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562"/>
        <w:gridCol w:w="4536"/>
        <w:gridCol w:w="5096"/>
        <w:gridCol w:w="7"/>
      </w:tblGrid>
      <w:tr w:rsidR="004D4749" w:rsidRPr="004D4749" w14:paraId="62EF475F" w14:textId="77777777" w:rsidTr="001E107D">
        <w:trPr>
          <w:gridAfter w:val="1"/>
          <w:wAfter w:w="7" w:type="dxa"/>
          <w:trHeight w:val="541"/>
        </w:trPr>
        <w:tc>
          <w:tcPr>
            <w:tcW w:w="5097" w:type="dxa"/>
            <w:gridSpan w:val="2"/>
            <w:shd w:val="clear" w:color="auto" w:fill="A6A6A6" w:themeFill="background1" w:themeFillShade="A6"/>
          </w:tcPr>
          <w:p w14:paraId="2DACC8F1" w14:textId="77777777" w:rsidR="004D4749" w:rsidRPr="004D4749" w:rsidRDefault="004D4749" w:rsidP="004D4749">
            <w:pPr>
              <w:spacing w:after="0"/>
              <w:jc w:val="center"/>
              <w:rPr>
                <w:rFonts w:asciiTheme="minorHAnsi" w:eastAsiaTheme="minorEastAsia" w:hAnsiTheme="minorHAnsi" w:cstheme="minorBidi"/>
                <w:b/>
                <w:bCs/>
                <w:sz w:val="28"/>
                <w:szCs w:val="28"/>
                <w:lang w:eastAsia="ja-JP"/>
              </w:rPr>
            </w:pPr>
            <w:r w:rsidRPr="004D4749">
              <w:rPr>
                <w:rFonts w:asciiTheme="minorHAnsi" w:eastAsiaTheme="minorEastAsia" w:hAnsiTheme="minorHAnsi" w:cstheme="minorBidi"/>
                <w:b/>
                <w:bCs/>
                <w:sz w:val="28"/>
                <w:szCs w:val="28"/>
                <w:lang w:eastAsia="ja-JP"/>
              </w:rPr>
              <w:t>Sessions</w:t>
            </w:r>
          </w:p>
        </w:tc>
        <w:tc>
          <w:tcPr>
            <w:tcW w:w="5097" w:type="dxa"/>
            <w:shd w:val="clear" w:color="auto" w:fill="A6A6A6" w:themeFill="background1" w:themeFillShade="A6"/>
          </w:tcPr>
          <w:p w14:paraId="58A5926D" w14:textId="77777777" w:rsidR="004D4749" w:rsidRPr="004D4749" w:rsidRDefault="004D4749" w:rsidP="004D4749">
            <w:pPr>
              <w:spacing w:after="0"/>
              <w:jc w:val="center"/>
              <w:rPr>
                <w:rFonts w:asciiTheme="minorHAnsi" w:eastAsiaTheme="minorEastAsia" w:hAnsiTheme="minorHAnsi" w:cstheme="minorBidi"/>
                <w:b/>
                <w:bCs/>
                <w:sz w:val="28"/>
                <w:szCs w:val="28"/>
                <w:lang w:eastAsia="ja-JP"/>
              </w:rPr>
            </w:pPr>
            <w:r w:rsidRPr="004D4749">
              <w:rPr>
                <w:rFonts w:asciiTheme="minorHAnsi" w:eastAsiaTheme="minorEastAsia" w:hAnsiTheme="minorHAnsi" w:cstheme="minorBidi"/>
                <w:b/>
                <w:bCs/>
                <w:sz w:val="28"/>
                <w:szCs w:val="28"/>
                <w:lang w:eastAsia="ja-JP"/>
              </w:rPr>
              <w:t>Price</w:t>
            </w:r>
          </w:p>
        </w:tc>
      </w:tr>
      <w:tr w:rsidR="004D4749" w:rsidRPr="004D4749" w14:paraId="108A70DE" w14:textId="77777777" w:rsidTr="001E107D">
        <w:tc>
          <w:tcPr>
            <w:tcW w:w="562" w:type="dxa"/>
            <w:shd w:val="clear" w:color="auto" w:fill="A6A6A6" w:themeFill="background1" w:themeFillShade="A6"/>
          </w:tcPr>
          <w:p w14:paraId="1091F74F" w14:textId="77777777" w:rsidR="004D4749" w:rsidRPr="004D4749" w:rsidRDefault="004D4749" w:rsidP="004D4749">
            <w:pPr>
              <w:spacing w:after="0"/>
              <w:jc w:val="center"/>
              <w:rPr>
                <w:rFonts w:asciiTheme="minorHAnsi" w:eastAsiaTheme="minorEastAsia" w:hAnsiTheme="minorHAnsi" w:cstheme="minorBidi"/>
                <w:sz w:val="28"/>
                <w:szCs w:val="28"/>
                <w:lang w:eastAsia="ja-JP"/>
              </w:rPr>
            </w:pPr>
            <w:r w:rsidRPr="004D4749">
              <w:rPr>
                <w:rFonts w:asciiTheme="minorHAnsi" w:eastAsiaTheme="minorEastAsia" w:hAnsiTheme="minorHAnsi" w:cstheme="minorBidi"/>
                <w:sz w:val="28"/>
                <w:szCs w:val="28"/>
                <w:lang w:eastAsia="ja-JP"/>
              </w:rPr>
              <w:t>1</w:t>
            </w:r>
          </w:p>
        </w:tc>
        <w:tc>
          <w:tcPr>
            <w:tcW w:w="4536" w:type="dxa"/>
          </w:tcPr>
          <w:p w14:paraId="4AC94579" w14:textId="77777777" w:rsidR="004D4749" w:rsidRPr="004D4749" w:rsidRDefault="004D4749" w:rsidP="004D4749">
            <w:pPr>
              <w:spacing w:after="0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  <w:lang w:eastAsia="ja-JP"/>
              </w:rPr>
            </w:pPr>
          </w:p>
          <w:p w14:paraId="267B2081" w14:textId="77777777" w:rsidR="004D4749" w:rsidRPr="004D4749" w:rsidRDefault="004D4749" w:rsidP="004D4749">
            <w:pPr>
              <w:spacing w:after="0"/>
              <w:rPr>
                <w:rFonts w:asciiTheme="minorHAnsi" w:eastAsiaTheme="minorEastAsia" w:hAnsiTheme="minorHAnsi" w:cstheme="minorBidi"/>
                <w:b/>
                <w:bCs/>
                <w:sz w:val="28"/>
                <w:szCs w:val="28"/>
                <w:lang w:eastAsia="ja-JP"/>
              </w:rPr>
            </w:pPr>
            <w:r w:rsidRPr="004D4749">
              <w:rPr>
                <w:rFonts w:asciiTheme="minorHAnsi" w:eastAsiaTheme="minorEastAsia" w:hAnsiTheme="minorHAnsi" w:cstheme="minorBidi"/>
                <w:b/>
                <w:bCs/>
                <w:sz w:val="28"/>
                <w:szCs w:val="28"/>
                <w:lang w:eastAsia="ja-JP"/>
              </w:rPr>
              <w:t>Full Day Rate</w:t>
            </w:r>
          </w:p>
          <w:p w14:paraId="5C9ABDC4" w14:textId="77777777" w:rsidR="004D4749" w:rsidRPr="004D4749" w:rsidRDefault="004D4749" w:rsidP="004D4749">
            <w:pPr>
              <w:spacing w:after="0"/>
              <w:rPr>
                <w:rFonts w:asciiTheme="minorHAnsi" w:eastAsiaTheme="minorEastAsia" w:hAnsiTheme="minorHAnsi" w:cstheme="minorBidi"/>
                <w:b/>
                <w:bCs/>
                <w:sz w:val="28"/>
                <w:szCs w:val="28"/>
                <w:lang w:eastAsia="ja-JP"/>
              </w:rPr>
            </w:pPr>
            <w:r w:rsidRPr="004D4749">
              <w:rPr>
                <w:rFonts w:asciiTheme="minorHAnsi" w:eastAsiaTheme="minorEastAsia" w:hAnsiTheme="minorHAnsi" w:cstheme="minorBidi"/>
                <w:b/>
                <w:bCs/>
                <w:sz w:val="28"/>
                <w:szCs w:val="28"/>
                <w:lang w:eastAsia="ja-JP"/>
              </w:rPr>
              <w:t>8.50am-3.00pm</w:t>
            </w:r>
          </w:p>
          <w:p w14:paraId="376EFE4A" w14:textId="77777777" w:rsidR="004D4749" w:rsidRPr="004D4749" w:rsidRDefault="004D4749" w:rsidP="004D4749">
            <w:pPr>
              <w:spacing w:after="0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  <w:lang w:eastAsia="ja-JP"/>
              </w:rPr>
            </w:pPr>
          </w:p>
        </w:tc>
        <w:tc>
          <w:tcPr>
            <w:tcW w:w="5103" w:type="dxa"/>
            <w:gridSpan w:val="2"/>
          </w:tcPr>
          <w:p w14:paraId="381E40EA" w14:textId="77777777" w:rsidR="004D4749" w:rsidRPr="004D4749" w:rsidRDefault="004D4749" w:rsidP="004D4749">
            <w:pPr>
              <w:spacing w:after="0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  <w:lang w:eastAsia="ja-JP"/>
              </w:rPr>
            </w:pPr>
          </w:p>
          <w:p w14:paraId="7BAD174A" w14:textId="77848807" w:rsidR="004D4749" w:rsidRPr="004D4749" w:rsidRDefault="004D4749" w:rsidP="004D4749">
            <w:pPr>
              <w:spacing w:after="0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  <w:lang w:eastAsia="ja-JP"/>
              </w:rPr>
            </w:pPr>
            <w:r w:rsidRPr="004D4749">
              <w:rPr>
                <w:rFonts w:asciiTheme="minorHAnsi" w:eastAsiaTheme="minorEastAsia" w:hAnsiTheme="minorHAnsi" w:cstheme="minorBidi"/>
                <w:sz w:val="24"/>
                <w:szCs w:val="24"/>
                <w:lang w:eastAsia="ja-JP"/>
              </w:rPr>
              <w:t>2yr £4</w:t>
            </w:r>
            <w:r w:rsidR="00445672">
              <w:rPr>
                <w:rFonts w:asciiTheme="minorHAnsi" w:eastAsiaTheme="minorEastAsia" w:hAnsiTheme="minorHAnsi" w:cstheme="minorBidi"/>
                <w:sz w:val="24"/>
                <w:szCs w:val="24"/>
                <w:lang w:eastAsia="ja-JP"/>
              </w:rPr>
              <w:t>8</w:t>
            </w:r>
            <w:r w:rsidRPr="004D4749">
              <w:rPr>
                <w:rFonts w:asciiTheme="minorHAnsi" w:eastAsiaTheme="minorEastAsia" w:hAnsiTheme="minorHAnsi" w:cstheme="minorBidi"/>
                <w:sz w:val="24"/>
                <w:szCs w:val="24"/>
                <w:lang w:eastAsia="ja-JP"/>
              </w:rPr>
              <w:t>.00</w:t>
            </w:r>
          </w:p>
          <w:p w14:paraId="3A635A42" w14:textId="2DC76672" w:rsidR="004D4749" w:rsidRPr="004D4749" w:rsidRDefault="004D4749" w:rsidP="004D4749">
            <w:pPr>
              <w:spacing w:after="0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  <w:lang w:eastAsia="ja-JP"/>
              </w:rPr>
            </w:pPr>
            <w:r w:rsidRPr="004D4749">
              <w:rPr>
                <w:rFonts w:asciiTheme="minorHAnsi" w:eastAsiaTheme="minorEastAsia" w:hAnsiTheme="minorHAnsi" w:cstheme="minorBidi"/>
                <w:sz w:val="24"/>
                <w:szCs w:val="24"/>
                <w:lang w:eastAsia="ja-JP"/>
              </w:rPr>
              <w:t>3yr £3</w:t>
            </w:r>
            <w:r w:rsidR="00445672">
              <w:rPr>
                <w:rFonts w:asciiTheme="minorHAnsi" w:eastAsiaTheme="minorEastAsia" w:hAnsiTheme="minorHAnsi" w:cstheme="minorBidi"/>
                <w:sz w:val="24"/>
                <w:szCs w:val="24"/>
                <w:lang w:eastAsia="ja-JP"/>
              </w:rPr>
              <w:t>9</w:t>
            </w:r>
            <w:r w:rsidRPr="004D4749">
              <w:rPr>
                <w:rFonts w:asciiTheme="minorHAnsi" w:eastAsiaTheme="minorEastAsia" w:hAnsiTheme="minorHAnsi" w:cstheme="minorBidi"/>
                <w:sz w:val="24"/>
                <w:szCs w:val="24"/>
                <w:lang w:eastAsia="ja-JP"/>
              </w:rPr>
              <w:t>.00</w:t>
            </w:r>
          </w:p>
        </w:tc>
      </w:tr>
      <w:tr w:rsidR="004D4749" w:rsidRPr="004D4749" w14:paraId="247C0BC1" w14:textId="77777777" w:rsidTr="001E107D">
        <w:tc>
          <w:tcPr>
            <w:tcW w:w="562" w:type="dxa"/>
            <w:shd w:val="clear" w:color="auto" w:fill="A6A6A6" w:themeFill="background1" w:themeFillShade="A6"/>
          </w:tcPr>
          <w:p w14:paraId="2A18B4CA" w14:textId="77777777" w:rsidR="004D4749" w:rsidRPr="004D4749" w:rsidRDefault="004D4749" w:rsidP="004D4749">
            <w:pPr>
              <w:spacing w:after="0"/>
              <w:jc w:val="center"/>
              <w:rPr>
                <w:rFonts w:asciiTheme="minorHAnsi" w:eastAsiaTheme="minorEastAsia" w:hAnsiTheme="minorHAnsi" w:cstheme="minorBidi"/>
                <w:sz w:val="28"/>
                <w:szCs w:val="28"/>
                <w:lang w:eastAsia="ja-JP"/>
              </w:rPr>
            </w:pPr>
            <w:r w:rsidRPr="004D4749">
              <w:rPr>
                <w:rFonts w:asciiTheme="minorHAnsi" w:eastAsiaTheme="minorEastAsia" w:hAnsiTheme="minorHAnsi" w:cstheme="minorBidi"/>
                <w:sz w:val="28"/>
                <w:szCs w:val="28"/>
                <w:lang w:eastAsia="ja-JP"/>
              </w:rPr>
              <w:t>2</w:t>
            </w:r>
          </w:p>
        </w:tc>
        <w:tc>
          <w:tcPr>
            <w:tcW w:w="4536" w:type="dxa"/>
          </w:tcPr>
          <w:p w14:paraId="10DC6F72" w14:textId="77777777" w:rsidR="004D4749" w:rsidRPr="004D4749" w:rsidRDefault="004D4749" w:rsidP="004D4749">
            <w:pPr>
              <w:spacing w:after="0"/>
              <w:rPr>
                <w:rFonts w:asciiTheme="minorHAnsi" w:eastAsiaTheme="minorEastAsia" w:hAnsiTheme="minorHAnsi" w:cstheme="minorBidi"/>
                <w:b/>
                <w:bCs/>
                <w:lang w:eastAsia="ja-JP"/>
              </w:rPr>
            </w:pPr>
          </w:p>
          <w:p w14:paraId="73AC1585" w14:textId="77777777" w:rsidR="004D4749" w:rsidRPr="004D4749" w:rsidRDefault="004D4749" w:rsidP="004D4749">
            <w:pPr>
              <w:spacing w:after="0"/>
              <w:rPr>
                <w:rFonts w:asciiTheme="minorHAnsi" w:eastAsiaTheme="minorEastAsia" w:hAnsiTheme="minorHAnsi" w:cstheme="minorBidi"/>
                <w:b/>
                <w:bCs/>
                <w:sz w:val="28"/>
                <w:szCs w:val="28"/>
                <w:lang w:eastAsia="ja-JP"/>
              </w:rPr>
            </w:pPr>
            <w:r w:rsidRPr="004D4749">
              <w:rPr>
                <w:rFonts w:asciiTheme="minorHAnsi" w:eastAsiaTheme="minorEastAsia" w:hAnsiTheme="minorHAnsi" w:cstheme="minorBidi"/>
                <w:b/>
                <w:bCs/>
                <w:sz w:val="28"/>
                <w:szCs w:val="28"/>
                <w:lang w:eastAsia="ja-JP"/>
              </w:rPr>
              <w:t>Breakfast Club</w:t>
            </w:r>
          </w:p>
          <w:p w14:paraId="2BC2767F" w14:textId="77777777" w:rsidR="004D4749" w:rsidRPr="004D4749" w:rsidRDefault="004D4749" w:rsidP="004D4749">
            <w:pPr>
              <w:spacing w:after="0"/>
              <w:rPr>
                <w:rFonts w:asciiTheme="minorHAnsi" w:eastAsiaTheme="minorEastAsia" w:hAnsiTheme="minorHAnsi" w:cstheme="minorBidi"/>
                <w:b/>
                <w:bCs/>
                <w:sz w:val="28"/>
                <w:szCs w:val="28"/>
                <w:lang w:eastAsia="ja-JP"/>
              </w:rPr>
            </w:pPr>
            <w:r w:rsidRPr="004D4749">
              <w:rPr>
                <w:rFonts w:asciiTheme="minorHAnsi" w:eastAsiaTheme="minorEastAsia" w:hAnsiTheme="minorHAnsi" w:cstheme="minorBidi"/>
                <w:b/>
                <w:bCs/>
                <w:sz w:val="28"/>
                <w:szCs w:val="28"/>
                <w:lang w:eastAsia="ja-JP"/>
              </w:rPr>
              <w:t>8.00am – 8.50am</w:t>
            </w:r>
          </w:p>
          <w:p w14:paraId="5E489E42" w14:textId="77777777" w:rsidR="004D4749" w:rsidRPr="004D4749" w:rsidRDefault="004D4749" w:rsidP="004D4749">
            <w:pPr>
              <w:spacing w:after="0"/>
              <w:rPr>
                <w:rFonts w:asciiTheme="minorHAnsi" w:eastAsiaTheme="minorEastAsia" w:hAnsiTheme="minorHAnsi" w:cstheme="minorBidi"/>
                <w:lang w:eastAsia="ja-JP"/>
              </w:rPr>
            </w:pPr>
            <w:r w:rsidRPr="004D4749">
              <w:rPr>
                <w:rFonts w:asciiTheme="minorHAnsi" w:eastAsiaTheme="minorEastAsia" w:hAnsiTheme="minorHAnsi" w:cstheme="minorBidi"/>
                <w:lang w:eastAsia="ja-JP"/>
              </w:rPr>
              <w:t>Children have to be 3yrs old.</w:t>
            </w:r>
          </w:p>
          <w:p w14:paraId="22EC25B1" w14:textId="77777777" w:rsidR="004D4749" w:rsidRPr="004D4749" w:rsidRDefault="004D4749" w:rsidP="004D4749">
            <w:pPr>
              <w:spacing w:after="0"/>
              <w:rPr>
                <w:rFonts w:asciiTheme="minorHAnsi" w:eastAsiaTheme="minorEastAsia" w:hAnsiTheme="minorHAnsi" w:cstheme="minorBidi"/>
                <w:lang w:eastAsia="ja-JP"/>
              </w:rPr>
            </w:pPr>
          </w:p>
        </w:tc>
        <w:tc>
          <w:tcPr>
            <w:tcW w:w="5103" w:type="dxa"/>
            <w:gridSpan w:val="2"/>
          </w:tcPr>
          <w:p w14:paraId="586EB75D" w14:textId="77777777" w:rsidR="004D4749" w:rsidRPr="004D4749" w:rsidRDefault="004D4749" w:rsidP="004D4749">
            <w:pPr>
              <w:spacing w:after="0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  <w:lang w:eastAsia="ja-JP"/>
              </w:rPr>
            </w:pPr>
          </w:p>
          <w:p w14:paraId="2A7D503D" w14:textId="24D74C72" w:rsidR="004D4749" w:rsidRPr="004D4749" w:rsidRDefault="004D4749" w:rsidP="004D4749">
            <w:pPr>
              <w:spacing w:after="0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  <w:lang w:eastAsia="ja-JP"/>
              </w:rPr>
            </w:pPr>
            <w:r w:rsidRPr="004D4749">
              <w:rPr>
                <w:rFonts w:asciiTheme="minorHAnsi" w:eastAsiaTheme="minorEastAsia" w:hAnsiTheme="minorHAnsi" w:cstheme="minorBidi"/>
                <w:sz w:val="24"/>
                <w:szCs w:val="24"/>
                <w:lang w:eastAsia="ja-JP"/>
              </w:rPr>
              <w:t>£</w:t>
            </w:r>
            <w:r w:rsidR="00660B3E">
              <w:rPr>
                <w:rFonts w:asciiTheme="minorHAnsi" w:eastAsiaTheme="minorEastAsia" w:hAnsiTheme="minorHAnsi" w:cstheme="minorBidi"/>
                <w:sz w:val="24"/>
                <w:szCs w:val="24"/>
                <w:lang w:eastAsia="ja-JP"/>
              </w:rPr>
              <w:t>4</w:t>
            </w:r>
            <w:r w:rsidRPr="004D4749">
              <w:rPr>
                <w:rFonts w:asciiTheme="minorHAnsi" w:eastAsiaTheme="minorEastAsia" w:hAnsiTheme="minorHAnsi" w:cstheme="minorBidi"/>
                <w:sz w:val="24"/>
                <w:szCs w:val="24"/>
                <w:lang w:eastAsia="ja-JP"/>
              </w:rPr>
              <w:t>.50</w:t>
            </w:r>
          </w:p>
        </w:tc>
      </w:tr>
      <w:tr w:rsidR="004D4749" w:rsidRPr="004D4749" w14:paraId="0D3F346B" w14:textId="77777777" w:rsidTr="001E107D">
        <w:tc>
          <w:tcPr>
            <w:tcW w:w="562" w:type="dxa"/>
            <w:shd w:val="clear" w:color="auto" w:fill="A6A6A6" w:themeFill="background1" w:themeFillShade="A6"/>
          </w:tcPr>
          <w:p w14:paraId="45DBAB8D" w14:textId="77777777" w:rsidR="004D4749" w:rsidRPr="004D4749" w:rsidRDefault="004D4749" w:rsidP="004D4749">
            <w:pPr>
              <w:spacing w:after="0"/>
              <w:jc w:val="center"/>
              <w:rPr>
                <w:rFonts w:asciiTheme="minorHAnsi" w:eastAsiaTheme="minorEastAsia" w:hAnsiTheme="minorHAnsi" w:cstheme="minorBidi"/>
                <w:sz w:val="28"/>
                <w:szCs w:val="28"/>
                <w:lang w:eastAsia="ja-JP"/>
              </w:rPr>
            </w:pPr>
            <w:r w:rsidRPr="004D4749">
              <w:rPr>
                <w:rFonts w:asciiTheme="minorHAnsi" w:eastAsiaTheme="minorEastAsia" w:hAnsiTheme="minorHAnsi" w:cstheme="minorBidi"/>
                <w:sz w:val="28"/>
                <w:szCs w:val="28"/>
                <w:lang w:eastAsia="ja-JP"/>
              </w:rPr>
              <w:t>3</w:t>
            </w:r>
          </w:p>
        </w:tc>
        <w:tc>
          <w:tcPr>
            <w:tcW w:w="4536" w:type="dxa"/>
          </w:tcPr>
          <w:p w14:paraId="17512228" w14:textId="77777777" w:rsidR="004D4749" w:rsidRPr="004D4749" w:rsidRDefault="004D4749" w:rsidP="004D4749">
            <w:pPr>
              <w:spacing w:after="0"/>
              <w:rPr>
                <w:rFonts w:asciiTheme="minorHAnsi" w:eastAsiaTheme="minorEastAsia" w:hAnsiTheme="minorHAnsi" w:cstheme="minorBidi"/>
                <w:lang w:eastAsia="ja-JP"/>
              </w:rPr>
            </w:pPr>
          </w:p>
          <w:p w14:paraId="1E981B85" w14:textId="77777777" w:rsidR="004D4749" w:rsidRPr="004D4749" w:rsidRDefault="004D4749" w:rsidP="004D4749">
            <w:pPr>
              <w:spacing w:after="0"/>
              <w:rPr>
                <w:rFonts w:asciiTheme="minorHAnsi" w:eastAsiaTheme="minorEastAsia" w:hAnsiTheme="minorHAnsi" w:cstheme="minorBidi"/>
                <w:b/>
                <w:bCs/>
                <w:sz w:val="28"/>
                <w:szCs w:val="28"/>
                <w:lang w:eastAsia="ja-JP"/>
              </w:rPr>
            </w:pPr>
            <w:r w:rsidRPr="004D4749">
              <w:rPr>
                <w:rFonts w:asciiTheme="minorHAnsi" w:eastAsiaTheme="minorEastAsia" w:hAnsiTheme="minorHAnsi" w:cstheme="minorBidi"/>
                <w:b/>
                <w:bCs/>
                <w:sz w:val="28"/>
                <w:szCs w:val="28"/>
                <w:lang w:eastAsia="ja-JP"/>
              </w:rPr>
              <w:t>Afterschool’s club</w:t>
            </w:r>
          </w:p>
          <w:p w14:paraId="4C647FA1" w14:textId="77777777" w:rsidR="004D4749" w:rsidRPr="004D4749" w:rsidRDefault="004D4749" w:rsidP="004D4749">
            <w:pPr>
              <w:spacing w:after="0"/>
              <w:rPr>
                <w:rFonts w:asciiTheme="minorHAnsi" w:eastAsiaTheme="minorEastAsia" w:hAnsiTheme="minorHAnsi" w:cstheme="minorBidi"/>
                <w:b/>
                <w:bCs/>
                <w:sz w:val="28"/>
                <w:szCs w:val="28"/>
                <w:lang w:eastAsia="ja-JP"/>
              </w:rPr>
            </w:pPr>
            <w:r w:rsidRPr="004D4749">
              <w:rPr>
                <w:rFonts w:asciiTheme="minorHAnsi" w:eastAsiaTheme="minorEastAsia" w:hAnsiTheme="minorHAnsi" w:cstheme="minorBidi"/>
                <w:b/>
                <w:bCs/>
                <w:sz w:val="28"/>
                <w:szCs w:val="28"/>
                <w:lang w:eastAsia="ja-JP"/>
              </w:rPr>
              <w:t>3.00pm – 5.30pm</w:t>
            </w:r>
          </w:p>
          <w:p w14:paraId="468113D0" w14:textId="77777777" w:rsidR="004D4749" w:rsidRPr="004D4749" w:rsidRDefault="004D4749" w:rsidP="004D4749">
            <w:pPr>
              <w:spacing w:after="0"/>
              <w:rPr>
                <w:rFonts w:asciiTheme="minorHAnsi" w:eastAsiaTheme="minorEastAsia" w:hAnsiTheme="minorHAnsi" w:cstheme="minorBidi"/>
                <w:lang w:eastAsia="ja-JP"/>
              </w:rPr>
            </w:pPr>
            <w:r w:rsidRPr="004D4749">
              <w:rPr>
                <w:rFonts w:asciiTheme="minorHAnsi" w:eastAsiaTheme="minorEastAsia" w:hAnsiTheme="minorHAnsi" w:cstheme="minorBidi"/>
                <w:lang w:eastAsia="ja-JP"/>
              </w:rPr>
              <w:t>Children have to be 3yrs old.</w:t>
            </w:r>
          </w:p>
          <w:p w14:paraId="60E1E19C" w14:textId="77777777" w:rsidR="004D4749" w:rsidRPr="004D4749" w:rsidRDefault="004D4749" w:rsidP="004D4749">
            <w:pPr>
              <w:spacing w:after="0"/>
              <w:rPr>
                <w:rFonts w:asciiTheme="minorHAnsi" w:eastAsiaTheme="minorEastAsia" w:hAnsiTheme="minorHAnsi" w:cstheme="minorBidi"/>
                <w:lang w:eastAsia="ja-JP"/>
              </w:rPr>
            </w:pPr>
          </w:p>
        </w:tc>
        <w:tc>
          <w:tcPr>
            <w:tcW w:w="5103" w:type="dxa"/>
            <w:gridSpan w:val="2"/>
          </w:tcPr>
          <w:p w14:paraId="54990FB6" w14:textId="77777777" w:rsidR="004D4749" w:rsidRPr="004D4749" w:rsidRDefault="004D4749" w:rsidP="004D4749">
            <w:pPr>
              <w:spacing w:after="0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  <w:lang w:eastAsia="ja-JP"/>
              </w:rPr>
            </w:pPr>
          </w:p>
          <w:p w14:paraId="0EFCA47E" w14:textId="773B94F3" w:rsidR="004D4749" w:rsidRPr="004D4749" w:rsidRDefault="004D4749" w:rsidP="004D4749">
            <w:pPr>
              <w:spacing w:after="0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  <w:lang w:eastAsia="ja-JP"/>
              </w:rPr>
            </w:pPr>
            <w:r w:rsidRPr="004D4749">
              <w:rPr>
                <w:rFonts w:asciiTheme="minorHAnsi" w:eastAsiaTheme="minorEastAsia" w:hAnsiTheme="minorHAnsi" w:cstheme="minorBidi"/>
                <w:sz w:val="24"/>
                <w:szCs w:val="24"/>
                <w:lang w:eastAsia="ja-JP"/>
              </w:rPr>
              <w:t>£1</w:t>
            </w:r>
            <w:r w:rsidR="00660B3E">
              <w:rPr>
                <w:rFonts w:asciiTheme="minorHAnsi" w:eastAsiaTheme="minorEastAsia" w:hAnsiTheme="minorHAnsi" w:cstheme="minorBidi"/>
                <w:sz w:val="24"/>
                <w:szCs w:val="24"/>
                <w:lang w:eastAsia="ja-JP"/>
              </w:rPr>
              <w:t>1</w:t>
            </w:r>
            <w:r w:rsidRPr="004D4749">
              <w:rPr>
                <w:rFonts w:asciiTheme="minorHAnsi" w:eastAsiaTheme="minorEastAsia" w:hAnsiTheme="minorHAnsi" w:cstheme="minorBidi"/>
                <w:sz w:val="24"/>
                <w:szCs w:val="24"/>
                <w:lang w:eastAsia="ja-JP"/>
              </w:rPr>
              <w:t>.00</w:t>
            </w:r>
          </w:p>
        </w:tc>
      </w:tr>
      <w:tr w:rsidR="004D4749" w:rsidRPr="004D4749" w14:paraId="0E210C15" w14:textId="77777777" w:rsidTr="001E107D">
        <w:tc>
          <w:tcPr>
            <w:tcW w:w="562" w:type="dxa"/>
            <w:shd w:val="clear" w:color="auto" w:fill="A6A6A6" w:themeFill="background1" w:themeFillShade="A6"/>
          </w:tcPr>
          <w:p w14:paraId="4CCA9AA7" w14:textId="77777777" w:rsidR="004D4749" w:rsidRPr="004D4749" w:rsidRDefault="004D4749" w:rsidP="004D4749">
            <w:pPr>
              <w:spacing w:after="0"/>
              <w:jc w:val="center"/>
              <w:rPr>
                <w:rFonts w:asciiTheme="minorHAnsi" w:eastAsiaTheme="minorEastAsia" w:hAnsiTheme="minorHAnsi" w:cstheme="minorBidi"/>
                <w:sz w:val="28"/>
                <w:szCs w:val="28"/>
                <w:lang w:eastAsia="ja-JP"/>
              </w:rPr>
            </w:pPr>
            <w:r w:rsidRPr="004D4749">
              <w:rPr>
                <w:rFonts w:asciiTheme="minorHAnsi" w:eastAsiaTheme="minorEastAsia" w:hAnsiTheme="minorHAnsi" w:cstheme="minorBidi"/>
                <w:sz w:val="28"/>
                <w:szCs w:val="28"/>
                <w:lang w:eastAsia="ja-JP"/>
              </w:rPr>
              <w:t>4</w:t>
            </w:r>
          </w:p>
        </w:tc>
        <w:tc>
          <w:tcPr>
            <w:tcW w:w="4536" w:type="dxa"/>
          </w:tcPr>
          <w:p w14:paraId="139BD1D6" w14:textId="77777777" w:rsidR="004D4749" w:rsidRPr="004D4749" w:rsidRDefault="004D4749" w:rsidP="004D4749">
            <w:pPr>
              <w:spacing w:after="0"/>
              <w:rPr>
                <w:rFonts w:asciiTheme="minorHAnsi" w:eastAsiaTheme="minorEastAsia" w:hAnsiTheme="minorHAnsi" w:cstheme="minorBidi"/>
                <w:lang w:eastAsia="ja-JP"/>
              </w:rPr>
            </w:pPr>
          </w:p>
          <w:p w14:paraId="5BCDB810" w14:textId="77777777" w:rsidR="004D4749" w:rsidRPr="004D4749" w:rsidRDefault="004D4749" w:rsidP="004D4749">
            <w:pPr>
              <w:spacing w:after="0"/>
              <w:rPr>
                <w:rFonts w:asciiTheme="minorHAnsi" w:eastAsiaTheme="minorEastAsia" w:hAnsiTheme="minorHAnsi" w:cstheme="minorBidi"/>
                <w:b/>
                <w:bCs/>
                <w:sz w:val="28"/>
                <w:szCs w:val="28"/>
                <w:lang w:eastAsia="ja-JP"/>
              </w:rPr>
            </w:pPr>
            <w:r w:rsidRPr="004D4749">
              <w:rPr>
                <w:rFonts w:asciiTheme="minorHAnsi" w:eastAsiaTheme="minorEastAsia" w:hAnsiTheme="minorHAnsi" w:cstheme="minorBidi"/>
                <w:b/>
                <w:bCs/>
                <w:sz w:val="28"/>
                <w:szCs w:val="28"/>
                <w:lang w:eastAsia="ja-JP"/>
              </w:rPr>
              <w:t xml:space="preserve">Wednesday half day </w:t>
            </w:r>
          </w:p>
          <w:p w14:paraId="7E1B15ED" w14:textId="77777777" w:rsidR="004D4749" w:rsidRPr="004D4749" w:rsidRDefault="004D4749" w:rsidP="004D4749">
            <w:pPr>
              <w:spacing w:after="0"/>
              <w:rPr>
                <w:rFonts w:asciiTheme="minorHAnsi" w:eastAsiaTheme="minorEastAsia" w:hAnsiTheme="minorHAnsi" w:cstheme="minorBidi"/>
                <w:b/>
                <w:bCs/>
                <w:sz w:val="28"/>
                <w:szCs w:val="28"/>
                <w:lang w:eastAsia="ja-JP"/>
              </w:rPr>
            </w:pPr>
            <w:r w:rsidRPr="004D4749">
              <w:rPr>
                <w:rFonts w:asciiTheme="minorHAnsi" w:eastAsiaTheme="minorEastAsia" w:hAnsiTheme="minorHAnsi" w:cstheme="minorBidi"/>
                <w:b/>
                <w:bCs/>
                <w:sz w:val="28"/>
                <w:szCs w:val="28"/>
                <w:lang w:eastAsia="ja-JP"/>
              </w:rPr>
              <w:t>12.00pm – 3.00pm or</w:t>
            </w:r>
          </w:p>
          <w:p w14:paraId="70251650" w14:textId="77777777" w:rsidR="004D4749" w:rsidRPr="004D4749" w:rsidRDefault="004D4749" w:rsidP="004D4749">
            <w:pPr>
              <w:spacing w:after="0"/>
              <w:rPr>
                <w:rFonts w:asciiTheme="minorHAnsi" w:eastAsiaTheme="minorEastAsia" w:hAnsiTheme="minorHAnsi" w:cstheme="minorBidi"/>
                <w:b/>
                <w:bCs/>
                <w:sz w:val="28"/>
                <w:szCs w:val="28"/>
                <w:lang w:eastAsia="ja-JP"/>
              </w:rPr>
            </w:pPr>
            <w:r w:rsidRPr="004D4749">
              <w:rPr>
                <w:rFonts w:asciiTheme="minorHAnsi" w:eastAsiaTheme="minorEastAsia" w:hAnsiTheme="minorHAnsi" w:cstheme="minorBidi"/>
                <w:b/>
                <w:bCs/>
                <w:sz w:val="28"/>
                <w:szCs w:val="28"/>
                <w:lang w:eastAsia="ja-JP"/>
              </w:rPr>
              <w:t>8.50am – 11.45am</w:t>
            </w:r>
          </w:p>
          <w:p w14:paraId="59D5E695" w14:textId="77777777" w:rsidR="004D4749" w:rsidRPr="004D4749" w:rsidRDefault="004D4749" w:rsidP="004D4749">
            <w:pPr>
              <w:spacing w:after="0"/>
              <w:rPr>
                <w:rFonts w:asciiTheme="minorHAnsi" w:eastAsiaTheme="minorEastAsia" w:hAnsiTheme="minorHAnsi" w:cstheme="minorBidi"/>
                <w:lang w:eastAsia="ja-JP"/>
              </w:rPr>
            </w:pPr>
            <w:r w:rsidRPr="004D4749">
              <w:rPr>
                <w:rFonts w:asciiTheme="minorHAnsi" w:eastAsiaTheme="minorEastAsia" w:hAnsiTheme="minorHAnsi" w:cstheme="minorBidi"/>
                <w:lang w:eastAsia="ja-JP"/>
              </w:rPr>
              <w:t>Only offered to those who have other sessions</w:t>
            </w:r>
          </w:p>
          <w:p w14:paraId="7DFBD524" w14:textId="77777777" w:rsidR="004D4749" w:rsidRPr="004D4749" w:rsidRDefault="004D4749" w:rsidP="004D4749">
            <w:pPr>
              <w:spacing w:after="0"/>
              <w:rPr>
                <w:rFonts w:asciiTheme="minorHAnsi" w:eastAsiaTheme="minorEastAsia" w:hAnsiTheme="minorHAnsi" w:cstheme="minorBidi"/>
                <w:lang w:eastAsia="ja-JP"/>
              </w:rPr>
            </w:pPr>
          </w:p>
        </w:tc>
        <w:tc>
          <w:tcPr>
            <w:tcW w:w="5103" w:type="dxa"/>
            <w:gridSpan w:val="2"/>
          </w:tcPr>
          <w:p w14:paraId="412CBF50" w14:textId="77777777" w:rsidR="004D4749" w:rsidRPr="004D4749" w:rsidRDefault="004D4749" w:rsidP="004D4749">
            <w:pPr>
              <w:spacing w:after="0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  <w:lang w:eastAsia="ja-JP"/>
              </w:rPr>
            </w:pPr>
          </w:p>
          <w:p w14:paraId="6CB43601" w14:textId="2770223F" w:rsidR="004D4749" w:rsidRPr="004D4749" w:rsidRDefault="004D4749" w:rsidP="004D4749">
            <w:pPr>
              <w:spacing w:after="0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  <w:lang w:eastAsia="ja-JP"/>
              </w:rPr>
            </w:pPr>
            <w:r w:rsidRPr="004D4749">
              <w:rPr>
                <w:rFonts w:asciiTheme="minorHAnsi" w:eastAsiaTheme="minorEastAsia" w:hAnsiTheme="minorHAnsi" w:cstheme="minorBidi"/>
                <w:sz w:val="24"/>
                <w:szCs w:val="24"/>
                <w:lang w:eastAsia="ja-JP"/>
              </w:rPr>
              <w:t>2yr £2</w:t>
            </w:r>
            <w:r w:rsidR="00445672">
              <w:rPr>
                <w:rFonts w:asciiTheme="minorHAnsi" w:eastAsiaTheme="minorEastAsia" w:hAnsiTheme="minorHAnsi" w:cstheme="minorBidi"/>
                <w:sz w:val="24"/>
                <w:szCs w:val="24"/>
                <w:lang w:eastAsia="ja-JP"/>
              </w:rPr>
              <w:t>6</w:t>
            </w:r>
            <w:r w:rsidRPr="004D4749">
              <w:rPr>
                <w:rFonts w:asciiTheme="minorHAnsi" w:eastAsiaTheme="minorEastAsia" w:hAnsiTheme="minorHAnsi" w:cstheme="minorBidi"/>
                <w:sz w:val="24"/>
                <w:szCs w:val="24"/>
                <w:lang w:eastAsia="ja-JP"/>
              </w:rPr>
              <w:t>.00</w:t>
            </w:r>
          </w:p>
          <w:p w14:paraId="5888AB50" w14:textId="458B0662" w:rsidR="004D4749" w:rsidRPr="004D4749" w:rsidRDefault="004D4749" w:rsidP="004D4749">
            <w:pPr>
              <w:spacing w:after="0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  <w:lang w:eastAsia="ja-JP"/>
              </w:rPr>
            </w:pPr>
            <w:r w:rsidRPr="004D4749">
              <w:rPr>
                <w:rFonts w:asciiTheme="minorHAnsi" w:eastAsiaTheme="minorEastAsia" w:hAnsiTheme="minorHAnsi" w:cstheme="minorBidi"/>
                <w:sz w:val="24"/>
                <w:szCs w:val="24"/>
                <w:lang w:eastAsia="ja-JP"/>
              </w:rPr>
              <w:t>3yr £</w:t>
            </w:r>
            <w:r w:rsidR="00445672">
              <w:rPr>
                <w:rFonts w:asciiTheme="minorHAnsi" w:eastAsiaTheme="minorEastAsia" w:hAnsiTheme="minorHAnsi" w:cstheme="minorBidi"/>
                <w:sz w:val="24"/>
                <w:szCs w:val="24"/>
                <w:lang w:eastAsia="ja-JP"/>
              </w:rPr>
              <w:t>20</w:t>
            </w:r>
            <w:r w:rsidRPr="004D4749">
              <w:rPr>
                <w:rFonts w:asciiTheme="minorHAnsi" w:eastAsiaTheme="minorEastAsia" w:hAnsiTheme="minorHAnsi" w:cstheme="minorBidi"/>
                <w:sz w:val="24"/>
                <w:szCs w:val="24"/>
                <w:lang w:eastAsia="ja-JP"/>
              </w:rPr>
              <w:t>.00</w:t>
            </w:r>
          </w:p>
        </w:tc>
      </w:tr>
      <w:tr w:rsidR="004D4749" w:rsidRPr="004D4749" w14:paraId="1E85DACB" w14:textId="77777777" w:rsidTr="001E107D">
        <w:tc>
          <w:tcPr>
            <w:tcW w:w="562" w:type="dxa"/>
            <w:shd w:val="clear" w:color="auto" w:fill="A6A6A6" w:themeFill="background1" w:themeFillShade="A6"/>
          </w:tcPr>
          <w:p w14:paraId="24D94A50" w14:textId="77777777" w:rsidR="004D4749" w:rsidRPr="004D4749" w:rsidRDefault="004D4749" w:rsidP="004D4749">
            <w:pPr>
              <w:spacing w:after="0"/>
              <w:jc w:val="center"/>
              <w:rPr>
                <w:rFonts w:asciiTheme="minorHAnsi" w:eastAsiaTheme="minorEastAsia" w:hAnsiTheme="minorHAnsi" w:cstheme="minorBidi"/>
                <w:sz w:val="28"/>
                <w:szCs w:val="28"/>
                <w:lang w:eastAsia="ja-JP"/>
              </w:rPr>
            </w:pPr>
            <w:r w:rsidRPr="004D4749">
              <w:rPr>
                <w:rFonts w:asciiTheme="minorHAnsi" w:eastAsiaTheme="minorEastAsia" w:hAnsiTheme="minorHAnsi" w:cstheme="minorBidi"/>
                <w:sz w:val="28"/>
                <w:szCs w:val="28"/>
                <w:lang w:eastAsia="ja-JP"/>
              </w:rPr>
              <w:t>5</w:t>
            </w:r>
          </w:p>
        </w:tc>
        <w:tc>
          <w:tcPr>
            <w:tcW w:w="4536" w:type="dxa"/>
          </w:tcPr>
          <w:p w14:paraId="3F0499E2" w14:textId="77777777" w:rsidR="004D4749" w:rsidRPr="004D4749" w:rsidRDefault="004D4749" w:rsidP="004D4749">
            <w:pPr>
              <w:spacing w:after="0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  <w:lang w:eastAsia="ja-JP"/>
              </w:rPr>
            </w:pPr>
          </w:p>
          <w:p w14:paraId="2E903D22" w14:textId="77777777" w:rsidR="004D4749" w:rsidRPr="004D4749" w:rsidRDefault="004D4749" w:rsidP="004D4749">
            <w:pPr>
              <w:spacing w:after="0"/>
              <w:rPr>
                <w:rFonts w:asciiTheme="minorHAnsi" w:eastAsiaTheme="minorEastAsia" w:hAnsiTheme="minorHAnsi" w:cstheme="minorBidi"/>
                <w:b/>
                <w:bCs/>
                <w:sz w:val="28"/>
                <w:szCs w:val="28"/>
                <w:lang w:eastAsia="ja-JP"/>
              </w:rPr>
            </w:pPr>
            <w:r w:rsidRPr="004D4749">
              <w:rPr>
                <w:rFonts w:asciiTheme="minorHAnsi" w:eastAsiaTheme="minorEastAsia" w:hAnsiTheme="minorHAnsi" w:cstheme="minorBidi"/>
                <w:b/>
                <w:bCs/>
                <w:sz w:val="28"/>
                <w:szCs w:val="28"/>
                <w:lang w:eastAsia="ja-JP"/>
              </w:rPr>
              <w:t>Lunch (Each meal)</w:t>
            </w:r>
          </w:p>
          <w:p w14:paraId="6E860682" w14:textId="77777777" w:rsidR="004D4749" w:rsidRPr="004D4749" w:rsidRDefault="004D4749" w:rsidP="004D4749">
            <w:pPr>
              <w:spacing w:after="0"/>
              <w:rPr>
                <w:rFonts w:asciiTheme="minorHAnsi" w:eastAsiaTheme="minorEastAsia" w:hAnsiTheme="minorHAnsi" w:cstheme="minorBidi"/>
                <w:b/>
                <w:bCs/>
                <w:sz w:val="28"/>
                <w:szCs w:val="28"/>
                <w:lang w:eastAsia="ja-JP"/>
              </w:rPr>
            </w:pPr>
            <w:r w:rsidRPr="004D4749">
              <w:rPr>
                <w:rFonts w:asciiTheme="minorHAnsi" w:eastAsiaTheme="minorEastAsia" w:hAnsiTheme="minorHAnsi" w:cstheme="minorBidi"/>
                <w:b/>
                <w:bCs/>
                <w:sz w:val="28"/>
                <w:szCs w:val="28"/>
                <w:lang w:eastAsia="ja-JP"/>
              </w:rPr>
              <w:t>Ordered via ParentPay</w:t>
            </w:r>
          </w:p>
          <w:p w14:paraId="26B49C2B" w14:textId="77777777" w:rsidR="004D4749" w:rsidRPr="004D4749" w:rsidRDefault="004D4749" w:rsidP="004D4749">
            <w:pPr>
              <w:spacing w:after="0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  <w:lang w:eastAsia="ja-JP"/>
              </w:rPr>
            </w:pPr>
          </w:p>
        </w:tc>
        <w:tc>
          <w:tcPr>
            <w:tcW w:w="5103" w:type="dxa"/>
            <w:gridSpan w:val="2"/>
          </w:tcPr>
          <w:p w14:paraId="79D7E9AC" w14:textId="77777777" w:rsidR="004D4749" w:rsidRPr="004D4749" w:rsidRDefault="004D4749" w:rsidP="004D4749">
            <w:pPr>
              <w:spacing w:after="0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  <w:lang w:eastAsia="ja-JP"/>
              </w:rPr>
            </w:pPr>
          </w:p>
          <w:p w14:paraId="6B2C5355" w14:textId="77777777" w:rsidR="004D4749" w:rsidRPr="004D4749" w:rsidRDefault="004D4749" w:rsidP="004D4749">
            <w:pPr>
              <w:spacing w:after="0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  <w:lang w:eastAsia="ja-JP"/>
              </w:rPr>
            </w:pPr>
            <w:r w:rsidRPr="004D4749">
              <w:rPr>
                <w:rFonts w:asciiTheme="minorHAnsi" w:eastAsiaTheme="minorEastAsia" w:hAnsiTheme="minorHAnsi" w:cstheme="minorBidi"/>
                <w:sz w:val="24"/>
                <w:szCs w:val="24"/>
                <w:lang w:eastAsia="ja-JP"/>
              </w:rPr>
              <w:t>£2.50</w:t>
            </w:r>
          </w:p>
        </w:tc>
      </w:tr>
    </w:tbl>
    <w:p w14:paraId="25C93EC4" w14:textId="77777777" w:rsidR="00FF0D5C" w:rsidRDefault="00FF0D5C" w:rsidP="00FF0D5C">
      <w:pPr>
        <w:spacing w:after="0"/>
        <w:jc w:val="both"/>
        <w:rPr>
          <w:rFonts w:asciiTheme="minorHAnsi" w:hAnsiTheme="minorHAnsi" w:cs="Arial"/>
          <w:b/>
          <w:sz w:val="20"/>
          <w:szCs w:val="20"/>
        </w:rPr>
      </w:pPr>
    </w:p>
    <w:p w14:paraId="3479B873" w14:textId="77777777" w:rsidR="00FF0D5C" w:rsidRDefault="00FF0D5C" w:rsidP="00FF0D5C">
      <w:pPr>
        <w:spacing w:after="0"/>
        <w:jc w:val="both"/>
        <w:rPr>
          <w:rFonts w:asciiTheme="minorHAnsi" w:hAnsiTheme="minorHAnsi" w:cs="Arial"/>
          <w:b/>
          <w:sz w:val="20"/>
          <w:szCs w:val="20"/>
        </w:rPr>
      </w:pPr>
    </w:p>
    <w:p w14:paraId="3CA5E60D" w14:textId="77777777" w:rsidR="00FF0D5C" w:rsidRDefault="00FF0D5C" w:rsidP="00FF0D5C">
      <w:pPr>
        <w:spacing w:after="0"/>
        <w:jc w:val="both"/>
        <w:rPr>
          <w:rFonts w:asciiTheme="minorHAnsi" w:hAnsiTheme="minorHAnsi" w:cs="Arial"/>
          <w:b/>
          <w:sz w:val="20"/>
          <w:szCs w:val="20"/>
        </w:rPr>
      </w:pPr>
    </w:p>
    <w:p w14:paraId="43774522" w14:textId="77777777" w:rsidR="00FF0D5C" w:rsidRDefault="00FF0D5C" w:rsidP="00FF0D5C">
      <w:pPr>
        <w:spacing w:after="0"/>
        <w:jc w:val="both"/>
        <w:rPr>
          <w:rFonts w:asciiTheme="minorHAnsi" w:hAnsiTheme="minorHAnsi" w:cs="Arial"/>
          <w:b/>
          <w:sz w:val="20"/>
          <w:szCs w:val="20"/>
        </w:rPr>
      </w:pPr>
    </w:p>
    <w:p w14:paraId="51A3FCF9" w14:textId="77777777" w:rsidR="00FF0D5C" w:rsidRDefault="00FF0D5C" w:rsidP="00FF0D5C">
      <w:pPr>
        <w:spacing w:after="0"/>
        <w:jc w:val="both"/>
        <w:rPr>
          <w:rFonts w:asciiTheme="minorHAnsi" w:hAnsiTheme="minorHAnsi" w:cs="Arial"/>
          <w:b/>
          <w:sz w:val="20"/>
          <w:szCs w:val="20"/>
        </w:rPr>
      </w:pPr>
    </w:p>
    <w:p w14:paraId="1B2CAB36" w14:textId="77777777" w:rsidR="00FF0D5C" w:rsidRDefault="00FF0D5C" w:rsidP="00FF0D5C">
      <w:pPr>
        <w:spacing w:after="0"/>
        <w:jc w:val="both"/>
        <w:rPr>
          <w:rFonts w:asciiTheme="minorHAnsi" w:hAnsiTheme="minorHAnsi" w:cs="Arial"/>
          <w:b/>
          <w:sz w:val="20"/>
          <w:szCs w:val="20"/>
        </w:rPr>
      </w:pPr>
    </w:p>
    <w:p w14:paraId="59A2E73B" w14:textId="337FA631" w:rsidR="00803252" w:rsidRPr="00F1187E" w:rsidRDefault="00803252" w:rsidP="00F1187E">
      <w:pPr>
        <w:pStyle w:val="BodyText"/>
      </w:pPr>
    </w:p>
    <w:sectPr w:rsidR="00803252" w:rsidRPr="00F1187E" w:rsidSect="0001451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851" w:bottom="136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660002" w14:textId="77777777" w:rsidR="003C2485" w:rsidRDefault="003C2485" w:rsidP="000068FA">
      <w:pPr>
        <w:spacing w:line="240" w:lineRule="auto"/>
      </w:pPr>
      <w:r>
        <w:separator/>
      </w:r>
    </w:p>
  </w:endnote>
  <w:endnote w:type="continuationSeparator" w:id="0">
    <w:p w14:paraId="0CF4B048" w14:textId="77777777" w:rsidR="003C2485" w:rsidRDefault="003C2485" w:rsidP="000068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03DF2" w14:textId="77777777" w:rsidR="00D972E0" w:rsidRDefault="00D972E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E067C" w14:textId="77777777" w:rsidR="00D972E0" w:rsidRDefault="00D972E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2F450" w14:textId="77777777" w:rsidR="000068FA" w:rsidRDefault="000068FA">
    <w:pPr>
      <w:pStyle w:val="Footer"/>
    </w:pPr>
  </w:p>
  <w:p w14:paraId="0C5353A5" w14:textId="77777777" w:rsidR="00923FBB" w:rsidRDefault="00923FBB">
    <w:pPr>
      <w:pStyle w:val="Footer"/>
    </w:pPr>
  </w:p>
  <w:p w14:paraId="73BC855B" w14:textId="77777777" w:rsidR="000D26E5" w:rsidRDefault="000D26E5">
    <w:pPr>
      <w:pStyle w:val="Footer"/>
    </w:pPr>
  </w:p>
  <w:p w14:paraId="2254D88A" w14:textId="77777777" w:rsidR="000068FA" w:rsidRDefault="000068FA">
    <w:pPr>
      <w:pStyle w:val="Footer"/>
    </w:pPr>
  </w:p>
  <w:p w14:paraId="2C03EFF0" w14:textId="77777777" w:rsidR="000068FA" w:rsidRDefault="000068FA">
    <w:pPr>
      <w:pStyle w:val="Footer"/>
    </w:pPr>
  </w:p>
  <w:p w14:paraId="2E18A0CE" w14:textId="77777777" w:rsidR="000068FA" w:rsidRDefault="000068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F46E55" w14:textId="77777777" w:rsidR="003C2485" w:rsidRDefault="003C2485" w:rsidP="000068FA">
      <w:pPr>
        <w:spacing w:line="240" w:lineRule="auto"/>
      </w:pPr>
      <w:r>
        <w:separator/>
      </w:r>
    </w:p>
  </w:footnote>
  <w:footnote w:type="continuationSeparator" w:id="0">
    <w:p w14:paraId="1F73FC10" w14:textId="77777777" w:rsidR="003C2485" w:rsidRDefault="003C2485" w:rsidP="000068F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88C1C" w14:textId="77777777" w:rsidR="00D972E0" w:rsidRDefault="00D972E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F9808" w14:textId="77777777" w:rsidR="000068FA" w:rsidRDefault="0096719A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74C16F04" wp14:editId="3BCCF38D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8100000" cy="1069200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he Priory Trust Federation Letterhead St_2.e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000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03252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0A82EE1" wp14:editId="0F1B5298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7560000" cy="360000"/>
              <wp:effectExtent l="0" t="0" r="3175" b="254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00" cy="3600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313C8C0" id="Rectangle 2" o:spid="_x0000_s1026" style="position:absolute;margin-left:0;margin-top:0;width:595.3pt;height:28.35pt;z-index:251663360;visibility:visible;mso-wrap-style:square;mso-width-percent:0;mso-height-percent:0;mso-wrap-distance-left:9pt;mso-wrap-distance-top:0;mso-wrap-distance-right:9pt;mso-wrap-distance-bottom:0;mso-position-horizontal:left;mso-position-horizontal-relative:page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" fillcolor="#9d7c2f [3204]" stroked="f" strokeweight="1pt">
              <w10:wrap anchorx="page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A3DAF" w14:textId="77777777" w:rsidR="000068FA" w:rsidRDefault="00E73A6A" w:rsidP="0096719A">
    <w:pPr>
      <w:pStyle w:val="Header"/>
      <w:tabs>
        <w:tab w:val="clear" w:pos="4513"/>
        <w:tab w:val="clear" w:pos="9026"/>
        <w:tab w:val="right" w:pos="10204"/>
      </w:tabs>
      <w:spacing w:after="2160"/>
    </w:pPr>
    <w:r>
      <w:rPr>
        <w:noProof/>
      </w:rPr>
      <mc:AlternateContent>
        <mc:Choice Requires="wpc">
          <w:drawing>
            <wp:anchor distT="0" distB="0" distL="114300" distR="114300" simplePos="0" relativeHeight="251666432" behindDoc="0" locked="0" layoutInCell="1" allowOverlap="1" wp14:anchorId="263C576E" wp14:editId="73F2D200">
              <wp:simplePos x="0" y="0"/>
              <wp:positionH relativeFrom="column">
                <wp:posOffset>-543148</wp:posOffset>
              </wp:positionH>
              <wp:positionV relativeFrom="paragraph">
                <wp:posOffset>-450215</wp:posOffset>
              </wp:positionV>
              <wp:extent cx="8100060" cy="10692130"/>
              <wp:effectExtent l="0" t="0" r="0" b="0"/>
              <wp:wrapNone/>
              <wp:docPr id="1407220842" name="Canvas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g:wgp>
                      <wpg:cNvPr id="388443407" name="Group 388443407"/>
                      <wpg:cNvGrpSpPr/>
                      <wpg:grpSpPr>
                        <a:xfrm>
                          <a:off x="0" y="635"/>
                          <a:ext cx="8100060" cy="10691495"/>
                          <a:chOff x="0" y="635"/>
                          <a:chExt cx="8100695" cy="10691495"/>
                        </a:xfrm>
                      </wpg:grpSpPr>
                      <wps:wsp>
                        <wps:cNvPr id="720297617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144780"/>
                            <a:ext cx="7560310" cy="10547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3965222" name="Freeform 105"/>
                        <wps:cNvSpPr>
                          <a:spLocks/>
                        </wps:cNvSpPr>
                        <wps:spPr bwMode="auto">
                          <a:xfrm>
                            <a:off x="1442085" y="3420745"/>
                            <a:ext cx="1132840" cy="3716655"/>
                          </a:xfrm>
                          <a:custGeom>
                            <a:avLst/>
                            <a:gdLst>
                              <a:gd name="T0" fmla="*/ 248 w 1784"/>
                              <a:gd name="T1" fmla="*/ 1984 h 5854"/>
                              <a:gd name="T2" fmla="*/ 1049 w 1784"/>
                              <a:gd name="T3" fmla="*/ 5515 h 5854"/>
                              <a:gd name="T4" fmla="*/ 1783 w 1784"/>
                              <a:gd name="T5" fmla="*/ 5854 h 5854"/>
                              <a:gd name="T6" fmla="*/ 1576 w 1784"/>
                              <a:gd name="T7" fmla="*/ 5397 h 5854"/>
                              <a:gd name="T8" fmla="*/ 707 w 1784"/>
                              <a:gd name="T9" fmla="*/ 2825 h 5854"/>
                              <a:gd name="T10" fmla="*/ 734 w 1784"/>
                              <a:gd name="T11" fmla="*/ 2350 h 5854"/>
                              <a:gd name="T12" fmla="*/ 731 w 1784"/>
                              <a:gd name="T13" fmla="*/ 2350 h 5854"/>
                              <a:gd name="T14" fmla="*/ 1412 w 1784"/>
                              <a:gd name="T15" fmla="*/ 0 h 5854"/>
                              <a:gd name="T16" fmla="*/ 248 w 1784"/>
                              <a:gd name="T17" fmla="*/ 1984 h 58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784" h="5854">
                                <a:moveTo>
                                  <a:pt x="248" y="1984"/>
                                </a:moveTo>
                                <a:cubicBezTo>
                                  <a:pt x="0" y="3071"/>
                                  <a:pt x="238" y="4650"/>
                                  <a:pt x="1049" y="5515"/>
                                </a:cubicBezTo>
                                <a:cubicBezTo>
                                  <a:pt x="1166" y="5599"/>
                                  <a:pt x="1464" y="5793"/>
                                  <a:pt x="1783" y="5854"/>
                                </a:cubicBezTo>
                                <a:cubicBezTo>
                                  <a:pt x="1784" y="5731"/>
                                  <a:pt x="1613" y="5455"/>
                                  <a:pt x="1576" y="5397"/>
                                </a:cubicBezTo>
                                <a:cubicBezTo>
                                  <a:pt x="1018" y="4662"/>
                                  <a:pt x="707" y="3758"/>
                                  <a:pt x="707" y="2825"/>
                                </a:cubicBezTo>
                                <a:cubicBezTo>
                                  <a:pt x="707" y="2665"/>
                                  <a:pt x="717" y="2506"/>
                                  <a:pt x="734" y="2350"/>
                                </a:cubicBezTo>
                                <a:cubicBezTo>
                                  <a:pt x="731" y="2350"/>
                                  <a:pt x="731" y="2350"/>
                                  <a:pt x="731" y="2350"/>
                                </a:cubicBezTo>
                                <a:cubicBezTo>
                                  <a:pt x="731" y="1484"/>
                                  <a:pt x="982" y="677"/>
                                  <a:pt x="1412" y="0"/>
                                </a:cubicBezTo>
                                <a:cubicBezTo>
                                  <a:pt x="834" y="532"/>
                                  <a:pt x="423" y="1215"/>
                                  <a:pt x="248" y="1984"/>
                                </a:cubicBezTo>
                              </a:path>
                            </a:pathLst>
                          </a:custGeom>
                          <a:solidFill>
                            <a:srgbClr val="F5F6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9665870" name="Freeform 106"/>
                        <wps:cNvSpPr>
                          <a:spLocks/>
                        </wps:cNvSpPr>
                        <wps:spPr bwMode="auto">
                          <a:xfrm>
                            <a:off x="1973580" y="2863850"/>
                            <a:ext cx="1292860" cy="1687195"/>
                          </a:xfrm>
                          <a:custGeom>
                            <a:avLst/>
                            <a:gdLst>
                              <a:gd name="T0" fmla="*/ 0 w 2036"/>
                              <a:gd name="T1" fmla="*/ 2657 h 2657"/>
                              <a:gd name="T2" fmla="*/ 2036 w 2036"/>
                              <a:gd name="T3" fmla="*/ 0 h 2657"/>
                              <a:gd name="T4" fmla="*/ 770 w 2036"/>
                              <a:gd name="T5" fmla="*/ 709 h 2657"/>
                              <a:gd name="T6" fmla="*/ 0 w 2036"/>
                              <a:gd name="T7" fmla="*/ 2657 h 26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036" h="2657">
                                <a:moveTo>
                                  <a:pt x="0" y="2657"/>
                                </a:moveTo>
                                <a:cubicBezTo>
                                  <a:pt x="289" y="1519"/>
                                  <a:pt x="1038" y="564"/>
                                  <a:pt x="2036" y="0"/>
                                </a:cubicBezTo>
                                <a:cubicBezTo>
                                  <a:pt x="1566" y="168"/>
                                  <a:pt x="1140" y="410"/>
                                  <a:pt x="770" y="709"/>
                                </a:cubicBezTo>
                                <a:cubicBezTo>
                                  <a:pt x="367" y="1270"/>
                                  <a:pt x="95" y="1935"/>
                                  <a:pt x="0" y="2657"/>
                                </a:cubicBezTo>
                              </a:path>
                            </a:pathLst>
                          </a:custGeom>
                          <a:solidFill>
                            <a:srgbClr val="F5F6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838784" name="Freeform 107"/>
                        <wps:cNvSpPr>
                          <a:spLocks/>
                        </wps:cNvSpPr>
                        <wps:spPr bwMode="auto">
                          <a:xfrm>
                            <a:off x="2561590" y="2209800"/>
                            <a:ext cx="4057650" cy="974725"/>
                          </a:xfrm>
                          <a:custGeom>
                            <a:avLst/>
                            <a:gdLst>
                              <a:gd name="T0" fmla="*/ 3195 w 6390"/>
                              <a:gd name="T1" fmla="*/ 0 h 1535"/>
                              <a:gd name="T2" fmla="*/ 0 w 6390"/>
                              <a:gd name="T3" fmla="*/ 1535 h 1535"/>
                              <a:gd name="T4" fmla="*/ 1479 w 6390"/>
                              <a:gd name="T5" fmla="*/ 844 h 1535"/>
                              <a:gd name="T6" fmla="*/ 3195 w 6390"/>
                              <a:gd name="T7" fmla="*/ 481 h 1535"/>
                              <a:gd name="T8" fmla="*/ 4911 w 6390"/>
                              <a:gd name="T9" fmla="*/ 844 h 1535"/>
                              <a:gd name="T10" fmla="*/ 6390 w 6390"/>
                              <a:gd name="T11" fmla="*/ 1535 h 1535"/>
                              <a:gd name="T12" fmla="*/ 3195 w 6390"/>
                              <a:gd name="T13" fmla="*/ 0 h 15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6390" h="1535">
                                <a:moveTo>
                                  <a:pt x="3195" y="0"/>
                                </a:moveTo>
                                <a:cubicBezTo>
                                  <a:pt x="1912" y="0"/>
                                  <a:pt x="764" y="598"/>
                                  <a:pt x="0" y="1535"/>
                                </a:cubicBezTo>
                                <a:cubicBezTo>
                                  <a:pt x="433" y="1225"/>
                                  <a:pt x="932" y="987"/>
                                  <a:pt x="1479" y="844"/>
                                </a:cubicBezTo>
                                <a:cubicBezTo>
                                  <a:pt x="2005" y="611"/>
                                  <a:pt x="2585" y="481"/>
                                  <a:pt x="3195" y="481"/>
                                </a:cubicBezTo>
                                <a:cubicBezTo>
                                  <a:pt x="3805" y="481"/>
                                  <a:pt x="4386" y="611"/>
                                  <a:pt x="4911" y="844"/>
                                </a:cubicBezTo>
                                <a:cubicBezTo>
                                  <a:pt x="5458" y="987"/>
                                  <a:pt x="5958" y="1225"/>
                                  <a:pt x="6390" y="1535"/>
                                </a:cubicBezTo>
                                <a:cubicBezTo>
                                  <a:pt x="5627" y="598"/>
                                  <a:pt x="4478" y="0"/>
                                  <a:pt x="3195" y="0"/>
                                </a:cubicBezTo>
                              </a:path>
                            </a:pathLst>
                          </a:custGeom>
                          <a:solidFill>
                            <a:srgbClr val="F5F6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0530864" name="Freeform 108"/>
                        <wps:cNvSpPr>
                          <a:spLocks/>
                        </wps:cNvSpPr>
                        <wps:spPr bwMode="auto">
                          <a:xfrm>
                            <a:off x="2437130" y="7621270"/>
                            <a:ext cx="1905" cy="2540"/>
                          </a:xfrm>
                          <a:custGeom>
                            <a:avLst/>
                            <a:gdLst>
                              <a:gd name="T0" fmla="*/ 3 w 3"/>
                              <a:gd name="T1" fmla="*/ 4 h 4"/>
                              <a:gd name="T2" fmla="*/ 3 w 3"/>
                              <a:gd name="T3" fmla="*/ 3 h 4"/>
                              <a:gd name="T4" fmla="*/ 0 w 3"/>
                              <a:gd name="T5" fmla="*/ 0 h 4"/>
                              <a:gd name="T6" fmla="*/ 3 w 3"/>
                              <a:gd name="T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" h="4">
                                <a:moveTo>
                                  <a:pt x="3" y="4"/>
                                </a:moveTo>
                                <a:cubicBezTo>
                                  <a:pt x="3" y="4"/>
                                  <a:pt x="3" y="3"/>
                                  <a:pt x="3" y="3"/>
                                </a:cubicBezTo>
                                <a:cubicBezTo>
                                  <a:pt x="2" y="2"/>
                                  <a:pt x="1" y="1"/>
                                  <a:pt x="0" y="0"/>
                                </a:cubicBezTo>
                                <a:cubicBezTo>
                                  <a:pt x="1" y="1"/>
                                  <a:pt x="2" y="3"/>
                                  <a:pt x="3" y="4"/>
                                </a:cubicBezTo>
                              </a:path>
                            </a:pathLst>
                          </a:custGeom>
                          <a:solidFill>
                            <a:srgbClr val="F5F6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836494" name="Freeform 109"/>
                        <wps:cNvSpPr>
                          <a:spLocks/>
                        </wps:cNvSpPr>
                        <wps:spPr bwMode="auto">
                          <a:xfrm>
                            <a:off x="2169795" y="7009765"/>
                            <a:ext cx="2237105" cy="1445895"/>
                          </a:xfrm>
                          <a:custGeom>
                            <a:avLst/>
                            <a:gdLst>
                              <a:gd name="T0" fmla="*/ 601 w 3523"/>
                              <a:gd name="T1" fmla="*/ 1123 h 2277"/>
                              <a:gd name="T2" fmla="*/ 729 w 3523"/>
                              <a:gd name="T3" fmla="*/ 1262 h 2277"/>
                              <a:gd name="T4" fmla="*/ 756 w 3523"/>
                              <a:gd name="T5" fmla="*/ 1290 h 2277"/>
                              <a:gd name="T6" fmla="*/ 2782 w 3523"/>
                              <a:gd name="T7" fmla="*/ 2019 h 2277"/>
                              <a:gd name="T8" fmla="*/ 3231 w 3523"/>
                              <a:gd name="T9" fmla="*/ 1130 h 2277"/>
                              <a:gd name="T10" fmla="*/ 2956 w 3523"/>
                              <a:gd name="T11" fmla="*/ 807 h 2277"/>
                              <a:gd name="T12" fmla="*/ 2535 w 3523"/>
                              <a:gd name="T13" fmla="*/ 774 h 2277"/>
                              <a:gd name="T14" fmla="*/ 2282 w 3523"/>
                              <a:gd name="T15" fmla="*/ 992 h 2277"/>
                              <a:gd name="T16" fmla="*/ 2256 w 3523"/>
                              <a:gd name="T17" fmla="*/ 1325 h 2277"/>
                              <a:gd name="T18" fmla="*/ 2425 w 3523"/>
                              <a:gd name="T19" fmla="*/ 1523 h 2277"/>
                              <a:gd name="T20" fmla="*/ 2684 w 3523"/>
                              <a:gd name="T21" fmla="*/ 1543 h 2277"/>
                              <a:gd name="T22" fmla="*/ 2837 w 3523"/>
                              <a:gd name="T23" fmla="*/ 1411 h 2277"/>
                              <a:gd name="T24" fmla="*/ 2865 w 3523"/>
                              <a:gd name="T25" fmla="*/ 1283 h 2277"/>
                              <a:gd name="T26" fmla="*/ 2645 w 3523"/>
                              <a:gd name="T27" fmla="*/ 1461 h 2277"/>
                              <a:gd name="T28" fmla="*/ 2469 w 3523"/>
                              <a:gd name="T29" fmla="*/ 1375 h 2277"/>
                              <a:gd name="T30" fmla="*/ 2422 w 3523"/>
                              <a:gd name="T31" fmla="*/ 1299 h 2277"/>
                              <a:gd name="T32" fmla="*/ 2573 w 3523"/>
                              <a:gd name="T33" fmla="*/ 1002 h 2277"/>
                              <a:gd name="T34" fmla="*/ 2788 w 3523"/>
                              <a:gd name="T35" fmla="*/ 1019 h 2277"/>
                              <a:gd name="T36" fmla="*/ 2929 w 3523"/>
                              <a:gd name="T37" fmla="*/ 1184 h 2277"/>
                              <a:gd name="T38" fmla="*/ 2909 w 3523"/>
                              <a:gd name="T39" fmla="*/ 1448 h 2277"/>
                              <a:gd name="T40" fmla="*/ 2709 w 3523"/>
                              <a:gd name="T41" fmla="*/ 1619 h 2277"/>
                              <a:gd name="T42" fmla="*/ 2389 w 3523"/>
                              <a:gd name="T43" fmla="*/ 1595 h 2277"/>
                              <a:gd name="T44" fmla="*/ 2180 w 3523"/>
                              <a:gd name="T45" fmla="*/ 1350 h 2277"/>
                              <a:gd name="T46" fmla="*/ 2211 w 3523"/>
                              <a:gd name="T47" fmla="*/ 955 h 2277"/>
                              <a:gd name="T48" fmla="*/ 2510 w 3523"/>
                              <a:gd name="T49" fmla="*/ 698 h 2277"/>
                              <a:gd name="T50" fmla="*/ 2993 w 3523"/>
                              <a:gd name="T51" fmla="*/ 736 h 2277"/>
                              <a:gd name="T52" fmla="*/ 3307 w 3523"/>
                              <a:gd name="T53" fmla="*/ 1106 h 2277"/>
                              <a:gd name="T54" fmla="*/ 3016 w 3523"/>
                              <a:gd name="T55" fmla="*/ 1989 h 2277"/>
                              <a:gd name="T56" fmla="*/ 3019 w 3523"/>
                              <a:gd name="T57" fmla="*/ 1989 h 2277"/>
                              <a:gd name="T58" fmla="*/ 2068 w 3523"/>
                              <a:gd name="T59" fmla="*/ 2205 h 2277"/>
                              <a:gd name="T60" fmla="*/ 2540 w 3523"/>
                              <a:gd name="T61" fmla="*/ 2253 h 2277"/>
                              <a:gd name="T62" fmla="*/ 3026 w 3523"/>
                              <a:gd name="T63" fmla="*/ 2132 h 2277"/>
                              <a:gd name="T64" fmla="*/ 3523 w 3523"/>
                              <a:gd name="T65" fmla="*/ 1298 h 2277"/>
                              <a:gd name="T66" fmla="*/ 3145 w 3523"/>
                              <a:gd name="T67" fmla="*/ 631 h 2277"/>
                              <a:gd name="T68" fmla="*/ 2318 w 3523"/>
                              <a:gd name="T69" fmla="*/ 541 h 2277"/>
                              <a:gd name="T70" fmla="*/ 2018 w 3523"/>
                              <a:gd name="T71" fmla="*/ 924 h 2277"/>
                              <a:gd name="T72" fmla="*/ 2004 w 3523"/>
                              <a:gd name="T73" fmla="*/ 995 h 2277"/>
                              <a:gd name="T74" fmla="*/ 1946 w 3523"/>
                              <a:gd name="T75" fmla="*/ 868 h 2277"/>
                              <a:gd name="T76" fmla="*/ 774 w 3523"/>
                              <a:gd name="T77" fmla="*/ 317 h 2277"/>
                              <a:gd name="T78" fmla="*/ 0 w 3523"/>
                              <a:gd name="T79" fmla="*/ 0 h 2277"/>
                              <a:gd name="T80" fmla="*/ 601 w 3523"/>
                              <a:gd name="T81" fmla="*/ 1123 h 22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3523" h="2277">
                                <a:moveTo>
                                  <a:pt x="601" y="1123"/>
                                </a:moveTo>
                                <a:cubicBezTo>
                                  <a:pt x="643" y="1172"/>
                                  <a:pt x="685" y="1218"/>
                                  <a:pt x="729" y="1262"/>
                                </a:cubicBezTo>
                                <a:cubicBezTo>
                                  <a:pt x="756" y="1290"/>
                                  <a:pt x="756" y="1290"/>
                                  <a:pt x="756" y="1290"/>
                                </a:cubicBezTo>
                                <a:cubicBezTo>
                                  <a:pt x="1526" y="2058"/>
                                  <a:pt x="2442" y="2130"/>
                                  <a:pt x="2782" y="2019"/>
                                </a:cubicBezTo>
                                <a:cubicBezTo>
                                  <a:pt x="3150" y="1898"/>
                                  <a:pt x="3351" y="1500"/>
                                  <a:pt x="3231" y="1130"/>
                                </a:cubicBezTo>
                                <a:cubicBezTo>
                                  <a:pt x="3186" y="989"/>
                                  <a:pt x="3088" y="874"/>
                                  <a:pt x="2956" y="807"/>
                                </a:cubicBezTo>
                                <a:cubicBezTo>
                                  <a:pt x="2825" y="740"/>
                                  <a:pt x="2675" y="728"/>
                                  <a:pt x="2535" y="774"/>
                                </a:cubicBezTo>
                                <a:cubicBezTo>
                                  <a:pt x="2424" y="811"/>
                                  <a:pt x="2335" y="888"/>
                                  <a:pt x="2282" y="992"/>
                                </a:cubicBezTo>
                                <a:cubicBezTo>
                                  <a:pt x="2230" y="1096"/>
                                  <a:pt x="2220" y="1214"/>
                                  <a:pt x="2256" y="1325"/>
                                </a:cubicBezTo>
                                <a:cubicBezTo>
                                  <a:pt x="2284" y="1411"/>
                                  <a:pt x="2344" y="1482"/>
                                  <a:pt x="2425" y="1523"/>
                                </a:cubicBezTo>
                                <a:cubicBezTo>
                                  <a:pt x="2506" y="1564"/>
                                  <a:pt x="2598" y="1572"/>
                                  <a:pt x="2684" y="1543"/>
                                </a:cubicBezTo>
                                <a:cubicBezTo>
                                  <a:pt x="2751" y="1521"/>
                                  <a:pt x="2805" y="1475"/>
                                  <a:pt x="2837" y="1411"/>
                                </a:cubicBezTo>
                                <a:cubicBezTo>
                                  <a:pt x="2858" y="1371"/>
                                  <a:pt x="2866" y="1327"/>
                                  <a:pt x="2865" y="1283"/>
                                </a:cubicBezTo>
                                <a:cubicBezTo>
                                  <a:pt x="2843" y="1385"/>
                                  <a:pt x="2753" y="1461"/>
                                  <a:pt x="2645" y="1461"/>
                                </a:cubicBezTo>
                                <a:cubicBezTo>
                                  <a:pt x="2573" y="1461"/>
                                  <a:pt x="2510" y="1427"/>
                                  <a:pt x="2469" y="1375"/>
                                </a:cubicBezTo>
                                <a:cubicBezTo>
                                  <a:pt x="2448" y="1354"/>
                                  <a:pt x="2432" y="1328"/>
                                  <a:pt x="2422" y="1299"/>
                                </a:cubicBezTo>
                                <a:cubicBezTo>
                                  <a:pt x="2382" y="1176"/>
                                  <a:pt x="2450" y="1043"/>
                                  <a:pt x="2573" y="1002"/>
                                </a:cubicBezTo>
                                <a:cubicBezTo>
                                  <a:pt x="2644" y="979"/>
                                  <a:pt x="2720" y="985"/>
                                  <a:pt x="2788" y="1019"/>
                                </a:cubicBezTo>
                                <a:cubicBezTo>
                                  <a:pt x="2855" y="1053"/>
                                  <a:pt x="2906" y="1112"/>
                                  <a:pt x="2929" y="1184"/>
                                </a:cubicBezTo>
                                <a:cubicBezTo>
                                  <a:pt x="2957" y="1272"/>
                                  <a:pt x="2950" y="1366"/>
                                  <a:pt x="2909" y="1448"/>
                                </a:cubicBezTo>
                                <a:cubicBezTo>
                                  <a:pt x="2867" y="1530"/>
                                  <a:pt x="2796" y="1591"/>
                                  <a:pt x="2709" y="1619"/>
                                </a:cubicBezTo>
                                <a:cubicBezTo>
                                  <a:pt x="2603" y="1655"/>
                                  <a:pt x="2489" y="1646"/>
                                  <a:pt x="2389" y="1595"/>
                                </a:cubicBezTo>
                                <a:cubicBezTo>
                                  <a:pt x="2289" y="1544"/>
                                  <a:pt x="2215" y="1457"/>
                                  <a:pt x="2180" y="1350"/>
                                </a:cubicBezTo>
                                <a:cubicBezTo>
                                  <a:pt x="2138" y="1218"/>
                                  <a:pt x="2149" y="1078"/>
                                  <a:pt x="2211" y="955"/>
                                </a:cubicBezTo>
                                <a:cubicBezTo>
                                  <a:pt x="2273" y="832"/>
                                  <a:pt x="2379" y="741"/>
                                  <a:pt x="2510" y="698"/>
                                </a:cubicBezTo>
                                <a:cubicBezTo>
                                  <a:pt x="2671" y="645"/>
                                  <a:pt x="2842" y="659"/>
                                  <a:pt x="2993" y="736"/>
                                </a:cubicBezTo>
                                <a:cubicBezTo>
                                  <a:pt x="3143" y="813"/>
                                  <a:pt x="3255" y="944"/>
                                  <a:pt x="3307" y="1106"/>
                                </a:cubicBezTo>
                                <a:cubicBezTo>
                                  <a:pt x="3416" y="1440"/>
                                  <a:pt x="3288" y="1796"/>
                                  <a:pt x="3016" y="1989"/>
                                </a:cubicBezTo>
                                <a:cubicBezTo>
                                  <a:pt x="3017" y="1989"/>
                                  <a:pt x="3018" y="1989"/>
                                  <a:pt x="3019" y="1989"/>
                                </a:cubicBezTo>
                                <a:cubicBezTo>
                                  <a:pt x="3019" y="1989"/>
                                  <a:pt x="2693" y="2277"/>
                                  <a:pt x="2068" y="2205"/>
                                </a:cubicBezTo>
                                <a:cubicBezTo>
                                  <a:pt x="2223" y="2240"/>
                                  <a:pt x="2382" y="2259"/>
                                  <a:pt x="2540" y="2253"/>
                                </a:cubicBezTo>
                                <a:cubicBezTo>
                                  <a:pt x="2708" y="2247"/>
                                  <a:pt x="2877" y="2210"/>
                                  <a:pt x="3026" y="2132"/>
                                </a:cubicBezTo>
                                <a:cubicBezTo>
                                  <a:pt x="3325" y="1975"/>
                                  <a:pt x="3522" y="1653"/>
                                  <a:pt x="3523" y="1298"/>
                                </a:cubicBezTo>
                                <a:cubicBezTo>
                                  <a:pt x="3523" y="1007"/>
                                  <a:pt x="3379" y="784"/>
                                  <a:pt x="3145" y="631"/>
                                </a:cubicBezTo>
                                <a:cubicBezTo>
                                  <a:pt x="2901" y="471"/>
                                  <a:pt x="2576" y="419"/>
                                  <a:pt x="2318" y="541"/>
                                </a:cubicBezTo>
                                <a:cubicBezTo>
                                  <a:pt x="2172" y="610"/>
                                  <a:pt x="2058" y="763"/>
                                  <a:pt x="2018" y="924"/>
                                </a:cubicBezTo>
                                <a:cubicBezTo>
                                  <a:pt x="2015" y="936"/>
                                  <a:pt x="1997" y="983"/>
                                  <a:pt x="2004" y="995"/>
                                </a:cubicBezTo>
                                <a:cubicBezTo>
                                  <a:pt x="1946" y="868"/>
                                  <a:pt x="1946" y="868"/>
                                  <a:pt x="1946" y="868"/>
                                </a:cubicBezTo>
                                <a:cubicBezTo>
                                  <a:pt x="1724" y="427"/>
                                  <a:pt x="1226" y="318"/>
                                  <a:pt x="774" y="317"/>
                                </a:cubicBezTo>
                                <a:cubicBezTo>
                                  <a:pt x="484" y="317"/>
                                  <a:pt x="231" y="162"/>
                                  <a:pt x="0" y="0"/>
                                </a:cubicBezTo>
                                <a:cubicBezTo>
                                  <a:pt x="61" y="166"/>
                                  <a:pt x="282" y="729"/>
                                  <a:pt x="601" y="1123"/>
                                </a:cubicBezTo>
                              </a:path>
                            </a:pathLst>
                          </a:custGeom>
                          <a:solidFill>
                            <a:srgbClr val="F5F6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857817" name="Freeform 110"/>
                        <wps:cNvSpPr>
                          <a:spLocks/>
                        </wps:cNvSpPr>
                        <wps:spPr bwMode="auto">
                          <a:xfrm>
                            <a:off x="5914390" y="2863850"/>
                            <a:ext cx="1292860" cy="1687195"/>
                          </a:xfrm>
                          <a:custGeom>
                            <a:avLst/>
                            <a:gdLst>
                              <a:gd name="T0" fmla="*/ 0 w 2036"/>
                              <a:gd name="T1" fmla="*/ 0 h 2657"/>
                              <a:gd name="T2" fmla="*/ 2036 w 2036"/>
                              <a:gd name="T3" fmla="*/ 2657 h 2657"/>
                              <a:gd name="T4" fmla="*/ 1266 w 2036"/>
                              <a:gd name="T5" fmla="*/ 709 h 2657"/>
                              <a:gd name="T6" fmla="*/ 0 w 2036"/>
                              <a:gd name="T7" fmla="*/ 0 h 26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036" h="2657">
                                <a:moveTo>
                                  <a:pt x="0" y="0"/>
                                </a:moveTo>
                                <a:cubicBezTo>
                                  <a:pt x="998" y="564"/>
                                  <a:pt x="1747" y="1519"/>
                                  <a:pt x="2036" y="2657"/>
                                </a:cubicBezTo>
                                <a:cubicBezTo>
                                  <a:pt x="1941" y="1935"/>
                                  <a:pt x="1669" y="1270"/>
                                  <a:pt x="1266" y="709"/>
                                </a:cubicBezTo>
                                <a:cubicBezTo>
                                  <a:pt x="897" y="410"/>
                                  <a:pt x="470" y="168"/>
                                  <a:pt x="0" y="0"/>
                                </a:cubicBezTo>
                              </a:path>
                            </a:pathLst>
                          </a:custGeom>
                          <a:solidFill>
                            <a:srgbClr val="F5F6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5271050" name="Freeform 111"/>
                        <wps:cNvSpPr>
                          <a:spLocks noEditPoints="1"/>
                        </wps:cNvSpPr>
                        <wps:spPr bwMode="auto">
                          <a:xfrm>
                            <a:off x="1080135" y="1721485"/>
                            <a:ext cx="7020560" cy="6875145"/>
                          </a:xfrm>
                          <a:custGeom>
                            <a:avLst/>
                            <a:gdLst>
                              <a:gd name="T0" fmla="*/ 8135 w 11056"/>
                              <a:gd name="T1" fmla="*/ 10263 h 10828"/>
                              <a:gd name="T2" fmla="*/ 7291 w 11056"/>
                              <a:gd name="T3" fmla="*/ 10602 h 10828"/>
                              <a:gd name="T4" fmla="*/ 6137 w 11056"/>
                              <a:gd name="T5" fmla="*/ 10449 h 10828"/>
                              <a:gd name="T6" fmla="*/ 6173 w 11056"/>
                              <a:gd name="T7" fmla="*/ 8892 h 10828"/>
                              <a:gd name="T8" fmla="*/ 7349 w 11056"/>
                              <a:gd name="T9" fmla="*/ 9064 h 10828"/>
                              <a:gd name="T10" fmla="*/ 8072 w 11056"/>
                              <a:gd name="T11" fmla="*/ 8628 h 10828"/>
                              <a:gd name="T12" fmla="*/ 8624 w 11056"/>
                              <a:gd name="T13" fmla="*/ 8320 h 10828"/>
                              <a:gd name="T14" fmla="*/ 9688 w 11056"/>
                              <a:gd name="T15" fmla="*/ 5026 h 10828"/>
                              <a:gd name="T16" fmla="*/ 9687 w 11056"/>
                              <a:gd name="T17" fmla="*/ 5020 h 10828"/>
                              <a:gd name="T18" fmla="*/ 7219 w 11056"/>
                              <a:gd name="T19" fmla="*/ 1677 h 10828"/>
                              <a:gd name="T20" fmla="*/ 5528 w 11056"/>
                              <a:gd name="T21" fmla="*/ 1314 h 10828"/>
                              <a:gd name="T22" fmla="*/ 3837 w 11056"/>
                              <a:gd name="T23" fmla="*/ 1677 h 10828"/>
                              <a:gd name="T24" fmla="*/ 1369 w 11056"/>
                              <a:gd name="T25" fmla="*/ 5020 h 10828"/>
                              <a:gd name="T26" fmla="*/ 1368 w 11056"/>
                              <a:gd name="T27" fmla="*/ 5026 h 10828"/>
                              <a:gd name="T28" fmla="*/ 2462 w 11056"/>
                              <a:gd name="T29" fmla="*/ 8353 h 10828"/>
                              <a:gd name="T30" fmla="*/ 2968 w 11056"/>
                              <a:gd name="T31" fmla="*/ 8627 h 10828"/>
                              <a:gd name="T32" fmla="*/ 3711 w 11056"/>
                              <a:gd name="T33" fmla="*/ 9067 h 10828"/>
                              <a:gd name="T34" fmla="*/ 4888 w 11056"/>
                              <a:gd name="T35" fmla="*/ 8895 h 10828"/>
                              <a:gd name="T36" fmla="*/ 4923 w 11056"/>
                              <a:gd name="T37" fmla="*/ 10451 h 10828"/>
                              <a:gd name="T38" fmla="*/ 3761 w 11056"/>
                              <a:gd name="T39" fmla="*/ 10603 h 10828"/>
                              <a:gd name="T40" fmla="*/ 2918 w 11056"/>
                              <a:gd name="T41" fmla="*/ 10263 h 10828"/>
                              <a:gd name="T42" fmla="*/ 124 w 11056"/>
                              <a:gd name="T43" fmla="*/ 5529 h 10828"/>
                              <a:gd name="T44" fmla="*/ 10933 w 11056"/>
                              <a:gd name="T45" fmla="*/ 5529 h 10828"/>
                              <a:gd name="T46" fmla="*/ 5528 w 11056"/>
                              <a:gd name="T47" fmla="*/ 0 h 10828"/>
                              <a:gd name="T48" fmla="*/ 2865 w 11056"/>
                              <a:gd name="T49" fmla="*/ 10374 h 10828"/>
                              <a:gd name="T50" fmla="*/ 3043 w 11056"/>
                              <a:gd name="T51" fmla="*/ 10485 h 10828"/>
                              <a:gd name="T52" fmla="*/ 3216 w 11056"/>
                              <a:gd name="T53" fmla="*/ 10574 h 10828"/>
                              <a:gd name="T54" fmla="*/ 3356 w 11056"/>
                              <a:gd name="T55" fmla="*/ 10635 h 10828"/>
                              <a:gd name="T56" fmla="*/ 3548 w 11056"/>
                              <a:gd name="T57" fmla="*/ 10705 h 10828"/>
                              <a:gd name="T58" fmla="*/ 4145 w 11056"/>
                              <a:gd name="T59" fmla="*/ 10816 h 10828"/>
                              <a:gd name="T60" fmla="*/ 5019 w 11056"/>
                              <a:gd name="T61" fmla="*/ 10574 h 10828"/>
                              <a:gd name="T62" fmla="*/ 5450 w 11056"/>
                              <a:gd name="T63" fmla="*/ 9711 h 10828"/>
                              <a:gd name="T64" fmla="*/ 4973 w 11056"/>
                              <a:gd name="T65" fmla="*/ 8765 h 10828"/>
                              <a:gd name="T66" fmla="*/ 4815 w 11056"/>
                              <a:gd name="T67" fmla="*/ 8679 h 10828"/>
                              <a:gd name="T68" fmla="*/ 4272 w 11056"/>
                              <a:gd name="T69" fmla="*/ 8573 h 10828"/>
                              <a:gd name="T70" fmla="*/ 3822 w 11056"/>
                              <a:gd name="T71" fmla="*/ 8715 h 10828"/>
                              <a:gd name="T72" fmla="*/ 3642 w 11056"/>
                              <a:gd name="T73" fmla="*/ 8746 h 10828"/>
                              <a:gd name="T74" fmla="*/ 3072 w 11056"/>
                              <a:gd name="T75" fmla="*/ 8487 h 10828"/>
                              <a:gd name="T76" fmla="*/ 3007 w 11056"/>
                              <a:gd name="T77" fmla="*/ 8477 h 10828"/>
                              <a:gd name="T78" fmla="*/ 2997 w 11056"/>
                              <a:gd name="T79" fmla="*/ 8475 h 10828"/>
                              <a:gd name="T80" fmla="*/ 1464 w 11056"/>
                              <a:gd name="T81" fmla="*/ 5501 h 10828"/>
                              <a:gd name="T82" fmla="*/ 9592 w 11056"/>
                              <a:gd name="T83" fmla="*/ 5501 h 10828"/>
                              <a:gd name="T84" fmla="*/ 8084 w 11056"/>
                              <a:gd name="T85" fmla="*/ 8469 h 10828"/>
                              <a:gd name="T86" fmla="*/ 7988 w 11056"/>
                              <a:gd name="T87" fmla="*/ 8484 h 10828"/>
                              <a:gd name="T88" fmla="*/ 7868 w 11056"/>
                              <a:gd name="T89" fmla="*/ 8511 h 10828"/>
                              <a:gd name="T90" fmla="*/ 7352 w 11056"/>
                              <a:gd name="T91" fmla="*/ 8806 h 10828"/>
                              <a:gd name="T92" fmla="*/ 6882 w 11056"/>
                              <a:gd name="T93" fmla="*/ 8580 h 10828"/>
                              <a:gd name="T94" fmla="*/ 6418 w 11056"/>
                              <a:gd name="T95" fmla="*/ 8614 h 10828"/>
                              <a:gd name="T96" fmla="*/ 6087 w 11056"/>
                              <a:gd name="T97" fmla="*/ 8762 h 10828"/>
                              <a:gd name="T98" fmla="*/ 5609 w 11056"/>
                              <a:gd name="T99" fmla="*/ 9624 h 10828"/>
                              <a:gd name="T100" fmla="*/ 6042 w 11056"/>
                              <a:gd name="T101" fmla="*/ 10572 h 10828"/>
                              <a:gd name="T102" fmla="*/ 7342 w 11056"/>
                              <a:gd name="T103" fmla="*/ 10750 h 10828"/>
                              <a:gd name="T104" fmla="*/ 7534 w 11056"/>
                              <a:gd name="T105" fmla="*/ 10695 h 10828"/>
                              <a:gd name="T106" fmla="*/ 7673 w 11056"/>
                              <a:gd name="T107" fmla="*/ 10645 h 10828"/>
                              <a:gd name="T108" fmla="*/ 7832 w 11056"/>
                              <a:gd name="T109" fmla="*/ 10578 h 10828"/>
                              <a:gd name="T110" fmla="*/ 8018 w 11056"/>
                              <a:gd name="T111" fmla="*/ 10483 h 10828"/>
                              <a:gd name="T112" fmla="*/ 8191 w 11056"/>
                              <a:gd name="T113" fmla="*/ 10374 h 10828"/>
                              <a:gd name="T114" fmla="*/ 5528 w 11056"/>
                              <a:gd name="T115" fmla="*/ 0 h 108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</a:cxnLst>
                            <a:rect l="0" t="0" r="r" b="b"/>
                            <a:pathLst>
                              <a:path w="11056" h="10828">
                                <a:moveTo>
                                  <a:pt x="8135" y="10263"/>
                                </a:moveTo>
                                <a:cubicBezTo>
                                  <a:pt x="8135" y="10263"/>
                                  <a:pt x="8135" y="10263"/>
                                  <a:pt x="8135" y="10263"/>
                                </a:cubicBezTo>
                                <a:cubicBezTo>
                                  <a:pt x="8135" y="10263"/>
                                  <a:pt x="7605" y="10550"/>
                                  <a:pt x="7290" y="10603"/>
                                </a:cubicBezTo>
                                <a:cubicBezTo>
                                  <a:pt x="7291" y="10602"/>
                                  <a:pt x="7291" y="10602"/>
                                  <a:pt x="7291" y="10602"/>
                                </a:cubicBezTo>
                                <a:cubicBezTo>
                                  <a:pt x="7164" y="10633"/>
                                  <a:pt x="7035" y="10652"/>
                                  <a:pt x="6909" y="10658"/>
                                </a:cubicBezTo>
                                <a:cubicBezTo>
                                  <a:pt x="6622" y="10670"/>
                                  <a:pt x="6348" y="10612"/>
                                  <a:pt x="6137" y="10449"/>
                                </a:cubicBezTo>
                                <a:cubicBezTo>
                                  <a:pt x="5889" y="10256"/>
                                  <a:pt x="5752" y="9942"/>
                                  <a:pt x="5765" y="9630"/>
                                </a:cubicBezTo>
                                <a:cubicBezTo>
                                  <a:pt x="5777" y="9323"/>
                                  <a:pt x="5926" y="9054"/>
                                  <a:pt x="6173" y="8892"/>
                                </a:cubicBezTo>
                                <a:cubicBezTo>
                                  <a:pt x="6512" y="8670"/>
                                  <a:pt x="7073" y="8631"/>
                                  <a:pt x="7321" y="9014"/>
                                </a:cubicBezTo>
                                <a:cubicBezTo>
                                  <a:pt x="7326" y="9021"/>
                                  <a:pt x="7353" y="9057"/>
                                  <a:pt x="7349" y="9064"/>
                                </a:cubicBezTo>
                                <a:cubicBezTo>
                                  <a:pt x="7473" y="8855"/>
                                  <a:pt x="7679" y="8724"/>
                                  <a:pt x="7909" y="8661"/>
                                </a:cubicBezTo>
                                <a:cubicBezTo>
                                  <a:pt x="7963" y="8646"/>
                                  <a:pt x="8017" y="8636"/>
                                  <a:pt x="8072" y="8628"/>
                                </a:cubicBezTo>
                                <a:cubicBezTo>
                                  <a:pt x="8064" y="8628"/>
                                  <a:pt x="8064" y="8628"/>
                                  <a:pt x="8064" y="8628"/>
                                </a:cubicBezTo>
                                <a:cubicBezTo>
                                  <a:pt x="8064" y="8628"/>
                                  <a:pt x="8381" y="8563"/>
                                  <a:pt x="8624" y="8320"/>
                                </a:cubicBezTo>
                                <a:cubicBezTo>
                                  <a:pt x="9322" y="7552"/>
                                  <a:pt x="9716" y="6544"/>
                                  <a:pt x="9716" y="5501"/>
                                </a:cubicBezTo>
                                <a:cubicBezTo>
                                  <a:pt x="9716" y="5341"/>
                                  <a:pt x="9706" y="5182"/>
                                  <a:pt x="9688" y="5026"/>
                                </a:cubicBezTo>
                                <a:cubicBezTo>
                                  <a:pt x="9687" y="5026"/>
                                  <a:pt x="9687" y="5026"/>
                                  <a:pt x="9687" y="5026"/>
                                </a:cubicBezTo>
                                <a:cubicBezTo>
                                  <a:pt x="9687" y="5024"/>
                                  <a:pt x="9687" y="5022"/>
                                  <a:pt x="9687" y="5020"/>
                                </a:cubicBezTo>
                                <a:cubicBezTo>
                                  <a:pt x="9516" y="3531"/>
                                  <a:pt x="8561" y="2278"/>
                                  <a:pt x="7246" y="1684"/>
                                </a:cubicBezTo>
                                <a:cubicBezTo>
                                  <a:pt x="7237" y="1682"/>
                                  <a:pt x="7228" y="1679"/>
                                  <a:pt x="7219" y="1677"/>
                                </a:cubicBezTo>
                                <a:cubicBezTo>
                                  <a:pt x="7220" y="1672"/>
                                  <a:pt x="7220" y="1672"/>
                                  <a:pt x="7220" y="1672"/>
                                </a:cubicBezTo>
                                <a:cubicBezTo>
                                  <a:pt x="6703" y="1443"/>
                                  <a:pt x="6130" y="1314"/>
                                  <a:pt x="5528" y="1314"/>
                                </a:cubicBezTo>
                                <a:cubicBezTo>
                                  <a:pt x="4926" y="1314"/>
                                  <a:pt x="4354" y="1443"/>
                                  <a:pt x="3836" y="1672"/>
                                </a:cubicBezTo>
                                <a:cubicBezTo>
                                  <a:pt x="3837" y="1677"/>
                                  <a:pt x="3837" y="1677"/>
                                  <a:pt x="3837" y="1677"/>
                                </a:cubicBezTo>
                                <a:cubicBezTo>
                                  <a:pt x="3828" y="1679"/>
                                  <a:pt x="3819" y="1682"/>
                                  <a:pt x="3810" y="1684"/>
                                </a:cubicBezTo>
                                <a:cubicBezTo>
                                  <a:pt x="2495" y="2278"/>
                                  <a:pt x="1540" y="3531"/>
                                  <a:pt x="1369" y="5020"/>
                                </a:cubicBezTo>
                                <a:cubicBezTo>
                                  <a:pt x="1369" y="5022"/>
                                  <a:pt x="1369" y="5024"/>
                                  <a:pt x="1369" y="5026"/>
                                </a:cubicBezTo>
                                <a:cubicBezTo>
                                  <a:pt x="1368" y="5026"/>
                                  <a:pt x="1368" y="5026"/>
                                  <a:pt x="1368" y="5026"/>
                                </a:cubicBezTo>
                                <a:cubicBezTo>
                                  <a:pt x="1350" y="5182"/>
                                  <a:pt x="1340" y="5341"/>
                                  <a:pt x="1340" y="5501"/>
                                </a:cubicBezTo>
                                <a:cubicBezTo>
                                  <a:pt x="1340" y="6559"/>
                                  <a:pt x="1746" y="7581"/>
                                  <a:pt x="2462" y="8353"/>
                                </a:cubicBezTo>
                                <a:cubicBezTo>
                                  <a:pt x="2700" y="8569"/>
                                  <a:pt x="2988" y="8628"/>
                                  <a:pt x="2988" y="8628"/>
                                </a:cubicBezTo>
                                <a:cubicBezTo>
                                  <a:pt x="2968" y="8627"/>
                                  <a:pt x="2968" y="8627"/>
                                  <a:pt x="2968" y="8627"/>
                                </a:cubicBezTo>
                                <a:cubicBezTo>
                                  <a:pt x="3029" y="8636"/>
                                  <a:pt x="3090" y="8647"/>
                                  <a:pt x="3151" y="8664"/>
                                </a:cubicBezTo>
                                <a:cubicBezTo>
                                  <a:pt x="3382" y="8727"/>
                                  <a:pt x="3588" y="8858"/>
                                  <a:pt x="3711" y="9067"/>
                                </a:cubicBezTo>
                                <a:cubicBezTo>
                                  <a:pt x="3707" y="9059"/>
                                  <a:pt x="3735" y="9024"/>
                                  <a:pt x="3739" y="9017"/>
                                </a:cubicBezTo>
                                <a:cubicBezTo>
                                  <a:pt x="3988" y="8634"/>
                                  <a:pt x="4549" y="8673"/>
                                  <a:pt x="4888" y="8895"/>
                                </a:cubicBezTo>
                                <a:cubicBezTo>
                                  <a:pt x="5135" y="9057"/>
                                  <a:pt x="5283" y="9326"/>
                                  <a:pt x="5296" y="9633"/>
                                </a:cubicBezTo>
                                <a:cubicBezTo>
                                  <a:pt x="5308" y="9945"/>
                                  <a:pt x="5171" y="10259"/>
                                  <a:pt x="4923" y="10451"/>
                                </a:cubicBezTo>
                                <a:cubicBezTo>
                                  <a:pt x="4713" y="10614"/>
                                  <a:pt x="4439" y="10673"/>
                                  <a:pt x="4152" y="10660"/>
                                </a:cubicBezTo>
                                <a:cubicBezTo>
                                  <a:pt x="4023" y="10655"/>
                                  <a:pt x="3891" y="10634"/>
                                  <a:pt x="3761" y="10603"/>
                                </a:cubicBezTo>
                                <a:cubicBezTo>
                                  <a:pt x="3762" y="10604"/>
                                  <a:pt x="3762" y="10604"/>
                                  <a:pt x="3762" y="10604"/>
                                </a:cubicBezTo>
                                <a:cubicBezTo>
                                  <a:pt x="3447" y="10550"/>
                                  <a:pt x="2918" y="10263"/>
                                  <a:pt x="2918" y="10263"/>
                                </a:cubicBezTo>
                                <a:cubicBezTo>
                                  <a:pt x="2919" y="10262"/>
                                  <a:pt x="2919" y="10262"/>
                                  <a:pt x="2919" y="10262"/>
                                </a:cubicBezTo>
                                <a:cubicBezTo>
                                  <a:pt x="1194" y="9309"/>
                                  <a:pt x="124" y="7497"/>
                                  <a:pt x="124" y="5529"/>
                                </a:cubicBezTo>
                                <a:cubicBezTo>
                                  <a:pt x="124" y="2548"/>
                                  <a:pt x="2548" y="124"/>
                                  <a:pt x="5528" y="124"/>
                                </a:cubicBezTo>
                                <a:cubicBezTo>
                                  <a:pt x="8508" y="124"/>
                                  <a:pt x="10933" y="2548"/>
                                  <a:pt x="10933" y="5529"/>
                                </a:cubicBezTo>
                                <a:cubicBezTo>
                                  <a:pt x="10933" y="7498"/>
                                  <a:pt x="9861" y="9311"/>
                                  <a:pt x="8135" y="10263"/>
                                </a:cubicBezTo>
                                <a:moveTo>
                                  <a:pt x="5528" y="0"/>
                                </a:moveTo>
                                <a:cubicBezTo>
                                  <a:pt x="2480" y="0"/>
                                  <a:pt x="0" y="2480"/>
                                  <a:pt x="0" y="5529"/>
                                </a:cubicBezTo>
                                <a:cubicBezTo>
                                  <a:pt x="0" y="7545"/>
                                  <a:pt x="1099" y="9402"/>
                                  <a:pt x="2865" y="10374"/>
                                </a:cubicBezTo>
                                <a:cubicBezTo>
                                  <a:pt x="2891" y="10391"/>
                                  <a:pt x="2916" y="10408"/>
                                  <a:pt x="2941" y="10424"/>
                                </a:cubicBezTo>
                                <a:cubicBezTo>
                                  <a:pt x="2979" y="10448"/>
                                  <a:pt x="3012" y="10468"/>
                                  <a:pt x="3043" y="10485"/>
                                </a:cubicBezTo>
                                <a:cubicBezTo>
                                  <a:pt x="3086" y="10510"/>
                                  <a:pt x="3133" y="10534"/>
                                  <a:pt x="3188" y="10561"/>
                                </a:cubicBezTo>
                                <a:cubicBezTo>
                                  <a:pt x="3198" y="10566"/>
                                  <a:pt x="3207" y="10570"/>
                                  <a:pt x="3216" y="10574"/>
                                </a:cubicBezTo>
                                <a:cubicBezTo>
                                  <a:pt x="3229" y="10580"/>
                                  <a:pt x="3229" y="10580"/>
                                  <a:pt x="3229" y="10580"/>
                                </a:cubicBezTo>
                                <a:cubicBezTo>
                                  <a:pt x="3268" y="10598"/>
                                  <a:pt x="3309" y="10616"/>
                                  <a:pt x="3356" y="10635"/>
                                </a:cubicBezTo>
                                <a:cubicBezTo>
                                  <a:pt x="3387" y="10648"/>
                                  <a:pt x="3387" y="10648"/>
                                  <a:pt x="3387" y="10648"/>
                                </a:cubicBezTo>
                                <a:cubicBezTo>
                                  <a:pt x="3441" y="10668"/>
                                  <a:pt x="3491" y="10686"/>
                                  <a:pt x="3548" y="10705"/>
                                </a:cubicBezTo>
                                <a:cubicBezTo>
                                  <a:pt x="3608" y="10724"/>
                                  <a:pt x="3668" y="10740"/>
                                  <a:pt x="3729" y="10755"/>
                                </a:cubicBezTo>
                                <a:cubicBezTo>
                                  <a:pt x="3873" y="10789"/>
                                  <a:pt x="4013" y="10810"/>
                                  <a:pt x="4145" y="10816"/>
                                </a:cubicBezTo>
                                <a:cubicBezTo>
                                  <a:pt x="4172" y="10817"/>
                                  <a:pt x="4199" y="10817"/>
                                  <a:pt x="4225" y="10817"/>
                                </a:cubicBezTo>
                                <a:cubicBezTo>
                                  <a:pt x="4539" y="10817"/>
                                  <a:pt x="4814" y="10733"/>
                                  <a:pt x="5019" y="10574"/>
                                </a:cubicBezTo>
                                <a:cubicBezTo>
                                  <a:pt x="5274" y="10376"/>
                                  <a:pt x="5435" y="10057"/>
                                  <a:pt x="5450" y="9721"/>
                                </a:cubicBezTo>
                                <a:cubicBezTo>
                                  <a:pt x="5450" y="9711"/>
                                  <a:pt x="5450" y="9711"/>
                                  <a:pt x="5450" y="9711"/>
                                </a:cubicBezTo>
                                <a:cubicBezTo>
                                  <a:pt x="5451" y="9684"/>
                                  <a:pt x="5452" y="9657"/>
                                  <a:pt x="5451" y="9626"/>
                                </a:cubicBezTo>
                                <a:cubicBezTo>
                                  <a:pt x="5437" y="9269"/>
                                  <a:pt x="5263" y="8955"/>
                                  <a:pt x="4973" y="8765"/>
                                </a:cubicBezTo>
                                <a:cubicBezTo>
                                  <a:pt x="4949" y="8749"/>
                                  <a:pt x="4923" y="8733"/>
                                  <a:pt x="4896" y="8719"/>
                                </a:cubicBezTo>
                                <a:cubicBezTo>
                                  <a:pt x="4870" y="8705"/>
                                  <a:pt x="4843" y="8691"/>
                                  <a:pt x="4815" y="8679"/>
                                </a:cubicBezTo>
                                <a:cubicBezTo>
                                  <a:pt x="4760" y="8654"/>
                                  <a:pt x="4702" y="8633"/>
                                  <a:pt x="4642" y="8616"/>
                                </a:cubicBezTo>
                                <a:cubicBezTo>
                                  <a:pt x="4518" y="8582"/>
                                  <a:pt x="4394" y="8568"/>
                                  <a:pt x="4272" y="8573"/>
                                </a:cubicBezTo>
                                <a:cubicBezTo>
                                  <a:pt x="4174" y="8578"/>
                                  <a:pt x="4080" y="8596"/>
                                  <a:pt x="3995" y="8628"/>
                                </a:cubicBezTo>
                                <a:cubicBezTo>
                                  <a:pt x="3932" y="8650"/>
                                  <a:pt x="3874" y="8680"/>
                                  <a:pt x="3822" y="8715"/>
                                </a:cubicBezTo>
                                <a:cubicBezTo>
                                  <a:pt x="3781" y="8743"/>
                                  <a:pt x="3743" y="8774"/>
                                  <a:pt x="3708" y="8809"/>
                                </a:cubicBezTo>
                                <a:cubicBezTo>
                                  <a:pt x="3687" y="8787"/>
                                  <a:pt x="3665" y="8766"/>
                                  <a:pt x="3642" y="8746"/>
                                </a:cubicBezTo>
                                <a:cubicBezTo>
                                  <a:pt x="3518" y="8640"/>
                                  <a:pt x="3367" y="8562"/>
                                  <a:pt x="3193" y="8514"/>
                                </a:cubicBezTo>
                                <a:cubicBezTo>
                                  <a:pt x="3157" y="8504"/>
                                  <a:pt x="3119" y="8495"/>
                                  <a:pt x="3072" y="8487"/>
                                </a:cubicBezTo>
                                <a:cubicBezTo>
                                  <a:pt x="3041" y="8481"/>
                                  <a:pt x="3041" y="8481"/>
                                  <a:pt x="3041" y="8481"/>
                                </a:cubicBezTo>
                                <a:cubicBezTo>
                                  <a:pt x="3029" y="8479"/>
                                  <a:pt x="3018" y="8478"/>
                                  <a:pt x="3007" y="8477"/>
                                </a:cubicBezTo>
                                <a:cubicBezTo>
                                  <a:pt x="3000" y="8475"/>
                                  <a:pt x="3000" y="8475"/>
                                  <a:pt x="3000" y="8475"/>
                                </a:cubicBezTo>
                                <a:cubicBezTo>
                                  <a:pt x="2999" y="8475"/>
                                  <a:pt x="2998" y="8475"/>
                                  <a:pt x="2997" y="8475"/>
                                </a:cubicBezTo>
                                <a:cubicBezTo>
                                  <a:pt x="2995" y="8474"/>
                                  <a:pt x="2750" y="8422"/>
                                  <a:pt x="2536" y="8250"/>
                                </a:cubicBezTo>
                                <a:cubicBezTo>
                                  <a:pt x="1845" y="7497"/>
                                  <a:pt x="1464" y="6521"/>
                                  <a:pt x="1464" y="5501"/>
                                </a:cubicBezTo>
                                <a:cubicBezTo>
                                  <a:pt x="1464" y="3261"/>
                                  <a:pt x="3287" y="1438"/>
                                  <a:pt x="5528" y="1438"/>
                                </a:cubicBezTo>
                                <a:cubicBezTo>
                                  <a:pt x="7769" y="1438"/>
                                  <a:pt x="9592" y="3261"/>
                                  <a:pt x="9592" y="5501"/>
                                </a:cubicBezTo>
                                <a:cubicBezTo>
                                  <a:pt x="9592" y="6522"/>
                                  <a:pt x="9211" y="7498"/>
                                  <a:pt x="8522" y="8249"/>
                                </a:cubicBezTo>
                                <a:cubicBezTo>
                                  <a:pt x="8339" y="8396"/>
                                  <a:pt x="8138" y="8455"/>
                                  <a:pt x="8084" y="8469"/>
                                </a:cubicBezTo>
                                <a:cubicBezTo>
                                  <a:pt x="8063" y="8472"/>
                                  <a:pt x="8042" y="8475"/>
                                  <a:pt x="8020" y="8479"/>
                                </a:cubicBezTo>
                                <a:cubicBezTo>
                                  <a:pt x="8009" y="8480"/>
                                  <a:pt x="7999" y="8482"/>
                                  <a:pt x="7988" y="8484"/>
                                </a:cubicBezTo>
                                <a:cubicBezTo>
                                  <a:pt x="7943" y="8493"/>
                                  <a:pt x="7905" y="8501"/>
                                  <a:pt x="7870" y="8511"/>
                                </a:cubicBezTo>
                                <a:cubicBezTo>
                                  <a:pt x="7869" y="8511"/>
                                  <a:pt x="7869" y="8511"/>
                                  <a:pt x="7868" y="8511"/>
                                </a:cubicBezTo>
                                <a:cubicBezTo>
                                  <a:pt x="7802" y="8529"/>
                                  <a:pt x="7738" y="8553"/>
                                  <a:pt x="7677" y="8580"/>
                                </a:cubicBezTo>
                                <a:cubicBezTo>
                                  <a:pt x="7551" y="8637"/>
                                  <a:pt x="7442" y="8713"/>
                                  <a:pt x="7352" y="8806"/>
                                </a:cubicBezTo>
                                <a:cubicBezTo>
                                  <a:pt x="7318" y="8772"/>
                                  <a:pt x="7280" y="8740"/>
                                  <a:pt x="7239" y="8712"/>
                                </a:cubicBezTo>
                                <a:cubicBezTo>
                                  <a:pt x="7136" y="8643"/>
                                  <a:pt x="7016" y="8599"/>
                                  <a:pt x="6882" y="8580"/>
                                </a:cubicBezTo>
                                <a:cubicBezTo>
                                  <a:pt x="6792" y="8567"/>
                                  <a:pt x="6697" y="8566"/>
                                  <a:pt x="6601" y="8578"/>
                                </a:cubicBezTo>
                                <a:cubicBezTo>
                                  <a:pt x="6540" y="8585"/>
                                  <a:pt x="6479" y="8597"/>
                                  <a:pt x="6418" y="8614"/>
                                </a:cubicBezTo>
                                <a:cubicBezTo>
                                  <a:pt x="6389" y="8622"/>
                                  <a:pt x="6359" y="8632"/>
                                  <a:pt x="6331" y="8642"/>
                                </a:cubicBezTo>
                                <a:cubicBezTo>
                                  <a:pt x="6243" y="8673"/>
                                  <a:pt x="6161" y="8714"/>
                                  <a:pt x="6087" y="8762"/>
                                </a:cubicBezTo>
                                <a:cubicBezTo>
                                  <a:pt x="5908" y="8880"/>
                                  <a:pt x="5771" y="9047"/>
                                  <a:pt x="5690" y="9246"/>
                                </a:cubicBezTo>
                                <a:cubicBezTo>
                                  <a:pt x="5642" y="9365"/>
                                  <a:pt x="5615" y="9492"/>
                                  <a:pt x="5609" y="9624"/>
                                </a:cubicBezTo>
                                <a:cubicBezTo>
                                  <a:pt x="5608" y="9655"/>
                                  <a:pt x="5609" y="9685"/>
                                  <a:pt x="5611" y="9721"/>
                                </a:cubicBezTo>
                                <a:cubicBezTo>
                                  <a:pt x="5626" y="10056"/>
                                  <a:pt x="5787" y="10374"/>
                                  <a:pt x="6042" y="10572"/>
                                </a:cubicBezTo>
                                <a:cubicBezTo>
                                  <a:pt x="6265" y="10744"/>
                                  <a:pt x="6566" y="10828"/>
                                  <a:pt x="6916" y="10813"/>
                                </a:cubicBezTo>
                                <a:cubicBezTo>
                                  <a:pt x="7052" y="10807"/>
                                  <a:pt x="7196" y="10786"/>
                                  <a:pt x="7342" y="10750"/>
                                </a:cubicBezTo>
                                <a:cubicBezTo>
                                  <a:pt x="7397" y="10737"/>
                                  <a:pt x="7453" y="10721"/>
                                  <a:pt x="7513" y="10702"/>
                                </a:cubicBezTo>
                                <a:cubicBezTo>
                                  <a:pt x="7520" y="10700"/>
                                  <a:pt x="7527" y="10697"/>
                                  <a:pt x="7534" y="10695"/>
                                </a:cubicBezTo>
                                <a:cubicBezTo>
                                  <a:pt x="7545" y="10691"/>
                                  <a:pt x="7545" y="10691"/>
                                  <a:pt x="7545" y="10691"/>
                                </a:cubicBezTo>
                                <a:cubicBezTo>
                                  <a:pt x="7589" y="10677"/>
                                  <a:pt x="7632" y="10661"/>
                                  <a:pt x="7673" y="10645"/>
                                </a:cubicBezTo>
                                <a:cubicBezTo>
                                  <a:pt x="7689" y="10639"/>
                                  <a:pt x="7704" y="10633"/>
                                  <a:pt x="7719" y="10627"/>
                                </a:cubicBezTo>
                                <a:cubicBezTo>
                                  <a:pt x="7757" y="10611"/>
                                  <a:pt x="7795" y="10595"/>
                                  <a:pt x="7832" y="10578"/>
                                </a:cubicBezTo>
                                <a:cubicBezTo>
                                  <a:pt x="7875" y="10558"/>
                                  <a:pt x="7875" y="10558"/>
                                  <a:pt x="7875" y="10558"/>
                                </a:cubicBezTo>
                                <a:cubicBezTo>
                                  <a:pt x="7929" y="10531"/>
                                  <a:pt x="7976" y="10507"/>
                                  <a:pt x="8018" y="10483"/>
                                </a:cubicBezTo>
                                <a:cubicBezTo>
                                  <a:pt x="8049" y="10465"/>
                                  <a:pt x="8081" y="10446"/>
                                  <a:pt x="8118" y="10422"/>
                                </a:cubicBezTo>
                                <a:cubicBezTo>
                                  <a:pt x="8143" y="10406"/>
                                  <a:pt x="8169" y="10389"/>
                                  <a:pt x="8191" y="10374"/>
                                </a:cubicBezTo>
                                <a:cubicBezTo>
                                  <a:pt x="9958" y="9400"/>
                                  <a:pt x="11056" y="7544"/>
                                  <a:pt x="11056" y="5529"/>
                                </a:cubicBezTo>
                                <a:cubicBezTo>
                                  <a:pt x="11056" y="2480"/>
                                  <a:pt x="8576" y="0"/>
                                  <a:pt x="5528" y="0"/>
                                </a:cubicBezTo>
                              </a:path>
                            </a:pathLst>
                          </a:custGeom>
                          <a:solidFill>
                            <a:srgbClr val="F5F6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8021960" name="Freeform 112"/>
                        <wps:cNvSpPr>
                          <a:spLocks/>
                        </wps:cNvSpPr>
                        <wps:spPr bwMode="auto">
                          <a:xfrm>
                            <a:off x="1198880" y="1840865"/>
                            <a:ext cx="6783070" cy="6258560"/>
                          </a:xfrm>
                          <a:custGeom>
                            <a:avLst/>
                            <a:gdLst>
                              <a:gd name="T0" fmla="*/ 5341 w 10682"/>
                              <a:gd name="T1" fmla="*/ 0 h 9857"/>
                              <a:gd name="T2" fmla="*/ 0 w 10682"/>
                              <a:gd name="T3" fmla="*/ 5341 h 9857"/>
                              <a:gd name="T4" fmla="*/ 2494 w 10682"/>
                              <a:gd name="T5" fmla="*/ 9857 h 9857"/>
                              <a:gd name="T6" fmla="*/ 2407 w 10682"/>
                              <a:gd name="T7" fmla="*/ 9762 h 9857"/>
                              <a:gd name="T8" fmla="*/ 1426 w 10682"/>
                              <a:gd name="T9" fmla="*/ 8097 h 9857"/>
                              <a:gd name="T10" fmla="*/ 1424 w 10682"/>
                              <a:gd name="T11" fmla="*/ 8092 h 9857"/>
                              <a:gd name="T12" fmla="*/ 585 w 10682"/>
                              <a:gd name="T13" fmla="*/ 6431 h 9857"/>
                              <a:gd name="T14" fmla="*/ 565 w 10682"/>
                              <a:gd name="T15" fmla="*/ 4457 h 9857"/>
                              <a:gd name="T16" fmla="*/ 1940 w 10682"/>
                              <a:gd name="T17" fmla="*/ 2273 h 9857"/>
                              <a:gd name="T18" fmla="*/ 5341 w 10682"/>
                              <a:gd name="T19" fmla="*/ 513 h 9857"/>
                              <a:gd name="T20" fmla="*/ 8742 w 10682"/>
                              <a:gd name="T21" fmla="*/ 2273 h 9857"/>
                              <a:gd name="T22" fmla="*/ 10117 w 10682"/>
                              <a:gd name="T23" fmla="*/ 4457 h 9857"/>
                              <a:gd name="T24" fmla="*/ 10097 w 10682"/>
                              <a:gd name="T25" fmla="*/ 6431 h 9857"/>
                              <a:gd name="T26" fmla="*/ 9264 w 10682"/>
                              <a:gd name="T27" fmla="*/ 8087 h 9857"/>
                              <a:gd name="T28" fmla="*/ 9262 w 10682"/>
                              <a:gd name="T29" fmla="*/ 8090 h 9857"/>
                              <a:gd name="T30" fmla="*/ 8290 w 10682"/>
                              <a:gd name="T31" fmla="*/ 9750 h 9857"/>
                              <a:gd name="T32" fmla="*/ 8199 w 10682"/>
                              <a:gd name="T33" fmla="*/ 9850 h 9857"/>
                              <a:gd name="T34" fmla="*/ 10682 w 10682"/>
                              <a:gd name="T35" fmla="*/ 5341 h 9857"/>
                              <a:gd name="T36" fmla="*/ 5341 w 10682"/>
                              <a:gd name="T37" fmla="*/ 0 h 98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10682" h="9857">
                                <a:moveTo>
                                  <a:pt x="5341" y="0"/>
                                </a:moveTo>
                                <a:cubicBezTo>
                                  <a:pt x="2396" y="0"/>
                                  <a:pt x="0" y="2396"/>
                                  <a:pt x="0" y="5341"/>
                                </a:cubicBezTo>
                                <a:cubicBezTo>
                                  <a:pt x="0" y="7181"/>
                                  <a:pt x="949" y="8881"/>
                                  <a:pt x="2494" y="9857"/>
                                </a:cubicBezTo>
                                <a:cubicBezTo>
                                  <a:pt x="2467" y="9828"/>
                                  <a:pt x="2438" y="9796"/>
                                  <a:pt x="2407" y="9762"/>
                                </a:cubicBezTo>
                                <a:cubicBezTo>
                                  <a:pt x="2000" y="9365"/>
                                  <a:pt x="1671" y="8809"/>
                                  <a:pt x="1426" y="8097"/>
                                </a:cubicBezTo>
                                <a:cubicBezTo>
                                  <a:pt x="1425" y="8096"/>
                                  <a:pt x="1424" y="8094"/>
                                  <a:pt x="1424" y="8092"/>
                                </a:cubicBezTo>
                                <a:cubicBezTo>
                                  <a:pt x="930" y="7593"/>
                                  <a:pt x="695" y="6920"/>
                                  <a:pt x="585" y="6431"/>
                                </a:cubicBezTo>
                                <a:cubicBezTo>
                                  <a:pt x="437" y="5771"/>
                                  <a:pt x="429" y="5051"/>
                                  <a:pt x="565" y="4457"/>
                                </a:cubicBezTo>
                                <a:cubicBezTo>
                                  <a:pt x="762" y="3593"/>
                                  <a:pt x="1252" y="2834"/>
                                  <a:pt x="1940" y="2273"/>
                                </a:cubicBezTo>
                                <a:cubicBezTo>
                                  <a:pt x="2711" y="1207"/>
                                  <a:pt x="3948" y="513"/>
                                  <a:pt x="5341" y="513"/>
                                </a:cubicBezTo>
                                <a:cubicBezTo>
                                  <a:pt x="6734" y="513"/>
                                  <a:pt x="7972" y="1207"/>
                                  <a:pt x="8742" y="2273"/>
                                </a:cubicBezTo>
                                <a:cubicBezTo>
                                  <a:pt x="9430" y="2834"/>
                                  <a:pt x="9920" y="3593"/>
                                  <a:pt x="10117" y="4457"/>
                                </a:cubicBezTo>
                                <a:cubicBezTo>
                                  <a:pt x="10253" y="5051"/>
                                  <a:pt x="10245" y="5771"/>
                                  <a:pt x="10097" y="6431"/>
                                </a:cubicBezTo>
                                <a:cubicBezTo>
                                  <a:pt x="9988" y="6918"/>
                                  <a:pt x="9754" y="7589"/>
                                  <a:pt x="9264" y="8087"/>
                                </a:cubicBezTo>
                                <a:cubicBezTo>
                                  <a:pt x="9263" y="8088"/>
                                  <a:pt x="9263" y="8089"/>
                                  <a:pt x="9262" y="8090"/>
                                </a:cubicBezTo>
                                <a:cubicBezTo>
                                  <a:pt x="9019" y="8798"/>
                                  <a:pt x="8693" y="9353"/>
                                  <a:pt x="8290" y="9750"/>
                                </a:cubicBezTo>
                                <a:cubicBezTo>
                                  <a:pt x="8257" y="9786"/>
                                  <a:pt x="8227" y="9820"/>
                                  <a:pt x="8199" y="9850"/>
                                </a:cubicBezTo>
                                <a:cubicBezTo>
                                  <a:pt x="9738" y="8873"/>
                                  <a:pt x="10682" y="7177"/>
                                  <a:pt x="10682" y="5341"/>
                                </a:cubicBezTo>
                                <a:cubicBezTo>
                                  <a:pt x="10682" y="2396"/>
                                  <a:pt x="8286" y="0"/>
                                  <a:pt x="5341" y="0"/>
                                </a:cubicBezTo>
                              </a:path>
                            </a:pathLst>
                          </a:custGeom>
                          <a:solidFill>
                            <a:srgbClr val="F5F6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8996757" name="Freeform 113"/>
                        <wps:cNvSpPr>
                          <a:spLocks/>
                        </wps:cNvSpPr>
                        <wps:spPr bwMode="auto">
                          <a:xfrm>
                            <a:off x="6746240" y="762000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cubicBezTo>
                                  <a:pt x="0" y="0"/>
                                  <a:pt x="0" y="0"/>
                                  <a:pt x="0" y="0"/>
                                </a:cubicBezTo>
                                <a:cubicBezTo>
                                  <a:pt x="0" y="0"/>
                                  <a:pt x="0" y="0"/>
                                  <a:pt x="0" y="0"/>
                                </a:cubicBezTo>
                                <a:cubicBezTo>
                                  <a:pt x="0" y="0"/>
                                  <a:pt x="0" y="0"/>
                                  <a:pt x="0" y="0"/>
                                </a:cubicBezTo>
                              </a:path>
                            </a:pathLst>
                          </a:custGeom>
                          <a:solidFill>
                            <a:srgbClr val="F5F6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2883931" name="Freeform 114"/>
                        <wps:cNvSpPr>
                          <a:spLocks/>
                        </wps:cNvSpPr>
                        <wps:spPr bwMode="auto">
                          <a:xfrm>
                            <a:off x="6604635" y="3420745"/>
                            <a:ext cx="1134110" cy="3717925"/>
                          </a:xfrm>
                          <a:custGeom>
                            <a:avLst/>
                            <a:gdLst>
                              <a:gd name="T0" fmla="*/ 741 w 1786"/>
                              <a:gd name="T1" fmla="*/ 5510 h 5856"/>
                              <a:gd name="T2" fmla="*/ 1538 w 1786"/>
                              <a:gd name="T3" fmla="*/ 1984 h 5856"/>
                              <a:gd name="T4" fmla="*/ 374 w 1786"/>
                              <a:gd name="T5" fmla="*/ 0 h 5856"/>
                              <a:gd name="T6" fmla="*/ 1055 w 1786"/>
                              <a:gd name="T7" fmla="*/ 2350 h 5856"/>
                              <a:gd name="T8" fmla="*/ 1052 w 1786"/>
                              <a:gd name="T9" fmla="*/ 2350 h 5856"/>
                              <a:gd name="T10" fmla="*/ 1079 w 1786"/>
                              <a:gd name="T11" fmla="*/ 2825 h 5856"/>
                              <a:gd name="T12" fmla="*/ 204 w 1786"/>
                              <a:gd name="T13" fmla="*/ 5405 h 5856"/>
                              <a:gd name="T14" fmla="*/ 2 w 1786"/>
                              <a:gd name="T15" fmla="*/ 5856 h 5856"/>
                              <a:gd name="T16" fmla="*/ 720 w 1786"/>
                              <a:gd name="T17" fmla="*/ 5529 h 5856"/>
                              <a:gd name="T18" fmla="*/ 741 w 1786"/>
                              <a:gd name="T19" fmla="*/ 5510 h 58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786" h="5856">
                                <a:moveTo>
                                  <a:pt x="741" y="5510"/>
                                </a:moveTo>
                                <a:cubicBezTo>
                                  <a:pt x="1549" y="4645"/>
                                  <a:pt x="1786" y="3069"/>
                                  <a:pt x="1538" y="1984"/>
                                </a:cubicBezTo>
                                <a:cubicBezTo>
                                  <a:pt x="1363" y="1215"/>
                                  <a:pt x="952" y="532"/>
                                  <a:pt x="374" y="0"/>
                                </a:cubicBezTo>
                                <a:cubicBezTo>
                                  <a:pt x="804" y="677"/>
                                  <a:pt x="1055" y="1484"/>
                                  <a:pt x="1055" y="2350"/>
                                </a:cubicBezTo>
                                <a:cubicBezTo>
                                  <a:pt x="1052" y="2350"/>
                                  <a:pt x="1052" y="2350"/>
                                  <a:pt x="1052" y="2350"/>
                                </a:cubicBezTo>
                                <a:cubicBezTo>
                                  <a:pt x="1070" y="2506"/>
                                  <a:pt x="1079" y="2665"/>
                                  <a:pt x="1079" y="2825"/>
                                </a:cubicBezTo>
                                <a:cubicBezTo>
                                  <a:pt x="1079" y="3761"/>
                                  <a:pt x="766" y="4669"/>
                                  <a:pt x="204" y="5405"/>
                                </a:cubicBezTo>
                                <a:cubicBezTo>
                                  <a:pt x="157" y="5479"/>
                                  <a:pt x="0" y="5739"/>
                                  <a:pt x="2" y="5856"/>
                                </a:cubicBezTo>
                                <a:cubicBezTo>
                                  <a:pt x="305" y="5799"/>
                                  <a:pt x="591" y="5619"/>
                                  <a:pt x="720" y="5529"/>
                                </a:cubicBezTo>
                                <a:cubicBezTo>
                                  <a:pt x="727" y="5523"/>
                                  <a:pt x="734" y="5516"/>
                                  <a:pt x="741" y="5510"/>
                                </a:cubicBezTo>
                              </a:path>
                            </a:pathLst>
                          </a:custGeom>
                          <a:solidFill>
                            <a:srgbClr val="F5F6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4170396" name="Freeform 115"/>
                        <wps:cNvSpPr>
                          <a:spLocks/>
                        </wps:cNvSpPr>
                        <wps:spPr bwMode="auto">
                          <a:xfrm>
                            <a:off x="4777105" y="7007860"/>
                            <a:ext cx="2239010" cy="1443990"/>
                          </a:xfrm>
                          <a:custGeom>
                            <a:avLst/>
                            <a:gdLst>
                              <a:gd name="T0" fmla="*/ 3000 w 3526"/>
                              <a:gd name="T1" fmla="*/ 1028 h 2274"/>
                              <a:gd name="T2" fmla="*/ 3526 w 3526"/>
                              <a:gd name="T3" fmla="*/ 3 h 2274"/>
                              <a:gd name="T4" fmla="*/ 3523 w 3526"/>
                              <a:gd name="T5" fmla="*/ 0 h 2274"/>
                              <a:gd name="T6" fmla="*/ 2749 w 3526"/>
                              <a:gd name="T7" fmla="*/ 318 h 2274"/>
                              <a:gd name="T8" fmla="*/ 1576 w 3526"/>
                              <a:gd name="T9" fmla="*/ 868 h 2274"/>
                              <a:gd name="T10" fmla="*/ 1518 w 3526"/>
                              <a:gd name="T11" fmla="*/ 995 h 2274"/>
                              <a:gd name="T12" fmla="*/ 1505 w 3526"/>
                              <a:gd name="T13" fmla="*/ 924 h 2274"/>
                              <a:gd name="T14" fmla="*/ 1205 w 3526"/>
                              <a:gd name="T15" fmla="*/ 541 h 2274"/>
                              <a:gd name="T16" fmla="*/ 377 w 3526"/>
                              <a:gd name="T17" fmla="*/ 631 h 2274"/>
                              <a:gd name="T18" fmla="*/ 0 w 3526"/>
                              <a:gd name="T19" fmla="*/ 1299 h 2274"/>
                              <a:gd name="T20" fmla="*/ 497 w 3526"/>
                              <a:gd name="T21" fmla="*/ 2133 h 2274"/>
                              <a:gd name="T22" fmla="*/ 982 w 3526"/>
                              <a:gd name="T23" fmla="*/ 2253 h 2274"/>
                              <a:gd name="T24" fmla="*/ 1435 w 3526"/>
                              <a:gd name="T25" fmla="*/ 2210 h 2274"/>
                              <a:gd name="T26" fmla="*/ 503 w 3526"/>
                              <a:gd name="T27" fmla="*/ 1992 h 2274"/>
                              <a:gd name="T28" fmla="*/ 514 w 3526"/>
                              <a:gd name="T29" fmla="*/ 1994 h 2274"/>
                              <a:gd name="T30" fmla="*/ 215 w 3526"/>
                              <a:gd name="T31" fmla="*/ 1106 h 2274"/>
                              <a:gd name="T32" fmla="*/ 530 w 3526"/>
                              <a:gd name="T33" fmla="*/ 736 h 2274"/>
                              <a:gd name="T34" fmla="*/ 1013 w 3526"/>
                              <a:gd name="T35" fmla="*/ 699 h 2274"/>
                              <a:gd name="T36" fmla="*/ 1312 w 3526"/>
                              <a:gd name="T37" fmla="*/ 956 h 2274"/>
                              <a:gd name="T38" fmla="*/ 1342 w 3526"/>
                              <a:gd name="T39" fmla="*/ 1350 h 2274"/>
                              <a:gd name="T40" fmla="*/ 1134 w 3526"/>
                              <a:gd name="T41" fmla="*/ 1595 h 2274"/>
                              <a:gd name="T42" fmla="*/ 814 w 3526"/>
                              <a:gd name="T43" fmla="*/ 1620 h 2274"/>
                              <a:gd name="T44" fmla="*/ 614 w 3526"/>
                              <a:gd name="T45" fmla="*/ 1448 h 2274"/>
                              <a:gd name="T46" fmla="*/ 594 w 3526"/>
                              <a:gd name="T47" fmla="*/ 1185 h 2274"/>
                              <a:gd name="T48" fmla="*/ 735 w 3526"/>
                              <a:gd name="T49" fmla="*/ 1019 h 2274"/>
                              <a:gd name="T50" fmla="*/ 950 w 3526"/>
                              <a:gd name="T51" fmla="*/ 1003 h 2274"/>
                              <a:gd name="T52" fmla="*/ 1104 w 3526"/>
                              <a:gd name="T53" fmla="*/ 1170 h 2274"/>
                              <a:gd name="T54" fmla="*/ 1116 w 3526"/>
                              <a:gd name="T55" fmla="*/ 1239 h 2274"/>
                              <a:gd name="T56" fmla="*/ 891 w 3526"/>
                              <a:gd name="T57" fmla="*/ 1464 h 2274"/>
                              <a:gd name="T58" fmla="*/ 666 w 3526"/>
                              <a:gd name="T59" fmla="*/ 1239 h 2274"/>
                              <a:gd name="T60" fmla="*/ 669 w 3526"/>
                              <a:gd name="T61" fmla="*/ 1214 h 2274"/>
                              <a:gd name="T62" fmla="*/ 685 w 3526"/>
                              <a:gd name="T63" fmla="*/ 1412 h 2274"/>
                              <a:gd name="T64" fmla="*/ 839 w 3526"/>
                              <a:gd name="T65" fmla="*/ 1544 h 2274"/>
                              <a:gd name="T66" fmla="*/ 1097 w 3526"/>
                              <a:gd name="T67" fmla="*/ 1523 h 2274"/>
                              <a:gd name="T68" fmla="*/ 1266 w 3526"/>
                              <a:gd name="T69" fmla="*/ 1325 h 2274"/>
                              <a:gd name="T70" fmla="*/ 1240 w 3526"/>
                              <a:gd name="T71" fmla="*/ 992 h 2274"/>
                              <a:gd name="T72" fmla="*/ 988 w 3526"/>
                              <a:gd name="T73" fmla="*/ 775 h 2274"/>
                              <a:gd name="T74" fmla="*/ 566 w 3526"/>
                              <a:gd name="T75" fmla="*/ 808 h 2274"/>
                              <a:gd name="T76" fmla="*/ 291 w 3526"/>
                              <a:gd name="T77" fmla="*/ 1131 h 2274"/>
                              <a:gd name="T78" fmla="*/ 741 w 3526"/>
                              <a:gd name="T79" fmla="*/ 2019 h 2274"/>
                              <a:gd name="T80" fmla="*/ 3000 w 3526"/>
                              <a:gd name="T81" fmla="*/ 1028 h 22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3526" h="2274">
                                <a:moveTo>
                                  <a:pt x="3000" y="1028"/>
                                </a:moveTo>
                                <a:cubicBezTo>
                                  <a:pt x="3279" y="645"/>
                                  <a:pt x="3470" y="156"/>
                                  <a:pt x="3526" y="3"/>
                                </a:cubicBezTo>
                                <a:cubicBezTo>
                                  <a:pt x="3523" y="0"/>
                                  <a:pt x="3523" y="0"/>
                                  <a:pt x="3523" y="0"/>
                                </a:cubicBezTo>
                                <a:cubicBezTo>
                                  <a:pt x="3292" y="162"/>
                                  <a:pt x="3039" y="317"/>
                                  <a:pt x="2749" y="318"/>
                                </a:cubicBezTo>
                                <a:cubicBezTo>
                                  <a:pt x="2296" y="319"/>
                                  <a:pt x="1799" y="427"/>
                                  <a:pt x="1576" y="868"/>
                                </a:cubicBezTo>
                                <a:cubicBezTo>
                                  <a:pt x="1518" y="995"/>
                                  <a:pt x="1518" y="995"/>
                                  <a:pt x="1518" y="995"/>
                                </a:cubicBezTo>
                                <a:cubicBezTo>
                                  <a:pt x="1525" y="983"/>
                                  <a:pt x="1508" y="937"/>
                                  <a:pt x="1505" y="924"/>
                                </a:cubicBezTo>
                                <a:cubicBezTo>
                                  <a:pt x="1465" y="764"/>
                                  <a:pt x="1350" y="610"/>
                                  <a:pt x="1205" y="541"/>
                                </a:cubicBezTo>
                                <a:cubicBezTo>
                                  <a:pt x="946" y="420"/>
                                  <a:pt x="621" y="471"/>
                                  <a:pt x="377" y="631"/>
                                </a:cubicBezTo>
                                <a:cubicBezTo>
                                  <a:pt x="143" y="785"/>
                                  <a:pt x="0" y="1007"/>
                                  <a:pt x="0" y="1299"/>
                                </a:cubicBezTo>
                                <a:cubicBezTo>
                                  <a:pt x="0" y="1653"/>
                                  <a:pt x="197" y="1976"/>
                                  <a:pt x="497" y="2133"/>
                                </a:cubicBezTo>
                                <a:cubicBezTo>
                                  <a:pt x="646" y="2211"/>
                                  <a:pt x="814" y="2247"/>
                                  <a:pt x="982" y="2253"/>
                                </a:cubicBezTo>
                                <a:cubicBezTo>
                                  <a:pt x="1134" y="2259"/>
                                  <a:pt x="1286" y="2243"/>
                                  <a:pt x="1435" y="2210"/>
                                </a:cubicBezTo>
                                <a:cubicBezTo>
                                  <a:pt x="822" y="2274"/>
                                  <a:pt x="503" y="1992"/>
                                  <a:pt x="503" y="1992"/>
                                </a:cubicBezTo>
                                <a:cubicBezTo>
                                  <a:pt x="507" y="1993"/>
                                  <a:pt x="510" y="1993"/>
                                  <a:pt x="514" y="1994"/>
                                </a:cubicBezTo>
                                <a:cubicBezTo>
                                  <a:pt x="237" y="1802"/>
                                  <a:pt x="106" y="1443"/>
                                  <a:pt x="215" y="1106"/>
                                </a:cubicBezTo>
                                <a:cubicBezTo>
                                  <a:pt x="267" y="944"/>
                                  <a:pt x="379" y="813"/>
                                  <a:pt x="530" y="736"/>
                                </a:cubicBezTo>
                                <a:cubicBezTo>
                                  <a:pt x="681" y="659"/>
                                  <a:pt x="852" y="646"/>
                                  <a:pt x="1013" y="699"/>
                                </a:cubicBezTo>
                                <a:cubicBezTo>
                                  <a:pt x="1143" y="741"/>
                                  <a:pt x="1250" y="833"/>
                                  <a:pt x="1312" y="956"/>
                                </a:cubicBezTo>
                                <a:cubicBezTo>
                                  <a:pt x="1374" y="1079"/>
                                  <a:pt x="1385" y="1219"/>
                                  <a:pt x="1342" y="1350"/>
                                </a:cubicBezTo>
                                <a:cubicBezTo>
                                  <a:pt x="1308" y="1457"/>
                                  <a:pt x="1234" y="1544"/>
                                  <a:pt x="1134" y="1595"/>
                                </a:cubicBezTo>
                                <a:cubicBezTo>
                                  <a:pt x="1034" y="1646"/>
                                  <a:pt x="920" y="1655"/>
                                  <a:pt x="814" y="1620"/>
                                </a:cubicBezTo>
                                <a:cubicBezTo>
                                  <a:pt x="727" y="1591"/>
                                  <a:pt x="656" y="1530"/>
                                  <a:pt x="614" y="1448"/>
                                </a:cubicBezTo>
                                <a:cubicBezTo>
                                  <a:pt x="572" y="1366"/>
                                  <a:pt x="565" y="1272"/>
                                  <a:pt x="594" y="1185"/>
                                </a:cubicBezTo>
                                <a:cubicBezTo>
                                  <a:pt x="617" y="1112"/>
                                  <a:pt x="667" y="1054"/>
                                  <a:pt x="735" y="1019"/>
                                </a:cubicBezTo>
                                <a:cubicBezTo>
                                  <a:pt x="802" y="985"/>
                                  <a:pt x="879" y="979"/>
                                  <a:pt x="950" y="1003"/>
                                </a:cubicBezTo>
                                <a:cubicBezTo>
                                  <a:pt x="1029" y="1029"/>
                                  <a:pt x="1085" y="1094"/>
                                  <a:pt x="1104" y="1170"/>
                                </a:cubicBezTo>
                                <a:cubicBezTo>
                                  <a:pt x="1111" y="1192"/>
                                  <a:pt x="1116" y="1215"/>
                                  <a:pt x="1116" y="1239"/>
                                </a:cubicBezTo>
                                <a:cubicBezTo>
                                  <a:pt x="1116" y="1363"/>
                                  <a:pt x="1015" y="1464"/>
                                  <a:pt x="891" y="1464"/>
                                </a:cubicBezTo>
                                <a:cubicBezTo>
                                  <a:pt x="767" y="1464"/>
                                  <a:pt x="666" y="1363"/>
                                  <a:pt x="666" y="1239"/>
                                </a:cubicBezTo>
                                <a:cubicBezTo>
                                  <a:pt x="666" y="1231"/>
                                  <a:pt x="668" y="1223"/>
                                  <a:pt x="669" y="1214"/>
                                </a:cubicBezTo>
                                <a:cubicBezTo>
                                  <a:pt x="648" y="1280"/>
                                  <a:pt x="654" y="1350"/>
                                  <a:pt x="685" y="1412"/>
                                </a:cubicBezTo>
                                <a:cubicBezTo>
                                  <a:pt x="717" y="1475"/>
                                  <a:pt x="772" y="1522"/>
                                  <a:pt x="839" y="1544"/>
                                </a:cubicBezTo>
                                <a:cubicBezTo>
                                  <a:pt x="925" y="1572"/>
                                  <a:pt x="1016" y="1565"/>
                                  <a:pt x="1097" y="1523"/>
                                </a:cubicBezTo>
                                <a:cubicBezTo>
                                  <a:pt x="1178" y="1482"/>
                                  <a:pt x="1238" y="1412"/>
                                  <a:pt x="1266" y="1325"/>
                                </a:cubicBezTo>
                                <a:cubicBezTo>
                                  <a:pt x="1302" y="1214"/>
                                  <a:pt x="1293" y="1096"/>
                                  <a:pt x="1240" y="992"/>
                                </a:cubicBezTo>
                                <a:cubicBezTo>
                                  <a:pt x="1188" y="888"/>
                                  <a:pt x="1098" y="811"/>
                                  <a:pt x="988" y="775"/>
                                </a:cubicBezTo>
                                <a:cubicBezTo>
                                  <a:pt x="848" y="729"/>
                                  <a:pt x="698" y="740"/>
                                  <a:pt x="566" y="808"/>
                                </a:cubicBezTo>
                                <a:cubicBezTo>
                                  <a:pt x="435" y="875"/>
                                  <a:pt x="337" y="990"/>
                                  <a:pt x="291" y="1131"/>
                                </a:cubicBezTo>
                                <a:cubicBezTo>
                                  <a:pt x="171" y="1500"/>
                                  <a:pt x="373" y="1898"/>
                                  <a:pt x="741" y="2019"/>
                                </a:cubicBezTo>
                                <a:cubicBezTo>
                                  <a:pt x="1116" y="2142"/>
                                  <a:pt x="2193" y="2042"/>
                                  <a:pt x="3000" y="1028"/>
                                </a:cubicBezTo>
                              </a:path>
                            </a:pathLst>
                          </a:custGeom>
                          <a:solidFill>
                            <a:srgbClr val="F5F6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1170871" name="Freeform 116"/>
                        <wps:cNvSpPr>
                          <a:spLocks noEditPoints="1"/>
                        </wps:cNvSpPr>
                        <wps:spPr bwMode="auto">
                          <a:xfrm>
                            <a:off x="2757170" y="3209290"/>
                            <a:ext cx="3772535" cy="3771265"/>
                          </a:xfrm>
                          <a:custGeom>
                            <a:avLst/>
                            <a:gdLst>
                              <a:gd name="T0" fmla="*/ 4711 w 5941"/>
                              <a:gd name="T1" fmla="*/ 4419 h 5940"/>
                              <a:gd name="T2" fmla="*/ 4315 w 5941"/>
                              <a:gd name="T3" fmla="*/ 3883 h 5940"/>
                              <a:gd name="T4" fmla="*/ 4810 w 5941"/>
                              <a:gd name="T5" fmla="*/ 3758 h 5940"/>
                              <a:gd name="T6" fmla="*/ 4208 w 5941"/>
                              <a:gd name="T7" fmla="*/ 4342 h 5940"/>
                              <a:gd name="T8" fmla="*/ 4134 w 5941"/>
                              <a:gd name="T9" fmla="*/ 4394 h 5940"/>
                              <a:gd name="T10" fmla="*/ 2789 w 5941"/>
                              <a:gd name="T11" fmla="*/ 3770 h 5940"/>
                              <a:gd name="T12" fmla="*/ 3973 w 5941"/>
                              <a:gd name="T13" fmla="*/ 3398 h 5940"/>
                              <a:gd name="T14" fmla="*/ 3980 w 5941"/>
                              <a:gd name="T15" fmla="*/ 3397 h 5940"/>
                              <a:gd name="T16" fmla="*/ 4614 w 5941"/>
                              <a:gd name="T17" fmla="*/ 2567 h 5940"/>
                              <a:gd name="T18" fmla="*/ 4660 w 5941"/>
                              <a:gd name="T19" fmla="*/ 2355 h 5940"/>
                              <a:gd name="T20" fmla="*/ 4605 w 5941"/>
                              <a:gd name="T21" fmla="*/ 3570 h 5940"/>
                              <a:gd name="T22" fmla="*/ 4222 w 5941"/>
                              <a:gd name="T23" fmla="*/ 3775 h 5940"/>
                              <a:gd name="T24" fmla="*/ 2511 w 5941"/>
                              <a:gd name="T25" fmla="*/ 4886 h 5940"/>
                              <a:gd name="T26" fmla="*/ 2341 w 5941"/>
                              <a:gd name="T27" fmla="*/ 4616 h 5940"/>
                              <a:gd name="T28" fmla="*/ 1602 w 5941"/>
                              <a:gd name="T29" fmla="*/ 4378 h 5940"/>
                              <a:gd name="T30" fmla="*/ 1549 w 5941"/>
                              <a:gd name="T31" fmla="*/ 4303 h 5940"/>
                              <a:gd name="T32" fmla="*/ 2173 w 5941"/>
                              <a:gd name="T33" fmla="*/ 2958 h 5940"/>
                              <a:gd name="T34" fmla="*/ 2545 w 5941"/>
                              <a:gd name="T35" fmla="*/ 4142 h 5940"/>
                              <a:gd name="T36" fmla="*/ 2547 w 5941"/>
                              <a:gd name="T37" fmla="*/ 4149 h 5940"/>
                              <a:gd name="T38" fmla="*/ 3377 w 5941"/>
                              <a:gd name="T39" fmla="*/ 4783 h 5940"/>
                              <a:gd name="T40" fmla="*/ 3588 w 5941"/>
                              <a:gd name="T41" fmla="*/ 4829 h 5940"/>
                              <a:gd name="T42" fmla="*/ 1692 w 5941"/>
                              <a:gd name="T43" fmla="*/ 5105 h 5940"/>
                              <a:gd name="T44" fmla="*/ 1565 w 5941"/>
                              <a:gd name="T45" fmla="*/ 4608 h 5940"/>
                              <a:gd name="T46" fmla="*/ 2061 w 5941"/>
                              <a:gd name="T47" fmla="*/ 4484 h 5940"/>
                              <a:gd name="T48" fmla="*/ 1169 w 5941"/>
                              <a:gd name="T49" fmla="*/ 3695 h 5940"/>
                              <a:gd name="T50" fmla="*/ 1084 w 5941"/>
                              <a:gd name="T51" fmla="*/ 3741 h 5940"/>
                              <a:gd name="T52" fmla="*/ 1177 w 5941"/>
                              <a:gd name="T53" fmla="*/ 2541 h 5940"/>
                              <a:gd name="T54" fmla="*/ 1639 w 5941"/>
                              <a:gd name="T55" fmla="*/ 1951 h 5940"/>
                              <a:gd name="T56" fmla="*/ 1573 w 5941"/>
                              <a:gd name="T57" fmla="*/ 1759 h 5940"/>
                              <a:gd name="T58" fmla="*/ 2605 w 5941"/>
                              <a:gd name="T59" fmla="*/ 1787 h 5940"/>
                              <a:gd name="T60" fmla="*/ 2325 w 5941"/>
                              <a:gd name="T61" fmla="*/ 1940 h 5940"/>
                              <a:gd name="T62" fmla="*/ 1794 w 5941"/>
                              <a:gd name="T63" fmla="*/ 2719 h 5940"/>
                              <a:gd name="T64" fmla="*/ 1550 w 5941"/>
                              <a:gd name="T65" fmla="*/ 2803 h 5940"/>
                              <a:gd name="T66" fmla="*/ 839 w 5941"/>
                              <a:gd name="T67" fmla="*/ 1861 h 5940"/>
                              <a:gd name="T68" fmla="*/ 1335 w 5941"/>
                              <a:gd name="T69" fmla="*/ 1734 h 5940"/>
                              <a:gd name="T70" fmla="*/ 1459 w 5941"/>
                              <a:gd name="T71" fmla="*/ 2230 h 5940"/>
                              <a:gd name="T72" fmla="*/ 839 w 5941"/>
                              <a:gd name="T73" fmla="*/ 1861 h 5940"/>
                              <a:gd name="T74" fmla="*/ 2734 w 5941"/>
                              <a:gd name="T75" fmla="*/ 3585 h 5940"/>
                              <a:gd name="T76" fmla="*/ 2760 w 5941"/>
                              <a:gd name="T77" fmla="*/ 2425 h 5940"/>
                              <a:gd name="T78" fmla="*/ 2107 w 5941"/>
                              <a:gd name="T79" fmla="*/ 2693 h 5940"/>
                              <a:gd name="T80" fmla="*/ 3265 w 5941"/>
                              <a:gd name="T81" fmla="*/ 2547 h 5940"/>
                              <a:gd name="T82" fmla="*/ 2439 w 5941"/>
                              <a:gd name="T83" fmla="*/ 3047 h 5940"/>
                              <a:gd name="T84" fmla="*/ 2924 w 5941"/>
                              <a:gd name="T85" fmla="*/ 3388 h 5940"/>
                              <a:gd name="T86" fmla="*/ 2938 w 5941"/>
                              <a:gd name="T87" fmla="*/ 2951 h 5940"/>
                              <a:gd name="T88" fmla="*/ 2202 w 5941"/>
                              <a:gd name="T89" fmla="*/ 1253 h 5940"/>
                              <a:gd name="T90" fmla="*/ 3402 w 5941"/>
                              <a:gd name="T91" fmla="*/ 1346 h 5940"/>
                              <a:gd name="T92" fmla="*/ 3993 w 5941"/>
                              <a:gd name="T93" fmla="*/ 1808 h 5940"/>
                              <a:gd name="T94" fmla="*/ 4184 w 5941"/>
                              <a:gd name="T95" fmla="*/ 1743 h 5940"/>
                              <a:gd name="T96" fmla="*/ 4156 w 5941"/>
                              <a:gd name="T97" fmla="*/ 2775 h 5940"/>
                              <a:gd name="T98" fmla="*/ 4003 w 5941"/>
                              <a:gd name="T99" fmla="*/ 2494 h 5940"/>
                              <a:gd name="T100" fmla="*/ 3225 w 5941"/>
                              <a:gd name="T101" fmla="*/ 1963 h 5940"/>
                              <a:gd name="T102" fmla="*/ 3140 w 5941"/>
                              <a:gd name="T103" fmla="*/ 1719 h 5940"/>
                              <a:gd name="T104" fmla="*/ 2204 w 5941"/>
                              <a:gd name="T105" fmla="*/ 1327 h 5940"/>
                              <a:gd name="T106" fmla="*/ 3589 w 5941"/>
                              <a:gd name="T107" fmla="*/ 1133 h 5940"/>
                              <a:gd name="T108" fmla="*/ 4250 w 5941"/>
                              <a:gd name="T109" fmla="*/ 1232 h 5940"/>
                              <a:gd name="T110" fmla="*/ 3714 w 5941"/>
                              <a:gd name="T111" fmla="*/ 1628 h 5940"/>
                              <a:gd name="T112" fmla="*/ 3589 w 5941"/>
                              <a:gd name="T113" fmla="*/ 1133 h 5940"/>
                              <a:gd name="T114" fmla="*/ 565 w 5941"/>
                              <a:gd name="T115" fmla="*/ 4605 h 5940"/>
                              <a:gd name="T116" fmla="*/ 5641 w 5941"/>
                              <a:gd name="T117" fmla="*/ 3591 h 59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5941" h="5940">
                                <a:moveTo>
                                  <a:pt x="4936" y="4252"/>
                                </a:moveTo>
                                <a:cubicBezTo>
                                  <a:pt x="4936" y="4252"/>
                                  <a:pt x="4935" y="4252"/>
                                  <a:pt x="4935" y="4252"/>
                                </a:cubicBezTo>
                                <a:cubicBezTo>
                                  <a:pt x="4885" y="4336"/>
                                  <a:pt x="4805" y="4395"/>
                                  <a:pt x="4711" y="4419"/>
                                </a:cubicBezTo>
                                <a:cubicBezTo>
                                  <a:pt x="4618" y="4442"/>
                                  <a:pt x="4521" y="4428"/>
                                  <a:pt x="4439" y="4378"/>
                                </a:cubicBezTo>
                                <a:cubicBezTo>
                                  <a:pt x="4268" y="4275"/>
                                  <a:pt x="4213" y="4053"/>
                                  <a:pt x="4315" y="3883"/>
                                </a:cubicBezTo>
                                <a:cubicBezTo>
                                  <a:pt x="4315" y="3883"/>
                                  <a:pt x="4315" y="3883"/>
                                  <a:pt x="4315" y="3883"/>
                                </a:cubicBezTo>
                                <a:cubicBezTo>
                                  <a:pt x="4315" y="3882"/>
                                  <a:pt x="4315" y="3882"/>
                                  <a:pt x="4315" y="3882"/>
                                </a:cubicBezTo>
                                <a:cubicBezTo>
                                  <a:pt x="4365" y="3799"/>
                                  <a:pt x="4444" y="3741"/>
                                  <a:pt x="4537" y="3717"/>
                                </a:cubicBezTo>
                                <a:cubicBezTo>
                                  <a:pt x="4630" y="3694"/>
                                  <a:pt x="4727" y="3709"/>
                                  <a:pt x="4810" y="3758"/>
                                </a:cubicBezTo>
                                <a:cubicBezTo>
                                  <a:pt x="4981" y="3861"/>
                                  <a:pt x="5037" y="4082"/>
                                  <a:pt x="4936" y="4252"/>
                                </a:cubicBezTo>
                                <a:moveTo>
                                  <a:pt x="4135" y="4162"/>
                                </a:moveTo>
                                <a:cubicBezTo>
                                  <a:pt x="4146" y="4224"/>
                                  <a:pt x="4171" y="4285"/>
                                  <a:pt x="4208" y="4342"/>
                                </a:cubicBezTo>
                                <a:cubicBezTo>
                                  <a:pt x="4212" y="4347"/>
                                  <a:pt x="4212" y="4347"/>
                                  <a:pt x="4212" y="4347"/>
                                </a:cubicBezTo>
                                <a:cubicBezTo>
                                  <a:pt x="4201" y="4353"/>
                                  <a:pt x="4201" y="4353"/>
                                  <a:pt x="4201" y="4353"/>
                                </a:cubicBezTo>
                                <a:cubicBezTo>
                                  <a:pt x="4178" y="4368"/>
                                  <a:pt x="4156" y="4382"/>
                                  <a:pt x="4134" y="4394"/>
                                </a:cubicBezTo>
                                <a:cubicBezTo>
                                  <a:pt x="3833" y="4558"/>
                                  <a:pt x="3452" y="4531"/>
                                  <a:pt x="3177" y="4332"/>
                                </a:cubicBezTo>
                                <a:cubicBezTo>
                                  <a:pt x="3174" y="4330"/>
                                  <a:pt x="3172" y="4328"/>
                                  <a:pt x="3169" y="4325"/>
                                </a:cubicBezTo>
                                <a:cubicBezTo>
                                  <a:pt x="2854" y="4102"/>
                                  <a:pt x="2798" y="3855"/>
                                  <a:pt x="2789" y="3770"/>
                                </a:cubicBezTo>
                                <a:cubicBezTo>
                                  <a:pt x="2847" y="4010"/>
                                  <a:pt x="3062" y="4189"/>
                                  <a:pt x="3320" y="4189"/>
                                </a:cubicBezTo>
                                <a:cubicBezTo>
                                  <a:pt x="3365" y="4189"/>
                                  <a:pt x="3408" y="4183"/>
                                  <a:pt x="3450" y="4173"/>
                                </a:cubicBezTo>
                                <a:cubicBezTo>
                                  <a:pt x="3958" y="4075"/>
                                  <a:pt x="3973" y="3398"/>
                                  <a:pt x="3973" y="3398"/>
                                </a:cubicBezTo>
                                <a:cubicBezTo>
                                  <a:pt x="3976" y="3398"/>
                                  <a:pt x="3978" y="3397"/>
                                  <a:pt x="3980" y="3397"/>
                                </a:cubicBezTo>
                                <a:cubicBezTo>
                                  <a:pt x="3980" y="3396"/>
                                  <a:pt x="3980" y="3395"/>
                                  <a:pt x="3980" y="3394"/>
                                </a:cubicBezTo>
                                <a:cubicBezTo>
                                  <a:pt x="3980" y="3395"/>
                                  <a:pt x="3980" y="3396"/>
                                  <a:pt x="3980" y="3397"/>
                                </a:cubicBezTo>
                                <a:cubicBezTo>
                                  <a:pt x="3994" y="3395"/>
                                  <a:pt x="4007" y="3392"/>
                                  <a:pt x="4020" y="3390"/>
                                </a:cubicBezTo>
                                <a:cubicBezTo>
                                  <a:pt x="4092" y="3376"/>
                                  <a:pt x="4161" y="3349"/>
                                  <a:pt x="4224" y="3309"/>
                                </a:cubicBezTo>
                                <a:cubicBezTo>
                                  <a:pt x="4458" y="3161"/>
                                  <a:pt x="4595" y="2828"/>
                                  <a:pt x="4614" y="2567"/>
                                </a:cubicBezTo>
                                <a:cubicBezTo>
                                  <a:pt x="4618" y="2521"/>
                                  <a:pt x="4615" y="2472"/>
                                  <a:pt x="4605" y="2418"/>
                                </a:cubicBezTo>
                                <a:cubicBezTo>
                                  <a:pt x="4602" y="2401"/>
                                  <a:pt x="4606" y="2385"/>
                                  <a:pt x="4617" y="2373"/>
                                </a:cubicBezTo>
                                <a:cubicBezTo>
                                  <a:pt x="4627" y="2361"/>
                                  <a:pt x="4643" y="2354"/>
                                  <a:pt x="4660" y="2355"/>
                                </a:cubicBezTo>
                                <a:cubicBezTo>
                                  <a:pt x="4674" y="2356"/>
                                  <a:pt x="4682" y="2360"/>
                                  <a:pt x="4690" y="2371"/>
                                </a:cubicBezTo>
                                <a:cubicBezTo>
                                  <a:pt x="4916" y="2681"/>
                                  <a:pt x="4932" y="3111"/>
                                  <a:pt x="4717" y="3432"/>
                                </a:cubicBezTo>
                                <a:cubicBezTo>
                                  <a:pt x="4684" y="3481"/>
                                  <a:pt x="4647" y="3527"/>
                                  <a:pt x="4605" y="3570"/>
                                </a:cubicBezTo>
                                <a:cubicBezTo>
                                  <a:pt x="4604" y="3571"/>
                                  <a:pt x="4600" y="3571"/>
                                  <a:pt x="4597" y="3571"/>
                                </a:cubicBezTo>
                                <a:cubicBezTo>
                                  <a:pt x="4543" y="3574"/>
                                  <a:pt x="4494" y="3585"/>
                                  <a:pt x="4447" y="3603"/>
                                </a:cubicBezTo>
                                <a:cubicBezTo>
                                  <a:pt x="4355" y="3639"/>
                                  <a:pt x="4279" y="3697"/>
                                  <a:pt x="4222" y="3775"/>
                                </a:cubicBezTo>
                                <a:cubicBezTo>
                                  <a:pt x="4140" y="3889"/>
                                  <a:pt x="4110" y="4019"/>
                                  <a:pt x="4135" y="4162"/>
                                </a:cubicBezTo>
                                <a:moveTo>
                                  <a:pt x="3572" y="4859"/>
                                </a:moveTo>
                                <a:cubicBezTo>
                                  <a:pt x="3262" y="5085"/>
                                  <a:pt x="2833" y="5101"/>
                                  <a:pt x="2511" y="4886"/>
                                </a:cubicBezTo>
                                <a:cubicBezTo>
                                  <a:pt x="2463" y="4853"/>
                                  <a:pt x="2416" y="4816"/>
                                  <a:pt x="2373" y="4774"/>
                                </a:cubicBezTo>
                                <a:cubicBezTo>
                                  <a:pt x="2373" y="4773"/>
                                  <a:pt x="2372" y="4769"/>
                                  <a:pt x="2372" y="4766"/>
                                </a:cubicBezTo>
                                <a:cubicBezTo>
                                  <a:pt x="2369" y="4712"/>
                                  <a:pt x="2359" y="4663"/>
                                  <a:pt x="2341" y="4616"/>
                                </a:cubicBezTo>
                                <a:cubicBezTo>
                                  <a:pt x="2305" y="4524"/>
                                  <a:pt x="2247" y="4448"/>
                                  <a:pt x="2168" y="4391"/>
                                </a:cubicBezTo>
                                <a:cubicBezTo>
                                  <a:pt x="2054" y="4309"/>
                                  <a:pt x="1924" y="4279"/>
                                  <a:pt x="1782" y="4304"/>
                                </a:cubicBezTo>
                                <a:cubicBezTo>
                                  <a:pt x="1719" y="4315"/>
                                  <a:pt x="1659" y="4340"/>
                                  <a:pt x="1602" y="4378"/>
                                </a:cubicBezTo>
                                <a:cubicBezTo>
                                  <a:pt x="1597" y="4381"/>
                                  <a:pt x="1597" y="4381"/>
                                  <a:pt x="1597" y="4381"/>
                                </a:cubicBezTo>
                                <a:cubicBezTo>
                                  <a:pt x="1590" y="4370"/>
                                  <a:pt x="1590" y="4370"/>
                                  <a:pt x="1590" y="4370"/>
                                </a:cubicBezTo>
                                <a:cubicBezTo>
                                  <a:pt x="1576" y="4347"/>
                                  <a:pt x="1562" y="4325"/>
                                  <a:pt x="1549" y="4303"/>
                                </a:cubicBezTo>
                                <a:cubicBezTo>
                                  <a:pt x="1385" y="4002"/>
                                  <a:pt x="1412" y="3621"/>
                                  <a:pt x="1611" y="3346"/>
                                </a:cubicBezTo>
                                <a:cubicBezTo>
                                  <a:pt x="1613" y="3343"/>
                                  <a:pt x="1616" y="3341"/>
                                  <a:pt x="1618" y="3338"/>
                                </a:cubicBezTo>
                                <a:cubicBezTo>
                                  <a:pt x="1841" y="3023"/>
                                  <a:pt x="2088" y="2967"/>
                                  <a:pt x="2173" y="2958"/>
                                </a:cubicBezTo>
                                <a:cubicBezTo>
                                  <a:pt x="1933" y="3016"/>
                                  <a:pt x="1755" y="3231"/>
                                  <a:pt x="1755" y="3489"/>
                                </a:cubicBezTo>
                                <a:cubicBezTo>
                                  <a:pt x="1755" y="3534"/>
                                  <a:pt x="1761" y="3577"/>
                                  <a:pt x="1771" y="3619"/>
                                </a:cubicBezTo>
                                <a:cubicBezTo>
                                  <a:pt x="1869" y="4127"/>
                                  <a:pt x="2545" y="4142"/>
                                  <a:pt x="2545" y="4142"/>
                                </a:cubicBezTo>
                                <a:cubicBezTo>
                                  <a:pt x="2546" y="4145"/>
                                  <a:pt x="2546" y="4147"/>
                                  <a:pt x="2547" y="4149"/>
                                </a:cubicBezTo>
                                <a:cubicBezTo>
                                  <a:pt x="2548" y="4149"/>
                                  <a:pt x="2549" y="4149"/>
                                  <a:pt x="2549" y="4149"/>
                                </a:cubicBezTo>
                                <a:cubicBezTo>
                                  <a:pt x="2549" y="4149"/>
                                  <a:pt x="2548" y="4149"/>
                                  <a:pt x="2547" y="4149"/>
                                </a:cubicBezTo>
                                <a:cubicBezTo>
                                  <a:pt x="2549" y="4163"/>
                                  <a:pt x="2551" y="4176"/>
                                  <a:pt x="2553" y="4189"/>
                                </a:cubicBezTo>
                                <a:cubicBezTo>
                                  <a:pt x="2567" y="4261"/>
                                  <a:pt x="2594" y="4330"/>
                                  <a:pt x="2634" y="4394"/>
                                </a:cubicBezTo>
                                <a:cubicBezTo>
                                  <a:pt x="2782" y="4627"/>
                                  <a:pt x="3115" y="4764"/>
                                  <a:pt x="3377" y="4783"/>
                                </a:cubicBezTo>
                                <a:cubicBezTo>
                                  <a:pt x="3422" y="4787"/>
                                  <a:pt x="3471" y="4784"/>
                                  <a:pt x="3526" y="4774"/>
                                </a:cubicBezTo>
                                <a:cubicBezTo>
                                  <a:pt x="3543" y="4771"/>
                                  <a:pt x="3558" y="4775"/>
                                  <a:pt x="3571" y="4786"/>
                                </a:cubicBezTo>
                                <a:cubicBezTo>
                                  <a:pt x="3583" y="4796"/>
                                  <a:pt x="3589" y="4812"/>
                                  <a:pt x="3588" y="4829"/>
                                </a:cubicBezTo>
                                <a:cubicBezTo>
                                  <a:pt x="3588" y="4843"/>
                                  <a:pt x="3583" y="4851"/>
                                  <a:pt x="3572" y="4859"/>
                                </a:cubicBezTo>
                                <a:moveTo>
                                  <a:pt x="2185" y="4979"/>
                                </a:moveTo>
                                <a:cubicBezTo>
                                  <a:pt x="2082" y="5150"/>
                                  <a:pt x="1861" y="5206"/>
                                  <a:pt x="1692" y="5105"/>
                                </a:cubicBezTo>
                                <a:cubicBezTo>
                                  <a:pt x="1691" y="5105"/>
                                  <a:pt x="1691" y="5104"/>
                                  <a:pt x="1691" y="5104"/>
                                </a:cubicBezTo>
                                <a:cubicBezTo>
                                  <a:pt x="1607" y="5054"/>
                                  <a:pt x="1548" y="4974"/>
                                  <a:pt x="1524" y="4880"/>
                                </a:cubicBezTo>
                                <a:cubicBezTo>
                                  <a:pt x="1501" y="4787"/>
                                  <a:pt x="1516" y="4690"/>
                                  <a:pt x="1565" y="4608"/>
                                </a:cubicBezTo>
                                <a:cubicBezTo>
                                  <a:pt x="1668" y="4437"/>
                                  <a:pt x="1890" y="4382"/>
                                  <a:pt x="2061" y="4484"/>
                                </a:cubicBezTo>
                                <a:cubicBezTo>
                                  <a:pt x="2061" y="4484"/>
                                  <a:pt x="2061" y="4484"/>
                                  <a:pt x="2061" y="4484"/>
                                </a:cubicBezTo>
                                <a:cubicBezTo>
                                  <a:pt x="2061" y="4484"/>
                                  <a:pt x="2061" y="4484"/>
                                  <a:pt x="2061" y="4484"/>
                                </a:cubicBezTo>
                                <a:cubicBezTo>
                                  <a:pt x="2144" y="4534"/>
                                  <a:pt x="2203" y="4613"/>
                                  <a:pt x="2226" y="4706"/>
                                </a:cubicBezTo>
                                <a:cubicBezTo>
                                  <a:pt x="2249" y="4799"/>
                                  <a:pt x="2235" y="4896"/>
                                  <a:pt x="2185" y="4979"/>
                                </a:cubicBezTo>
                                <a:moveTo>
                                  <a:pt x="1169" y="3695"/>
                                </a:moveTo>
                                <a:cubicBezTo>
                                  <a:pt x="1172" y="3712"/>
                                  <a:pt x="1168" y="3727"/>
                                  <a:pt x="1157" y="3740"/>
                                </a:cubicBezTo>
                                <a:cubicBezTo>
                                  <a:pt x="1147" y="3752"/>
                                  <a:pt x="1131" y="3758"/>
                                  <a:pt x="1114" y="3757"/>
                                </a:cubicBezTo>
                                <a:cubicBezTo>
                                  <a:pt x="1101" y="3757"/>
                                  <a:pt x="1092" y="3752"/>
                                  <a:pt x="1084" y="3741"/>
                                </a:cubicBezTo>
                                <a:cubicBezTo>
                                  <a:pt x="858" y="3431"/>
                                  <a:pt x="842" y="3002"/>
                                  <a:pt x="1057" y="2680"/>
                                </a:cubicBezTo>
                                <a:cubicBezTo>
                                  <a:pt x="1090" y="2632"/>
                                  <a:pt x="1128" y="2585"/>
                                  <a:pt x="1169" y="2542"/>
                                </a:cubicBezTo>
                                <a:cubicBezTo>
                                  <a:pt x="1170" y="2542"/>
                                  <a:pt x="1174" y="2541"/>
                                  <a:pt x="1177" y="2541"/>
                                </a:cubicBezTo>
                                <a:cubicBezTo>
                                  <a:pt x="1232" y="2538"/>
                                  <a:pt x="1280" y="2528"/>
                                  <a:pt x="1327" y="2510"/>
                                </a:cubicBezTo>
                                <a:cubicBezTo>
                                  <a:pt x="1420" y="2474"/>
                                  <a:pt x="1495" y="2416"/>
                                  <a:pt x="1552" y="2337"/>
                                </a:cubicBezTo>
                                <a:cubicBezTo>
                                  <a:pt x="1635" y="2223"/>
                                  <a:pt x="1664" y="2093"/>
                                  <a:pt x="1639" y="1951"/>
                                </a:cubicBezTo>
                                <a:cubicBezTo>
                                  <a:pt x="1628" y="1888"/>
                                  <a:pt x="1604" y="1828"/>
                                  <a:pt x="1566" y="1771"/>
                                </a:cubicBezTo>
                                <a:cubicBezTo>
                                  <a:pt x="1562" y="1766"/>
                                  <a:pt x="1562" y="1766"/>
                                  <a:pt x="1562" y="1766"/>
                                </a:cubicBezTo>
                                <a:cubicBezTo>
                                  <a:pt x="1573" y="1759"/>
                                  <a:pt x="1573" y="1759"/>
                                  <a:pt x="1573" y="1759"/>
                                </a:cubicBezTo>
                                <a:cubicBezTo>
                                  <a:pt x="1596" y="1745"/>
                                  <a:pt x="1618" y="1731"/>
                                  <a:pt x="1641" y="1718"/>
                                </a:cubicBezTo>
                                <a:cubicBezTo>
                                  <a:pt x="1941" y="1554"/>
                                  <a:pt x="2322" y="1581"/>
                                  <a:pt x="2597" y="1780"/>
                                </a:cubicBezTo>
                                <a:cubicBezTo>
                                  <a:pt x="2600" y="1782"/>
                                  <a:pt x="2603" y="1785"/>
                                  <a:pt x="2605" y="1787"/>
                                </a:cubicBezTo>
                                <a:cubicBezTo>
                                  <a:pt x="2921" y="2010"/>
                                  <a:pt x="2976" y="2257"/>
                                  <a:pt x="2986" y="2342"/>
                                </a:cubicBezTo>
                                <a:cubicBezTo>
                                  <a:pt x="2928" y="2102"/>
                                  <a:pt x="2712" y="1924"/>
                                  <a:pt x="2454" y="1924"/>
                                </a:cubicBezTo>
                                <a:cubicBezTo>
                                  <a:pt x="2409" y="1924"/>
                                  <a:pt x="2366" y="1930"/>
                                  <a:pt x="2325" y="1940"/>
                                </a:cubicBezTo>
                                <a:cubicBezTo>
                                  <a:pt x="1817" y="2038"/>
                                  <a:pt x="1801" y="2714"/>
                                  <a:pt x="1801" y="2714"/>
                                </a:cubicBezTo>
                                <a:cubicBezTo>
                                  <a:pt x="1799" y="2715"/>
                                  <a:pt x="1796" y="2715"/>
                                  <a:pt x="1794" y="2716"/>
                                </a:cubicBezTo>
                                <a:cubicBezTo>
                                  <a:pt x="1794" y="2717"/>
                                  <a:pt x="1794" y="2718"/>
                                  <a:pt x="1794" y="2719"/>
                                </a:cubicBezTo>
                                <a:cubicBezTo>
                                  <a:pt x="1794" y="2718"/>
                                  <a:pt x="1794" y="2717"/>
                                  <a:pt x="1794" y="2716"/>
                                </a:cubicBezTo>
                                <a:cubicBezTo>
                                  <a:pt x="1780" y="2718"/>
                                  <a:pt x="1767" y="2720"/>
                                  <a:pt x="1754" y="2722"/>
                                </a:cubicBezTo>
                                <a:cubicBezTo>
                                  <a:pt x="1682" y="2736"/>
                                  <a:pt x="1613" y="2763"/>
                                  <a:pt x="1550" y="2803"/>
                                </a:cubicBezTo>
                                <a:cubicBezTo>
                                  <a:pt x="1316" y="2951"/>
                                  <a:pt x="1179" y="3284"/>
                                  <a:pt x="1160" y="3546"/>
                                </a:cubicBezTo>
                                <a:cubicBezTo>
                                  <a:pt x="1157" y="3591"/>
                                  <a:pt x="1160" y="3640"/>
                                  <a:pt x="1169" y="3695"/>
                                </a:cubicBezTo>
                                <a:moveTo>
                                  <a:pt x="839" y="1861"/>
                                </a:moveTo>
                                <a:cubicBezTo>
                                  <a:pt x="839" y="1860"/>
                                  <a:pt x="839" y="1860"/>
                                  <a:pt x="839" y="1860"/>
                                </a:cubicBezTo>
                                <a:cubicBezTo>
                                  <a:pt x="889" y="1776"/>
                                  <a:pt x="969" y="1717"/>
                                  <a:pt x="1063" y="1693"/>
                                </a:cubicBezTo>
                                <a:cubicBezTo>
                                  <a:pt x="1156" y="1670"/>
                                  <a:pt x="1253" y="1685"/>
                                  <a:pt x="1335" y="1734"/>
                                </a:cubicBezTo>
                                <a:cubicBezTo>
                                  <a:pt x="1506" y="1837"/>
                                  <a:pt x="1562" y="2059"/>
                                  <a:pt x="1459" y="2230"/>
                                </a:cubicBezTo>
                                <a:cubicBezTo>
                                  <a:pt x="1459" y="2230"/>
                                  <a:pt x="1459" y="2230"/>
                                  <a:pt x="1459" y="2230"/>
                                </a:cubicBezTo>
                                <a:cubicBezTo>
                                  <a:pt x="1459" y="2230"/>
                                  <a:pt x="1459" y="2230"/>
                                  <a:pt x="1459" y="2230"/>
                                </a:cubicBezTo>
                                <a:cubicBezTo>
                                  <a:pt x="1409" y="2313"/>
                                  <a:pt x="1331" y="2372"/>
                                  <a:pt x="1238" y="2395"/>
                                </a:cubicBezTo>
                                <a:cubicBezTo>
                                  <a:pt x="1144" y="2418"/>
                                  <a:pt x="1047" y="2404"/>
                                  <a:pt x="964" y="2354"/>
                                </a:cubicBezTo>
                                <a:cubicBezTo>
                                  <a:pt x="794" y="2251"/>
                                  <a:pt x="737" y="2030"/>
                                  <a:pt x="839" y="1861"/>
                                </a:cubicBezTo>
                                <a:moveTo>
                                  <a:pt x="2905" y="2892"/>
                                </a:moveTo>
                                <a:cubicBezTo>
                                  <a:pt x="2745" y="2831"/>
                                  <a:pt x="2565" y="2911"/>
                                  <a:pt x="2504" y="3072"/>
                                </a:cubicBezTo>
                                <a:cubicBezTo>
                                  <a:pt x="2426" y="3277"/>
                                  <a:pt x="2529" y="3507"/>
                                  <a:pt x="2734" y="3585"/>
                                </a:cubicBezTo>
                                <a:cubicBezTo>
                                  <a:pt x="2994" y="3685"/>
                                  <a:pt x="3287" y="3553"/>
                                  <a:pt x="3387" y="3293"/>
                                </a:cubicBezTo>
                                <a:cubicBezTo>
                                  <a:pt x="3422" y="3201"/>
                                  <a:pt x="3435" y="3102"/>
                                  <a:pt x="3426" y="3005"/>
                                </a:cubicBezTo>
                                <a:cubicBezTo>
                                  <a:pt x="3392" y="2659"/>
                                  <a:pt x="3096" y="2434"/>
                                  <a:pt x="2760" y="2425"/>
                                </a:cubicBezTo>
                                <a:cubicBezTo>
                                  <a:pt x="2624" y="2421"/>
                                  <a:pt x="2489" y="2450"/>
                                  <a:pt x="2366" y="2509"/>
                                </a:cubicBezTo>
                                <a:cubicBezTo>
                                  <a:pt x="2303" y="2539"/>
                                  <a:pt x="2243" y="2577"/>
                                  <a:pt x="2189" y="2621"/>
                                </a:cubicBezTo>
                                <a:cubicBezTo>
                                  <a:pt x="2160" y="2643"/>
                                  <a:pt x="2133" y="2667"/>
                                  <a:pt x="2107" y="2693"/>
                                </a:cubicBezTo>
                                <a:cubicBezTo>
                                  <a:pt x="2088" y="2711"/>
                                  <a:pt x="2034" y="2772"/>
                                  <a:pt x="2034" y="2772"/>
                                </a:cubicBezTo>
                                <a:cubicBezTo>
                                  <a:pt x="2160" y="2612"/>
                                  <a:pt x="2321" y="2472"/>
                                  <a:pt x="2518" y="2407"/>
                                </a:cubicBezTo>
                                <a:cubicBezTo>
                                  <a:pt x="2765" y="2326"/>
                                  <a:pt x="3069" y="2371"/>
                                  <a:pt x="3265" y="2547"/>
                                </a:cubicBezTo>
                                <a:cubicBezTo>
                                  <a:pt x="3477" y="2736"/>
                                  <a:pt x="3552" y="3053"/>
                                  <a:pt x="3452" y="3317"/>
                                </a:cubicBezTo>
                                <a:cubicBezTo>
                                  <a:pt x="3339" y="3614"/>
                                  <a:pt x="3006" y="3763"/>
                                  <a:pt x="2709" y="3650"/>
                                </a:cubicBezTo>
                                <a:cubicBezTo>
                                  <a:pt x="2468" y="3558"/>
                                  <a:pt x="2347" y="3288"/>
                                  <a:pt x="2439" y="3047"/>
                                </a:cubicBezTo>
                                <a:cubicBezTo>
                                  <a:pt x="2514" y="2851"/>
                                  <a:pt x="2734" y="2752"/>
                                  <a:pt x="2930" y="2827"/>
                                </a:cubicBezTo>
                                <a:cubicBezTo>
                                  <a:pt x="3091" y="2888"/>
                                  <a:pt x="3172" y="3068"/>
                                  <a:pt x="3110" y="3229"/>
                                </a:cubicBezTo>
                                <a:cubicBezTo>
                                  <a:pt x="3078" y="3313"/>
                                  <a:pt x="3006" y="3370"/>
                                  <a:pt x="2924" y="3388"/>
                                </a:cubicBezTo>
                                <a:cubicBezTo>
                                  <a:pt x="2876" y="3403"/>
                                  <a:pt x="2823" y="3403"/>
                                  <a:pt x="2773" y="3384"/>
                                </a:cubicBezTo>
                                <a:cubicBezTo>
                                  <a:pt x="2653" y="3339"/>
                                  <a:pt x="2593" y="3205"/>
                                  <a:pt x="2639" y="3085"/>
                                </a:cubicBezTo>
                                <a:cubicBezTo>
                                  <a:pt x="2685" y="2966"/>
                                  <a:pt x="2818" y="2906"/>
                                  <a:pt x="2938" y="2951"/>
                                </a:cubicBezTo>
                                <a:cubicBezTo>
                                  <a:pt x="2984" y="2969"/>
                                  <a:pt x="3020" y="2999"/>
                                  <a:pt x="3046" y="3037"/>
                                </a:cubicBezTo>
                                <a:cubicBezTo>
                                  <a:pt x="3023" y="2973"/>
                                  <a:pt x="2974" y="2918"/>
                                  <a:pt x="2905" y="2892"/>
                                </a:cubicBezTo>
                                <a:moveTo>
                                  <a:pt x="2202" y="1253"/>
                                </a:moveTo>
                                <a:cubicBezTo>
                                  <a:pt x="2512" y="1027"/>
                                  <a:pt x="2942" y="1011"/>
                                  <a:pt x="3263" y="1226"/>
                                </a:cubicBezTo>
                                <a:cubicBezTo>
                                  <a:pt x="3312" y="1259"/>
                                  <a:pt x="3358" y="1297"/>
                                  <a:pt x="3401" y="1338"/>
                                </a:cubicBezTo>
                                <a:cubicBezTo>
                                  <a:pt x="3402" y="1339"/>
                                  <a:pt x="3402" y="1343"/>
                                  <a:pt x="3402" y="1346"/>
                                </a:cubicBezTo>
                                <a:cubicBezTo>
                                  <a:pt x="3405" y="1401"/>
                                  <a:pt x="3416" y="1449"/>
                                  <a:pt x="3434" y="1496"/>
                                </a:cubicBezTo>
                                <a:cubicBezTo>
                                  <a:pt x="3470" y="1589"/>
                                  <a:pt x="3528" y="1664"/>
                                  <a:pt x="3606" y="1721"/>
                                </a:cubicBezTo>
                                <a:cubicBezTo>
                                  <a:pt x="3720" y="1804"/>
                                  <a:pt x="3850" y="1833"/>
                                  <a:pt x="3993" y="1808"/>
                                </a:cubicBezTo>
                                <a:cubicBezTo>
                                  <a:pt x="4055" y="1797"/>
                                  <a:pt x="4116" y="1773"/>
                                  <a:pt x="4173" y="1735"/>
                                </a:cubicBezTo>
                                <a:cubicBezTo>
                                  <a:pt x="4178" y="1732"/>
                                  <a:pt x="4178" y="1732"/>
                                  <a:pt x="4178" y="1732"/>
                                </a:cubicBezTo>
                                <a:cubicBezTo>
                                  <a:pt x="4184" y="1743"/>
                                  <a:pt x="4184" y="1743"/>
                                  <a:pt x="4184" y="1743"/>
                                </a:cubicBezTo>
                                <a:cubicBezTo>
                                  <a:pt x="4199" y="1765"/>
                                  <a:pt x="4212" y="1787"/>
                                  <a:pt x="4225" y="1810"/>
                                </a:cubicBezTo>
                                <a:cubicBezTo>
                                  <a:pt x="4389" y="2110"/>
                                  <a:pt x="4362" y="2491"/>
                                  <a:pt x="4163" y="2766"/>
                                </a:cubicBezTo>
                                <a:cubicBezTo>
                                  <a:pt x="4161" y="2769"/>
                                  <a:pt x="4159" y="2772"/>
                                  <a:pt x="4156" y="2775"/>
                                </a:cubicBezTo>
                                <a:cubicBezTo>
                                  <a:pt x="3933" y="3090"/>
                                  <a:pt x="3686" y="3145"/>
                                  <a:pt x="3601" y="3155"/>
                                </a:cubicBezTo>
                                <a:cubicBezTo>
                                  <a:pt x="3841" y="3097"/>
                                  <a:pt x="4020" y="2881"/>
                                  <a:pt x="4020" y="2623"/>
                                </a:cubicBezTo>
                                <a:cubicBezTo>
                                  <a:pt x="4020" y="2578"/>
                                  <a:pt x="4014" y="2535"/>
                                  <a:pt x="4003" y="2494"/>
                                </a:cubicBezTo>
                                <a:cubicBezTo>
                                  <a:pt x="3906" y="1986"/>
                                  <a:pt x="3229" y="1970"/>
                                  <a:pt x="3229" y="1970"/>
                                </a:cubicBezTo>
                                <a:cubicBezTo>
                                  <a:pt x="3228" y="1968"/>
                                  <a:pt x="3228" y="1965"/>
                                  <a:pt x="3228" y="1963"/>
                                </a:cubicBezTo>
                                <a:cubicBezTo>
                                  <a:pt x="3227" y="1963"/>
                                  <a:pt x="3226" y="1963"/>
                                  <a:pt x="3225" y="1963"/>
                                </a:cubicBezTo>
                                <a:cubicBezTo>
                                  <a:pt x="3226" y="1963"/>
                                  <a:pt x="3227" y="1963"/>
                                  <a:pt x="3228" y="1963"/>
                                </a:cubicBezTo>
                                <a:cubicBezTo>
                                  <a:pt x="3226" y="1950"/>
                                  <a:pt x="3223" y="1936"/>
                                  <a:pt x="3221" y="1923"/>
                                </a:cubicBezTo>
                                <a:cubicBezTo>
                                  <a:pt x="3207" y="1851"/>
                                  <a:pt x="3180" y="1782"/>
                                  <a:pt x="3140" y="1719"/>
                                </a:cubicBezTo>
                                <a:cubicBezTo>
                                  <a:pt x="2992" y="1485"/>
                                  <a:pt x="2659" y="1348"/>
                                  <a:pt x="2397" y="1329"/>
                                </a:cubicBezTo>
                                <a:cubicBezTo>
                                  <a:pt x="2352" y="1326"/>
                                  <a:pt x="2303" y="1329"/>
                                  <a:pt x="2249" y="1338"/>
                                </a:cubicBezTo>
                                <a:cubicBezTo>
                                  <a:pt x="2232" y="1341"/>
                                  <a:pt x="2216" y="1337"/>
                                  <a:pt x="2204" y="1327"/>
                                </a:cubicBezTo>
                                <a:cubicBezTo>
                                  <a:pt x="2192" y="1316"/>
                                  <a:pt x="2185" y="1300"/>
                                  <a:pt x="2186" y="1283"/>
                                </a:cubicBezTo>
                                <a:cubicBezTo>
                                  <a:pt x="2187" y="1270"/>
                                  <a:pt x="2191" y="1261"/>
                                  <a:pt x="2202" y="1253"/>
                                </a:cubicBezTo>
                                <a:moveTo>
                                  <a:pt x="3589" y="1133"/>
                                </a:moveTo>
                                <a:cubicBezTo>
                                  <a:pt x="3692" y="963"/>
                                  <a:pt x="3913" y="906"/>
                                  <a:pt x="4083" y="1008"/>
                                </a:cubicBezTo>
                                <a:cubicBezTo>
                                  <a:pt x="4083" y="1008"/>
                                  <a:pt x="4083" y="1008"/>
                                  <a:pt x="4083" y="1008"/>
                                </a:cubicBezTo>
                                <a:cubicBezTo>
                                  <a:pt x="4167" y="1058"/>
                                  <a:pt x="4226" y="1138"/>
                                  <a:pt x="4250" y="1232"/>
                                </a:cubicBezTo>
                                <a:cubicBezTo>
                                  <a:pt x="4273" y="1325"/>
                                  <a:pt x="4259" y="1422"/>
                                  <a:pt x="4209" y="1504"/>
                                </a:cubicBezTo>
                                <a:cubicBezTo>
                                  <a:pt x="4106" y="1675"/>
                                  <a:pt x="3884" y="1731"/>
                                  <a:pt x="3714" y="1628"/>
                                </a:cubicBezTo>
                                <a:cubicBezTo>
                                  <a:pt x="3714" y="1628"/>
                                  <a:pt x="3714" y="1628"/>
                                  <a:pt x="3714" y="1628"/>
                                </a:cubicBezTo>
                                <a:cubicBezTo>
                                  <a:pt x="3713" y="1628"/>
                                  <a:pt x="3713" y="1628"/>
                                  <a:pt x="3713" y="1628"/>
                                </a:cubicBezTo>
                                <a:cubicBezTo>
                                  <a:pt x="3630" y="1578"/>
                                  <a:pt x="3572" y="1500"/>
                                  <a:pt x="3548" y="1407"/>
                                </a:cubicBezTo>
                                <a:cubicBezTo>
                                  <a:pt x="3525" y="1313"/>
                                  <a:pt x="3540" y="1216"/>
                                  <a:pt x="3589" y="1133"/>
                                </a:cubicBezTo>
                                <a:moveTo>
                                  <a:pt x="3437" y="299"/>
                                </a:moveTo>
                                <a:cubicBezTo>
                                  <a:pt x="1922" y="0"/>
                                  <a:pt x="445" y="988"/>
                                  <a:pt x="145" y="2503"/>
                                </a:cubicBezTo>
                                <a:cubicBezTo>
                                  <a:pt x="0" y="3237"/>
                                  <a:pt x="149" y="3984"/>
                                  <a:pt x="565" y="4605"/>
                                </a:cubicBezTo>
                                <a:cubicBezTo>
                                  <a:pt x="982" y="5227"/>
                                  <a:pt x="1615" y="5649"/>
                                  <a:pt x="2349" y="5795"/>
                                </a:cubicBezTo>
                                <a:cubicBezTo>
                                  <a:pt x="3083" y="5940"/>
                                  <a:pt x="3830" y="5791"/>
                                  <a:pt x="4451" y="5374"/>
                                </a:cubicBezTo>
                                <a:cubicBezTo>
                                  <a:pt x="5073" y="4958"/>
                                  <a:pt x="5495" y="4325"/>
                                  <a:pt x="5641" y="3591"/>
                                </a:cubicBezTo>
                                <a:cubicBezTo>
                                  <a:pt x="5941" y="2076"/>
                                  <a:pt x="4952" y="599"/>
                                  <a:pt x="3437" y="299"/>
                                </a:cubicBezTo>
                              </a:path>
                            </a:pathLst>
                          </a:custGeom>
                          <a:solidFill>
                            <a:srgbClr val="F5F6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8863091" name="Freeform 117"/>
                        <wps:cNvSpPr>
                          <a:spLocks noEditPoints="1"/>
                        </wps:cNvSpPr>
                        <wps:spPr bwMode="auto">
                          <a:xfrm>
                            <a:off x="2514600" y="3074670"/>
                            <a:ext cx="4151630" cy="4150360"/>
                          </a:xfrm>
                          <a:custGeom>
                            <a:avLst/>
                            <a:gdLst>
                              <a:gd name="T0" fmla="*/ 4877 w 6538"/>
                              <a:gd name="T1" fmla="*/ 5652 h 6537"/>
                              <a:gd name="T2" fmla="*/ 3281 w 6538"/>
                              <a:gd name="T3" fmla="*/ 6139 h 6537"/>
                              <a:gd name="T4" fmla="*/ 2716 w 6538"/>
                              <a:gd name="T5" fmla="*/ 6083 h 6537"/>
                              <a:gd name="T6" fmla="*/ 882 w 6538"/>
                              <a:gd name="T7" fmla="*/ 4861 h 6537"/>
                              <a:gd name="T8" fmla="*/ 450 w 6538"/>
                              <a:gd name="T9" fmla="*/ 2700 h 6537"/>
                              <a:gd name="T10" fmla="*/ 450 w 6538"/>
                              <a:gd name="T11" fmla="*/ 2700 h 6537"/>
                              <a:gd name="T12" fmla="*/ 3834 w 6538"/>
                              <a:gd name="T13" fmla="*/ 434 h 6537"/>
                              <a:gd name="T14" fmla="*/ 6099 w 6538"/>
                              <a:gd name="T15" fmla="*/ 3818 h 6537"/>
                              <a:gd name="T16" fmla="*/ 4877 w 6538"/>
                              <a:gd name="T17" fmla="*/ 5652 h 6537"/>
                              <a:gd name="T18" fmla="*/ 6216 w 6538"/>
                              <a:gd name="T19" fmla="*/ 3851 h 6537"/>
                              <a:gd name="T20" fmla="*/ 3852 w 6538"/>
                              <a:gd name="T21" fmla="*/ 322 h 6537"/>
                              <a:gd name="T22" fmla="*/ 323 w 6538"/>
                              <a:gd name="T23" fmla="*/ 2685 h 6537"/>
                              <a:gd name="T24" fmla="*/ 2686 w 6538"/>
                              <a:gd name="T25" fmla="*/ 6215 h 6537"/>
                              <a:gd name="T26" fmla="*/ 6216 w 6538"/>
                              <a:gd name="T27" fmla="*/ 3851 h 65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6538" h="6537">
                                <a:moveTo>
                                  <a:pt x="4877" y="5652"/>
                                </a:moveTo>
                                <a:cubicBezTo>
                                  <a:pt x="4397" y="5973"/>
                                  <a:pt x="3845" y="6139"/>
                                  <a:pt x="3281" y="6139"/>
                                </a:cubicBezTo>
                                <a:cubicBezTo>
                                  <a:pt x="3093" y="6139"/>
                                  <a:pt x="2904" y="6121"/>
                                  <a:pt x="2716" y="6083"/>
                                </a:cubicBezTo>
                                <a:cubicBezTo>
                                  <a:pt x="1962" y="5934"/>
                                  <a:pt x="1310" y="5500"/>
                                  <a:pt x="882" y="4861"/>
                                </a:cubicBezTo>
                                <a:cubicBezTo>
                                  <a:pt x="455" y="4222"/>
                                  <a:pt x="301" y="3454"/>
                                  <a:pt x="450" y="2700"/>
                                </a:cubicBezTo>
                                <a:cubicBezTo>
                                  <a:pt x="450" y="2700"/>
                                  <a:pt x="450" y="2700"/>
                                  <a:pt x="450" y="2700"/>
                                </a:cubicBezTo>
                                <a:cubicBezTo>
                                  <a:pt x="759" y="1143"/>
                                  <a:pt x="2276" y="126"/>
                                  <a:pt x="3834" y="434"/>
                                </a:cubicBezTo>
                                <a:cubicBezTo>
                                  <a:pt x="5391" y="743"/>
                                  <a:pt x="6408" y="2260"/>
                                  <a:pt x="6099" y="3818"/>
                                </a:cubicBezTo>
                                <a:cubicBezTo>
                                  <a:pt x="5950" y="4572"/>
                                  <a:pt x="5516" y="5224"/>
                                  <a:pt x="4877" y="5652"/>
                                </a:cubicBezTo>
                                <a:moveTo>
                                  <a:pt x="6216" y="3851"/>
                                </a:moveTo>
                                <a:cubicBezTo>
                                  <a:pt x="6538" y="2224"/>
                                  <a:pt x="5480" y="644"/>
                                  <a:pt x="3852" y="322"/>
                                </a:cubicBezTo>
                                <a:cubicBezTo>
                                  <a:pt x="2225" y="0"/>
                                  <a:pt x="645" y="1058"/>
                                  <a:pt x="323" y="2685"/>
                                </a:cubicBezTo>
                                <a:cubicBezTo>
                                  <a:pt x="0" y="4312"/>
                                  <a:pt x="1059" y="5893"/>
                                  <a:pt x="2686" y="6215"/>
                                </a:cubicBezTo>
                                <a:cubicBezTo>
                                  <a:pt x="4313" y="6537"/>
                                  <a:pt x="5894" y="5479"/>
                                  <a:pt x="6216" y="3851"/>
                                </a:cubicBezTo>
                              </a:path>
                            </a:pathLst>
                          </a:custGeom>
                          <a:solidFill>
                            <a:srgbClr val="F5F6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9534707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0" y="635"/>
                            <a:ext cx="7560310" cy="144145"/>
                          </a:xfrm>
                          <a:prstGeom prst="rect">
                            <a:avLst/>
                          </a:prstGeom>
                          <a:solidFill>
                            <a:srgbClr val="C4995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7008519" name="Freeform 119"/>
                        <wps:cNvSpPr>
                          <a:spLocks noEditPoints="1"/>
                        </wps:cNvSpPr>
                        <wps:spPr bwMode="auto">
                          <a:xfrm>
                            <a:off x="548005" y="10246995"/>
                            <a:ext cx="2221865" cy="86995"/>
                          </a:xfrm>
                          <a:custGeom>
                            <a:avLst/>
                            <a:gdLst>
                              <a:gd name="T0" fmla="*/ 3473 w 3499"/>
                              <a:gd name="T1" fmla="*/ 9 h 137"/>
                              <a:gd name="T2" fmla="*/ 3397 w 3499"/>
                              <a:gd name="T3" fmla="*/ 45 h 137"/>
                              <a:gd name="T4" fmla="*/ 3348 w 3499"/>
                              <a:gd name="T5" fmla="*/ 10 h 137"/>
                              <a:gd name="T6" fmla="*/ 3309 w 3499"/>
                              <a:gd name="T7" fmla="*/ 41 h 137"/>
                              <a:gd name="T8" fmla="*/ 3210 w 3499"/>
                              <a:gd name="T9" fmla="*/ 89 h 137"/>
                              <a:gd name="T10" fmla="*/ 3145 w 3499"/>
                              <a:gd name="T11" fmla="*/ 81 h 137"/>
                              <a:gd name="T12" fmla="*/ 3165 w 3499"/>
                              <a:gd name="T13" fmla="*/ 52 h 137"/>
                              <a:gd name="T14" fmla="*/ 3014 w 3499"/>
                              <a:gd name="T15" fmla="*/ 55 h 137"/>
                              <a:gd name="T16" fmla="*/ 2940 w 3499"/>
                              <a:gd name="T17" fmla="*/ 75 h 137"/>
                              <a:gd name="T18" fmla="*/ 2915 w 3499"/>
                              <a:gd name="T19" fmla="*/ 10 h 137"/>
                              <a:gd name="T20" fmla="*/ 2767 w 3499"/>
                              <a:gd name="T21" fmla="*/ 103 h 137"/>
                              <a:gd name="T22" fmla="*/ 2661 w 3499"/>
                              <a:gd name="T23" fmla="*/ 75 h 137"/>
                              <a:gd name="T24" fmla="*/ 2636 w 3499"/>
                              <a:gd name="T25" fmla="*/ 22 h 137"/>
                              <a:gd name="T26" fmla="*/ 2606 w 3499"/>
                              <a:gd name="T27" fmla="*/ 26 h 137"/>
                              <a:gd name="T28" fmla="*/ 2536 w 3499"/>
                              <a:gd name="T29" fmla="*/ 75 h 137"/>
                              <a:gd name="T30" fmla="*/ 2580 w 3499"/>
                              <a:gd name="T31" fmla="*/ 46 h 137"/>
                              <a:gd name="T32" fmla="*/ 2506 w 3499"/>
                              <a:gd name="T33" fmla="*/ 46 h 137"/>
                              <a:gd name="T34" fmla="*/ 2474 w 3499"/>
                              <a:gd name="T35" fmla="*/ 52 h 137"/>
                              <a:gd name="T36" fmla="*/ 2421 w 3499"/>
                              <a:gd name="T37" fmla="*/ 90 h 137"/>
                              <a:gd name="T38" fmla="*/ 2403 w 3499"/>
                              <a:gd name="T39" fmla="*/ 32 h 137"/>
                              <a:gd name="T40" fmla="*/ 2330 w 3499"/>
                              <a:gd name="T41" fmla="*/ 75 h 137"/>
                              <a:gd name="T42" fmla="*/ 2329 w 3499"/>
                              <a:gd name="T43" fmla="*/ 112 h 137"/>
                              <a:gd name="T44" fmla="*/ 2283 w 3499"/>
                              <a:gd name="T45" fmla="*/ 45 h 137"/>
                              <a:gd name="T46" fmla="*/ 2236 w 3499"/>
                              <a:gd name="T47" fmla="*/ 35 h 137"/>
                              <a:gd name="T48" fmla="*/ 2209 w 3499"/>
                              <a:gd name="T49" fmla="*/ 59 h 137"/>
                              <a:gd name="T50" fmla="*/ 2106 w 3499"/>
                              <a:gd name="T51" fmla="*/ 55 h 137"/>
                              <a:gd name="T52" fmla="*/ 2083 w 3499"/>
                              <a:gd name="T53" fmla="*/ 5 h 137"/>
                              <a:gd name="T54" fmla="*/ 2073 w 3499"/>
                              <a:gd name="T55" fmla="*/ 52 h 137"/>
                              <a:gd name="T56" fmla="*/ 2036 w 3499"/>
                              <a:gd name="T57" fmla="*/ 23 h 137"/>
                              <a:gd name="T58" fmla="*/ 1861 w 3499"/>
                              <a:gd name="T59" fmla="*/ 10 h 137"/>
                              <a:gd name="T60" fmla="*/ 1866 w 3499"/>
                              <a:gd name="T61" fmla="*/ 16 h 137"/>
                              <a:gd name="T62" fmla="*/ 1817 w 3499"/>
                              <a:gd name="T63" fmla="*/ 33 h 137"/>
                              <a:gd name="T64" fmla="*/ 1689 w 3499"/>
                              <a:gd name="T65" fmla="*/ 42 h 137"/>
                              <a:gd name="T66" fmla="*/ 1623 w 3499"/>
                              <a:gd name="T67" fmla="*/ 98 h 137"/>
                              <a:gd name="T68" fmla="*/ 1646 w 3499"/>
                              <a:gd name="T69" fmla="*/ 64 h 137"/>
                              <a:gd name="T70" fmla="*/ 1536 w 3499"/>
                              <a:gd name="T71" fmla="*/ 53 h 137"/>
                              <a:gd name="T72" fmla="*/ 1500 w 3499"/>
                              <a:gd name="T73" fmla="*/ 80 h 137"/>
                              <a:gd name="T74" fmla="*/ 1407 w 3499"/>
                              <a:gd name="T75" fmla="*/ 45 h 137"/>
                              <a:gd name="T76" fmla="*/ 1395 w 3499"/>
                              <a:gd name="T77" fmla="*/ 42 h 137"/>
                              <a:gd name="T78" fmla="*/ 1325 w 3499"/>
                              <a:gd name="T79" fmla="*/ 99 h 137"/>
                              <a:gd name="T80" fmla="*/ 1269 w 3499"/>
                              <a:gd name="T81" fmla="*/ 45 h 137"/>
                              <a:gd name="T82" fmla="*/ 1042 w 3499"/>
                              <a:gd name="T83" fmla="*/ 137 h 137"/>
                              <a:gd name="T84" fmla="*/ 984 w 3499"/>
                              <a:gd name="T85" fmla="*/ 74 h 137"/>
                              <a:gd name="T86" fmla="*/ 931 w 3499"/>
                              <a:gd name="T87" fmla="*/ 50 h 137"/>
                              <a:gd name="T88" fmla="*/ 953 w 3499"/>
                              <a:gd name="T89" fmla="*/ 103 h 137"/>
                              <a:gd name="T90" fmla="*/ 862 w 3499"/>
                              <a:gd name="T91" fmla="*/ 105 h 137"/>
                              <a:gd name="T92" fmla="*/ 749 w 3499"/>
                              <a:gd name="T93" fmla="*/ 70 h 137"/>
                              <a:gd name="T94" fmla="*/ 811 w 3499"/>
                              <a:gd name="T95" fmla="*/ 51 h 137"/>
                              <a:gd name="T96" fmla="*/ 697 w 3499"/>
                              <a:gd name="T97" fmla="*/ 50 h 137"/>
                              <a:gd name="T98" fmla="*/ 653 w 3499"/>
                              <a:gd name="T99" fmla="*/ 85 h 137"/>
                              <a:gd name="T100" fmla="*/ 516 w 3499"/>
                              <a:gd name="T101" fmla="*/ 1 h 137"/>
                              <a:gd name="T102" fmla="*/ 425 w 3499"/>
                              <a:gd name="T103" fmla="*/ 50 h 137"/>
                              <a:gd name="T104" fmla="*/ 453 w 3499"/>
                              <a:gd name="T105" fmla="*/ 76 h 137"/>
                              <a:gd name="T106" fmla="*/ 374 w 3499"/>
                              <a:gd name="T107" fmla="*/ 46 h 137"/>
                              <a:gd name="T108" fmla="*/ 346 w 3499"/>
                              <a:gd name="T109" fmla="*/ 87 h 137"/>
                              <a:gd name="T110" fmla="*/ 268 w 3499"/>
                              <a:gd name="T111" fmla="*/ 46 h 137"/>
                              <a:gd name="T112" fmla="*/ 241 w 3499"/>
                              <a:gd name="T113" fmla="*/ 100 h 137"/>
                              <a:gd name="T114" fmla="*/ 203 w 3499"/>
                              <a:gd name="T115" fmla="*/ 22 h 137"/>
                              <a:gd name="T116" fmla="*/ 175 w 3499"/>
                              <a:gd name="T117" fmla="*/ 75 h 137"/>
                              <a:gd name="T118" fmla="*/ 175 w 3499"/>
                              <a:gd name="T119" fmla="*/ 102 h 137"/>
                              <a:gd name="T120" fmla="*/ 63 w 3499"/>
                              <a:gd name="T121" fmla="*/ 70 h 137"/>
                              <a:gd name="T122" fmla="*/ 6 w 3499"/>
                              <a:gd name="T123" fmla="*/ 16 h 137"/>
                              <a:gd name="T124" fmla="*/ 6 w 3499"/>
                              <a:gd name="T125" fmla="*/ 103 h 1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3499" h="137">
                                <a:moveTo>
                                  <a:pt x="3472" y="58"/>
                                </a:moveTo>
                                <a:cubicBezTo>
                                  <a:pt x="3485" y="59"/>
                                  <a:pt x="3493" y="66"/>
                                  <a:pt x="3493" y="77"/>
                                </a:cubicBezTo>
                                <a:cubicBezTo>
                                  <a:pt x="3493" y="89"/>
                                  <a:pt x="3483" y="99"/>
                                  <a:pt x="3471" y="99"/>
                                </a:cubicBezTo>
                                <a:cubicBezTo>
                                  <a:pt x="3465" y="99"/>
                                  <a:pt x="3458" y="95"/>
                                  <a:pt x="3455" y="90"/>
                                </a:cubicBezTo>
                                <a:cubicBezTo>
                                  <a:pt x="3453" y="88"/>
                                  <a:pt x="3452" y="85"/>
                                  <a:pt x="3452" y="81"/>
                                </a:cubicBezTo>
                                <a:cubicBezTo>
                                  <a:pt x="3446" y="81"/>
                                  <a:pt x="3446" y="81"/>
                                  <a:pt x="3446" y="81"/>
                                </a:cubicBezTo>
                                <a:cubicBezTo>
                                  <a:pt x="3446" y="95"/>
                                  <a:pt x="3457" y="105"/>
                                  <a:pt x="3472" y="105"/>
                                </a:cubicBezTo>
                                <a:cubicBezTo>
                                  <a:pt x="3487" y="105"/>
                                  <a:pt x="3499" y="93"/>
                                  <a:pt x="3499" y="78"/>
                                </a:cubicBezTo>
                                <a:cubicBezTo>
                                  <a:pt x="3499" y="67"/>
                                  <a:pt x="3494" y="59"/>
                                  <a:pt x="3483" y="55"/>
                                </a:cubicBezTo>
                                <a:cubicBezTo>
                                  <a:pt x="3493" y="50"/>
                                  <a:pt x="3498" y="43"/>
                                  <a:pt x="3498" y="33"/>
                                </a:cubicBezTo>
                                <a:cubicBezTo>
                                  <a:pt x="3498" y="20"/>
                                  <a:pt x="3487" y="9"/>
                                  <a:pt x="3473" y="9"/>
                                </a:cubicBezTo>
                                <a:cubicBezTo>
                                  <a:pt x="3459" y="9"/>
                                  <a:pt x="3451" y="17"/>
                                  <a:pt x="3449" y="32"/>
                                </a:cubicBezTo>
                                <a:cubicBezTo>
                                  <a:pt x="3455" y="32"/>
                                  <a:pt x="3455" y="32"/>
                                  <a:pt x="3455" y="32"/>
                                </a:cubicBezTo>
                                <a:cubicBezTo>
                                  <a:pt x="3456" y="20"/>
                                  <a:pt x="3462" y="15"/>
                                  <a:pt x="3473" y="15"/>
                                </a:cubicBezTo>
                                <a:cubicBezTo>
                                  <a:pt x="3484" y="15"/>
                                  <a:pt x="3491" y="23"/>
                                  <a:pt x="3491" y="33"/>
                                </a:cubicBezTo>
                                <a:cubicBezTo>
                                  <a:pt x="3491" y="44"/>
                                  <a:pt x="3484" y="51"/>
                                  <a:pt x="3472" y="52"/>
                                </a:cubicBezTo>
                                <a:lnTo>
                                  <a:pt x="3472" y="58"/>
                                </a:lnTo>
                                <a:close/>
                                <a:moveTo>
                                  <a:pt x="3397" y="45"/>
                                </a:moveTo>
                                <a:cubicBezTo>
                                  <a:pt x="3412" y="45"/>
                                  <a:pt x="3424" y="57"/>
                                  <a:pt x="3424" y="72"/>
                                </a:cubicBezTo>
                                <a:cubicBezTo>
                                  <a:pt x="3424" y="87"/>
                                  <a:pt x="3412" y="99"/>
                                  <a:pt x="3397" y="99"/>
                                </a:cubicBezTo>
                                <a:cubicBezTo>
                                  <a:pt x="3382" y="99"/>
                                  <a:pt x="3370" y="87"/>
                                  <a:pt x="3370" y="72"/>
                                </a:cubicBezTo>
                                <a:cubicBezTo>
                                  <a:pt x="3370" y="57"/>
                                  <a:pt x="3382" y="45"/>
                                  <a:pt x="3397" y="45"/>
                                </a:cubicBezTo>
                                <a:moveTo>
                                  <a:pt x="3400" y="9"/>
                                </a:moveTo>
                                <a:cubicBezTo>
                                  <a:pt x="3370" y="53"/>
                                  <a:pt x="3370" y="53"/>
                                  <a:pt x="3370" y="53"/>
                                </a:cubicBezTo>
                                <a:cubicBezTo>
                                  <a:pt x="3366" y="58"/>
                                  <a:pt x="3364" y="65"/>
                                  <a:pt x="3364" y="72"/>
                                </a:cubicBezTo>
                                <a:cubicBezTo>
                                  <a:pt x="3364" y="90"/>
                                  <a:pt x="3378" y="105"/>
                                  <a:pt x="3397" y="105"/>
                                </a:cubicBezTo>
                                <a:cubicBezTo>
                                  <a:pt x="3415" y="105"/>
                                  <a:pt x="3430" y="90"/>
                                  <a:pt x="3430" y="72"/>
                                </a:cubicBezTo>
                                <a:cubicBezTo>
                                  <a:pt x="3430" y="54"/>
                                  <a:pt x="3415" y="39"/>
                                  <a:pt x="3397" y="39"/>
                                </a:cubicBezTo>
                                <a:cubicBezTo>
                                  <a:pt x="3393" y="39"/>
                                  <a:pt x="3390" y="40"/>
                                  <a:pt x="3385" y="42"/>
                                </a:cubicBezTo>
                                <a:cubicBezTo>
                                  <a:pt x="3405" y="12"/>
                                  <a:pt x="3405" y="12"/>
                                  <a:pt x="3405" y="12"/>
                                </a:cubicBezTo>
                                <a:lnTo>
                                  <a:pt x="3400" y="9"/>
                                </a:lnTo>
                                <a:close/>
                                <a:moveTo>
                                  <a:pt x="3348" y="16"/>
                                </a:moveTo>
                                <a:cubicBezTo>
                                  <a:pt x="3348" y="10"/>
                                  <a:pt x="3348" y="10"/>
                                  <a:pt x="3348" y="10"/>
                                </a:cubicBezTo>
                                <a:cubicBezTo>
                                  <a:pt x="3312" y="10"/>
                                  <a:pt x="3312" y="10"/>
                                  <a:pt x="3312" y="10"/>
                                </a:cubicBezTo>
                                <a:cubicBezTo>
                                  <a:pt x="3300" y="50"/>
                                  <a:pt x="3300" y="50"/>
                                  <a:pt x="3300" y="50"/>
                                </a:cubicBezTo>
                                <a:cubicBezTo>
                                  <a:pt x="3305" y="47"/>
                                  <a:pt x="3309" y="46"/>
                                  <a:pt x="3314" y="46"/>
                                </a:cubicBezTo>
                                <a:cubicBezTo>
                                  <a:pt x="3329" y="46"/>
                                  <a:pt x="3341" y="57"/>
                                  <a:pt x="3341" y="72"/>
                                </a:cubicBezTo>
                                <a:cubicBezTo>
                                  <a:pt x="3341" y="87"/>
                                  <a:pt x="3329" y="99"/>
                                  <a:pt x="3314" y="99"/>
                                </a:cubicBezTo>
                                <a:cubicBezTo>
                                  <a:pt x="3305" y="99"/>
                                  <a:pt x="3297" y="95"/>
                                  <a:pt x="3292" y="87"/>
                                </a:cubicBezTo>
                                <a:cubicBezTo>
                                  <a:pt x="3286" y="89"/>
                                  <a:pt x="3286" y="89"/>
                                  <a:pt x="3286" y="89"/>
                                </a:cubicBezTo>
                                <a:cubicBezTo>
                                  <a:pt x="3292" y="99"/>
                                  <a:pt x="3302" y="105"/>
                                  <a:pt x="3314" y="105"/>
                                </a:cubicBezTo>
                                <a:cubicBezTo>
                                  <a:pt x="3333" y="105"/>
                                  <a:pt x="3347" y="91"/>
                                  <a:pt x="3347" y="72"/>
                                </a:cubicBezTo>
                                <a:cubicBezTo>
                                  <a:pt x="3347" y="54"/>
                                  <a:pt x="3334" y="40"/>
                                  <a:pt x="3315" y="40"/>
                                </a:cubicBezTo>
                                <a:cubicBezTo>
                                  <a:pt x="3313" y="40"/>
                                  <a:pt x="3312" y="40"/>
                                  <a:pt x="3309" y="41"/>
                                </a:cubicBezTo>
                                <a:cubicBezTo>
                                  <a:pt x="3316" y="16"/>
                                  <a:pt x="3316" y="16"/>
                                  <a:pt x="3316" y="16"/>
                                </a:cubicBezTo>
                                <a:lnTo>
                                  <a:pt x="3348" y="16"/>
                                </a:lnTo>
                                <a:close/>
                                <a:moveTo>
                                  <a:pt x="3271" y="16"/>
                                </a:moveTo>
                                <a:cubicBezTo>
                                  <a:pt x="3271" y="10"/>
                                  <a:pt x="3271" y="10"/>
                                  <a:pt x="3271" y="10"/>
                                </a:cubicBezTo>
                                <a:cubicBezTo>
                                  <a:pt x="3236" y="10"/>
                                  <a:pt x="3236" y="10"/>
                                  <a:pt x="3236" y="10"/>
                                </a:cubicBezTo>
                                <a:cubicBezTo>
                                  <a:pt x="3223" y="50"/>
                                  <a:pt x="3223" y="50"/>
                                  <a:pt x="3223" y="50"/>
                                </a:cubicBezTo>
                                <a:cubicBezTo>
                                  <a:pt x="3229" y="47"/>
                                  <a:pt x="3232" y="46"/>
                                  <a:pt x="3238" y="46"/>
                                </a:cubicBezTo>
                                <a:cubicBezTo>
                                  <a:pt x="3253" y="46"/>
                                  <a:pt x="3265" y="57"/>
                                  <a:pt x="3265" y="72"/>
                                </a:cubicBezTo>
                                <a:cubicBezTo>
                                  <a:pt x="3265" y="87"/>
                                  <a:pt x="3253" y="99"/>
                                  <a:pt x="3238" y="99"/>
                                </a:cubicBezTo>
                                <a:cubicBezTo>
                                  <a:pt x="3228" y="99"/>
                                  <a:pt x="3220" y="95"/>
                                  <a:pt x="3215" y="87"/>
                                </a:cubicBezTo>
                                <a:cubicBezTo>
                                  <a:pt x="3210" y="89"/>
                                  <a:pt x="3210" y="89"/>
                                  <a:pt x="3210" y="89"/>
                                </a:cubicBezTo>
                                <a:cubicBezTo>
                                  <a:pt x="3216" y="99"/>
                                  <a:pt x="3226" y="105"/>
                                  <a:pt x="3237" y="105"/>
                                </a:cubicBezTo>
                                <a:cubicBezTo>
                                  <a:pt x="3256" y="105"/>
                                  <a:pt x="3271" y="91"/>
                                  <a:pt x="3271" y="72"/>
                                </a:cubicBezTo>
                                <a:cubicBezTo>
                                  <a:pt x="3271" y="54"/>
                                  <a:pt x="3257" y="40"/>
                                  <a:pt x="3239" y="40"/>
                                </a:cubicBezTo>
                                <a:cubicBezTo>
                                  <a:pt x="3236" y="40"/>
                                  <a:pt x="3235" y="40"/>
                                  <a:pt x="3232" y="41"/>
                                </a:cubicBezTo>
                                <a:cubicBezTo>
                                  <a:pt x="3240" y="16"/>
                                  <a:pt x="3240" y="16"/>
                                  <a:pt x="3240" y="16"/>
                                </a:cubicBezTo>
                                <a:lnTo>
                                  <a:pt x="3271" y="16"/>
                                </a:lnTo>
                                <a:close/>
                                <a:moveTo>
                                  <a:pt x="3165" y="58"/>
                                </a:moveTo>
                                <a:cubicBezTo>
                                  <a:pt x="3179" y="59"/>
                                  <a:pt x="3186" y="66"/>
                                  <a:pt x="3186" y="77"/>
                                </a:cubicBezTo>
                                <a:cubicBezTo>
                                  <a:pt x="3186" y="89"/>
                                  <a:pt x="3177" y="99"/>
                                  <a:pt x="3165" y="99"/>
                                </a:cubicBezTo>
                                <a:cubicBezTo>
                                  <a:pt x="3159" y="99"/>
                                  <a:pt x="3152" y="95"/>
                                  <a:pt x="3148" y="90"/>
                                </a:cubicBezTo>
                                <a:cubicBezTo>
                                  <a:pt x="3147" y="88"/>
                                  <a:pt x="3146" y="85"/>
                                  <a:pt x="3145" y="81"/>
                                </a:cubicBezTo>
                                <a:cubicBezTo>
                                  <a:pt x="3139" y="81"/>
                                  <a:pt x="3139" y="81"/>
                                  <a:pt x="3139" y="81"/>
                                </a:cubicBezTo>
                                <a:cubicBezTo>
                                  <a:pt x="3140" y="95"/>
                                  <a:pt x="3150" y="105"/>
                                  <a:pt x="3165" y="105"/>
                                </a:cubicBezTo>
                                <a:cubicBezTo>
                                  <a:pt x="3180" y="105"/>
                                  <a:pt x="3193" y="93"/>
                                  <a:pt x="3193" y="78"/>
                                </a:cubicBezTo>
                                <a:cubicBezTo>
                                  <a:pt x="3193" y="67"/>
                                  <a:pt x="3187" y="59"/>
                                  <a:pt x="3177" y="55"/>
                                </a:cubicBezTo>
                                <a:cubicBezTo>
                                  <a:pt x="3186" y="50"/>
                                  <a:pt x="3191" y="43"/>
                                  <a:pt x="3191" y="33"/>
                                </a:cubicBezTo>
                                <a:cubicBezTo>
                                  <a:pt x="3191" y="20"/>
                                  <a:pt x="3181" y="9"/>
                                  <a:pt x="3167" y="9"/>
                                </a:cubicBezTo>
                                <a:cubicBezTo>
                                  <a:pt x="3153" y="9"/>
                                  <a:pt x="3145" y="17"/>
                                  <a:pt x="3143" y="32"/>
                                </a:cubicBezTo>
                                <a:cubicBezTo>
                                  <a:pt x="3149" y="32"/>
                                  <a:pt x="3149" y="32"/>
                                  <a:pt x="3149" y="32"/>
                                </a:cubicBezTo>
                                <a:cubicBezTo>
                                  <a:pt x="3150" y="20"/>
                                  <a:pt x="3156" y="15"/>
                                  <a:pt x="3167" y="15"/>
                                </a:cubicBezTo>
                                <a:cubicBezTo>
                                  <a:pt x="3177" y="15"/>
                                  <a:pt x="3185" y="23"/>
                                  <a:pt x="3185" y="33"/>
                                </a:cubicBezTo>
                                <a:cubicBezTo>
                                  <a:pt x="3185" y="44"/>
                                  <a:pt x="3178" y="51"/>
                                  <a:pt x="3165" y="52"/>
                                </a:cubicBezTo>
                                <a:lnTo>
                                  <a:pt x="3165" y="58"/>
                                </a:lnTo>
                                <a:close/>
                                <a:moveTo>
                                  <a:pt x="3102" y="16"/>
                                </a:moveTo>
                                <a:cubicBezTo>
                                  <a:pt x="3102" y="103"/>
                                  <a:pt x="3102" y="103"/>
                                  <a:pt x="3102" y="103"/>
                                </a:cubicBezTo>
                                <a:cubicBezTo>
                                  <a:pt x="3108" y="103"/>
                                  <a:pt x="3108" y="103"/>
                                  <a:pt x="3108" y="103"/>
                                </a:cubicBezTo>
                                <a:cubicBezTo>
                                  <a:pt x="3108" y="10"/>
                                  <a:pt x="3108" y="10"/>
                                  <a:pt x="3108" y="10"/>
                                </a:cubicBezTo>
                                <a:cubicBezTo>
                                  <a:pt x="3090" y="10"/>
                                  <a:pt x="3090" y="10"/>
                                  <a:pt x="3090" y="10"/>
                                </a:cubicBezTo>
                                <a:cubicBezTo>
                                  <a:pt x="3087" y="16"/>
                                  <a:pt x="3087" y="16"/>
                                  <a:pt x="3087" y="16"/>
                                </a:cubicBezTo>
                                <a:lnTo>
                                  <a:pt x="3102" y="16"/>
                                </a:lnTo>
                                <a:close/>
                                <a:moveTo>
                                  <a:pt x="3014" y="45"/>
                                </a:moveTo>
                                <a:cubicBezTo>
                                  <a:pt x="3011" y="45"/>
                                  <a:pt x="3009" y="47"/>
                                  <a:pt x="3009" y="50"/>
                                </a:cubicBezTo>
                                <a:cubicBezTo>
                                  <a:pt x="3009" y="53"/>
                                  <a:pt x="3012" y="55"/>
                                  <a:pt x="3014" y="55"/>
                                </a:cubicBezTo>
                                <a:cubicBezTo>
                                  <a:pt x="3017" y="55"/>
                                  <a:pt x="3019" y="53"/>
                                  <a:pt x="3019" y="50"/>
                                </a:cubicBezTo>
                                <a:cubicBezTo>
                                  <a:pt x="3019" y="47"/>
                                  <a:pt x="3017" y="45"/>
                                  <a:pt x="3014" y="45"/>
                                </a:cubicBezTo>
                                <a:moveTo>
                                  <a:pt x="3014" y="94"/>
                                </a:moveTo>
                                <a:cubicBezTo>
                                  <a:pt x="3011" y="94"/>
                                  <a:pt x="3009" y="96"/>
                                  <a:pt x="3009" y="99"/>
                                </a:cubicBezTo>
                                <a:cubicBezTo>
                                  <a:pt x="3009" y="102"/>
                                  <a:pt x="3012" y="104"/>
                                  <a:pt x="3014" y="104"/>
                                </a:cubicBezTo>
                                <a:cubicBezTo>
                                  <a:pt x="3017" y="104"/>
                                  <a:pt x="3019" y="102"/>
                                  <a:pt x="3019" y="99"/>
                                </a:cubicBezTo>
                                <a:cubicBezTo>
                                  <a:pt x="3019" y="96"/>
                                  <a:pt x="3017" y="94"/>
                                  <a:pt x="3014" y="94"/>
                                </a:cubicBezTo>
                                <a:moveTo>
                                  <a:pt x="2963" y="50"/>
                                </a:moveTo>
                                <a:cubicBezTo>
                                  <a:pt x="2977" y="50"/>
                                  <a:pt x="2988" y="61"/>
                                  <a:pt x="2988" y="75"/>
                                </a:cubicBezTo>
                                <a:cubicBezTo>
                                  <a:pt x="2988" y="89"/>
                                  <a:pt x="2977" y="100"/>
                                  <a:pt x="2963" y="100"/>
                                </a:cubicBezTo>
                                <a:cubicBezTo>
                                  <a:pt x="2950" y="100"/>
                                  <a:pt x="2940" y="89"/>
                                  <a:pt x="2940" y="75"/>
                                </a:cubicBezTo>
                                <a:cubicBezTo>
                                  <a:pt x="2940" y="61"/>
                                  <a:pt x="2950" y="50"/>
                                  <a:pt x="2963" y="50"/>
                                </a:cubicBezTo>
                                <a:moveTo>
                                  <a:pt x="2964" y="45"/>
                                </a:moveTo>
                                <a:cubicBezTo>
                                  <a:pt x="2947" y="45"/>
                                  <a:pt x="2934" y="59"/>
                                  <a:pt x="2934" y="75"/>
                                </a:cubicBezTo>
                                <a:cubicBezTo>
                                  <a:pt x="2934" y="92"/>
                                  <a:pt x="2947" y="105"/>
                                  <a:pt x="2964" y="105"/>
                                </a:cubicBezTo>
                                <a:cubicBezTo>
                                  <a:pt x="2981" y="105"/>
                                  <a:pt x="2994" y="92"/>
                                  <a:pt x="2994" y="75"/>
                                </a:cubicBezTo>
                                <a:cubicBezTo>
                                  <a:pt x="2994" y="58"/>
                                  <a:pt x="2981" y="45"/>
                                  <a:pt x="2964" y="45"/>
                                </a:cubicBezTo>
                                <a:moveTo>
                                  <a:pt x="2830" y="103"/>
                                </a:moveTo>
                                <a:cubicBezTo>
                                  <a:pt x="2836" y="103"/>
                                  <a:pt x="2836" y="103"/>
                                  <a:pt x="2836" y="103"/>
                                </a:cubicBezTo>
                                <a:cubicBezTo>
                                  <a:pt x="2836" y="24"/>
                                  <a:pt x="2836" y="24"/>
                                  <a:pt x="2836" y="24"/>
                                </a:cubicBezTo>
                                <a:cubicBezTo>
                                  <a:pt x="2915" y="106"/>
                                  <a:pt x="2915" y="106"/>
                                  <a:pt x="2915" y="106"/>
                                </a:cubicBezTo>
                                <a:cubicBezTo>
                                  <a:pt x="2915" y="10"/>
                                  <a:pt x="2915" y="10"/>
                                  <a:pt x="2915" y="10"/>
                                </a:cubicBezTo>
                                <a:cubicBezTo>
                                  <a:pt x="2909" y="10"/>
                                  <a:pt x="2909" y="10"/>
                                  <a:pt x="2909" y="10"/>
                                </a:cubicBezTo>
                                <a:cubicBezTo>
                                  <a:pt x="2909" y="91"/>
                                  <a:pt x="2909" y="91"/>
                                  <a:pt x="2909" y="91"/>
                                </a:cubicBezTo>
                                <a:cubicBezTo>
                                  <a:pt x="2830" y="9"/>
                                  <a:pt x="2830" y="9"/>
                                  <a:pt x="2830" y="9"/>
                                </a:cubicBezTo>
                                <a:lnTo>
                                  <a:pt x="2830" y="103"/>
                                </a:lnTo>
                                <a:close/>
                                <a:moveTo>
                                  <a:pt x="2731" y="46"/>
                                </a:moveTo>
                                <a:cubicBezTo>
                                  <a:pt x="2731" y="103"/>
                                  <a:pt x="2731" y="103"/>
                                  <a:pt x="2731" y="103"/>
                                </a:cubicBezTo>
                                <a:cubicBezTo>
                                  <a:pt x="2736" y="103"/>
                                  <a:pt x="2736" y="103"/>
                                  <a:pt x="2736" y="103"/>
                                </a:cubicBezTo>
                                <a:cubicBezTo>
                                  <a:pt x="2736" y="74"/>
                                  <a:pt x="2736" y="74"/>
                                  <a:pt x="2736" y="74"/>
                                </a:cubicBezTo>
                                <a:cubicBezTo>
                                  <a:pt x="2736" y="58"/>
                                  <a:pt x="2742" y="50"/>
                                  <a:pt x="2753" y="50"/>
                                </a:cubicBezTo>
                                <a:cubicBezTo>
                                  <a:pt x="2763" y="50"/>
                                  <a:pt x="2767" y="55"/>
                                  <a:pt x="2767" y="67"/>
                                </a:cubicBezTo>
                                <a:cubicBezTo>
                                  <a:pt x="2767" y="103"/>
                                  <a:pt x="2767" y="103"/>
                                  <a:pt x="2767" y="103"/>
                                </a:cubicBezTo>
                                <a:cubicBezTo>
                                  <a:pt x="2772" y="103"/>
                                  <a:pt x="2772" y="103"/>
                                  <a:pt x="2772" y="103"/>
                                </a:cubicBezTo>
                                <a:cubicBezTo>
                                  <a:pt x="2772" y="67"/>
                                  <a:pt x="2772" y="67"/>
                                  <a:pt x="2772" y="67"/>
                                </a:cubicBezTo>
                                <a:cubicBezTo>
                                  <a:pt x="2772" y="61"/>
                                  <a:pt x="2772" y="56"/>
                                  <a:pt x="2770" y="53"/>
                                </a:cubicBezTo>
                                <a:cubicBezTo>
                                  <a:pt x="2767" y="48"/>
                                  <a:pt x="2761" y="45"/>
                                  <a:pt x="2754" y="45"/>
                                </a:cubicBezTo>
                                <a:cubicBezTo>
                                  <a:pt x="2746" y="45"/>
                                  <a:pt x="2741" y="48"/>
                                  <a:pt x="2736" y="55"/>
                                </a:cubicBezTo>
                                <a:cubicBezTo>
                                  <a:pt x="2736" y="46"/>
                                  <a:pt x="2736" y="46"/>
                                  <a:pt x="2736" y="46"/>
                                </a:cubicBezTo>
                                <a:lnTo>
                                  <a:pt x="2731" y="46"/>
                                </a:lnTo>
                                <a:close/>
                                <a:moveTo>
                                  <a:pt x="2684" y="50"/>
                                </a:moveTo>
                                <a:cubicBezTo>
                                  <a:pt x="2698" y="50"/>
                                  <a:pt x="2709" y="61"/>
                                  <a:pt x="2709" y="75"/>
                                </a:cubicBezTo>
                                <a:cubicBezTo>
                                  <a:pt x="2709" y="89"/>
                                  <a:pt x="2698" y="100"/>
                                  <a:pt x="2684" y="100"/>
                                </a:cubicBezTo>
                                <a:cubicBezTo>
                                  <a:pt x="2671" y="100"/>
                                  <a:pt x="2661" y="89"/>
                                  <a:pt x="2661" y="75"/>
                                </a:cubicBezTo>
                                <a:cubicBezTo>
                                  <a:pt x="2661" y="61"/>
                                  <a:pt x="2671" y="50"/>
                                  <a:pt x="2684" y="50"/>
                                </a:cubicBezTo>
                                <a:moveTo>
                                  <a:pt x="2685" y="45"/>
                                </a:moveTo>
                                <a:cubicBezTo>
                                  <a:pt x="2668" y="45"/>
                                  <a:pt x="2655" y="59"/>
                                  <a:pt x="2655" y="75"/>
                                </a:cubicBezTo>
                                <a:cubicBezTo>
                                  <a:pt x="2655" y="92"/>
                                  <a:pt x="2668" y="105"/>
                                  <a:pt x="2685" y="105"/>
                                </a:cubicBezTo>
                                <a:cubicBezTo>
                                  <a:pt x="2701" y="105"/>
                                  <a:pt x="2715" y="92"/>
                                  <a:pt x="2715" y="75"/>
                                </a:cubicBezTo>
                                <a:cubicBezTo>
                                  <a:pt x="2715" y="58"/>
                                  <a:pt x="2702" y="45"/>
                                  <a:pt x="2685" y="45"/>
                                </a:cubicBezTo>
                                <a:moveTo>
                                  <a:pt x="2636" y="22"/>
                                </a:moveTo>
                                <a:cubicBezTo>
                                  <a:pt x="2633" y="22"/>
                                  <a:pt x="2631" y="25"/>
                                  <a:pt x="2631" y="27"/>
                                </a:cubicBezTo>
                                <a:cubicBezTo>
                                  <a:pt x="2631" y="30"/>
                                  <a:pt x="2633" y="32"/>
                                  <a:pt x="2636" y="32"/>
                                </a:cubicBezTo>
                                <a:cubicBezTo>
                                  <a:pt x="2639" y="32"/>
                                  <a:pt x="2641" y="30"/>
                                  <a:pt x="2641" y="27"/>
                                </a:cubicBezTo>
                                <a:cubicBezTo>
                                  <a:pt x="2641" y="25"/>
                                  <a:pt x="2639" y="22"/>
                                  <a:pt x="2636" y="22"/>
                                </a:cubicBezTo>
                                <a:moveTo>
                                  <a:pt x="2638" y="46"/>
                                </a:moveTo>
                                <a:cubicBezTo>
                                  <a:pt x="2633" y="46"/>
                                  <a:pt x="2633" y="46"/>
                                  <a:pt x="2633" y="46"/>
                                </a:cubicBezTo>
                                <a:cubicBezTo>
                                  <a:pt x="2633" y="103"/>
                                  <a:pt x="2633" y="103"/>
                                  <a:pt x="2633" y="103"/>
                                </a:cubicBezTo>
                                <a:cubicBezTo>
                                  <a:pt x="2638" y="103"/>
                                  <a:pt x="2638" y="103"/>
                                  <a:pt x="2638" y="103"/>
                                </a:cubicBezTo>
                                <a:lnTo>
                                  <a:pt x="2638" y="46"/>
                                </a:lnTo>
                                <a:close/>
                                <a:moveTo>
                                  <a:pt x="2612" y="52"/>
                                </a:moveTo>
                                <a:cubicBezTo>
                                  <a:pt x="2622" y="52"/>
                                  <a:pt x="2622" y="52"/>
                                  <a:pt x="2622" y="52"/>
                                </a:cubicBezTo>
                                <a:cubicBezTo>
                                  <a:pt x="2622" y="46"/>
                                  <a:pt x="2622" y="46"/>
                                  <a:pt x="2622" y="46"/>
                                </a:cubicBezTo>
                                <a:cubicBezTo>
                                  <a:pt x="2612" y="46"/>
                                  <a:pt x="2612" y="46"/>
                                  <a:pt x="2612" y="46"/>
                                </a:cubicBezTo>
                                <a:cubicBezTo>
                                  <a:pt x="2612" y="26"/>
                                  <a:pt x="2612" y="26"/>
                                  <a:pt x="2612" y="26"/>
                                </a:cubicBezTo>
                                <a:cubicBezTo>
                                  <a:pt x="2606" y="26"/>
                                  <a:pt x="2606" y="26"/>
                                  <a:pt x="2606" y="26"/>
                                </a:cubicBezTo>
                                <a:cubicBezTo>
                                  <a:pt x="2606" y="46"/>
                                  <a:pt x="2606" y="46"/>
                                  <a:pt x="2606" y="46"/>
                                </a:cubicBezTo>
                                <a:cubicBezTo>
                                  <a:pt x="2600" y="46"/>
                                  <a:pt x="2600" y="46"/>
                                  <a:pt x="2600" y="46"/>
                                </a:cubicBezTo>
                                <a:cubicBezTo>
                                  <a:pt x="2600" y="52"/>
                                  <a:pt x="2600" y="52"/>
                                  <a:pt x="2600" y="52"/>
                                </a:cubicBezTo>
                                <a:cubicBezTo>
                                  <a:pt x="2606" y="52"/>
                                  <a:pt x="2606" y="52"/>
                                  <a:pt x="2606" y="52"/>
                                </a:cubicBezTo>
                                <a:cubicBezTo>
                                  <a:pt x="2606" y="103"/>
                                  <a:pt x="2606" y="103"/>
                                  <a:pt x="2606" y="103"/>
                                </a:cubicBezTo>
                                <a:cubicBezTo>
                                  <a:pt x="2612" y="103"/>
                                  <a:pt x="2612" y="103"/>
                                  <a:pt x="2612" y="103"/>
                                </a:cubicBezTo>
                                <a:lnTo>
                                  <a:pt x="2612" y="52"/>
                                </a:lnTo>
                                <a:close/>
                                <a:moveTo>
                                  <a:pt x="2558" y="50"/>
                                </a:moveTo>
                                <a:cubicBezTo>
                                  <a:pt x="2571" y="50"/>
                                  <a:pt x="2581" y="60"/>
                                  <a:pt x="2581" y="74"/>
                                </a:cubicBezTo>
                                <a:cubicBezTo>
                                  <a:pt x="2581" y="89"/>
                                  <a:pt x="2572" y="100"/>
                                  <a:pt x="2558" y="100"/>
                                </a:cubicBezTo>
                                <a:cubicBezTo>
                                  <a:pt x="2545" y="100"/>
                                  <a:pt x="2536" y="89"/>
                                  <a:pt x="2536" y="75"/>
                                </a:cubicBezTo>
                                <a:cubicBezTo>
                                  <a:pt x="2536" y="61"/>
                                  <a:pt x="2545" y="50"/>
                                  <a:pt x="2558" y="50"/>
                                </a:cubicBezTo>
                                <a:moveTo>
                                  <a:pt x="2580" y="46"/>
                                </a:moveTo>
                                <a:cubicBezTo>
                                  <a:pt x="2580" y="56"/>
                                  <a:pt x="2580" y="56"/>
                                  <a:pt x="2580" y="56"/>
                                </a:cubicBezTo>
                                <a:cubicBezTo>
                                  <a:pt x="2575" y="49"/>
                                  <a:pt x="2567" y="45"/>
                                  <a:pt x="2558" y="45"/>
                                </a:cubicBezTo>
                                <a:cubicBezTo>
                                  <a:pt x="2541" y="45"/>
                                  <a:pt x="2530" y="57"/>
                                  <a:pt x="2530" y="75"/>
                                </a:cubicBezTo>
                                <a:cubicBezTo>
                                  <a:pt x="2530" y="92"/>
                                  <a:pt x="2542" y="105"/>
                                  <a:pt x="2558" y="105"/>
                                </a:cubicBezTo>
                                <a:cubicBezTo>
                                  <a:pt x="2567" y="105"/>
                                  <a:pt x="2575" y="101"/>
                                  <a:pt x="2580" y="93"/>
                                </a:cubicBezTo>
                                <a:cubicBezTo>
                                  <a:pt x="2580" y="103"/>
                                  <a:pt x="2580" y="103"/>
                                  <a:pt x="2580" y="103"/>
                                </a:cubicBezTo>
                                <a:cubicBezTo>
                                  <a:pt x="2586" y="103"/>
                                  <a:pt x="2586" y="103"/>
                                  <a:pt x="2586" y="103"/>
                                </a:cubicBezTo>
                                <a:cubicBezTo>
                                  <a:pt x="2586" y="46"/>
                                  <a:pt x="2586" y="46"/>
                                  <a:pt x="2586" y="46"/>
                                </a:cubicBezTo>
                                <a:lnTo>
                                  <a:pt x="2580" y="46"/>
                                </a:lnTo>
                                <a:close/>
                                <a:moveTo>
                                  <a:pt x="2501" y="46"/>
                                </a:moveTo>
                                <a:cubicBezTo>
                                  <a:pt x="2501" y="103"/>
                                  <a:pt x="2501" y="103"/>
                                  <a:pt x="2501" y="103"/>
                                </a:cubicBezTo>
                                <a:cubicBezTo>
                                  <a:pt x="2506" y="103"/>
                                  <a:pt x="2506" y="103"/>
                                  <a:pt x="2506" y="103"/>
                                </a:cubicBezTo>
                                <a:cubicBezTo>
                                  <a:pt x="2506" y="73"/>
                                  <a:pt x="2506" y="73"/>
                                  <a:pt x="2506" y="73"/>
                                </a:cubicBezTo>
                                <a:cubicBezTo>
                                  <a:pt x="2506" y="63"/>
                                  <a:pt x="2507" y="60"/>
                                  <a:pt x="2508" y="57"/>
                                </a:cubicBezTo>
                                <a:cubicBezTo>
                                  <a:pt x="2510" y="53"/>
                                  <a:pt x="2514" y="50"/>
                                  <a:pt x="2518" y="50"/>
                                </a:cubicBezTo>
                                <a:cubicBezTo>
                                  <a:pt x="2519" y="50"/>
                                  <a:pt x="2520" y="50"/>
                                  <a:pt x="2522" y="51"/>
                                </a:cubicBezTo>
                                <a:cubicBezTo>
                                  <a:pt x="2525" y="46"/>
                                  <a:pt x="2525" y="46"/>
                                  <a:pt x="2525" y="46"/>
                                </a:cubicBezTo>
                                <a:cubicBezTo>
                                  <a:pt x="2523" y="45"/>
                                  <a:pt x="2521" y="45"/>
                                  <a:pt x="2519" y="45"/>
                                </a:cubicBezTo>
                                <a:cubicBezTo>
                                  <a:pt x="2513" y="45"/>
                                  <a:pt x="2510" y="48"/>
                                  <a:pt x="2506" y="54"/>
                                </a:cubicBezTo>
                                <a:cubicBezTo>
                                  <a:pt x="2506" y="46"/>
                                  <a:pt x="2506" y="46"/>
                                  <a:pt x="2506" y="46"/>
                                </a:cubicBezTo>
                                <a:lnTo>
                                  <a:pt x="2501" y="46"/>
                                </a:lnTo>
                                <a:close/>
                                <a:moveTo>
                                  <a:pt x="2480" y="52"/>
                                </a:moveTo>
                                <a:cubicBezTo>
                                  <a:pt x="2490" y="52"/>
                                  <a:pt x="2490" y="52"/>
                                  <a:pt x="2490" y="52"/>
                                </a:cubicBezTo>
                                <a:cubicBezTo>
                                  <a:pt x="2490" y="46"/>
                                  <a:pt x="2490" y="46"/>
                                  <a:pt x="2490" y="46"/>
                                </a:cubicBezTo>
                                <a:cubicBezTo>
                                  <a:pt x="2480" y="46"/>
                                  <a:pt x="2480" y="46"/>
                                  <a:pt x="2480" y="46"/>
                                </a:cubicBezTo>
                                <a:cubicBezTo>
                                  <a:pt x="2480" y="26"/>
                                  <a:pt x="2480" y="26"/>
                                  <a:pt x="2480" y="26"/>
                                </a:cubicBezTo>
                                <a:cubicBezTo>
                                  <a:pt x="2474" y="26"/>
                                  <a:pt x="2474" y="26"/>
                                  <a:pt x="2474" y="26"/>
                                </a:cubicBezTo>
                                <a:cubicBezTo>
                                  <a:pt x="2474" y="46"/>
                                  <a:pt x="2474" y="46"/>
                                  <a:pt x="2474" y="46"/>
                                </a:cubicBezTo>
                                <a:cubicBezTo>
                                  <a:pt x="2468" y="46"/>
                                  <a:pt x="2468" y="46"/>
                                  <a:pt x="2468" y="46"/>
                                </a:cubicBezTo>
                                <a:cubicBezTo>
                                  <a:pt x="2468" y="52"/>
                                  <a:pt x="2468" y="52"/>
                                  <a:pt x="2468" y="52"/>
                                </a:cubicBezTo>
                                <a:cubicBezTo>
                                  <a:pt x="2474" y="52"/>
                                  <a:pt x="2474" y="52"/>
                                  <a:pt x="2474" y="52"/>
                                </a:cubicBezTo>
                                <a:cubicBezTo>
                                  <a:pt x="2474" y="103"/>
                                  <a:pt x="2474" y="103"/>
                                  <a:pt x="2474" y="103"/>
                                </a:cubicBezTo>
                                <a:cubicBezTo>
                                  <a:pt x="2480" y="103"/>
                                  <a:pt x="2480" y="103"/>
                                  <a:pt x="2480" y="103"/>
                                </a:cubicBezTo>
                                <a:lnTo>
                                  <a:pt x="2480" y="52"/>
                                </a:lnTo>
                                <a:close/>
                                <a:moveTo>
                                  <a:pt x="2456" y="54"/>
                                </a:moveTo>
                                <a:cubicBezTo>
                                  <a:pt x="2453" y="48"/>
                                  <a:pt x="2447" y="45"/>
                                  <a:pt x="2441" y="45"/>
                                </a:cubicBezTo>
                                <a:cubicBezTo>
                                  <a:pt x="2432" y="45"/>
                                  <a:pt x="2426" y="51"/>
                                  <a:pt x="2426" y="60"/>
                                </a:cubicBezTo>
                                <a:cubicBezTo>
                                  <a:pt x="2426" y="67"/>
                                  <a:pt x="2430" y="71"/>
                                  <a:pt x="2442" y="75"/>
                                </a:cubicBezTo>
                                <a:cubicBezTo>
                                  <a:pt x="2451" y="79"/>
                                  <a:pt x="2453" y="81"/>
                                  <a:pt x="2453" y="87"/>
                                </a:cubicBezTo>
                                <a:cubicBezTo>
                                  <a:pt x="2453" y="94"/>
                                  <a:pt x="2448" y="100"/>
                                  <a:pt x="2441" y="100"/>
                                </a:cubicBezTo>
                                <a:cubicBezTo>
                                  <a:pt x="2434" y="100"/>
                                  <a:pt x="2429" y="96"/>
                                  <a:pt x="2426" y="88"/>
                                </a:cubicBezTo>
                                <a:cubicBezTo>
                                  <a:pt x="2421" y="90"/>
                                  <a:pt x="2421" y="90"/>
                                  <a:pt x="2421" y="90"/>
                                </a:cubicBezTo>
                                <a:cubicBezTo>
                                  <a:pt x="2424" y="100"/>
                                  <a:pt x="2431" y="105"/>
                                  <a:pt x="2441" y="105"/>
                                </a:cubicBezTo>
                                <a:cubicBezTo>
                                  <a:pt x="2451" y="105"/>
                                  <a:pt x="2459" y="97"/>
                                  <a:pt x="2459" y="87"/>
                                </a:cubicBezTo>
                                <a:cubicBezTo>
                                  <a:pt x="2459" y="82"/>
                                  <a:pt x="2457" y="78"/>
                                  <a:pt x="2454" y="75"/>
                                </a:cubicBezTo>
                                <a:cubicBezTo>
                                  <a:pt x="2451" y="73"/>
                                  <a:pt x="2450" y="72"/>
                                  <a:pt x="2442" y="70"/>
                                </a:cubicBezTo>
                                <a:cubicBezTo>
                                  <a:pt x="2434" y="66"/>
                                  <a:pt x="2431" y="64"/>
                                  <a:pt x="2431" y="59"/>
                                </a:cubicBezTo>
                                <a:cubicBezTo>
                                  <a:pt x="2431" y="55"/>
                                  <a:pt x="2436" y="50"/>
                                  <a:pt x="2441" y="50"/>
                                </a:cubicBezTo>
                                <a:cubicBezTo>
                                  <a:pt x="2445" y="50"/>
                                  <a:pt x="2449" y="52"/>
                                  <a:pt x="2451" y="57"/>
                                </a:cubicBezTo>
                                <a:lnTo>
                                  <a:pt x="2456" y="54"/>
                                </a:lnTo>
                                <a:close/>
                                <a:moveTo>
                                  <a:pt x="2403" y="22"/>
                                </a:moveTo>
                                <a:cubicBezTo>
                                  <a:pt x="2400" y="22"/>
                                  <a:pt x="2398" y="25"/>
                                  <a:pt x="2398" y="27"/>
                                </a:cubicBezTo>
                                <a:cubicBezTo>
                                  <a:pt x="2398" y="30"/>
                                  <a:pt x="2400" y="32"/>
                                  <a:pt x="2403" y="32"/>
                                </a:cubicBezTo>
                                <a:cubicBezTo>
                                  <a:pt x="2406" y="32"/>
                                  <a:pt x="2408" y="30"/>
                                  <a:pt x="2408" y="27"/>
                                </a:cubicBezTo>
                                <a:cubicBezTo>
                                  <a:pt x="2408" y="25"/>
                                  <a:pt x="2406" y="22"/>
                                  <a:pt x="2403" y="22"/>
                                </a:cubicBezTo>
                                <a:moveTo>
                                  <a:pt x="2406" y="46"/>
                                </a:moveTo>
                                <a:cubicBezTo>
                                  <a:pt x="2400" y="46"/>
                                  <a:pt x="2400" y="46"/>
                                  <a:pt x="2400" y="46"/>
                                </a:cubicBezTo>
                                <a:cubicBezTo>
                                  <a:pt x="2400" y="103"/>
                                  <a:pt x="2400" y="103"/>
                                  <a:pt x="2400" y="103"/>
                                </a:cubicBezTo>
                                <a:cubicBezTo>
                                  <a:pt x="2406" y="103"/>
                                  <a:pt x="2406" y="103"/>
                                  <a:pt x="2406" y="103"/>
                                </a:cubicBezTo>
                                <a:lnTo>
                                  <a:pt x="2406" y="46"/>
                                </a:lnTo>
                                <a:close/>
                                <a:moveTo>
                                  <a:pt x="2352" y="50"/>
                                </a:moveTo>
                                <a:cubicBezTo>
                                  <a:pt x="2365" y="50"/>
                                  <a:pt x="2375" y="60"/>
                                  <a:pt x="2375" y="75"/>
                                </a:cubicBezTo>
                                <a:cubicBezTo>
                                  <a:pt x="2375" y="89"/>
                                  <a:pt x="2365" y="100"/>
                                  <a:pt x="2352" y="100"/>
                                </a:cubicBezTo>
                                <a:cubicBezTo>
                                  <a:pt x="2339" y="100"/>
                                  <a:pt x="2330" y="89"/>
                                  <a:pt x="2330" y="75"/>
                                </a:cubicBezTo>
                                <a:cubicBezTo>
                                  <a:pt x="2330" y="61"/>
                                  <a:pt x="2340" y="50"/>
                                  <a:pt x="2352" y="50"/>
                                </a:cubicBezTo>
                                <a:moveTo>
                                  <a:pt x="2380" y="46"/>
                                </a:moveTo>
                                <a:cubicBezTo>
                                  <a:pt x="2374" y="46"/>
                                  <a:pt x="2374" y="46"/>
                                  <a:pt x="2374" y="46"/>
                                </a:cubicBezTo>
                                <a:cubicBezTo>
                                  <a:pt x="2374" y="56"/>
                                  <a:pt x="2374" y="56"/>
                                  <a:pt x="2374" y="56"/>
                                </a:cubicBezTo>
                                <a:cubicBezTo>
                                  <a:pt x="2368" y="48"/>
                                  <a:pt x="2362" y="45"/>
                                  <a:pt x="2353" y="45"/>
                                </a:cubicBezTo>
                                <a:cubicBezTo>
                                  <a:pt x="2336" y="45"/>
                                  <a:pt x="2324" y="58"/>
                                  <a:pt x="2324" y="75"/>
                                </a:cubicBezTo>
                                <a:cubicBezTo>
                                  <a:pt x="2324" y="92"/>
                                  <a:pt x="2336" y="105"/>
                                  <a:pt x="2352" y="105"/>
                                </a:cubicBezTo>
                                <a:cubicBezTo>
                                  <a:pt x="2361" y="105"/>
                                  <a:pt x="2368" y="101"/>
                                  <a:pt x="2374" y="94"/>
                                </a:cubicBezTo>
                                <a:cubicBezTo>
                                  <a:pt x="2374" y="102"/>
                                  <a:pt x="2374" y="102"/>
                                  <a:pt x="2374" y="102"/>
                                </a:cubicBezTo>
                                <a:cubicBezTo>
                                  <a:pt x="2374" y="121"/>
                                  <a:pt x="2366" y="131"/>
                                  <a:pt x="2351" y="131"/>
                                </a:cubicBezTo>
                                <a:cubicBezTo>
                                  <a:pt x="2339" y="131"/>
                                  <a:pt x="2330" y="124"/>
                                  <a:pt x="2329" y="112"/>
                                </a:cubicBezTo>
                                <a:cubicBezTo>
                                  <a:pt x="2323" y="112"/>
                                  <a:pt x="2323" y="112"/>
                                  <a:pt x="2323" y="112"/>
                                </a:cubicBezTo>
                                <a:cubicBezTo>
                                  <a:pt x="2325" y="127"/>
                                  <a:pt x="2335" y="136"/>
                                  <a:pt x="2351" y="136"/>
                                </a:cubicBezTo>
                                <a:cubicBezTo>
                                  <a:pt x="2361" y="136"/>
                                  <a:pt x="2369" y="132"/>
                                  <a:pt x="2374" y="126"/>
                                </a:cubicBezTo>
                                <a:cubicBezTo>
                                  <a:pt x="2378" y="120"/>
                                  <a:pt x="2380" y="114"/>
                                  <a:pt x="2380" y="102"/>
                                </a:cubicBezTo>
                                <a:lnTo>
                                  <a:pt x="2380" y="46"/>
                                </a:lnTo>
                                <a:close/>
                                <a:moveTo>
                                  <a:pt x="2262" y="70"/>
                                </a:moveTo>
                                <a:cubicBezTo>
                                  <a:pt x="2264" y="59"/>
                                  <a:pt x="2273" y="50"/>
                                  <a:pt x="2283" y="50"/>
                                </a:cubicBezTo>
                                <a:cubicBezTo>
                                  <a:pt x="2294" y="50"/>
                                  <a:pt x="2302" y="58"/>
                                  <a:pt x="2304" y="70"/>
                                </a:cubicBezTo>
                                <a:lnTo>
                                  <a:pt x="2262" y="70"/>
                                </a:lnTo>
                                <a:close/>
                                <a:moveTo>
                                  <a:pt x="2311" y="76"/>
                                </a:moveTo>
                                <a:cubicBezTo>
                                  <a:pt x="2310" y="57"/>
                                  <a:pt x="2300" y="45"/>
                                  <a:pt x="2283" y="45"/>
                                </a:cubicBezTo>
                                <a:cubicBezTo>
                                  <a:pt x="2268" y="45"/>
                                  <a:pt x="2256" y="58"/>
                                  <a:pt x="2256" y="75"/>
                                </a:cubicBezTo>
                                <a:cubicBezTo>
                                  <a:pt x="2256" y="92"/>
                                  <a:pt x="2267" y="105"/>
                                  <a:pt x="2283" y="105"/>
                                </a:cubicBezTo>
                                <a:cubicBezTo>
                                  <a:pt x="2295" y="105"/>
                                  <a:pt x="2303" y="100"/>
                                  <a:pt x="2309" y="89"/>
                                </a:cubicBezTo>
                                <a:cubicBezTo>
                                  <a:pt x="2304" y="87"/>
                                  <a:pt x="2304" y="87"/>
                                  <a:pt x="2304" y="87"/>
                                </a:cubicBezTo>
                                <a:cubicBezTo>
                                  <a:pt x="2299" y="96"/>
                                  <a:pt x="2293" y="100"/>
                                  <a:pt x="2284" y="100"/>
                                </a:cubicBezTo>
                                <a:cubicBezTo>
                                  <a:pt x="2271" y="100"/>
                                  <a:pt x="2262" y="90"/>
                                  <a:pt x="2262" y="76"/>
                                </a:cubicBezTo>
                                <a:lnTo>
                                  <a:pt x="2311" y="76"/>
                                </a:lnTo>
                                <a:close/>
                                <a:moveTo>
                                  <a:pt x="2206" y="54"/>
                                </a:moveTo>
                                <a:cubicBezTo>
                                  <a:pt x="2206" y="16"/>
                                  <a:pt x="2206" y="16"/>
                                  <a:pt x="2206" y="16"/>
                                </a:cubicBezTo>
                                <a:cubicBezTo>
                                  <a:pt x="2213" y="16"/>
                                  <a:pt x="2213" y="16"/>
                                  <a:pt x="2213" y="16"/>
                                </a:cubicBezTo>
                                <a:cubicBezTo>
                                  <a:pt x="2228" y="16"/>
                                  <a:pt x="2236" y="22"/>
                                  <a:pt x="2236" y="35"/>
                                </a:cubicBezTo>
                                <a:cubicBezTo>
                                  <a:pt x="2236" y="47"/>
                                  <a:pt x="2228" y="54"/>
                                  <a:pt x="2215" y="54"/>
                                </a:cubicBezTo>
                                <a:lnTo>
                                  <a:pt x="2206" y="54"/>
                                </a:lnTo>
                                <a:close/>
                                <a:moveTo>
                                  <a:pt x="2215" y="59"/>
                                </a:moveTo>
                                <a:cubicBezTo>
                                  <a:pt x="2222" y="59"/>
                                  <a:pt x="2226" y="58"/>
                                  <a:pt x="2230" y="57"/>
                                </a:cubicBezTo>
                                <a:cubicBezTo>
                                  <a:pt x="2238" y="53"/>
                                  <a:pt x="2242" y="45"/>
                                  <a:pt x="2242" y="35"/>
                                </a:cubicBezTo>
                                <a:cubicBezTo>
                                  <a:pt x="2242" y="18"/>
                                  <a:pt x="2232" y="10"/>
                                  <a:pt x="2213" y="10"/>
                                </a:cubicBezTo>
                                <a:cubicBezTo>
                                  <a:pt x="2200" y="10"/>
                                  <a:pt x="2200" y="10"/>
                                  <a:pt x="2200" y="10"/>
                                </a:cubicBezTo>
                                <a:cubicBezTo>
                                  <a:pt x="2200" y="103"/>
                                  <a:pt x="2200" y="103"/>
                                  <a:pt x="2200" y="103"/>
                                </a:cubicBezTo>
                                <a:cubicBezTo>
                                  <a:pt x="2206" y="103"/>
                                  <a:pt x="2206" y="103"/>
                                  <a:pt x="2206" y="103"/>
                                </a:cubicBezTo>
                                <a:cubicBezTo>
                                  <a:pt x="2206" y="59"/>
                                  <a:pt x="2206" y="59"/>
                                  <a:pt x="2206" y="59"/>
                                </a:cubicBezTo>
                                <a:cubicBezTo>
                                  <a:pt x="2209" y="59"/>
                                  <a:pt x="2209" y="59"/>
                                  <a:pt x="2209" y="59"/>
                                </a:cubicBezTo>
                                <a:cubicBezTo>
                                  <a:pt x="2238" y="103"/>
                                  <a:pt x="2238" y="103"/>
                                  <a:pt x="2238" y="103"/>
                                </a:cubicBezTo>
                                <a:cubicBezTo>
                                  <a:pt x="2246" y="103"/>
                                  <a:pt x="2246" y="103"/>
                                  <a:pt x="2246" y="103"/>
                                </a:cubicBezTo>
                                <a:lnTo>
                                  <a:pt x="2215" y="59"/>
                                </a:lnTo>
                                <a:close/>
                                <a:moveTo>
                                  <a:pt x="2145" y="16"/>
                                </a:moveTo>
                                <a:cubicBezTo>
                                  <a:pt x="2145" y="10"/>
                                  <a:pt x="2145" y="10"/>
                                  <a:pt x="2145" y="10"/>
                                </a:cubicBezTo>
                                <a:cubicBezTo>
                                  <a:pt x="2100" y="10"/>
                                  <a:pt x="2100" y="10"/>
                                  <a:pt x="2100" y="10"/>
                                </a:cubicBezTo>
                                <a:cubicBezTo>
                                  <a:pt x="2100" y="103"/>
                                  <a:pt x="2100" y="103"/>
                                  <a:pt x="2100" y="103"/>
                                </a:cubicBezTo>
                                <a:cubicBezTo>
                                  <a:pt x="2145" y="103"/>
                                  <a:pt x="2145" y="103"/>
                                  <a:pt x="2145" y="103"/>
                                </a:cubicBezTo>
                                <a:cubicBezTo>
                                  <a:pt x="2145" y="98"/>
                                  <a:pt x="2145" y="98"/>
                                  <a:pt x="2145" y="98"/>
                                </a:cubicBezTo>
                                <a:cubicBezTo>
                                  <a:pt x="2106" y="98"/>
                                  <a:pt x="2106" y="98"/>
                                  <a:pt x="2106" y="98"/>
                                </a:cubicBezTo>
                                <a:cubicBezTo>
                                  <a:pt x="2106" y="55"/>
                                  <a:pt x="2106" y="55"/>
                                  <a:pt x="2106" y="55"/>
                                </a:cubicBezTo>
                                <a:cubicBezTo>
                                  <a:pt x="2144" y="55"/>
                                  <a:pt x="2144" y="55"/>
                                  <a:pt x="2144" y="55"/>
                                </a:cubicBezTo>
                                <a:cubicBezTo>
                                  <a:pt x="2144" y="50"/>
                                  <a:pt x="2144" y="50"/>
                                  <a:pt x="2144" y="50"/>
                                </a:cubicBezTo>
                                <a:cubicBezTo>
                                  <a:pt x="2106" y="50"/>
                                  <a:pt x="2106" y="50"/>
                                  <a:pt x="2106" y="50"/>
                                </a:cubicBezTo>
                                <a:cubicBezTo>
                                  <a:pt x="2106" y="16"/>
                                  <a:pt x="2106" y="16"/>
                                  <a:pt x="2106" y="16"/>
                                </a:cubicBezTo>
                                <a:lnTo>
                                  <a:pt x="2145" y="16"/>
                                </a:lnTo>
                                <a:close/>
                                <a:moveTo>
                                  <a:pt x="2073" y="52"/>
                                </a:moveTo>
                                <a:cubicBezTo>
                                  <a:pt x="2087" y="52"/>
                                  <a:pt x="2087" y="52"/>
                                  <a:pt x="2087" y="52"/>
                                </a:cubicBezTo>
                                <a:cubicBezTo>
                                  <a:pt x="2087" y="46"/>
                                  <a:pt x="2087" y="46"/>
                                  <a:pt x="2087" y="46"/>
                                </a:cubicBezTo>
                                <a:cubicBezTo>
                                  <a:pt x="2073" y="46"/>
                                  <a:pt x="2073" y="46"/>
                                  <a:pt x="2073" y="46"/>
                                </a:cubicBezTo>
                                <a:cubicBezTo>
                                  <a:pt x="2073" y="20"/>
                                  <a:pt x="2073" y="20"/>
                                  <a:pt x="2073" y="20"/>
                                </a:cubicBezTo>
                                <a:cubicBezTo>
                                  <a:pt x="2073" y="10"/>
                                  <a:pt x="2076" y="5"/>
                                  <a:pt x="2083" y="5"/>
                                </a:cubicBezTo>
                                <a:cubicBezTo>
                                  <a:pt x="2084" y="5"/>
                                  <a:pt x="2085" y="5"/>
                                  <a:pt x="2087" y="6"/>
                                </a:cubicBezTo>
                                <a:cubicBezTo>
                                  <a:pt x="2087" y="1"/>
                                  <a:pt x="2087" y="1"/>
                                  <a:pt x="2087" y="1"/>
                                </a:cubicBezTo>
                                <a:cubicBezTo>
                                  <a:pt x="2085" y="0"/>
                                  <a:pt x="2084" y="0"/>
                                  <a:pt x="2082" y="0"/>
                                </a:cubicBezTo>
                                <a:cubicBezTo>
                                  <a:pt x="2072" y="0"/>
                                  <a:pt x="2067" y="6"/>
                                  <a:pt x="2067" y="19"/>
                                </a:cubicBezTo>
                                <a:cubicBezTo>
                                  <a:pt x="2067" y="46"/>
                                  <a:pt x="2067" y="46"/>
                                  <a:pt x="2067" y="46"/>
                                </a:cubicBezTo>
                                <a:cubicBezTo>
                                  <a:pt x="2061" y="46"/>
                                  <a:pt x="2061" y="46"/>
                                  <a:pt x="2061" y="46"/>
                                </a:cubicBezTo>
                                <a:cubicBezTo>
                                  <a:pt x="2061" y="52"/>
                                  <a:pt x="2061" y="52"/>
                                  <a:pt x="2061" y="52"/>
                                </a:cubicBezTo>
                                <a:cubicBezTo>
                                  <a:pt x="2067" y="52"/>
                                  <a:pt x="2067" y="52"/>
                                  <a:pt x="2067" y="52"/>
                                </a:cubicBezTo>
                                <a:cubicBezTo>
                                  <a:pt x="2067" y="103"/>
                                  <a:pt x="2067" y="103"/>
                                  <a:pt x="2067" y="103"/>
                                </a:cubicBezTo>
                                <a:cubicBezTo>
                                  <a:pt x="2073" y="103"/>
                                  <a:pt x="2073" y="103"/>
                                  <a:pt x="2073" y="103"/>
                                </a:cubicBezTo>
                                <a:lnTo>
                                  <a:pt x="2073" y="52"/>
                                </a:lnTo>
                                <a:close/>
                                <a:moveTo>
                                  <a:pt x="1990" y="98"/>
                                </a:moveTo>
                                <a:cubicBezTo>
                                  <a:pt x="1990" y="16"/>
                                  <a:pt x="1990" y="16"/>
                                  <a:pt x="1990" y="16"/>
                                </a:cubicBezTo>
                                <a:cubicBezTo>
                                  <a:pt x="2002" y="16"/>
                                  <a:pt x="2002" y="16"/>
                                  <a:pt x="2002" y="16"/>
                                </a:cubicBezTo>
                                <a:cubicBezTo>
                                  <a:pt x="2027" y="16"/>
                                  <a:pt x="2044" y="33"/>
                                  <a:pt x="2044" y="57"/>
                                </a:cubicBezTo>
                                <a:cubicBezTo>
                                  <a:pt x="2044" y="81"/>
                                  <a:pt x="2026" y="98"/>
                                  <a:pt x="2002" y="98"/>
                                </a:cubicBezTo>
                                <a:lnTo>
                                  <a:pt x="1990" y="98"/>
                                </a:lnTo>
                                <a:close/>
                                <a:moveTo>
                                  <a:pt x="1984" y="103"/>
                                </a:moveTo>
                                <a:cubicBezTo>
                                  <a:pt x="2002" y="103"/>
                                  <a:pt x="2002" y="103"/>
                                  <a:pt x="2002" y="103"/>
                                </a:cubicBezTo>
                                <a:cubicBezTo>
                                  <a:pt x="2017" y="103"/>
                                  <a:pt x="2027" y="99"/>
                                  <a:pt x="2036" y="90"/>
                                </a:cubicBezTo>
                                <a:cubicBezTo>
                                  <a:pt x="2045" y="82"/>
                                  <a:pt x="2050" y="70"/>
                                  <a:pt x="2050" y="57"/>
                                </a:cubicBezTo>
                                <a:cubicBezTo>
                                  <a:pt x="2050" y="44"/>
                                  <a:pt x="2045" y="32"/>
                                  <a:pt x="2036" y="23"/>
                                </a:cubicBezTo>
                                <a:cubicBezTo>
                                  <a:pt x="2027" y="14"/>
                                  <a:pt x="2017" y="10"/>
                                  <a:pt x="2002" y="10"/>
                                </a:cubicBezTo>
                                <a:cubicBezTo>
                                  <a:pt x="1984" y="10"/>
                                  <a:pt x="1984" y="10"/>
                                  <a:pt x="1984" y="10"/>
                                </a:cubicBezTo>
                                <a:lnTo>
                                  <a:pt x="1984" y="103"/>
                                </a:lnTo>
                                <a:close/>
                                <a:moveTo>
                                  <a:pt x="1922" y="94"/>
                                </a:moveTo>
                                <a:cubicBezTo>
                                  <a:pt x="1919" y="94"/>
                                  <a:pt x="1917" y="96"/>
                                  <a:pt x="1917" y="99"/>
                                </a:cubicBezTo>
                                <a:cubicBezTo>
                                  <a:pt x="1917" y="102"/>
                                  <a:pt x="1919" y="104"/>
                                  <a:pt x="1922" y="104"/>
                                </a:cubicBezTo>
                                <a:cubicBezTo>
                                  <a:pt x="1925" y="104"/>
                                  <a:pt x="1927" y="102"/>
                                  <a:pt x="1927" y="99"/>
                                </a:cubicBezTo>
                                <a:cubicBezTo>
                                  <a:pt x="1927" y="96"/>
                                  <a:pt x="1925" y="94"/>
                                  <a:pt x="1922" y="94"/>
                                </a:cubicBezTo>
                                <a:moveTo>
                                  <a:pt x="1897" y="16"/>
                                </a:moveTo>
                                <a:cubicBezTo>
                                  <a:pt x="1897" y="10"/>
                                  <a:pt x="1897" y="10"/>
                                  <a:pt x="1897" y="10"/>
                                </a:cubicBezTo>
                                <a:cubicBezTo>
                                  <a:pt x="1861" y="10"/>
                                  <a:pt x="1861" y="10"/>
                                  <a:pt x="1861" y="10"/>
                                </a:cubicBezTo>
                                <a:cubicBezTo>
                                  <a:pt x="1849" y="50"/>
                                  <a:pt x="1849" y="50"/>
                                  <a:pt x="1849" y="50"/>
                                </a:cubicBezTo>
                                <a:cubicBezTo>
                                  <a:pt x="1855" y="47"/>
                                  <a:pt x="1858" y="46"/>
                                  <a:pt x="1863" y="46"/>
                                </a:cubicBezTo>
                                <a:cubicBezTo>
                                  <a:pt x="1879" y="46"/>
                                  <a:pt x="1890" y="57"/>
                                  <a:pt x="1890" y="72"/>
                                </a:cubicBezTo>
                                <a:cubicBezTo>
                                  <a:pt x="1890" y="87"/>
                                  <a:pt x="1879" y="99"/>
                                  <a:pt x="1863" y="99"/>
                                </a:cubicBezTo>
                                <a:cubicBezTo>
                                  <a:pt x="1854" y="99"/>
                                  <a:pt x="1846" y="95"/>
                                  <a:pt x="1841" y="87"/>
                                </a:cubicBezTo>
                                <a:cubicBezTo>
                                  <a:pt x="1835" y="89"/>
                                  <a:pt x="1835" y="89"/>
                                  <a:pt x="1835" y="89"/>
                                </a:cubicBezTo>
                                <a:cubicBezTo>
                                  <a:pt x="1842" y="99"/>
                                  <a:pt x="1852" y="105"/>
                                  <a:pt x="1863" y="105"/>
                                </a:cubicBezTo>
                                <a:cubicBezTo>
                                  <a:pt x="1882" y="105"/>
                                  <a:pt x="1897" y="91"/>
                                  <a:pt x="1897" y="72"/>
                                </a:cubicBezTo>
                                <a:cubicBezTo>
                                  <a:pt x="1897" y="54"/>
                                  <a:pt x="1883" y="40"/>
                                  <a:pt x="1865" y="40"/>
                                </a:cubicBezTo>
                                <a:cubicBezTo>
                                  <a:pt x="1862" y="40"/>
                                  <a:pt x="1861" y="40"/>
                                  <a:pt x="1858" y="41"/>
                                </a:cubicBezTo>
                                <a:cubicBezTo>
                                  <a:pt x="1866" y="16"/>
                                  <a:pt x="1866" y="16"/>
                                  <a:pt x="1866" y="16"/>
                                </a:cubicBezTo>
                                <a:lnTo>
                                  <a:pt x="1897" y="16"/>
                                </a:lnTo>
                                <a:close/>
                                <a:moveTo>
                                  <a:pt x="1791" y="58"/>
                                </a:moveTo>
                                <a:cubicBezTo>
                                  <a:pt x="1804" y="59"/>
                                  <a:pt x="1812" y="66"/>
                                  <a:pt x="1812" y="77"/>
                                </a:cubicBezTo>
                                <a:cubicBezTo>
                                  <a:pt x="1812" y="89"/>
                                  <a:pt x="1803" y="99"/>
                                  <a:pt x="1791" y="99"/>
                                </a:cubicBezTo>
                                <a:cubicBezTo>
                                  <a:pt x="1784" y="99"/>
                                  <a:pt x="1777" y="95"/>
                                  <a:pt x="1774" y="90"/>
                                </a:cubicBezTo>
                                <a:cubicBezTo>
                                  <a:pt x="1772" y="88"/>
                                  <a:pt x="1772" y="85"/>
                                  <a:pt x="1771" y="81"/>
                                </a:cubicBezTo>
                                <a:cubicBezTo>
                                  <a:pt x="1765" y="81"/>
                                  <a:pt x="1765" y="81"/>
                                  <a:pt x="1765" y="81"/>
                                </a:cubicBezTo>
                                <a:cubicBezTo>
                                  <a:pt x="1765" y="95"/>
                                  <a:pt x="1776" y="105"/>
                                  <a:pt x="1791" y="105"/>
                                </a:cubicBezTo>
                                <a:cubicBezTo>
                                  <a:pt x="1806" y="105"/>
                                  <a:pt x="1818" y="93"/>
                                  <a:pt x="1818" y="78"/>
                                </a:cubicBezTo>
                                <a:cubicBezTo>
                                  <a:pt x="1818" y="67"/>
                                  <a:pt x="1813" y="59"/>
                                  <a:pt x="1803" y="55"/>
                                </a:cubicBezTo>
                                <a:cubicBezTo>
                                  <a:pt x="1812" y="50"/>
                                  <a:pt x="1817" y="43"/>
                                  <a:pt x="1817" y="33"/>
                                </a:cubicBezTo>
                                <a:cubicBezTo>
                                  <a:pt x="1817" y="20"/>
                                  <a:pt x="1806" y="9"/>
                                  <a:pt x="1793" y="9"/>
                                </a:cubicBezTo>
                                <a:cubicBezTo>
                                  <a:pt x="1778" y="9"/>
                                  <a:pt x="1770" y="17"/>
                                  <a:pt x="1769" y="32"/>
                                </a:cubicBezTo>
                                <a:cubicBezTo>
                                  <a:pt x="1774" y="32"/>
                                  <a:pt x="1774" y="32"/>
                                  <a:pt x="1774" y="32"/>
                                </a:cubicBezTo>
                                <a:cubicBezTo>
                                  <a:pt x="1776" y="20"/>
                                  <a:pt x="1782" y="15"/>
                                  <a:pt x="1793" y="15"/>
                                </a:cubicBezTo>
                                <a:cubicBezTo>
                                  <a:pt x="1803" y="15"/>
                                  <a:pt x="1811" y="23"/>
                                  <a:pt x="1811" y="33"/>
                                </a:cubicBezTo>
                                <a:cubicBezTo>
                                  <a:pt x="1811" y="44"/>
                                  <a:pt x="1803" y="51"/>
                                  <a:pt x="1791" y="52"/>
                                </a:cubicBezTo>
                                <a:lnTo>
                                  <a:pt x="1791" y="58"/>
                                </a:lnTo>
                                <a:close/>
                                <a:moveTo>
                                  <a:pt x="1716" y="15"/>
                                </a:moveTo>
                                <a:cubicBezTo>
                                  <a:pt x="1731" y="15"/>
                                  <a:pt x="1743" y="27"/>
                                  <a:pt x="1743" y="42"/>
                                </a:cubicBezTo>
                                <a:cubicBezTo>
                                  <a:pt x="1743" y="56"/>
                                  <a:pt x="1731" y="68"/>
                                  <a:pt x="1716" y="68"/>
                                </a:cubicBezTo>
                                <a:cubicBezTo>
                                  <a:pt x="1701" y="68"/>
                                  <a:pt x="1689" y="56"/>
                                  <a:pt x="1689" y="42"/>
                                </a:cubicBezTo>
                                <a:cubicBezTo>
                                  <a:pt x="1689" y="27"/>
                                  <a:pt x="1701" y="15"/>
                                  <a:pt x="1716" y="15"/>
                                </a:cubicBezTo>
                                <a:moveTo>
                                  <a:pt x="1713" y="105"/>
                                </a:moveTo>
                                <a:cubicBezTo>
                                  <a:pt x="1743" y="61"/>
                                  <a:pt x="1743" y="61"/>
                                  <a:pt x="1743" y="61"/>
                                </a:cubicBezTo>
                                <a:cubicBezTo>
                                  <a:pt x="1747" y="55"/>
                                  <a:pt x="1749" y="48"/>
                                  <a:pt x="1749" y="41"/>
                                </a:cubicBezTo>
                                <a:cubicBezTo>
                                  <a:pt x="1749" y="23"/>
                                  <a:pt x="1735" y="9"/>
                                  <a:pt x="1716" y="9"/>
                                </a:cubicBezTo>
                                <a:cubicBezTo>
                                  <a:pt x="1698" y="9"/>
                                  <a:pt x="1683" y="24"/>
                                  <a:pt x="1683" y="41"/>
                                </a:cubicBezTo>
                                <a:cubicBezTo>
                                  <a:pt x="1683" y="59"/>
                                  <a:pt x="1698" y="74"/>
                                  <a:pt x="1716" y="74"/>
                                </a:cubicBezTo>
                                <a:cubicBezTo>
                                  <a:pt x="1720" y="74"/>
                                  <a:pt x="1723" y="73"/>
                                  <a:pt x="1728" y="72"/>
                                </a:cubicBezTo>
                                <a:cubicBezTo>
                                  <a:pt x="1708" y="101"/>
                                  <a:pt x="1708" y="101"/>
                                  <a:pt x="1708" y="101"/>
                                </a:cubicBezTo>
                                <a:lnTo>
                                  <a:pt x="1713" y="105"/>
                                </a:lnTo>
                                <a:close/>
                                <a:moveTo>
                                  <a:pt x="1623" y="98"/>
                                </a:moveTo>
                                <a:cubicBezTo>
                                  <a:pt x="1647" y="71"/>
                                  <a:pt x="1647" y="71"/>
                                  <a:pt x="1647" y="71"/>
                                </a:cubicBezTo>
                                <a:cubicBezTo>
                                  <a:pt x="1656" y="61"/>
                                  <a:pt x="1656" y="61"/>
                                  <a:pt x="1660" y="57"/>
                                </a:cubicBezTo>
                                <a:cubicBezTo>
                                  <a:pt x="1665" y="49"/>
                                  <a:pt x="1668" y="43"/>
                                  <a:pt x="1668" y="36"/>
                                </a:cubicBezTo>
                                <a:cubicBezTo>
                                  <a:pt x="1668" y="21"/>
                                  <a:pt x="1656" y="9"/>
                                  <a:pt x="1640" y="9"/>
                                </a:cubicBezTo>
                                <a:cubicBezTo>
                                  <a:pt x="1631" y="9"/>
                                  <a:pt x="1621" y="14"/>
                                  <a:pt x="1616" y="21"/>
                                </a:cubicBezTo>
                                <a:cubicBezTo>
                                  <a:pt x="1613" y="25"/>
                                  <a:pt x="1612" y="29"/>
                                  <a:pt x="1612" y="37"/>
                                </a:cubicBezTo>
                                <a:cubicBezTo>
                                  <a:pt x="1618" y="37"/>
                                  <a:pt x="1618" y="37"/>
                                  <a:pt x="1618" y="37"/>
                                </a:cubicBezTo>
                                <a:cubicBezTo>
                                  <a:pt x="1618" y="31"/>
                                  <a:pt x="1619" y="28"/>
                                  <a:pt x="1621" y="25"/>
                                </a:cubicBezTo>
                                <a:cubicBezTo>
                                  <a:pt x="1625" y="19"/>
                                  <a:pt x="1632" y="15"/>
                                  <a:pt x="1640" y="15"/>
                                </a:cubicBezTo>
                                <a:cubicBezTo>
                                  <a:pt x="1652" y="15"/>
                                  <a:pt x="1662" y="24"/>
                                  <a:pt x="1662" y="36"/>
                                </a:cubicBezTo>
                                <a:cubicBezTo>
                                  <a:pt x="1662" y="44"/>
                                  <a:pt x="1657" y="51"/>
                                  <a:pt x="1646" y="64"/>
                                </a:cubicBezTo>
                                <a:cubicBezTo>
                                  <a:pt x="1610" y="103"/>
                                  <a:pt x="1610" y="103"/>
                                  <a:pt x="1610" y="103"/>
                                </a:cubicBezTo>
                                <a:cubicBezTo>
                                  <a:pt x="1667" y="103"/>
                                  <a:pt x="1667" y="103"/>
                                  <a:pt x="1667" y="103"/>
                                </a:cubicBezTo>
                                <a:cubicBezTo>
                                  <a:pt x="1667" y="98"/>
                                  <a:pt x="1667" y="98"/>
                                  <a:pt x="1667" y="98"/>
                                </a:cubicBezTo>
                                <a:lnTo>
                                  <a:pt x="1623" y="98"/>
                                </a:lnTo>
                                <a:close/>
                                <a:moveTo>
                                  <a:pt x="1563" y="45"/>
                                </a:moveTo>
                                <a:cubicBezTo>
                                  <a:pt x="1578" y="45"/>
                                  <a:pt x="1590" y="57"/>
                                  <a:pt x="1590" y="72"/>
                                </a:cubicBezTo>
                                <a:cubicBezTo>
                                  <a:pt x="1590" y="87"/>
                                  <a:pt x="1578" y="99"/>
                                  <a:pt x="1563" y="99"/>
                                </a:cubicBezTo>
                                <a:cubicBezTo>
                                  <a:pt x="1548" y="99"/>
                                  <a:pt x="1536" y="87"/>
                                  <a:pt x="1536" y="72"/>
                                </a:cubicBezTo>
                                <a:cubicBezTo>
                                  <a:pt x="1536" y="57"/>
                                  <a:pt x="1548" y="45"/>
                                  <a:pt x="1563" y="45"/>
                                </a:cubicBezTo>
                                <a:moveTo>
                                  <a:pt x="1567" y="9"/>
                                </a:moveTo>
                                <a:cubicBezTo>
                                  <a:pt x="1536" y="53"/>
                                  <a:pt x="1536" y="53"/>
                                  <a:pt x="1536" y="53"/>
                                </a:cubicBezTo>
                                <a:cubicBezTo>
                                  <a:pt x="1532" y="58"/>
                                  <a:pt x="1530" y="65"/>
                                  <a:pt x="1530" y="72"/>
                                </a:cubicBezTo>
                                <a:cubicBezTo>
                                  <a:pt x="1530" y="90"/>
                                  <a:pt x="1545" y="105"/>
                                  <a:pt x="1563" y="105"/>
                                </a:cubicBezTo>
                                <a:cubicBezTo>
                                  <a:pt x="1581" y="105"/>
                                  <a:pt x="1596" y="90"/>
                                  <a:pt x="1596" y="72"/>
                                </a:cubicBezTo>
                                <a:cubicBezTo>
                                  <a:pt x="1596" y="54"/>
                                  <a:pt x="1581" y="39"/>
                                  <a:pt x="1563" y="39"/>
                                </a:cubicBezTo>
                                <a:cubicBezTo>
                                  <a:pt x="1559" y="39"/>
                                  <a:pt x="1556" y="40"/>
                                  <a:pt x="1551" y="42"/>
                                </a:cubicBezTo>
                                <a:cubicBezTo>
                                  <a:pt x="1572" y="12"/>
                                  <a:pt x="1572" y="12"/>
                                  <a:pt x="1572" y="12"/>
                                </a:cubicBezTo>
                                <a:lnTo>
                                  <a:pt x="1567" y="9"/>
                                </a:lnTo>
                                <a:close/>
                                <a:moveTo>
                                  <a:pt x="1500" y="80"/>
                                </a:moveTo>
                                <a:cubicBezTo>
                                  <a:pt x="1461" y="80"/>
                                  <a:pt x="1461" y="80"/>
                                  <a:pt x="1461" y="80"/>
                                </a:cubicBezTo>
                                <a:cubicBezTo>
                                  <a:pt x="1500" y="25"/>
                                  <a:pt x="1500" y="25"/>
                                  <a:pt x="1500" y="25"/>
                                </a:cubicBezTo>
                                <a:lnTo>
                                  <a:pt x="1500" y="80"/>
                                </a:lnTo>
                                <a:close/>
                                <a:moveTo>
                                  <a:pt x="1506" y="80"/>
                                </a:moveTo>
                                <a:cubicBezTo>
                                  <a:pt x="1506" y="7"/>
                                  <a:pt x="1506" y="7"/>
                                  <a:pt x="1506" y="7"/>
                                </a:cubicBezTo>
                                <a:cubicBezTo>
                                  <a:pt x="1450" y="86"/>
                                  <a:pt x="1450" y="86"/>
                                  <a:pt x="1450" y="86"/>
                                </a:cubicBezTo>
                                <a:cubicBezTo>
                                  <a:pt x="1500" y="86"/>
                                  <a:pt x="1500" y="86"/>
                                  <a:pt x="1500" y="86"/>
                                </a:cubicBezTo>
                                <a:cubicBezTo>
                                  <a:pt x="1500" y="103"/>
                                  <a:pt x="1500" y="103"/>
                                  <a:pt x="1500" y="103"/>
                                </a:cubicBezTo>
                                <a:cubicBezTo>
                                  <a:pt x="1506" y="103"/>
                                  <a:pt x="1506" y="103"/>
                                  <a:pt x="1506" y="103"/>
                                </a:cubicBezTo>
                                <a:cubicBezTo>
                                  <a:pt x="1506" y="86"/>
                                  <a:pt x="1506" y="86"/>
                                  <a:pt x="1506" y="86"/>
                                </a:cubicBezTo>
                                <a:cubicBezTo>
                                  <a:pt x="1519" y="86"/>
                                  <a:pt x="1519" y="86"/>
                                  <a:pt x="1519" y="86"/>
                                </a:cubicBezTo>
                                <a:cubicBezTo>
                                  <a:pt x="1519" y="80"/>
                                  <a:pt x="1519" y="80"/>
                                  <a:pt x="1519" y="80"/>
                                </a:cubicBezTo>
                                <a:lnTo>
                                  <a:pt x="1506" y="80"/>
                                </a:lnTo>
                                <a:close/>
                                <a:moveTo>
                                  <a:pt x="1407" y="45"/>
                                </a:moveTo>
                                <a:cubicBezTo>
                                  <a:pt x="1422" y="45"/>
                                  <a:pt x="1434" y="57"/>
                                  <a:pt x="1434" y="72"/>
                                </a:cubicBezTo>
                                <a:cubicBezTo>
                                  <a:pt x="1434" y="87"/>
                                  <a:pt x="1422" y="99"/>
                                  <a:pt x="1407" y="99"/>
                                </a:cubicBezTo>
                                <a:cubicBezTo>
                                  <a:pt x="1392" y="99"/>
                                  <a:pt x="1380" y="87"/>
                                  <a:pt x="1380" y="72"/>
                                </a:cubicBezTo>
                                <a:cubicBezTo>
                                  <a:pt x="1380" y="57"/>
                                  <a:pt x="1392" y="45"/>
                                  <a:pt x="1407" y="45"/>
                                </a:cubicBezTo>
                                <a:moveTo>
                                  <a:pt x="1411" y="9"/>
                                </a:moveTo>
                                <a:cubicBezTo>
                                  <a:pt x="1380" y="53"/>
                                  <a:pt x="1380" y="53"/>
                                  <a:pt x="1380" y="53"/>
                                </a:cubicBezTo>
                                <a:cubicBezTo>
                                  <a:pt x="1376" y="58"/>
                                  <a:pt x="1374" y="65"/>
                                  <a:pt x="1374" y="72"/>
                                </a:cubicBezTo>
                                <a:cubicBezTo>
                                  <a:pt x="1374" y="90"/>
                                  <a:pt x="1389" y="105"/>
                                  <a:pt x="1407" y="105"/>
                                </a:cubicBezTo>
                                <a:cubicBezTo>
                                  <a:pt x="1425" y="105"/>
                                  <a:pt x="1440" y="90"/>
                                  <a:pt x="1440" y="72"/>
                                </a:cubicBezTo>
                                <a:cubicBezTo>
                                  <a:pt x="1440" y="54"/>
                                  <a:pt x="1426" y="39"/>
                                  <a:pt x="1408" y="39"/>
                                </a:cubicBezTo>
                                <a:cubicBezTo>
                                  <a:pt x="1403" y="39"/>
                                  <a:pt x="1400" y="40"/>
                                  <a:pt x="1395" y="42"/>
                                </a:cubicBezTo>
                                <a:cubicBezTo>
                                  <a:pt x="1416" y="12"/>
                                  <a:pt x="1416" y="12"/>
                                  <a:pt x="1416" y="12"/>
                                </a:cubicBezTo>
                                <a:lnTo>
                                  <a:pt x="1411" y="9"/>
                                </a:lnTo>
                                <a:close/>
                                <a:moveTo>
                                  <a:pt x="1320" y="45"/>
                                </a:moveTo>
                                <a:cubicBezTo>
                                  <a:pt x="1317" y="45"/>
                                  <a:pt x="1315" y="47"/>
                                  <a:pt x="1315" y="50"/>
                                </a:cubicBezTo>
                                <a:cubicBezTo>
                                  <a:pt x="1315" y="53"/>
                                  <a:pt x="1317" y="55"/>
                                  <a:pt x="1320" y="55"/>
                                </a:cubicBezTo>
                                <a:cubicBezTo>
                                  <a:pt x="1323" y="55"/>
                                  <a:pt x="1325" y="53"/>
                                  <a:pt x="1325" y="50"/>
                                </a:cubicBezTo>
                                <a:cubicBezTo>
                                  <a:pt x="1325" y="47"/>
                                  <a:pt x="1323" y="45"/>
                                  <a:pt x="1320" y="45"/>
                                </a:cubicBezTo>
                                <a:moveTo>
                                  <a:pt x="1320" y="94"/>
                                </a:moveTo>
                                <a:cubicBezTo>
                                  <a:pt x="1317" y="94"/>
                                  <a:pt x="1315" y="96"/>
                                  <a:pt x="1315" y="99"/>
                                </a:cubicBezTo>
                                <a:cubicBezTo>
                                  <a:pt x="1315" y="102"/>
                                  <a:pt x="1317" y="104"/>
                                  <a:pt x="1320" y="104"/>
                                </a:cubicBezTo>
                                <a:cubicBezTo>
                                  <a:pt x="1323" y="104"/>
                                  <a:pt x="1325" y="102"/>
                                  <a:pt x="1325" y="99"/>
                                </a:cubicBezTo>
                                <a:cubicBezTo>
                                  <a:pt x="1325" y="96"/>
                                  <a:pt x="1323" y="94"/>
                                  <a:pt x="1320" y="94"/>
                                </a:cubicBezTo>
                                <a:moveTo>
                                  <a:pt x="1269" y="50"/>
                                </a:moveTo>
                                <a:cubicBezTo>
                                  <a:pt x="1283" y="50"/>
                                  <a:pt x="1293" y="61"/>
                                  <a:pt x="1293" y="75"/>
                                </a:cubicBezTo>
                                <a:cubicBezTo>
                                  <a:pt x="1293" y="89"/>
                                  <a:pt x="1283" y="100"/>
                                  <a:pt x="1269" y="100"/>
                                </a:cubicBezTo>
                                <a:cubicBezTo>
                                  <a:pt x="1256" y="100"/>
                                  <a:pt x="1245" y="89"/>
                                  <a:pt x="1245" y="75"/>
                                </a:cubicBezTo>
                                <a:cubicBezTo>
                                  <a:pt x="1245" y="61"/>
                                  <a:pt x="1256" y="50"/>
                                  <a:pt x="1269" y="50"/>
                                </a:cubicBezTo>
                                <a:moveTo>
                                  <a:pt x="1269" y="45"/>
                                </a:moveTo>
                                <a:cubicBezTo>
                                  <a:pt x="1253" y="45"/>
                                  <a:pt x="1239" y="59"/>
                                  <a:pt x="1239" y="75"/>
                                </a:cubicBezTo>
                                <a:cubicBezTo>
                                  <a:pt x="1239" y="92"/>
                                  <a:pt x="1253" y="105"/>
                                  <a:pt x="1269" y="105"/>
                                </a:cubicBezTo>
                                <a:cubicBezTo>
                                  <a:pt x="1286" y="105"/>
                                  <a:pt x="1299" y="92"/>
                                  <a:pt x="1299" y="75"/>
                                </a:cubicBezTo>
                                <a:cubicBezTo>
                                  <a:pt x="1299" y="58"/>
                                  <a:pt x="1286" y="45"/>
                                  <a:pt x="1269" y="45"/>
                                </a:cubicBezTo>
                                <a:moveTo>
                                  <a:pt x="1136" y="103"/>
                                </a:moveTo>
                                <a:cubicBezTo>
                                  <a:pt x="1142" y="103"/>
                                  <a:pt x="1142" y="103"/>
                                  <a:pt x="1142" y="103"/>
                                </a:cubicBezTo>
                                <a:cubicBezTo>
                                  <a:pt x="1142" y="24"/>
                                  <a:pt x="1142" y="24"/>
                                  <a:pt x="1142" y="24"/>
                                </a:cubicBezTo>
                                <a:cubicBezTo>
                                  <a:pt x="1220" y="106"/>
                                  <a:pt x="1220" y="106"/>
                                  <a:pt x="1220" y="106"/>
                                </a:cubicBezTo>
                                <a:cubicBezTo>
                                  <a:pt x="1220" y="10"/>
                                  <a:pt x="1220" y="10"/>
                                  <a:pt x="1220" y="10"/>
                                </a:cubicBezTo>
                                <a:cubicBezTo>
                                  <a:pt x="1214" y="10"/>
                                  <a:pt x="1214" y="10"/>
                                  <a:pt x="1214" y="10"/>
                                </a:cubicBezTo>
                                <a:cubicBezTo>
                                  <a:pt x="1214" y="91"/>
                                  <a:pt x="1214" y="91"/>
                                  <a:pt x="1214" y="91"/>
                                </a:cubicBezTo>
                                <a:cubicBezTo>
                                  <a:pt x="1136" y="9"/>
                                  <a:pt x="1136" y="9"/>
                                  <a:pt x="1136" y="9"/>
                                </a:cubicBezTo>
                                <a:lnTo>
                                  <a:pt x="1136" y="103"/>
                                </a:lnTo>
                                <a:close/>
                                <a:moveTo>
                                  <a:pt x="1056" y="104"/>
                                </a:moveTo>
                                <a:cubicBezTo>
                                  <a:pt x="1042" y="137"/>
                                  <a:pt x="1042" y="137"/>
                                  <a:pt x="1042" y="137"/>
                                </a:cubicBezTo>
                                <a:cubicBezTo>
                                  <a:pt x="1049" y="137"/>
                                  <a:pt x="1049" y="137"/>
                                  <a:pt x="1049" y="137"/>
                                </a:cubicBezTo>
                                <a:cubicBezTo>
                                  <a:pt x="1087" y="46"/>
                                  <a:pt x="1087" y="46"/>
                                  <a:pt x="1087" y="46"/>
                                </a:cubicBezTo>
                                <a:cubicBezTo>
                                  <a:pt x="1080" y="46"/>
                                  <a:pt x="1080" y="46"/>
                                  <a:pt x="1080" y="46"/>
                                </a:cubicBezTo>
                                <a:cubicBezTo>
                                  <a:pt x="1059" y="97"/>
                                  <a:pt x="1059" y="97"/>
                                  <a:pt x="1059" y="97"/>
                                </a:cubicBezTo>
                                <a:cubicBezTo>
                                  <a:pt x="1036" y="46"/>
                                  <a:pt x="1036" y="46"/>
                                  <a:pt x="1036" y="46"/>
                                </a:cubicBezTo>
                                <a:cubicBezTo>
                                  <a:pt x="1029" y="46"/>
                                  <a:pt x="1029" y="46"/>
                                  <a:pt x="1029" y="46"/>
                                </a:cubicBezTo>
                                <a:lnTo>
                                  <a:pt x="1056" y="104"/>
                                </a:lnTo>
                                <a:close/>
                                <a:moveTo>
                                  <a:pt x="978" y="46"/>
                                </a:moveTo>
                                <a:cubicBezTo>
                                  <a:pt x="978" y="103"/>
                                  <a:pt x="978" y="103"/>
                                  <a:pt x="978" y="103"/>
                                </a:cubicBezTo>
                                <a:cubicBezTo>
                                  <a:pt x="984" y="103"/>
                                  <a:pt x="984" y="103"/>
                                  <a:pt x="984" y="103"/>
                                </a:cubicBezTo>
                                <a:cubicBezTo>
                                  <a:pt x="984" y="74"/>
                                  <a:pt x="984" y="74"/>
                                  <a:pt x="984" y="74"/>
                                </a:cubicBezTo>
                                <a:cubicBezTo>
                                  <a:pt x="984" y="58"/>
                                  <a:pt x="990" y="50"/>
                                  <a:pt x="1001" y="50"/>
                                </a:cubicBezTo>
                                <a:cubicBezTo>
                                  <a:pt x="1011" y="50"/>
                                  <a:pt x="1014" y="55"/>
                                  <a:pt x="1014" y="67"/>
                                </a:cubicBezTo>
                                <a:cubicBezTo>
                                  <a:pt x="1014" y="103"/>
                                  <a:pt x="1014" y="103"/>
                                  <a:pt x="1014" y="103"/>
                                </a:cubicBezTo>
                                <a:cubicBezTo>
                                  <a:pt x="1020" y="103"/>
                                  <a:pt x="1020" y="103"/>
                                  <a:pt x="1020" y="103"/>
                                </a:cubicBezTo>
                                <a:cubicBezTo>
                                  <a:pt x="1020" y="67"/>
                                  <a:pt x="1020" y="67"/>
                                  <a:pt x="1020" y="67"/>
                                </a:cubicBezTo>
                                <a:cubicBezTo>
                                  <a:pt x="1020" y="61"/>
                                  <a:pt x="1019" y="56"/>
                                  <a:pt x="1017" y="53"/>
                                </a:cubicBezTo>
                                <a:cubicBezTo>
                                  <a:pt x="1014" y="48"/>
                                  <a:pt x="1008" y="45"/>
                                  <a:pt x="1001" y="45"/>
                                </a:cubicBezTo>
                                <a:cubicBezTo>
                                  <a:pt x="994" y="45"/>
                                  <a:pt x="989" y="48"/>
                                  <a:pt x="984" y="55"/>
                                </a:cubicBezTo>
                                <a:cubicBezTo>
                                  <a:pt x="984" y="46"/>
                                  <a:pt x="984" y="46"/>
                                  <a:pt x="984" y="46"/>
                                </a:cubicBezTo>
                                <a:lnTo>
                                  <a:pt x="978" y="46"/>
                                </a:lnTo>
                                <a:close/>
                                <a:moveTo>
                                  <a:pt x="931" y="50"/>
                                </a:moveTo>
                                <a:cubicBezTo>
                                  <a:pt x="944" y="50"/>
                                  <a:pt x="953" y="60"/>
                                  <a:pt x="953" y="74"/>
                                </a:cubicBezTo>
                                <a:cubicBezTo>
                                  <a:pt x="953" y="89"/>
                                  <a:pt x="944" y="100"/>
                                  <a:pt x="931" y="100"/>
                                </a:cubicBezTo>
                                <a:cubicBezTo>
                                  <a:pt x="918" y="100"/>
                                  <a:pt x="908" y="89"/>
                                  <a:pt x="908" y="75"/>
                                </a:cubicBezTo>
                                <a:cubicBezTo>
                                  <a:pt x="908" y="61"/>
                                  <a:pt x="918" y="50"/>
                                  <a:pt x="931" y="50"/>
                                </a:cubicBezTo>
                                <a:moveTo>
                                  <a:pt x="953" y="46"/>
                                </a:moveTo>
                                <a:cubicBezTo>
                                  <a:pt x="953" y="56"/>
                                  <a:pt x="953" y="56"/>
                                  <a:pt x="953" y="56"/>
                                </a:cubicBezTo>
                                <a:cubicBezTo>
                                  <a:pt x="947" y="49"/>
                                  <a:pt x="940" y="45"/>
                                  <a:pt x="931" y="45"/>
                                </a:cubicBezTo>
                                <a:cubicBezTo>
                                  <a:pt x="914" y="45"/>
                                  <a:pt x="903" y="57"/>
                                  <a:pt x="903" y="75"/>
                                </a:cubicBezTo>
                                <a:cubicBezTo>
                                  <a:pt x="903" y="92"/>
                                  <a:pt x="915" y="105"/>
                                  <a:pt x="931" y="105"/>
                                </a:cubicBezTo>
                                <a:cubicBezTo>
                                  <a:pt x="940" y="105"/>
                                  <a:pt x="948" y="101"/>
                                  <a:pt x="953" y="93"/>
                                </a:cubicBezTo>
                                <a:cubicBezTo>
                                  <a:pt x="953" y="103"/>
                                  <a:pt x="953" y="103"/>
                                  <a:pt x="953" y="103"/>
                                </a:cubicBezTo>
                                <a:cubicBezTo>
                                  <a:pt x="959" y="103"/>
                                  <a:pt x="959" y="103"/>
                                  <a:pt x="959" y="103"/>
                                </a:cubicBezTo>
                                <a:cubicBezTo>
                                  <a:pt x="959" y="46"/>
                                  <a:pt x="959" y="46"/>
                                  <a:pt x="959" y="46"/>
                                </a:cubicBezTo>
                                <a:lnTo>
                                  <a:pt x="953" y="46"/>
                                </a:lnTo>
                                <a:close/>
                                <a:moveTo>
                                  <a:pt x="862" y="50"/>
                                </a:moveTo>
                                <a:cubicBezTo>
                                  <a:pt x="875" y="50"/>
                                  <a:pt x="884" y="61"/>
                                  <a:pt x="884" y="75"/>
                                </a:cubicBezTo>
                                <a:cubicBezTo>
                                  <a:pt x="884" y="89"/>
                                  <a:pt x="875" y="100"/>
                                  <a:pt x="862" y="100"/>
                                </a:cubicBezTo>
                                <a:cubicBezTo>
                                  <a:pt x="849" y="100"/>
                                  <a:pt x="839" y="90"/>
                                  <a:pt x="839" y="76"/>
                                </a:cubicBezTo>
                                <a:cubicBezTo>
                                  <a:pt x="839" y="61"/>
                                  <a:pt x="849" y="50"/>
                                  <a:pt x="862" y="50"/>
                                </a:cubicBezTo>
                                <a:moveTo>
                                  <a:pt x="840" y="137"/>
                                </a:moveTo>
                                <a:cubicBezTo>
                                  <a:pt x="840" y="94"/>
                                  <a:pt x="840" y="94"/>
                                  <a:pt x="840" y="94"/>
                                </a:cubicBezTo>
                                <a:cubicBezTo>
                                  <a:pt x="846" y="101"/>
                                  <a:pt x="853" y="105"/>
                                  <a:pt x="862" y="105"/>
                                </a:cubicBezTo>
                                <a:cubicBezTo>
                                  <a:pt x="879" y="105"/>
                                  <a:pt x="890" y="93"/>
                                  <a:pt x="890" y="75"/>
                                </a:cubicBezTo>
                                <a:cubicBezTo>
                                  <a:pt x="890" y="58"/>
                                  <a:pt x="878" y="45"/>
                                  <a:pt x="862" y="45"/>
                                </a:cubicBezTo>
                                <a:cubicBezTo>
                                  <a:pt x="853" y="45"/>
                                  <a:pt x="845" y="49"/>
                                  <a:pt x="840" y="57"/>
                                </a:cubicBezTo>
                                <a:cubicBezTo>
                                  <a:pt x="840" y="46"/>
                                  <a:pt x="840" y="46"/>
                                  <a:pt x="840" y="46"/>
                                </a:cubicBezTo>
                                <a:cubicBezTo>
                                  <a:pt x="834" y="46"/>
                                  <a:pt x="834" y="46"/>
                                  <a:pt x="834" y="46"/>
                                </a:cubicBezTo>
                                <a:cubicBezTo>
                                  <a:pt x="834" y="137"/>
                                  <a:pt x="834" y="137"/>
                                  <a:pt x="834" y="137"/>
                                </a:cubicBezTo>
                                <a:lnTo>
                                  <a:pt x="840" y="137"/>
                                </a:lnTo>
                                <a:close/>
                                <a:moveTo>
                                  <a:pt x="743" y="46"/>
                                </a:moveTo>
                                <a:cubicBezTo>
                                  <a:pt x="743" y="103"/>
                                  <a:pt x="743" y="103"/>
                                  <a:pt x="743" y="103"/>
                                </a:cubicBezTo>
                                <a:cubicBezTo>
                                  <a:pt x="749" y="103"/>
                                  <a:pt x="749" y="103"/>
                                  <a:pt x="749" y="103"/>
                                </a:cubicBezTo>
                                <a:cubicBezTo>
                                  <a:pt x="749" y="70"/>
                                  <a:pt x="749" y="70"/>
                                  <a:pt x="749" y="70"/>
                                </a:cubicBezTo>
                                <a:cubicBezTo>
                                  <a:pt x="749" y="58"/>
                                  <a:pt x="754" y="50"/>
                                  <a:pt x="763" y="50"/>
                                </a:cubicBezTo>
                                <a:cubicBezTo>
                                  <a:pt x="772" y="50"/>
                                  <a:pt x="776" y="56"/>
                                  <a:pt x="776" y="67"/>
                                </a:cubicBezTo>
                                <a:cubicBezTo>
                                  <a:pt x="776" y="103"/>
                                  <a:pt x="776" y="103"/>
                                  <a:pt x="776" y="103"/>
                                </a:cubicBezTo>
                                <a:cubicBezTo>
                                  <a:pt x="782" y="103"/>
                                  <a:pt x="782" y="103"/>
                                  <a:pt x="782" y="103"/>
                                </a:cubicBezTo>
                                <a:cubicBezTo>
                                  <a:pt x="782" y="69"/>
                                  <a:pt x="782" y="69"/>
                                  <a:pt x="782" y="69"/>
                                </a:cubicBezTo>
                                <a:cubicBezTo>
                                  <a:pt x="782" y="57"/>
                                  <a:pt x="787" y="50"/>
                                  <a:pt x="796" y="50"/>
                                </a:cubicBezTo>
                                <a:cubicBezTo>
                                  <a:pt x="805" y="50"/>
                                  <a:pt x="809" y="55"/>
                                  <a:pt x="809" y="65"/>
                                </a:cubicBezTo>
                                <a:cubicBezTo>
                                  <a:pt x="809" y="103"/>
                                  <a:pt x="809" y="103"/>
                                  <a:pt x="809" y="103"/>
                                </a:cubicBezTo>
                                <a:cubicBezTo>
                                  <a:pt x="814" y="103"/>
                                  <a:pt x="814" y="103"/>
                                  <a:pt x="814" y="103"/>
                                </a:cubicBezTo>
                                <a:cubicBezTo>
                                  <a:pt x="814" y="66"/>
                                  <a:pt x="814" y="66"/>
                                  <a:pt x="814" y="66"/>
                                </a:cubicBezTo>
                                <a:cubicBezTo>
                                  <a:pt x="814" y="58"/>
                                  <a:pt x="814" y="55"/>
                                  <a:pt x="811" y="51"/>
                                </a:cubicBezTo>
                                <a:cubicBezTo>
                                  <a:pt x="808" y="47"/>
                                  <a:pt x="803" y="45"/>
                                  <a:pt x="796" y="45"/>
                                </a:cubicBezTo>
                                <a:cubicBezTo>
                                  <a:pt x="789" y="45"/>
                                  <a:pt x="783" y="48"/>
                                  <a:pt x="780" y="55"/>
                                </a:cubicBezTo>
                                <a:cubicBezTo>
                                  <a:pt x="776" y="48"/>
                                  <a:pt x="771" y="45"/>
                                  <a:pt x="764" y="45"/>
                                </a:cubicBezTo>
                                <a:cubicBezTo>
                                  <a:pt x="757" y="45"/>
                                  <a:pt x="753" y="48"/>
                                  <a:pt x="749" y="53"/>
                                </a:cubicBezTo>
                                <a:cubicBezTo>
                                  <a:pt x="749" y="46"/>
                                  <a:pt x="749" y="46"/>
                                  <a:pt x="749" y="46"/>
                                </a:cubicBezTo>
                                <a:lnTo>
                                  <a:pt x="743" y="46"/>
                                </a:lnTo>
                                <a:close/>
                                <a:moveTo>
                                  <a:pt x="697" y="50"/>
                                </a:moveTo>
                                <a:cubicBezTo>
                                  <a:pt x="711" y="50"/>
                                  <a:pt x="721" y="61"/>
                                  <a:pt x="721" y="75"/>
                                </a:cubicBezTo>
                                <a:cubicBezTo>
                                  <a:pt x="721" y="89"/>
                                  <a:pt x="711" y="100"/>
                                  <a:pt x="697" y="100"/>
                                </a:cubicBezTo>
                                <a:cubicBezTo>
                                  <a:pt x="684" y="100"/>
                                  <a:pt x="673" y="89"/>
                                  <a:pt x="673" y="75"/>
                                </a:cubicBezTo>
                                <a:cubicBezTo>
                                  <a:pt x="673" y="61"/>
                                  <a:pt x="684" y="50"/>
                                  <a:pt x="697" y="50"/>
                                </a:cubicBezTo>
                                <a:moveTo>
                                  <a:pt x="697" y="45"/>
                                </a:moveTo>
                                <a:cubicBezTo>
                                  <a:pt x="681" y="45"/>
                                  <a:pt x="667" y="59"/>
                                  <a:pt x="667" y="75"/>
                                </a:cubicBezTo>
                                <a:cubicBezTo>
                                  <a:pt x="667" y="92"/>
                                  <a:pt x="681" y="105"/>
                                  <a:pt x="697" y="105"/>
                                </a:cubicBezTo>
                                <a:cubicBezTo>
                                  <a:pt x="714" y="105"/>
                                  <a:pt x="727" y="92"/>
                                  <a:pt x="727" y="75"/>
                                </a:cubicBezTo>
                                <a:cubicBezTo>
                                  <a:pt x="727" y="58"/>
                                  <a:pt x="714" y="45"/>
                                  <a:pt x="697" y="45"/>
                                </a:cubicBezTo>
                                <a:moveTo>
                                  <a:pt x="653" y="21"/>
                                </a:moveTo>
                                <a:cubicBezTo>
                                  <a:pt x="644" y="13"/>
                                  <a:pt x="634" y="9"/>
                                  <a:pt x="622" y="9"/>
                                </a:cubicBezTo>
                                <a:cubicBezTo>
                                  <a:pt x="596" y="9"/>
                                  <a:pt x="574" y="31"/>
                                  <a:pt x="574" y="57"/>
                                </a:cubicBezTo>
                                <a:cubicBezTo>
                                  <a:pt x="574" y="83"/>
                                  <a:pt x="596" y="105"/>
                                  <a:pt x="622" y="105"/>
                                </a:cubicBezTo>
                                <a:cubicBezTo>
                                  <a:pt x="634" y="105"/>
                                  <a:pt x="643" y="102"/>
                                  <a:pt x="653" y="93"/>
                                </a:cubicBezTo>
                                <a:cubicBezTo>
                                  <a:pt x="653" y="85"/>
                                  <a:pt x="653" y="85"/>
                                  <a:pt x="653" y="85"/>
                                </a:cubicBezTo>
                                <a:cubicBezTo>
                                  <a:pt x="645" y="94"/>
                                  <a:pt x="634" y="99"/>
                                  <a:pt x="622" y="99"/>
                                </a:cubicBezTo>
                                <a:cubicBezTo>
                                  <a:pt x="599" y="99"/>
                                  <a:pt x="580" y="80"/>
                                  <a:pt x="580" y="57"/>
                                </a:cubicBezTo>
                                <a:cubicBezTo>
                                  <a:pt x="580" y="34"/>
                                  <a:pt x="600" y="15"/>
                                  <a:pt x="622" y="15"/>
                                </a:cubicBezTo>
                                <a:cubicBezTo>
                                  <a:pt x="634" y="15"/>
                                  <a:pt x="645" y="20"/>
                                  <a:pt x="653" y="29"/>
                                </a:cubicBezTo>
                                <a:lnTo>
                                  <a:pt x="653" y="21"/>
                                </a:lnTo>
                                <a:close/>
                                <a:moveTo>
                                  <a:pt x="493" y="50"/>
                                </a:moveTo>
                                <a:cubicBezTo>
                                  <a:pt x="507" y="50"/>
                                  <a:pt x="516" y="60"/>
                                  <a:pt x="516" y="74"/>
                                </a:cubicBezTo>
                                <a:cubicBezTo>
                                  <a:pt x="516" y="89"/>
                                  <a:pt x="507" y="100"/>
                                  <a:pt x="494" y="100"/>
                                </a:cubicBezTo>
                                <a:cubicBezTo>
                                  <a:pt x="481" y="100"/>
                                  <a:pt x="471" y="89"/>
                                  <a:pt x="471" y="75"/>
                                </a:cubicBezTo>
                                <a:cubicBezTo>
                                  <a:pt x="471" y="61"/>
                                  <a:pt x="481" y="50"/>
                                  <a:pt x="493" y="50"/>
                                </a:cubicBezTo>
                                <a:moveTo>
                                  <a:pt x="516" y="1"/>
                                </a:moveTo>
                                <a:cubicBezTo>
                                  <a:pt x="516" y="56"/>
                                  <a:pt x="516" y="56"/>
                                  <a:pt x="516" y="56"/>
                                </a:cubicBezTo>
                                <a:cubicBezTo>
                                  <a:pt x="510" y="49"/>
                                  <a:pt x="503" y="45"/>
                                  <a:pt x="493" y="45"/>
                                </a:cubicBezTo>
                                <a:cubicBezTo>
                                  <a:pt x="477" y="45"/>
                                  <a:pt x="465" y="57"/>
                                  <a:pt x="465" y="75"/>
                                </a:cubicBezTo>
                                <a:cubicBezTo>
                                  <a:pt x="465" y="92"/>
                                  <a:pt x="477" y="105"/>
                                  <a:pt x="494" y="105"/>
                                </a:cubicBezTo>
                                <a:cubicBezTo>
                                  <a:pt x="503" y="105"/>
                                  <a:pt x="511" y="101"/>
                                  <a:pt x="516" y="93"/>
                                </a:cubicBezTo>
                                <a:cubicBezTo>
                                  <a:pt x="516" y="103"/>
                                  <a:pt x="516" y="103"/>
                                  <a:pt x="516" y="103"/>
                                </a:cubicBezTo>
                                <a:cubicBezTo>
                                  <a:pt x="521" y="103"/>
                                  <a:pt x="521" y="103"/>
                                  <a:pt x="521" y="103"/>
                                </a:cubicBezTo>
                                <a:cubicBezTo>
                                  <a:pt x="521" y="1"/>
                                  <a:pt x="521" y="1"/>
                                  <a:pt x="521" y="1"/>
                                </a:cubicBezTo>
                                <a:lnTo>
                                  <a:pt x="516" y="1"/>
                                </a:lnTo>
                                <a:close/>
                                <a:moveTo>
                                  <a:pt x="404" y="70"/>
                                </a:moveTo>
                                <a:cubicBezTo>
                                  <a:pt x="406" y="59"/>
                                  <a:pt x="415" y="50"/>
                                  <a:pt x="425" y="50"/>
                                </a:cubicBezTo>
                                <a:cubicBezTo>
                                  <a:pt x="436" y="50"/>
                                  <a:pt x="444" y="58"/>
                                  <a:pt x="446" y="70"/>
                                </a:cubicBezTo>
                                <a:lnTo>
                                  <a:pt x="404" y="70"/>
                                </a:lnTo>
                                <a:close/>
                                <a:moveTo>
                                  <a:pt x="453" y="76"/>
                                </a:moveTo>
                                <a:cubicBezTo>
                                  <a:pt x="453" y="57"/>
                                  <a:pt x="442" y="45"/>
                                  <a:pt x="425" y="45"/>
                                </a:cubicBezTo>
                                <a:cubicBezTo>
                                  <a:pt x="410" y="45"/>
                                  <a:pt x="398" y="58"/>
                                  <a:pt x="398" y="75"/>
                                </a:cubicBezTo>
                                <a:cubicBezTo>
                                  <a:pt x="398" y="92"/>
                                  <a:pt x="409" y="105"/>
                                  <a:pt x="425" y="105"/>
                                </a:cubicBezTo>
                                <a:cubicBezTo>
                                  <a:pt x="437" y="105"/>
                                  <a:pt x="445" y="100"/>
                                  <a:pt x="451" y="89"/>
                                </a:cubicBezTo>
                                <a:cubicBezTo>
                                  <a:pt x="446" y="87"/>
                                  <a:pt x="446" y="87"/>
                                  <a:pt x="446" y="87"/>
                                </a:cubicBezTo>
                                <a:cubicBezTo>
                                  <a:pt x="441" y="96"/>
                                  <a:pt x="435" y="100"/>
                                  <a:pt x="426" y="100"/>
                                </a:cubicBezTo>
                                <a:cubicBezTo>
                                  <a:pt x="413" y="100"/>
                                  <a:pt x="404" y="90"/>
                                  <a:pt x="404" y="76"/>
                                </a:cubicBezTo>
                                <a:lnTo>
                                  <a:pt x="453" y="76"/>
                                </a:lnTo>
                                <a:close/>
                                <a:moveTo>
                                  <a:pt x="369" y="46"/>
                                </a:moveTo>
                                <a:cubicBezTo>
                                  <a:pt x="369" y="103"/>
                                  <a:pt x="369" y="103"/>
                                  <a:pt x="369" y="103"/>
                                </a:cubicBezTo>
                                <a:cubicBezTo>
                                  <a:pt x="374" y="103"/>
                                  <a:pt x="374" y="103"/>
                                  <a:pt x="374" y="103"/>
                                </a:cubicBezTo>
                                <a:cubicBezTo>
                                  <a:pt x="374" y="73"/>
                                  <a:pt x="374" y="73"/>
                                  <a:pt x="374" y="73"/>
                                </a:cubicBezTo>
                                <a:cubicBezTo>
                                  <a:pt x="374" y="63"/>
                                  <a:pt x="375" y="60"/>
                                  <a:pt x="376" y="57"/>
                                </a:cubicBezTo>
                                <a:cubicBezTo>
                                  <a:pt x="378" y="53"/>
                                  <a:pt x="382" y="50"/>
                                  <a:pt x="386" y="50"/>
                                </a:cubicBezTo>
                                <a:cubicBezTo>
                                  <a:pt x="387" y="50"/>
                                  <a:pt x="388" y="50"/>
                                  <a:pt x="390" y="51"/>
                                </a:cubicBezTo>
                                <a:cubicBezTo>
                                  <a:pt x="393" y="46"/>
                                  <a:pt x="393" y="46"/>
                                  <a:pt x="393" y="46"/>
                                </a:cubicBezTo>
                                <a:cubicBezTo>
                                  <a:pt x="391" y="45"/>
                                  <a:pt x="389" y="45"/>
                                  <a:pt x="387" y="45"/>
                                </a:cubicBezTo>
                                <a:cubicBezTo>
                                  <a:pt x="381" y="45"/>
                                  <a:pt x="377" y="48"/>
                                  <a:pt x="374" y="54"/>
                                </a:cubicBezTo>
                                <a:cubicBezTo>
                                  <a:pt x="374" y="46"/>
                                  <a:pt x="374" y="46"/>
                                  <a:pt x="374" y="46"/>
                                </a:cubicBezTo>
                                <a:lnTo>
                                  <a:pt x="369" y="46"/>
                                </a:lnTo>
                                <a:close/>
                                <a:moveTo>
                                  <a:pt x="304" y="70"/>
                                </a:moveTo>
                                <a:cubicBezTo>
                                  <a:pt x="306" y="59"/>
                                  <a:pt x="314" y="50"/>
                                  <a:pt x="325" y="50"/>
                                </a:cubicBezTo>
                                <a:cubicBezTo>
                                  <a:pt x="336" y="50"/>
                                  <a:pt x="344" y="58"/>
                                  <a:pt x="346" y="70"/>
                                </a:cubicBezTo>
                                <a:lnTo>
                                  <a:pt x="304" y="70"/>
                                </a:lnTo>
                                <a:close/>
                                <a:moveTo>
                                  <a:pt x="353" y="76"/>
                                </a:moveTo>
                                <a:cubicBezTo>
                                  <a:pt x="352" y="57"/>
                                  <a:pt x="341" y="45"/>
                                  <a:pt x="325" y="45"/>
                                </a:cubicBezTo>
                                <a:cubicBezTo>
                                  <a:pt x="309" y="45"/>
                                  <a:pt x="297" y="58"/>
                                  <a:pt x="297" y="75"/>
                                </a:cubicBezTo>
                                <a:cubicBezTo>
                                  <a:pt x="297" y="92"/>
                                  <a:pt x="309" y="105"/>
                                  <a:pt x="325" y="105"/>
                                </a:cubicBezTo>
                                <a:cubicBezTo>
                                  <a:pt x="336" y="105"/>
                                  <a:pt x="345" y="100"/>
                                  <a:pt x="351" y="89"/>
                                </a:cubicBezTo>
                                <a:cubicBezTo>
                                  <a:pt x="346" y="87"/>
                                  <a:pt x="346" y="87"/>
                                  <a:pt x="346" y="87"/>
                                </a:cubicBezTo>
                                <a:cubicBezTo>
                                  <a:pt x="341" y="96"/>
                                  <a:pt x="335" y="100"/>
                                  <a:pt x="326" y="100"/>
                                </a:cubicBezTo>
                                <a:cubicBezTo>
                                  <a:pt x="313" y="100"/>
                                  <a:pt x="304" y="90"/>
                                  <a:pt x="304" y="76"/>
                                </a:cubicBezTo>
                                <a:lnTo>
                                  <a:pt x="353" y="76"/>
                                </a:lnTo>
                                <a:close/>
                                <a:moveTo>
                                  <a:pt x="280" y="52"/>
                                </a:moveTo>
                                <a:cubicBezTo>
                                  <a:pt x="290" y="52"/>
                                  <a:pt x="290" y="52"/>
                                  <a:pt x="290" y="52"/>
                                </a:cubicBezTo>
                                <a:cubicBezTo>
                                  <a:pt x="290" y="46"/>
                                  <a:pt x="290" y="46"/>
                                  <a:pt x="290" y="46"/>
                                </a:cubicBezTo>
                                <a:cubicBezTo>
                                  <a:pt x="280" y="46"/>
                                  <a:pt x="280" y="46"/>
                                  <a:pt x="280" y="46"/>
                                </a:cubicBezTo>
                                <a:cubicBezTo>
                                  <a:pt x="280" y="26"/>
                                  <a:pt x="280" y="26"/>
                                  <a:pt x="280" y="26"/>
                                </a:cubicBezTo>
                                <a:cubicBezTo>
                                  <a:pt x="275" y="26"/>
                                  <a:pt x="275" y="26"/>
                                  <a:pt x="275" y="26"/>
                                </a:cubicBezTo>
                                <a:cubicBezTo>
                                  <a:pt x="275" y="46"/>
                                  <a:pt x="275" y="46"/>
                                  <a:pt x="275" y="46"/>
                                </a:cubicBezTo>
                                <a:cubicBezTo>
                                  <a:pt x="268" y="46"/>
                                  <a:pt x="268" y="46"/>
                                  <a:pt x="268" y="46"/>
                                </a:cubicBezTo>
                                <a:cubicBezTo>
                                  <a:pt x="268" y="52"/>
                                  <a:pt x="268" y="52"/>
                                  <a:pt x="268" y="52"/>
                                </a:cubicBezTo>
                                <a:cubicBezTo>
                                  <a:pt x="275" y="52"/>
                                  <a:pt x="275" y="52"/>
                                  <a:pt x="275" y="52"/>
                                </a:cubicBezTo>
                                <a:cubicBezTo>
                                  <a:pt x="275" y="103"/>
                                  <a:pt x="275" y="103"/>
                                  <a:pt x="275" y="103"/>
                                </a:cubicBezTo>
                                <a:cubicBezTo>
                                  <a:pt x="280" y="103"/>
                                  <a:pt x="280" y="103"/>
                                  <a:pt x="280" y="103"/>
                                </a:cubicBezTo>
                                <a:lnTo>
                                  <a:pt x="280" y="52"/>
                                </a:lnTo>
                                <a:close/>
                                <a:moveTo>
                                  <a:pt x="256" y="54"/>
                                </a:moveTo>
                                <a:cubicBezTo>
                                  <a:pt x="253" y="48"/>
                                  <a:pt x="248" y="45"/>
                                  <a:pt x="242" y="45"/>
                                </a:cubicBezTo>
                                <a:cubicBezTo>
                                  <a:pt x="233" y="45"/>
                                  <a:pt x="226" y="51"/>
                                  <a:pt x="226" y="60"/>
                                </a:cubicBezTo>
                                <a:cubicBezTo>
                                  <a:pt x="226" y="67"/>
                                  <a:pt x="230" y="71"/>
                                  <a:pt x="243" y="75"/>
                                </a:cubicBezTo>
                                <a:cubicBezTo>
                                  <a:pt x="251" y="79"/>
                                  <a:pt x="254" y="81"/>
                                  <a:pt x="254" y="87"/>
                                </a:cubicBezTo>
                                <a:cubicBezTo>
                                  <a:pt x="254" y="94"/>
                                  <a:pt x="248" y="100"/>
                                  <a:pt x="241" y="100"/>
                                </a:cubicBezTo>
                                <a:cubicBezTo>
                                  <a:pt x="234" y="100"/>
                                  <a:pt x="229" y="96"/>
                                  <a:pt x="227" y="88"/>
                                </a:cubicBezTo>
                                <a:cubicBezTo>
                                  <a:pt x="221" y="90"/>
                                  <a:pt x="221" y="90"/>
                                  <a:pt x="221" y="90"/>
                                </a:cubicBezTo>
                                <a:cubicBezTo>
                                  <a:pt x="224" y="100"/>
                                  <a:pt x="231" y="105"/>
                                  <a:pt x="241" y="105"/>
                                </a:cubicBezTo>
                                <a:cubicBezTo>
                                  <a:pt x="252" y="105"/>
                                  <a:pt x="259" y="97"/>
                                  <a:pt x="259" y="87"/>
                                </a:cubicBezTo>
                                <a:cubicBezTo>
                                  <a:pt x="259" y="82"/>
                                  <a:pt x="258" y="78"/>
                                  <a:pt x="254" y="75"/>
                                </a:cubicBezTo>
                                <a:cubicBezTo>
                                  <a:pt x="251" y="73"/>
                                  <a:pt x="250" y="72"/>
                                  <a:pt x="243" y="70"/>
                                </a:cubicBezTo>
                                <a:cubicBezTo>
                                  <a:pt x="234" y="66"/>
                                  <a:pt x="232" y="64"/>
                                  <a:pt x="232" y="59"/>
                                </a:cubicBezTo>
                                <a:cubicBezTo>
                                  <a:pt x="232" y="55"/>
                                  <a:pt x="236" y="50"/>
                                  <a:pt x="241" y="50"/>
                                </a:cubicBezTo>
                                <a:cubicBezTo>
                                  <a:pt x="246" y="50"/>
                                  <a:pt x="249" y="52"/>
                                  <a:pt x="251" y="57"/>
                                </a:cubicBezTo>
                                <a:lnTo>
                                  <a:pt x="256" y="54"/>
                                </a:lnTo>
                                <a:close/>
                                <a:moveTo>
                                  <a:pt x="203" y="22"/>
                                </a:moveTo>
                                <a:cubicBezTo>
                                  <a:pt x="200" y="22"/>
                                  <a:pt x="198" y="25"/>
                                  <a:pt x="198" y="27"/>
                                </a:cubicBezTo>
                                <a:cubicBezTo>
                                  <a:pt x="198" y="30"/>
                                  <a:pt x="200" y="32"/>
                                  <a:pt x="203" y="32"/>
                                </a:cubicBezTo>
                                <a:cubicBezTo>
                                  <a:pt x="206" y="32"/>
                                  <a:pt x="208" y="30"/>
                                  <a:pt x="208" y="27"/>
                                </a:cubicBezTo>
                                <a:cubicBezTo>
                                  <a:pt x="208" y="25"/>
                                  <a:pt x="206" y="22"/>
                                  <a:pt x="203" y="22"/>
                                </a:cubicBezTo>
                                <a:moveTo>
                                  <a:pt x="206" y="46"/>
                                </a:moveTo>
                                <a:cubicBezTo>
                                  <a:pt x="200" y="46"/>
                                  <a:pt x="200" y="46"/>
                                  <a:pt x="200" y="46"/>
                                </a:cubicBezTo>
                                <a:cubicBezTo>
                                  <a:pt x="200" y="103"/>
                                  <a:pt x="200" y="103"/>
                                  <a:pt x="200" y="103"/>
                                </a:cubicBezTo>
                                <a:cubicBezTo>
                                  <a:pt x="206" y="103"/>
                                  <a:pt x="206" y="103"/>
                                  <a:pt x="206" y="103"/>
                                </a:cubicBezTo>
                                <a:lnTo>
                                  <a:pt x="206" y="46"/>
                                </a:lnTo>
                                <a:close/>
                                <a:moveTo>
                                  <a:pt x="152" y="50"/>
                                </a:moveTo>
                                <a:cubicBezTo>
                                  <a:pt x="165" y="50"/>
                                  <a:pt x="175" y="60"/>
                                  <a:pt x="175" y="75"/>
                                </a:cubicBezTo>
                                <a:cubicBezTo>
                                  <a:pt x="175" y="89"/>
                                  <a:pt x="166" y="100"/>
                                  <a:pt x="152" y="100"/>
                                </a:cubicBezTo>
                                <a:cubicBezTo>
                                  <a:pt x="139" y="100"/>
                                  <a:pt x="130" y="89"/>
                                  <a:pt x="130" y="75"/>
                                </a:cubicBezTo>
                                <a:cubicBezTo>
                                  <a:pt x="130" y="61"/>
                                  <a:pt x="140" y="50"/>
                                  <a:pt x="152" y="50"/>
                                </a:cubicBezTo>
                                <a:moveTo>
                                  <a:pt x="180" y="46"/>
                                </a:moveTo>
                                <a:cubicBezTo>
                                  <a:pt x="175" y="46"/>
                                  <a:pt x="175" y="46"/>
                                  <a:pt x="175" y="46"/>
                                </a:cubicBezTo>
                                <a:cubicBezTo>
                                  <a:pt x="175" y="56"/>
                                  <a:pt x="175" y="56"/>
                                  <a:pt x="175" y="56"/>
                                </a:cubicBezTo>
                                <a:cubicBezTo>
                                  <a:pt x="168" y="48"/>
                                  <a:pt x="162" y="45"/>
                                  <a:pt x="153" y="45"/>
                                </a:cubicBezTo>
                                <a:cubicBezTo>
                                  <a:pt x="137" y="45"/>
                                  <a:pt x="124" y="58"/>
                                  <a:pt x="124" y="75"/>
                                </a:cubicBezTo>
                                <a:cubicBezTo>
                                  <a:pt x="124" y="92"/>
                                  <a:pt x="137" y="105"/>
                                  <a:pt x="152" y="105"/>
                                </a:cubicBezTo>
                                <a:cubicBezTo>
                                  <a:pt x="161" y="105"/>
                                  <a:pt x="168" y="101"/>
                                  <a:pt x="175" y="94"/>
                                </a:cubicBezTo>
                                <a:cubicBezTo>
                                  <a:pt x="175" y="102"/>
                                  <a:pt x="175" y="102"/>
                                  <a:pt x="175" y="102"/>
                                </a:cubicBezTo>
                                <a:cubicBezTo>
                                  <a:pt x="175" y="121"/>
                                  <a:pt x="167" y="131"/>
                                  <a:pt x="152" y="131"/>
                                </a:cubicBezTo>
                                <a:cubicBezTo>
                                  <a:pt x="139" y="131"/>
                                  <a:pt x="131" y="124"/>
                                  <a:pt x="129" y="112"/>
                                </a:cubicBezTo>
                                <a:cubicBezTo>
                                  <a:pt x="124" y="112"/>
                                  <a:pt x="124" y="112"/>
                                  <a:pt x="124" y="112"/>
                                </a:cubicBezTo>
                                <a:cubicBezTo>
                                  <a:pt x="125" y="127"/>
                                  <a:pt x="136" y="136"/>
                                  <a:pt x="152" y="136"/>
                                </a:cubicBezTo>
                                <a:cubicBezTo>
                                  <a:pt x="161" y="136"/>
                                  <a:pt x="169" y="132"/>
                                  <a:pt x="174" y="126"/>
                                </a:cubicBezTo>
                                <a:cubicBezTo>
                                  <a:pt x="179" y="120"/>
                                  <a:pt x="180" y="114"/>
                                  <a:pt x="180" y="102"/>
                                </a:cubicBezTo>
                                <a:lnTo>
                                  <a:pt x="180" y="46"/>
                                </a:lnTo>
                                <a:close/>
                                <a:moveTo>
                                  <a:pt x="63" y="70"/>
                                </a:moveTo>
                                <a:cubicBezTo>
                                  <a:pt x="64" y="59"/>
                                  <a:pt x="73" y="50"/>
                                  <a:pt x="84" y="50"/>
                                </a:cubicBezTo>
                                <a:cubicBezTo>
                                  <a:pt x="94" y="50"/>
                                  <a:pt x="103" y="58"/>
                                  <a:pt x="105" y="70"/>
                                </a:cubicBezTo>
                                <a:lnTo>
                                  <a:pt x="63" y="70"/>
                                </a:lnTo>
                                <a:close/>
                                <a:moveTo>
                                  <a:pt x="111" y="76"/>
                                </a:moveTo>
                                <a:cubicBezTo>
                                  <a:pt x="111" y="57"/>
                                  <a:pt x="100" y="45"/>
                                  <a:pt x="84" y="45"/>
                                </a:cubicBezTo>
                                <a:cubicBezTo>
                                  <a:pt x="68" y="45"/>
                                  <a:pt x="56" y="58"/>
                                  <a:pt x="56" y="75"/>
                                </a:cubicBezTo>
                                <a:cubicBezTo>
                                  <a:pt x="56" y="92"/>
                                  <a:pt x="68" y="105"/>
                                  <a:pt x="84" y="105"/>
                                </a:cubicBezTo>
                                <a:cubicBezTo>
                                  <a:pt x="95" y="105"/>
                                  <a:pt x="103" y="100"/>
                                  <a:pt x="109" y="89"/>
                                </a:cubicBezTo>
                                <a:cubicBezTo>
                                  <a:pt x="104" y="87"/>
                                  <a:pt x="104" y="87"/>
                                  <a:pt x="104" y="87"/>
                                </a:cubicBezTo>
                                <a:cubicBezTo>
                                  <a:pt x="99" y="96"/>
                                  <a:pt x="93" y="100"/>
                                  <a:pt x="84" y="100"/>
                                </a:cubicBezTo>
                                <a:cubicBezTo>
                                  <a:pt x="71" y="100"/>
                                  <a:pt x="63" y="90"/>
                                  <a:pt x="62" y="76"/>
                                </a:cubicBezTo>
                                <a:lnTo>
                                  <a:pt x="111" y="76"/>
                                </a:lnTo>
                                <a:close/>
                                <a:moveTo>
                                  <a:pt x="6" y="54"/>
                                </a:moveTo>
                                <a:cubicBezTo>
                                  <a:pt x="6" y="16"/>
                                  <a:pt x="6" y="16"/>
                                  <a:pt x="6" y="16"/>
                                </a:cubicBezTo>
                                <a:cubicBezTo>
                                  <a:pt x="14" y="16"/>
                                  <a:pt x="14" y="16"/>
                                  <a:pt x="14" y="16"/>
                                </a:cubicBezTo>
                                <a:cubicBezTo>
                                  <a:pt x="29" y="16"/>
                                  <a:pt x="36" y="22"/>
                                  <a:pt x="36" y="35"/>
                                </a:cubicBezTo>
                                <a:cubicBezTo>
                                  <a:pt x="36" y="47"/>
                                  <a:pt x="28" y="54"/>
                                  <a:pt x="15" y="54"/>
                                </a:cubicBezTo>
                                <a:lnTo>
                                  <a:pt x="6" y="54"/>
                                </a:lnTo>
                                <a:close/>
                                <a:moveTo>
                                  <a:pt x="16" y="59"/>
                                </a:moveTo>
                                <a:cubicBezTo>
                                  <a:pt x="23" y="59"/>
                                  <a:pt x="27" y="58"/>
                                  <a:pt x="30" y="57"/>
                                </a:cubicBezTo>
                                <a:cubicBezTo>
                                  <a:pt x="38" y="53"/>
                                  <a:pt x="42" y="45"/>
                                  <a:pt x="42" y="35"/>
                                </a:cubicBezTo>
                                <a:cubicBezTo>
                                  <a:pt x="42" y="18"/>
                                  <a:pt x="33" y="10"/>
                                  <a:pt x="13" y="10"/>
                                </a:cubicBezTo>
                                <a:cubicBezTo>
                                  <a:pt x="0" y="10"/>
                                  <a:pt x="0" y="10"/>
                                  <a:pt x="0" y="10"/>
                                </a:cubicBezTo>
                                <a:cubicBezTo>
                                  <a:pt x="0" y="103"/>
                                  <a:pt x="0" y="103"/>
                                  <a:pt x="0" y="103"/>
                                </a:cubicBezTo>
                                <a:cubicBezTo>
                                  <a:pt x="6" y="103"/>
                                  <a:pt x="6" y="103"/>
                                  <a:pt x="6" y="103"/>
                                </a:cubicBezTo>
                                <a:cubicBezTo>
                                  <a:pt x="6" y="59"/>
                                  <a:pt x="6" y="59"/>
                                  <a:pt x="6" y="59"/>
                                </a:cubicBezTo>
                                <a:cubicBezTo>
                                  <a:pt x="9" y="59"/>
                                  <a:pt x="9" y="59"/>
                                  <a:pt x="9" y="59"/>
                                </a:cubicBezTo>
                                <a:cubicBezTo>
                                  <a:pt x="39" y="103"/>
                                  <a:pt x="39" y="103"/>
                                  <a:pt x="39" y="103"/>
                                </a:cubicBezTo>
                                <a:cubicBezTo>
                                  <a:pt x="46" y="103"/>
                                  <a:pt x="46" y="103"/>
                                  <a:pt x="46" y="103"/>
                                </a:cubicBezTo>
                                <a:lnTo>
                                  <a:pt x="16" y="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4308241" name="Freeform 120"/>
                        <wps:cNvSpPr>
                          <a:spLocks noEditPoints="1"/>
                        </wps:cNvSpPr>
                        <wps:spPr bwMode="auto">
                          <a:xfrm>
                            <a:off x="541020" y="10119995"/>
                            <a:ext cx="3571875" cy="86995"/>
                          </a:xfrm>
                          <a:custGeom>
                            <a:avLst/>
                            <a:gdLst>
                              <a:gd name="T0" fmla="*/ 5435 w 5625"/>
                              <a:gd name="T1" fmla="*/ 68 h 137"/>
                              <a:gd name="T2" fmla="*/ 5355 w 5625"/>
                              <a:gd name="T3" fmla="*/ 105 h 137"/>
                              <a:gd name="T4" fmla="*/ 5263 w 5625"/>
                              <a:gd name="T5" fmla="*/ 33 h 137"/>
                              <a:gd name="T6" fmla="*/ 5224 w 5625"/>
                              <a:gd name="T7" fmla="*/ 33 h 137"/>
                              <a:gd name="T8" fmla="*/ 5094 w 5625"/>
                              <a:gd name="T9" fmla="*/ 9 h 137"/>
                              <a:gd name="T10" fmla="*/ 4993 w 5625"/>
                              <a:gd name="T11" fmla="*/ 21 h 137"/>
                              <a:gd name="T12" fmla="*/ 4934 w 5625"/>
                              <a:gd name="T13" fmla="*/ 99 h 137"/>
                              <a:gd name="T14" fmla="*/ 4836 w 5625"/>
                              <a:gd name="T15" fmla="*/ 57 h 137"/>
                              <a:gd name="T16" fmla="*/ 4726 w 5625"/>
                              <a:gd name="T17" fmla="*/ 98 h 137"/>
                              <a:gd name="T18" fmla="*/ 4579 w 5625"/>
                              <a:gd name="T19" fmla="*/ 103 h 137"/>
                              <a:gd name="T20" fmla="*/ 4533 w 5625"/>
                              <a:gd name="T21" fmla="*/ 53 h 137"/>
                              <a:gd name="T22" fmla="*/ 4451 w 5625"/>
                              <a:gd name="T23" fmla="*/ 52 h 137"/>
                              <a:gd name="T24" fmla="*/ 4377 w 5625"/>
                              <a:gd name="T25" fmla="*/ 136 h 137"/>
                              <a:gd name="T26" fmla="*/ 4271 w 5625"/>
                              <a:gd name="T27" fmla="*/ 103 h 137"/>
                              <a:gd name="T28" fmla="*/ 4175 w 5625"/>
                              <a:gd name="T29" fmla="*/ 20 h 137"/>
                              <a:gd name="T30" fmla="*/ 4001 w 5625"/>
                              <a:gd name="T31" fmla="*/ 5 h 137"/>
                              <a:gd name="T32" fmla="*/ 3832 w 5625"/>
                              <a:gd name="T33" fmla="*/ 58 h 137"/>
                              <a:gd name="T34" fmla="*/ 3808 w 5625"/>
                              <a:gd name="T35" fmla="*/ 34 h 137"/>
                              <a:gd name="T36" fmla="*/ 3586 w 5625"/>
                              <a:gd name="T37" fmla="*/ 103 h 137"/>
                              <a:gd name="T38" fmla="*/ 3442 w 5625"/>
                              <a:gd name="T39" fmla="*/ 103 h 137"/>
                              <a:gd name="T40" fmla="*/ 3422 w 5625"/>
                              <a:gd name="T41" fmla="*/ 1 h 137"/>
                              <a:gd name="T42" fmla="*/ 3308 w 5625"/>
                              <a:gd name="T43" fmla="*/ 100 h 137"/>
                              <a:gd name="T44" fmla="*/ 3227 w 5625"/>
                              <a:gd name="T45" fmla="*/ 46 h 137"/>
                              <a:gd name="T46" fmla="*/ 3160 w 5625"/>
                              <a:gd name="T47" fmla="*/ 98 h 137"/>
                              <a:gd name="T48" fmla="*/ 3014 w 5625"/>
                              <a:gd name="T49" fmla="*/ 22 h 137"/>
                              <a:gd name="T50" fmla="*/ 2982 w 5625"/>
                              <a:gd name="T51" fmla="*/ 103 h 137"/>
                              <a:gd name="T52" fmla="*/ 2846 w 5625"/>
                              <a:gd name="T53" fmla="*/ 46 h 137"/>
                              <a:gd name="T54" fmla="*/ 2812 w 5625"/>
                              <a:gd name="T55" fmla="*/ 46 h 137"/>
                              <a:gd name="T56" fmla="*/ 2767 w 5625"/>
                              <a:gd name="T57" fmla="*/ 1 h 137"/>
                              <a:gd name="T58" fmla="*/ 2643 w 5625"/>
                              <a:gd name="T59" fmla="*/ 34 h 137"/>
                              <a:gd name="T60" fmla="*/ 2474 w 5625"/>
                              <a:gd name="T61" fmla="*/ 87 h 137"/>
                              <a:gd name="T62" fmla="*/ 2413 w 5625"/>
                              <a:gd name="T63" fmla="*/ 100 h 137"/>
                              <a:gd name="T64" fmla="*/ 2322 w 5625"/>
                              <a:gd name="T65" fmla="*/ 75 h 137"/>
                              <a:gd name="T66" fmla="*/ 2245 w 5625"/>
                              <a:gd name="T67" fmla="*/ 9 h 137"/>
                              <a:gd name="T68" fmla="*/ 2125 w 5625"/>
                              <a:gd name="T69" fmla="*/ 46 h 137"/>
                              <a:gd name="T70" fmla="*/ 2061 w 5625"/>
                              <a:gd name="T71" fmla="*/ 88 h 137"/>
                              <a:gd name="T72" fmla="*/ 2040 w 5625"/>
                              <a:gd name="T73" fmla="*/ 46 h 137"/>
                              <a:gd name="T74" fmla="*/ 1969 w 5625"/>
                              <a:gd name="T75" fmla="*/ 54 h 137"/>
                              <a:gd name="T76" fmla="*/ 1843 w 5625"/>
                              <a:gd name="T77" fmla="*/ 100 h 137"/>
                              <a:gd name="T78" fmla="*/ 1757 w 5625"/>
                              <a:gd name="T79" fmla="*/ 75 h 137"/>
                              <a:gd name="T80" fmla="*/ 1644 w 5625"/>
                              <a:gd name="T81" fmla="*/ 46 h 137"/>
                              <a:gd name="T82" fmla="*/ 1664 w 5625"/>
                              <a:gd name="T83" fmla="*/ 45 h 137"/>
                              <a:gd name="T84" fmla="*/ 1528 w 5625"/>
                              <a:gd name="T85" fmla="*/ 50 h 137"/>
                              <a:gd name="T86" fmla="*/ 1456 w 5625"/>
                              <a:gd name="T87" fmla="*/ 100 h 137"/>
                              <a:gd name="T88" fmla="*/ 1417 w 5625"/>
                              <a:gd name="T89" fmla="*/ 97 h 137"/>
                              <a:gd name="T90" fmla="*/ 1299 w 5625"/>
                              <a:gd name="T91" fmla="*/ 73 h 137"/>
                              <a:gd name="T92" fmla="*/ 1229 w 5625"/>
                              <a:gd name="T93" fmla="*/ 103 h 137"/>
                              <a:gd name="T94" fmla="*/ 1090 w 5625"/>
                              <a:gd name="T95" fmla="*/ 67 h 137"/>
                              <a:gd name="T96" fmla="*/ 1038 w 5625"/>
                              <a:gd name="T97" fmla="*/ 75 h 137"/>
                              <a:gd name="T98" fmla="*/ 930 w 5625"/>
                              <a:gd name="T99" fmla="*/ 26 h 137"/>
                              <a:gd name="T100" fmla="*/ 882 w 5625"/>
                              <a:gd name="T101" fmla="*/ 105 h 137"/>
                              <a:gd name="T102" fmla="*/ 824 w 5625"/>
                              <a:gd name="T103" fmla="*/ 46 h 137"/>
                              <a:gd name="T104" fmla="*/ 687 w 5625"/>
                              <a:gd name="T105" fmla="*/ 75 h 137"/>
                              <a:gd name="T106" fmla="*/ 641 w 5625"/>
                              <a:gd name="T107" fmla="*/ 45 h 137"/>
                              <a:gd name="T108" fmla="*/ 571 w 5625"/>
                              <a:gd name="T109" fmla="*/ 16 h 137"/>
                              <a:gd name="T110" fmla="*/ 449 w 5625"/>
                              <a:gd name="T111" fmla="*/ 51 h 137"/>
                              <a:gd name="T112" fmla="*/ 327 w 5625"/>
                              <a:gd name="T113" fmla="*/ 27 h 137"/>
                              <a:gd name="T114" fmla="*/ 311 w 5625"/>
                              <a:gd name="T115" fmla="*/ 45 h 137"/>
                              <a:gd name="T116" fmla="*/ 240 w 5625"/>
                              <a:gd name="T117" fmla="*/ 59 h 137"/>
                              <a:gd name="T118" fmla="*/ 72 w 5625"/>
                              <a:gd name="T119" fmla="*/ 74 h 137"/>
                              <a:gd name="T120" fmla="*/ 24 w 5625"/>
                              <a:gd name="T121" fmla="*/ 103 h 1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5625" h="137">
                                <a:moveTo>
                                  <a:pt x="5614" y="16"/>
                                </a:moveTo>
                                <a:cubicBezTo>
                                  <a:pt x="5553" y="101"/>
                                  <a:pt x="5553" y="101"/>
                                  <a:pt x="5553" y="101"/>
                                </a:cubicBezTo>
                                <a:cubicBezTo>
                                  <a:pt x="5558" y="104"/>
                                  <a:pt x="5558" y="104"/>
                                  <a:pt x="5558" y="104"/>
                                </a:cubicBezTo>
                                <a:cubicBezTo>
                                  <a:pt x="5625" y="10"/>
                                  <a:pt x="5625" y="10"/>
                                  <a:pt x="5625" y="10"/>
                                </a:cubicBezTo>
                                <a:cubicBezTo>
                                  <a:pt x="5557" y="10"/>
                                  <a:pt x="5557" y="10"/>
                                  <a:pt x="5557" y="10"/>
                                </a:cubicBezTo>
                                <a:cubicBezTo>
                                  <a:pt x="5557" y="16"/>
                                  <a:pt x="5557" y="16"/>
                                  <a:pt x="5557" y="16"/>
                                </a:cubicBezTo>
                                <a:lnTo>
                                  <a:pt x="5614" y="16"/>
                                </a:lnTo>
                                <a:close/>
                                <a:moveTo>
                                  <a:pt x="5534" y="16"/>
                                </a:moveTo>
                                <a:cubicBezTo>
                                  <a:pt x="5474" y="101"/>
                                  <a:pt x="5474" y="101"/>
                                  <a:pt x="5474" y="101"/>
                                </a:cubicBezTo>
                                <a:cubicBezTo>
                                  <a:pt x="5478" y="104"/>
                                  <a:pt x="5478" y="104"/>
                                  <a:pt x="5478" y="104"/>
                                </a:cubicBezTo>
                                <a:cubicBezTo>
                                  <a:pt x="5545" y="10"/>
                                  <a:pt x="5545" y="10"/>
                                  <a:pt x="5545" y="10"/>
                                </a:cubicBezTo>
                                <a:cubicBezTo>
                                  <a:pt x="5477" y="10"/>
                                  <a:pt x="5477" y="10"/>
                                  <a:pt x="5477" y="10"/>
                                </a:cubicBezTo>
                                <a:cubicBezTo>
                                  <a:pt x="5477" y="16"/>
                                  <a:pt x="5477" y="16"/>
                                  <a:pt x="5477" y="16"/>
                                </a:cubicBezTo>
                                <a:lnTo>
                                  <a:pt x="5534" y="16"/>
                                </a:lnTo>
                                <a:close/>
                                <a:moveTo>
                                  <a:pt x="5435" y="15"/>
                                </a:moveTo>
                                <a:cubicBezTo>
                                  <a:pt x="5450" y="15"/>
                                  <a:pt x="5462" y="27"/>
                                  <a:pt x="5462" y="42"/>
                                </a:cubicBezTo>
                                <a:cubicBezTo>
                                  <a:pt x="5462" y="56"/>
                                  <a:pt x="5450" y="68"/>
                                  <a:pt x="5435" y="68"/>
                                </a:cubicBezTo>
                                <a:cubicBezTo>
                                  <a:pt x="5420" y="68"/>
                                  <a:pt x="5408" y="56"/>
                                  <a:pt x="5408" y="42"/>
                                </a:cubicBezTo>
                                <a:cubicBezTo>
                                  <a:pt x="5408" y="27"/>
                                  <a:pt x="5420" y="15"/>
                                  <a:pt x="5435" y="15"/>
                                </a:cubicBezTo>
                                <a:moveTo>
                                  <a:pt x="5431" y="105"/>
                                </a:moveTo>
                                <a:cubicBezTo>
                                  <a:pt x="5462" y="61"/>
                                  <a:pt x="5462" y="61"/>
                                  <a:pt x="5462" y="61"/>
                                </a:cubicBezTo>
                                <a:cubicBezTo>
                                  <a:pt x="5466" y="55"/>
                                  <a:pt x="5468" y="48"/>
                                  <a:pt x="5468" y="41"/>
                                </a:cubicBezTo>
                                <a:cubicBezTo>
                                  <a:pt x="5468" y="23"/>
                                  <a:pt x="5454" y="9"/>
                                  <a:pt x="5435" y="9"/>
                                </a:cubicBezTo>
                                <a:cubicBezTo>
                                  <a:pt x="5417" y="9"/>
                                  <a:pt x="5402" y="24"/>
                                  <a:pt x="5402" y="41"/>
                                </a:cubicBezTo>
                                <a:cubicBezTo>
                                  <a:pt x="5402" y="59"/>
                                  <a:pt x="5417" y="74"/>
                                  <a:pt x="5435" y="74"/>
                                </a:cubicBezTo>
                                <a:cubicBezTo>
                                  <a:pt x="5439" y="74"/>
                                  <a:pt x="5442" y="73"/>
                                  <a:pt x="5447" y="72"/>
                                </a:cubicBezTo>
                                <a:cubicBezTo>
                                  <a:pt x="5427" y="101"/>
                                  <a:pt x="5427" y="101"/>
                                  <a:pt x="5427" y="101"/>
                                </a:cubicBezTo>
                                <a:lnTo>
                                  <a:pt x="5431" y="105"/>
                                </a:lnTo>
                                <a:close/>
                                <a:moveTo>
                                  <a:pt x="5359" y="15"/>
                                </a:moveTo>
                                <a:cubicBezTo>
                                  <a:pt x="5373" y="15"/>
                                  <a:pt x="5386" y="27"/>
                                  <a:pt x="5386" y="42"/>
                                </a:cubicBezTo>
                                <a:cubicBezTo>
                                  <a:pt x="5386" y="56"/>
                                  <a:pt x="5373" y="68"/>
                                  <a:pt x="5359" y="68"/>
                                </a:cubicBezTo>
                                <a:cubicBezTo>
                                  <a:pt x="5344" y="68"/>
                                  <a:pt x="5331" y="56"/>
                                  <a:pt x="5331" y="42"/>
                                </a:cubicBezTo>
                                <a:cubicBezTo>
                                  <a:pt x="5331" y="27"/>
                                  <a:pt x="5344" y="15"/>
                                  <a:pt x="5359" y="15"/>
                                </a:cubicBezTo>
                                <a:moveTo>
                                  <a:pt x="5355" y="105"/>
                                </a:moveTo>
                                <a:cubicBezTo>
                                  <a:pt x="5386" y="61"/>
                                  <a:pt x="5386" y="61"/>
                                  <a:pt x="5386" y="61"/>
                                </a:cubicBezTo>
                                <a:cubicBezTo>
                                  <a:pt x="5390" y="55"/>
                                  <a:pt x="5392" y="48"/>
                                  <a:pt x="5392" y="41"/>
                                </a:cubicBezTo>
                                <a:cubicBezTo>
                                  <a:pt x="5392" y="23"/>
                                  <a:pt x="5377" y="9"/>
                                  <a:pt x="5359" y="9"/>
                                </a:cubicBezTo>
                                <a:cubicBezTo>
                                  <a:pt x="5340" y="9"/>
                                  <a:pt x="5325" y="24"/>
                                  <a:pt x="5325" y="41"/>
                                </a:cubicBezTo>
                                <a:cubicBezTo>
                                  <a:pt x="5325" y="59"/>
                                  <a:pt x="5340" y="74"/>
                                  <a:pt x="5358" y="74"/>
                                </a:cubicBezTo>
                                <a:cubicBezTo>
                                  <a:pt x="5362" y="74"/>
                                  <a:pt x="5365" y="73"/>
                                  <a:pt x="5371" y="72"/>
                                </a:cubicBezTo>
                                <a:cubicBezTo>
                                  <a:pt x="5350" y="101"/>
                                  <a:pt x="5350" y="101"/>
                                  <a:pt x="5350" y="101"/>
                                </a:cubicBezTo>
                                <a:lnTo>
                                  <a:pt x="5355" y="105"/>
                                </a:lnTo>
                                <a:close/>
                                <a:moveTo>
                                  <a:pt x="5282" y="58"/>
                                </a:moveTo>
                                <a:cubicBezTo>
                                  <a:pt x="5293" y="58"/>
                                  <a:pt x="5302" y="67"/>
                                  <a:pt x="5302" y="78"/>
                                </a:cubicBezTo>
                                <a:cubicBezTo>
                                  <a:pt x="5302" y="90"/>
                                  <a:pt x="5293" y="99"/>
                                  <a:pt x="5282" y="99"/>
                                </a:cubicBezTo>
                                <a:cubicBezTo>
                                  <a:pt x="5270" y="99"/>
                                  <a:pt x="5261" y="90"/>
                                  <a:pt x="5261" y="78"/>
                                </a:cubicBezTo>
                                <a:cubicBezTo>
                                  <a:pt x="5261" y="67"/>
                                  <a:pt x="5270" y="58"/>
                                  <a:pt x="5282" y="58"/>
                                </a:cubicBezTo>
                                <a:moveTo>
                                  <a:pt x="5282" y="15"/>
                                </a:moveTo>
                                <a:cubicBezTo>
                                  <a:pt x="5292" y="15"/>
                                  <a:pt x="5301" y="23"/>
                                  <a:pt x="5301" y="33"/>
                                </a:cubicBezTo>
                                <a:cubicBezTo>
                                  <a:pt x="5301" y="44"/>
                                  <a:pt x="5292" y="52"/>
                                  <a:pt x="5282" y="52"/>
                                </a:cubicBezTo>
                                <a:cubicBezTo>
                                  <a:pt x="5272" y="52"/>
                                  <a:pt x="5263" y="44"/>
                                  <a:pt x="5263" y="33"/>
                                </a:cubicBezTo>
                                <a:cubicBezTo>
                                  <a:pt x="5263" y="23"/>
                                  <a:pt x="5272" y="15"/>
                                  <a:pt x="5282" y="15"/>
                                </a:cubicBezTo>
                                <a:moveTo>
                                  <a:pt x="5270" y="55"/>
                                </a:moveTo>
                                <a:cubicBezTo>
                                  <a:pt x="5260" y="60"/>
                                  <a:pt x="5255" y="68"/>
                                  <a:pt x="5255" y="78"/>
                                </a:cubicBezTo>
                                <a:cubicBezTo>
                                  <a:pt x="5255" y="93"/>
                                  <a:pt x="5266" y="105"/>
                                  <a:pt x="5282" y="105"/>
                                </a:cubicBezTo>
                                <a:cubicBezTo>
                                  <a:pt x="5297" y="105"/>
                                  <a:pt x="5309" y="93"/>
                                  <a:pt x="5309" y="78"/>
                                </a:cubicBezTo>
                                <a:cubicBezTo>
                                  <a:pt x="5309" y="67"/>
                                  <a:pt x="5304" y="60"/>
                                  <a:pt x="5294" y="55"/>
                                </a:cubicBezTo>
                                <a:cubicBezTo>
                                  <a:pt x="5302" y="50"/>
                                  <a:pt x="5307" y="42"/>
                                  <a:pt x="5307" y="33"/>
                                </a:cubicBezTo>
                                <a:cubicBezTo>
                                  <a:pt x="5307" y="19"/>
                                  <a:pt x="5296" y="9"/>
                                  <a:pt x="5282" y="9"/>
                                </a:cubicBezTo>
                                <a:cubicBezTo>
                                  <a:pt x="5268" y="9"/>
                                  <a:pt x="5257" y="20"/>
                                  <a:pt x="5257" y="34"/>
                                </a:cubicBezTo>
                                <a:cubicBezTo>
                                  <a:pt x="5257" y="43"/>
                                  <a:pt x="5261" y="50"/>
                                  <a:pt x="5270" y="55"/>
                                </a:cubicBezTo>
                                <a:moveTo>
                                  <a:pt x="5205" y="58"/>
                                </a:moveTo>
                                <a:cubicBezTo>
                                  <a:pt x="5217" y="58"/>
                                  <a:pt x="5226" y="67"/>
                                  <a:pt x="5226" y="78"/>
                                </a:cubicBezTo>
                                <a:cubicBezTo>
                                  <a:pt x="5226" y="90"/>
                                  <a:pt x="5217" y="99"/>
                                  <a:pt x="5205" y="99"/>
                                </a:cubicBezTo>
                                <a:cubicBezTo>
                                  <a:pt x="5194" y="99"/>
                                  <a:pt x="5184" y="90"/>
                                  <a:pt x="5184" y="78"/>
                                </a:cubicBezTo>
                                <a:cubicBezTo>
                                  <a:pt x="5184" y="67"/>
                                  <a:pt x="5194" y="58"/>
                                  <a:pt x="5205" y="58"/>
                                </a:cubicBezTo>
                                <a:moveTo>
                                  <a:pt x="5205" y="15"/>
                                </a:moveTo>
                                <a:cubicBezTo>
                                  <a:pt x="5216" y="15"/>
                                  <a:pt x="5224" y="23"/>
                                  <a:pt x="5224" y="33"/>
                                </a:cubicBezTo>
                                <a:cubicBezTo>
                                  <a:pt x="5224" y="44"/>
                                  <a:pt x="5216" y="52"/>
                                  <a:pt x="5205" y="52"/>
                                </a:cubicBezTo>
                                <a:cubicBezTo>
                                  <a:pt x="5195" y="52"/>
                                  <a:pt x="5187" y="44"/>
                                  <a:pt x="5187" y="33"/>
                                </a:cubicBezTo>
                                <a:cubicBezTo>
                                  <a:pt x="5187" y="23"/>
                                  <a:pt x="5195" y="15"/>
                                  <a:pt x="5205" y="15"/>
                                </a:cubicBezTo>
                                <a:moveTo>
                                  <a:pt x="5193" y="55"/>
                                </a:moveTo>
                                <a:cubicBezTo>
                                  <a:pt x="5183" y="60"/>
                                  <a:pt x="5178" y="68"/>
                                  <a:pt x="5178" y="78"/>
                                </a:cubicBezTo>
                                <a:cubicBezTo>
                                  <a:pt x="5178" y="93"/>
                                  <a:pt x="5190" y="105"/>
                                  <a:pt x="5205" y="105"/>
                                </a:cubicBezTo>
                                <a:cubicBezTo>
                                  <a:pt x="5220" y="105"/>
                                  <a:pt x="5232" y="93"/>
                                  <a:pt x="5232" y="78"/>
                                </a:cubicBezTo>
                                <a:cubicBezTo>
                                  <a:pt x="5232" y="67"/>
                                  <a:pt x="5227" y="60"/>
                                  <a:pt x="5217" y="55"/>
                                </a:cubicBezTo>
                                <a:cubicBezTo>
                                  <a:pt x="5225" y="50"/>
                                  <a:pt x="5230" y="42"/>
                                  <a:pt x="5230" y="33"/>
                                </a:cubicBezTo>
                                <a:cubicBezTo>
                                  <a:pt x="5230" y="19"/>
                                  <a:pt x="5219" y="9"/>
                                  <a:pt x="5205" y="9"/>
                                </a:cubicBezTo>
                                <a:cubicBezTo>
                                  <a:pt x="5191" y="9"/>
                                  <a:pt x="5180" y="20"/>
                                  <a:pt x="5180" y="34"/>
                                </a:cubicBezTo>
                                <a:cubicBezTo>
                                  <a:pt x="5180" y="43"/>
                                  <a:pt x="5185" y="50"/>
                                  <a:pt x="5193" y="55"/>
                                </a:cubicBezTo>
                                <a:moveTo>
                                  <a:pt x="5077" y="98"/>
                                </a:moveTo>
                                <a:cubicBezTo>
                                  <a:pt x="5101" y="71"/>
                                  <a:pt x="5101" y="71"/>
                                  <a:pt x="5101" y="71"/>
                                </a:cubicBezTo>
                                <a:cubicBezTo>
                                  <a:pt x="5110" y="61"/>
                                  <a:pt x="5110" y="61"/>
                                  <a:pt x="5114" y="57"/>
                                </a:cubicBezTo>
                                <a:cubicBezTo>
                                  <a:pt x="5119" y="49"/>
                                  <a:pt x="5122" y="43"/>
                                  <a:pt x="5122" y="36"/>
                                </a:cubicBezTo>
                                <a:cubicBezTo>
                                  <a:pt x="5122" y="21"/>
                                  <a:pt x="5110" y="9"/>
                                  <a:pt x="5094" y="9"/>
                                </a:cubicBezTo>
                                <a:cubicBezTo>
                                  <a:pt x="5085" y="9"/>
                                  <a:pt x="5075" y="14"/>
                                  <a:pt x="5070" y="21"/>
                                </a:cubicBezTo>
                                <a:cubicBezTo>
                                  <a:pt x="5067" y="25"/>
                                  <a:pt x="5066" y="29"/>
                                  <a:pt x="5066" y="37"/>
                                </a:cubicBezTo>
                                <a:cubicBezTo>
                                  <a:pt x="5072" y="37"/>
                                  <a:pt x="5072" y="37"/>
                                  <a:pt x="5072" y="37"/>
                                </a:cubicBezTo>
                                <a:cubicBezTo>
                                  <a:pt x="5072" y="31"/>
                                  <a:pt x="5073" y="28"/>
                                  <a:pt x="5075" y="25"/>
                                </a:cubicBezTo>
                                <a:cubicBezTo>
                                  <a:pt x="5079" y="19"/>
                                  <a:pt x="5086" y="15"/>
                                  <a:pt x="5094" y="15"/>
                                </a:cubicBezTo>
                                <a:cubicBezTo>
                                  <a:pt x="5106" y="15"/>
                                  <a:pt x="5116" y="24"/>
                                  <a:pt x="5116" y="36"/>
                                </a:cubicBezTo>
                                <a:cubicBezTo>
                                  <a:pt x="5116" y="44"/>
                                  <a:pt x="5112" y="51"/>
                                  <a:pt x="5100" y="64"/>
                                </a:cubicBezTo>
                                <a:cubicBezTo>
                                  <a:pt x="5064" y="103"/>
                                  <a:pt x="5064" y="103"/>
                                  <a:pt x="5064" y="103"/>
                                </a:cubicBezTo>
                                <a:cubicBezTo>
                                  <a:pt x="5121" y="103"/>
                                  <a:pt x="5121" y="103"/>
                                  <a:pt x="5121" y="103"/>
                                </a:cubicBezTo>
                                <a:cubicBezTo>
                                  <a:pt x="5121" y="98"/>
                                  <a:pt x="5121" y="98"/>
                                  <a:pt x="5121" y="98"/>
                                </a:cubicBezTo>
                                <a:lnTo>
                                  <a:pt x="5077" y="98"/>
                                </a:lnTo>
                                <a:close/>
                                <a:moveTo>
                                  <a:pt x="5000" y="98"/>
                                </a:moveTo>
                                <a:cubicBezTo>
                                  <a:pt x="5025" y="71"/>
                                  <a:pt x="5025" y="71"/>
                                  <a:pt x="5025" y="71"/>
                                </a:cubicBezTo>
                                <a:cubicBezTo>
                                  <a:pt x="5034" y="61"/>
                                  <a:pt x="5034" y="61"/>
                                  <a:pt x="5037" y="57"/>
                                </a:cubicBezTo>
                                <a:cubicBezTo>
                                  <a:pt x="5043" y="49"/>
                                  <a:pt x="5045" y="43"/>
                                  <a:pt x="5045" y="36"/>
                                </a:cubicBezTo>
                                <a:cubicBezTo>
                                  <a:pt x="5045" y="21"/>
                                  <a:pt x="5033" y="9"/>
                                  <a:pt x="5017" y="9"/>
                                </a:cubicBezTo>
                                <a:cubicBezTo>
                                  <a:pt x="5008" y="9"/>
                                  <a:pt x="4998" y="14"/>
                                  <a:pt x="4993" y="21"/>
                                </a:cubicBezTo>
                                <a:cubicBezTo>
                                  <a:pt x="4991" y="25"/>
                                  <a:pt x="4990" y="29"/>
                                  <a:pt x="4989" y="37"/>
                                </a:cubicBezTo>
                                <a:cubicBezTo>
                                  <a:pt x="4995" y="37"/>
                                  <a:pt x="4995" y="37"/>
                                  <a:pt x="4995" y="37"/>
                                </a:cubicBezTo>
                                <a:cubicBezTo>
                                  <a:pt x="4996" y="31"/>
                                  <a:pt x="4996" y="28"/>
                                  <a:pt x="4998" y="25"/>
                                </a:cubicBezTo>
                                <a:cubicBezTo>
                                  <a:pt x="5002" y="19"/>
                                  <a:pt x="5009" y="15"/>
                                  <a:pt x="5017" y="15"/>
                                </a:cubicBezTo>
                                <a:cubicBezTo>
                                  <a:pt x="5029" y="15"/>
                                  <a:pt x="5039" y="24"/>
                                  <a:pt x="5039" y="36"/>
                                </a:cubicBezTo>
                                <a:cubicBezTo>
                                  <a:pt x="5039" y="44"/>
                                  <a:pt x="5035" y="51"/>
                                  <a:pt x="5023" y="64"/>
                                </a:cubicBezTo>
                                <a:cubicBezTo>
                                  <a:pt x="4987" y="103"/>
                                  <a:pt x="4987" y="103"/>
                                  <a:pt x="4987" y="103"/>
                                </a:cubicBezTo>
                                <a:cubicBezTo>
                                  <a:pt x="5045" y="103"/>
                                  <a:pt x="5045" y="103"/>
                                  <a:pt x="5045" y="103"/>
                                </a:cubicBezTo>
                                <a:cubicBezTo>
                                  <a:pt x="5045" y="98"/>
                                  <a:pt x="5045" y="98"/>
                                  <a:pt x="5045" y="98"/>
                                </a:cubicBezTo>
                                <a:lnTo>
                                  <a:pt x="5000" y="98"/>
                                </a:lnTo>
                                <a:close/>
                                <a:moveTo>
                                  <a:pt x="4968" y="16"/>
                                </a:moveTo>
                                <a:cubicBezTo>
                                  <a:pt x="4968" y="10"/>
                                  <a:pt x="4968" y="10"/>
                                  <a:pt x="4968" y="10"/>
                                </a:cubicBezTo>
                                <a:cubicBezTo>
                                  <a:pt x="4932" y="10"/>
                                  <a:pt x="4932" y="10"/>
                                  <a:pt x="4932" y="10"/>
                                </a:cubicBezTo>
                                <a:cubicBezTo>
                                  <a:pt x="4920" y="50"/>
                                  <a:pt x="4920" y="50"/>
                                  <a:pt x="4920" y="50"/>
                                </a:cubicBezTo>
                                <a:cubicBezTo>
                                  <a:pt x="4926" y="47"/>
                                  <a:pt x="4929" y="46"/>
                                  <a:pt x="4934" y="46"/>
                                </a:cubicBezTo>
                                <a:cubicBezTo>
                                  <a:pt x="4950" y="46"/>
                                  <a:pt x="4962" y="57"/>
                                  <a:pt x="4962" y="72"/>
                                </a:cubicBezTo>
                                <a:cubicBezTo>
                                  <a:pt x="4962" y="87"/>
                                  <a:pt x="4950" y="99"/>
                                  <a:pt x="4934" y="99"/>
                                </a:cubicBezTo>
                                <a:cubicBezTo>
                                  <a:pt x="4925" y="99"/>
                                  <a:pt x="4917" y="95"/>
                                  <a:pt x="4912" y="87"/>
                                </a:cubicBezTo>
                                <a:cubicBezTo>
                                  <a:pt x="4906" y="89"/>
                                  <a:pt x="4906" y="89"/>
                                  <a:pt x="4906" y="89"/>
                                </a:cubicBezTo>
                                <a:cubicBezTo>
                                  <a:pt x="4913" y="99"/>
                                  <a:pt x="4923" y="105"/>
                                  <a:pt x="4934" y="105"/>
                                </a:cubicBezTo>
                                <a:cubicBezTo>
                                  <a:pt x="4953" y="105"/>
                                  <a:pt x="4968" y="91"/>
                                  <a:pt x="4968" y="72"/>
                                </a:cubicBezTo>
                                <a:cubicBezTo>
                                  <a:pt x="4968" y="54"/>
                                  <a:pt x="4954" y="40"/>
                                  <a:pt x="4936" y="40"/>
                                </a:cubicBezTo>
                                <a:cubicBezTo>
                                  <a:pt x="4933" y="40"/>
                                  <a:pt x="4932" y="40"/>
                                  <a:pt x="4929" y="41"/>
                                </a:cubicBezTo>
                                <a:cubicBezTo>
                                  <a:pt x="4937" y="16"/>
                                  <a:pt x="4937" y="16"/>
                                  <a:pt x="4937" y="16"/>
                                </a:cubicBezTo>
                                <a:lnTo>
                                  <a:pt x="4968" y="16"/>
                                </a:lnTo>
                                <a:close/>
                                <a:moveTo>
                                  <a:pt x="4875" y="16"/>
                                </a:moveTo>
                                <a:cubicBezTo>
                                  <a:pt x="4875" y="103"/>
                                  <a:pt x="4875" y="103"/>
                                  <a:pt x="4875" y="103"/>
                                </a:cubicBezTo>
                                <a:cubicBezTo>
                                  <a:pt x="4881" y="103"/>
                                  <a:pt x="4881" y="103"/>
                                  <a:pt x="4881" y="103"/>
                                </a:cubicBezTo>
                                <a:cubicBezTo>
                                  <a:pt x="4881" y="10"/>
                                  <a:pt x="4881" y="10"/>
                                  <a:pt x="4881" y="10"/>
                                </a:cubicBezTo>
                                <a:cubicBezTo>
                                  <a:pt x="4863" y="10"/>
                                  <a:pt x="4863" y="10"/>
                                  <a:pt x="4863" y="10"/>
                                </a:cubicBezTo>
                                <a:cubicBezTo>
                                  <a:pt x="4860" y="16"/>
                                  <a:pt x="4860" y="16"/>
                                  <a:pt x="4860" y="16"/>
                                </a:cubicBezTo>
                                <a:lnTo>
                                  <a:pt x="4875" y="16"/>
                                </a:lnTo>
                                <a:close/>
                                <a:moveTo>
                                  <a:pt x="4808" y="15"/>
                                </a:moveTo>
                                <a:cubicBezTo>
                                  <a:pt x="4823" y="15"/>
                                  <a:pt x="4836" y="34"/>
                                  <a:pt x="4836" y="57"/>
                                </a:cubicBezTo>
                                <a:cubicBezTo>
                                  <a:pt x="4836" y="80"/>
                                  <a:pt x="4823" y="99"/>
                                  <a:pt x="4808" y="99"/>
                                </a:cubicBezTo>
                                <a:cubicBezTo>
                                  <a:pt x="4792" y="99"/>
                                  <a:pt x="4780" y="81"/>
                                  <a:pt x="4780" y="58"/>
                                </a:cubicBezTo>
                                <a:cubicBezTo>
                                  <a:pt x="4780" y="33"/>
                                  <a:pt x="4792" y="15"/>
                                  <a:pt x="4808" y="15"/>
                                </a:cubicBezTo>
                                <a:moveTo>
                                  <a:pt x="4808" y="9"/>
                                </a:moveTo>
                                <a:cubicBezTo>
                                  <a:pt x="4789" y="9"/>
                                  <a:pt x="4774" y="31"/>
                                  <a:pt x="4774" y="57"/>
                                </a:cubicBezTo>
                                <a:cubicBezTo>
                                  <a:pt x="4774" y="83"/>
                                  <a:pt x="4789" y="105"/>
                                  <a:pt x="4808" y="105"/>
                                </a:cubicBezTo>
                                <a:cubicBezTo>
                                  <a:pt x="4826" y="105"/>
                                  <a:pt x="4842" y="83"/>
                                  <a:pt x="4842" y="57"/>
                                </a:cubicBezTo>
                                <a:cubicBezTo>
                                  <a:pt x="4842" y="30"/>
                                  <a:pt x="4827" y="9"/>
                                  <a:pt x="4808" y="9"/>
                                </a:cubicBezTo>
                                <a:moveTo>
                                  <a:pt x="4719" y="44"/>
                                </a:moveTo>
                                <a:cubicBezTo>
                                  <a:pt x="4715" y="44"/>
                                  <a:pt x="4712" y="47"/>
                                  <a:pt x="4712" y="51"/>
                                </a:cubicBezTo>
                                <a:cubicBezTo>
                                  <a:pt x="4712" y="55"/>
                                  <a:pt x="4715" y="58"/>
                                  <a:pt x="4719" y="58"/>
                                </a:cubicBezTo>
                                <a:cubicBezTo>
                                  <a:pt x="4722" y="58"/>
                                  <a:pt x="4726" y="55"/>
                                  <a:pt x="4726" y="51"/>
                                </a:cubicBezTo>
                                <a:cubicBezTo>
                                  <a:pt x="4726" y="47"/>
                                  <a:pt x="4722" y="44"/>
                                  <a:pt x="4719" y="44"/>
                                </a:cubicBezTo>
                                <a:moveTo>
                                  <a:pt x="4719" y="91"/>
                                </a:moveTo>
                                <a:cubicBezTo>
                                  <a:pt x="4715" y="91"/>
                                  <a:pt x="4712" y="94"/>
                                  <a:pt x="4712" y="98"/>
                                </a:cubicBezTo>
                                <a:cubicBezTo>
                                  <a:pt x="4712" y="102"/>
                                  <a:pt x="4715" y="105"/>
                                  <a:pt x="4719" y="105"/>
                                </a:cubicBezTo>
                                <a:cubicBezTo>
                                  <a:pt x="4723" y="105"/>
                                  <a:pt x="4726" y="102"/>
                                  <a:pt x="4726" y="98"/>
                                </a:cubicBezTo>
                                <a:cubicBezTo>
                                  <a:pt x="4726" y="94"/>
                                  <a:pt x="4723" y="91"/>
                                  <a:pt x="4719" y="91"/>
                                </a:cubicBezTo>
                                <a:moveTo>
                                  <a:pt x="4652" y="68"/>
                                </a:moveTo>
                                <a:cubicBezTo>
                                  <a:pt x="4654" y="59"/>
                                  <a:pt x="4661" y="53"/>
                                  <a:pt x="4670" y="53"/>
                                </a:cubicBezTo>
                                <a:cubicBezTo>
                                  <a:pt x="4678" y="53"/>
                                  <a:pt x="4685" y="59"/>
                                  <a:pt x="4687" y="68"/>
                                </a:cubicBezTo>
                                <a:lnTo>
                                  <a:pt x="4652" y="68"/>
                                </a:lnTo>
                                <a:close/>
                                <a:moveTo>
                                  <a:pt x="4697" y="76"/>
                                </a:moveTo>
                                <a:cubicBezTo>
                                  <a:pt x="4697" y="74"/>
                                  <a:pt x="4697" y="74"/>
                                  <a:pt x="4697" y="74"/>
                                </a:cubicBezTo>
                                <a:cubicBezTo>
                                  <a:pt x="4697" y="56"/>
                                  <a:pt x="4686" y="44"/>
                                  <a:pt x="4670" y="44"/>
                                </a:cubicBezTo>
                                <a:cubicBezTo>
                                  <a:pt x="4653" y="44"/>
                                  <a:pt x="4641" y="57"/>
                                  <a:pt x="4641" y="74"/>
                                </a:cubicBezTo>
                                <a:cubicBezTo>
                                  <a:pt x="4641" y="93"/>
                                  <a:pt x="4653" y="105"/>
                                  <a:pt x="4670" y="105"/>
                                </a:cubicBezTo>
                                <a:cubicBezTo>
                                  <a:pt x="4682" y="105"/>
                                  <a:pt x="4690" y="100"/>
                                  <a:pt x="4697" y="89"/>
                                </a:cubicBezTo>
                                <a:cubicBezTo>
                                  <a:pt x="4688" y="84"/>
                                  <a:pt x="4688" y="84"/>
                                  <a:pt x="4688" y="84"/>
                                </a:cubicBezTo>
                                <a:cubicBezTo>
                                  <a:pt x="4683" y="93"/>
                                  <a:pt x="4678" y="96"/>
                                  <a:pt x="4670" y="96"/>
                                </a:cubicBezTo>
                                <a:cubicBezTo>
                                  <a:pt x="4660" y="96"/>
                                  <a:pt x="4652" y="88"/>
                                  <a:pt x="4652" y="76"/>
                                </a:cubicBezTo>
                                <a:lnTo>
                                  <a:pt x="4697" y="76"/>
                                </a:lnTo>
                                <a:close/>
                                <a:moveTo>
                                  <a:pt x="4579" y="45"/>
                                </a:moveTo>
                                <a:cubicBezTo>
                                  <a:pt x="4579" y="103"/>
                                  <a:pt x="4579" y="103"/>
                                  <a:pt x="4579" y="103"/>
                                </a:cubicBezTo>
                                <a:cubicBezTo>
                                  <a:pt x="4589" y="103"/>
                                  <a:pt x="4589" y="103"/>
                                  <a:pt x="4589" y="103"/>
                                </a:cubicBezTo>
                                <a:cubicBezTo>
                                  <a:pt x="4589" y="74"/>
                                  <a:pt x="4589" y="74"/>
                                  <a:pt x="4589" y="74"/>
                                </a:cubicBezTo>
                                <a:cubicBezTo>
                                  <a:pt x="4589" y="59"/>
                                  <a:pt x="4594" y="53"/>
                                  <a:pt x="4604" y="53"/>
                                </a:cubicBezTo>
                                <a:cubicBezTo>
                                  <a:pt x="4613" y="53"/>
                                  <a:pt x="4616" y="57"/>
                                  <a:pt x="4616" y="69"/>
                                </a:cubicBezTo>
                                <a:cubicBezTo>
                                  <a:pt x="4616" y="103"/>
                                  <a:pt x="4616" y="103"/>
                                  <a:pt x="4616" y="103"/>
                                </a:cubicBezTo>
                                <a:cubicBezTo>
                                  <a:pt x="4626" y="103"/>
                                  <a:pt x="4626" y="103"/>
                                  <a:pt x="4626" y="103"/>
                                </a:cubicBezTo>
                                <a:cubicBezTo>
                                  <a:pt x="4626" y="67"/>
                                  <a:pt x="4626" y="67"/>
                                  <a:pt x="4626" y="67"/>
                                </a:cubicBezTo>
                                <a:cubicBezTo>
                                  <a:pt x="4626" y="60"/>
                                  <a:pt x="4625" y="56"/>
                                  <a:pt x="4623" y="52"/>
                                </a:cubicBezTo>
                                <a:cubicBezTo>
                                  <a:pt x="4620" y="47"/>
                                  <a:pt x="4613" y="44"/>
                                  <a:pt x="4606" y="44"/>
                                </a:cubicBezTo>
                                <a:cubicBezTo>
                                  <a:pt x="4599" y="44"/>
                                  <a:pt x="4594" y="46"/>
                                  <a:pt x="4589" y="52"/>
                                </a:cubicBezTo>
                                <a:cubicBezTo>
                                  <a:pt x="4589" y="45"/>
                                  <a:pt x="4589" y="45"/>
                                  <a:pt x="4589" y="45"/>
                                </a:cubicBezTo>
                                <a:lnTo>
                                  <a:pt x="4579" y="45"/>
                                </a:lnTo>
                                <a:close/>
                                <a:moveTo>
                                  <a:pt x="4533" y="53"/>
                                </a:moveTo>
                                <a:cubicBezTo>
                                  <a:pt x="4545" y="53"/>
                                  <a:pt x="4554" y="62"/>
                                  <a:pt x="4554" y="75"/>
                                </a:cubicBezTo>
                                <a:cubicBezTo>
                                  <a:pt x="4554" y="87"/>
                                  <a:pt x="4545" y="96"/>
                                  <a:pt x="4533" y="96"/>
                                </a:cubicBezTo>
                                <a:cubicBezTo>
                                  <a:pt x="4522" y="96"/>
                                  <a:pt x="4513" y="87"/>
                                  <a:pt x="4513" y="75"/>
                                </a:cubicBezTo>
                                <a:cubicBezTo>
                                  <a:pt x="4513" y="62"/>
                                  <a:pt x="4521" y="53"/>
                                  <a:pt x="4533" y="53"/>
                                </a:cubicBezTo>
                                <a:moveTo>
                                  <a:pt x="4533" y="44"/>
                                </a:moveTo>
                                <a:cubicBezTo>
                                  <a:pt x="4516" y="44"/>
                                  <a:pt x="4503" y="58"/>
                                  <a:pt x="4503" y="75"/>
                                </a:cubicBezTo>
                                <a:cubicBezTo>
                                  <a:pt x="4503" y="92"/>
                                  <a:pt x="4516" y="105"/>
                                  <a:pt x="4533" y="105"/>
                                </a:cubicBezTo>
                                <a:cubicBezTo>
                                  <a:pt x="4551" y="105"/>
                                  <a:pt x="4564" y="92"/>
                                  <a:pt x="4564" y="75"/>
                                </a:cubicBezTo>
                                <a:cubicBezTo>
                                  <a:pt x="4564" y="57"/>
                                  <a:pt x="4551" y="44"/>
                                  <a:pt x="4533" y="44"/>
                                </a:cubicBezTo>
                                <a:moveTo>
                                  <a:pt x="4441" y="1"/>
                                </a:moveTo>
                                <a:cubicBezTo>
                                  <a:pt x="4441" y="103"/>
                                  <a:pt x="4441" y="103"/>
                                  <a:pt x="4441" y="103"/>
                                </a:cubicBezTo>
                                <a:cubicBezTo>
                                  <a:pt x="4451" y="103"/>
                                  <a:pt x="4451" y="103"/>
                                  <a:pt x="4451" y="103"/>
                                </a:cubicBezTo>
                                <a:cubicBezTo>
                                  <a:pt x="4451" y="74"/>
                                  <a:pt x="4451" y="74"/>
                                  <a:pt x="4451" y="74"/>
                                </a:cubicBezTo>
                                <a:cubicBezTo>
                                  <a:pt x="4451" y="59"/>
                                  <a:pt x="4455" y="53"/>
                                  <a:pt x="4465" y="53"/>
                                </a:cubicBezTo>
                                <a:cubicBezTo>
                                  <a:pt x="4474" y="53"/>
                                  <a:pt x="4477" y="58"/>
                                  <a:pt x="4477" y="68"/>
                                </a:cubicBezTo>
                                <a:cubicBezTo>
                                  <a:pt x="4477" y="103"/>
                                  <a:pt x="4477" y="103"/>
                                  <a:pt x="4477" y="103"/>
                                </a:cubicBezTo>
                                <a:cubicBezTo>
                                  <a:pt x="4487" y="103"/>
                                  <a:pt x="4487" y="103"/>
                                  <a:pt x="4487" y="103"/>
                                </a:cubicBezTo>
                                <a:cubicBezTo>
                                  <a:pt x="4487" y="67"/>
                                  <a:pt x="4487" y="67"/>
                                  <a:pt x="4487" y="67"/>
                                </a:cubicBezTo>
                                <a:cubicBezTo>
                                  <a:pt x="4487" y="60"/>
                                  <a:pt x="4486" y="56"/>
                                  <a:pt x="4484" y="52"/>
                                </a:cubicBezTo>
                                <a:cubicBezTo>
                                  <a:pt x="4481" y="47"/>
                                  <a:pt x="4474" y="44"/>
                                  <a:pt x="4468" y="44"/>
                                </a:cubicBezTo>
                                <a:cubicBezTo>
                                  <a:pt x="4460" y="44"/>
                                  <a:pt x="4456" y="46"/>
                                  <a:pt x="4451" y="52"/>
                                </a:cubicBezTo>
                                <a:cubicBezTo>
                                  <a:pt x="4451" y="1"/>
                                  <a:pt x="4451" y="1"/>
                                  <a:pt x="4451" y="1"/>
                                </a:cubicBezTo>
                                <a:lnTo>
                                  <a:pt x="4441" y="1"/>
                                </a:lnTo>
                                <a:close/>
                                <a:moveTo>
                                  <a:pt x="4396" y="53"/>
                                </a:moveTo>
                                <a:cubicBezTo>
                                  <a:pt x="4407" y="53"/>
                                  <a:pt x="4415" y="62"/>
                                  <a:pt x="4415" y="75"/>
                                </a:cubicBezTo>
                                <a:cubicBezTo>
                                  <a:pt x="4415" y="87"/>
                                  <a:pt x="4407" y="96"/>
                                  <a:pt x="4396" y="96"/>
                                </a:cubicBezTo>
                                <a:cubicBezTo>
                                  <a:pt x="4385" y="96"/>
                                  <a:pt x="4377" y="87"/>
                                  <a:pt x="4377" y="75"/>
                                </a:cubicBezTo>
                                <a:cubicBezTo>
                                  <a:pt x="4377" y="62"/>
                                  <a:pt x="4385" y="53"/>
                                  <a:pt x="4396" y="53"/>
                                </a:cubicBezTo>
                                <a:moveTo>
                                  <a:pt x="4377" y="136"/>
                                </a:moveTo>
                                <a:cubicBezTo>
                                  <a:pt x="4377" y="95"/>
                                  <a:pt x="4377" y="95"/>
                                  <a:pt x="4377" y="95"/>
                                </a:cubicBezTo>
                                <a:cubicBezTo>
                                  <a:pt x="4383" y="102"/>
                                  <a:pt x="4389" y="105"/>
                                  <a:pt x="4398" y="105"/>
                                </a:cubicBezTo>
                                <a:cubicBezTo>
                                  <a:pt x="4413" y="105"/>
                                  <a:pt x="4426" y="92"/>
                                  <a:pt x="4426" y="75"/>
                                </a:cubicBezTo>
                                <a:cubicBezTo>
                                  <a:pt x="4426" y="57"/>
                                  <a:pt x="4414" y="44"/>
                                  <a:pt x="4398" y="44"/>
                                </a:cubicBezTo>
                                <a:cubicBezTo>
                                  <a:pt x="4389" y="44"/>
                                  <a:pt x="4383" y="47"/>
                                  <a:pt x="4377" y="54"/>
                                </a:cubicBezTo>
                                <a:cubicBezTo>
                                  <a:pt x="4377" y="45"/>
                                  <a:pt x="4377" y="45"/>
                                  <a:pt x="4377" y="45"/>
                                </a:cubicBezTo>
                                <a:cubicBezTo>
                                  <a:pt x="4367" y="45"/>
                                  <a:pt x="4367" y="45"/>
                                  <a:pt x="4367" y="45"/>
                                </a:cubicBezTo>
                                <a:cubicBezTo>
                                  <a:pt x="4367" y="136"/>
                                  <a:pt x="4367" y="136"/>
                                  <a:pt x="4367" y="136"/>
                                </a:cubicBezTo>
                                <a:lnTo>
                                  <a:pt x="4377" y="136"/>
                                </a:lnTo>
                                <a:close/>
                                <a:moveTo>
                                  <a:pt x="4308" y="68"/>
                                </a:moveTo>
                                <a:cubicBezTo>
                                  <a:pt x="4309" y="59"/>
                                  <a:pt x="4316" y="53"/>
                                  <a:pt x="4325" y="53"/>
                                </a:cubicBezTo>
                                <a:cubicBezTo>
                                  <a:pt x="4333" y="53"/>
                                  <a:pt x="4340" y="59"/>
                                  <a:pt x="4342" y="68"/>
                                </a:cubicBezTo>
                                <a:lnTo>
                                  <a:pt x="4308" y="68"/>
                                </a:lnTo>
                                <a:close/>
                                <a:moveTo>
                                  <a:pt x="4352" y="76"/>
                                </a:moveTo>
                                <a:cubicBezTo>
                                  <a:pt x="4352" y="74"/>
                                  <a:pt x="4352" y="74"/>
                                  <a:pt x="4352" y="74"/>
                                </a:cubicBezTo>
                                <a:cubicBezTo>
                                  <a:pt x="4352" y="56"/>
                                  <a:pt x="4341" y="44"/>
                                  <a:pt x="4325" y="44"/>
                                </a:cubicBezTo>
                                <a:cubicBezTo>
                                  <a:pt x="4308" y="44"/>
                                  <a:pt x="4296" y="57"/>
                                  <a:pt x="4296" y="74"/>
                                </a:cubicBezTo>
                                <a:cubicBezTo>
                                  <a:pt x="4296" y="93"/>
                                  <a:pt x="4308" y="105"/>
                                  <a:pt x="4325" y="105"/>
                                </a:cubicBezTo>
                                <a:cubicBezTo>
                                  <a:pt x="4337" y="105"/>
                                  <a:pt x="4345" y="100"/>
                                  <a:pt x="4352" y="89"/>
                                </a:cubicBezTo>
                                <a:cubicBezTo>
                                  <a:pt x="4343" y="84"/>
                                  <a:pt x="4343" y="84"/>
                                  <a:pt x="4343" y="84"/>
                                </a:cubicBezTo>
                                <a:cubicBezTo>
                                  <a:pt x="4338" y="93"/>
                                  <a:pt x="4333" y="96"/>
                                  <a:pt x="4325" y="96"/>
                                </a:cubicBezTo>
                                <a:cubicBezTo>
                                  <a:pt x="4315" y="96"/>
                                  <a:pt x="4307" y="88"/>
                                  <a:pt x="4307" y="76"/>
                                </a:cubicBezTo>
                                <a:lnTo>
                                  <a:pt x="4352" y="76"/>
                                </a:lnTo>
                                <a:close/>
                                <a:moveTo>
                                  <a:pt x="4281" y="1"/>
                                </a:moveTo>
                                <a:cubicBezTo>
                                  <a:pt x="4271" y="1"/>
                                  <a:pt x="4271" y="1"/>
                                  <a:pt x="4271" y="1"/>
                                </a:cubicBezTo>
                                <a:cubicBezTo>
                                  <a:pt x="4271" y="103"/>
                                  <a:pt x="4271" y="103"/>
                                  <a:pt x="4271" y="103"/>
                                </a:cubicBezTo>
                                <a:cubicBezTo>
                                  <a:pt x="4281" y="103"/>
                                  <a:pt x="4281" y="103"/>
                                  <a:pt x="4281" y="103"/>
                                </a:cubicBezTo>
                                <a:lnTo>
                                  <a:pt x="4281" y="1"/>
                                </a:lnTo>
                                <a:close/>
                                <a:moveTo>
                                  <a:pt x="4211" y="68"/>
                                </a:moveTo>
                                <a:cubicBezTo>
                                  <a:pt x="4213" y="59"/>
                                  <a:pt x="4220" y="53"/>
                                  <a:pt x="4228" y="53"/>
                                </a:cubicBezTo>
                                <a:cubicBezTo>
                                  <a:pt x="4237" y="53"/>
                                  <a:pt x="4244" y="59"/>
                                  <a:pt x="4245" y="68"/>
                                </a:cubicBezTo>
                                <a:lnTo>
                                  <a:pt x="4211" y="68"/>
                                </a:lnTo>
                                <a:close/>
                                <a:moveTo>
                                  <a:pt x="4256" y="76"/>
                                </a:moveTo>
                                <a:cubicBezTo>
                                  <a:pt x="4256" y="74"/>
                                  <a:pt x="4256" y="74"/>
                                  <a:pt x="4256" y="74"/>
                                </a:cubicBezTo>
                                <a:cubicBezTo>
                                  <a:pt x="4256" y="56"/>
                                  <a:pt x="4245" y="44"/>
                                  <a:pt x="4228" y="44"/>
                                </a:cubicBezTo>
                                <a:cubicBezTo>
                                  <a:pt x="4212" y="44"/>
                                  <a:pt x="4200" y="57"/>
                                  <a:pt x="4200" y="74"/>
                                </a:cubicBezTo>
                                <a:cubicBezTo>
                                  <a:pt x="4200" y="93"/>
                                  <a:pt x="4212" y="105"/>
                                  <a:pt x="4228" y="105"/>
                                </a:cubicBezTo>
                                <a:cubicBezTo>
                                  <a:pt x="4240" y="105"/>
                                  <a:pt x="4249" y="100"/>
                                  <a:pt x="4255" y="89"/>
                                </a:cubicBezTo>
                                <a:cubicBezTo>
                                  <a:pt x="4247" y="84"/>
                                  <a:pt x="4247" y="84"/>
                                  <a:pt x="4247" y="84"/>
                                </a:cubicBezTo>
                                <a:cubicBezTo>
                                  <a:pt x="4241" y="93"/>
                                  <a:pt x="4237" y="96"/>
                                  <a:pt x="4229" y="96"/>
                                </a:cubicBezTo>
                                <a:cubicBezTo>
                                  <a:pt x="4218" y="96"/>
                                  <a:pt x="4211" y="88"/>
                                  <a:pt x="4210" y="76"/>
                                </a:cubicBezTo>
                                <a:lnTo>
                                  <a:pt x="4256" y="76"/>
                                </a:lnTo>
                                <a:close/>
                                <a:moveTo>
                                  <a:pt x="4175" y="20"/>
                                </a:moveTo>
                                <a:cubicBezTo>
                                  <a:pt x="4198" y="20"/>
                                  <a:pt x="4198" y="20"/>
                                  <a:pt x="4198" y="20"/>
                                </a:cubicBezTo>
                                <a:cubicBezTo>
                                  <a:pt x="4198" y="10"/>
                                  <a:pt x="4198" y="10"/>
                                  <a:pt x="4198" y="10"/>
                                </a:cubicBezTo>
                                <a:cubicBezTo>
                                  <a:pt x="4142" y="10"/>
                                  <a:pt x="4142" y="10"/>
                                  <a:pt x="4142" y="10"/>
                                </a:cubicBezTo>
                                <a:cubicBezTo>
                                  <a:pt x="4142" y="20"/>
                                  <a:pt x="4142" y="20"/>
                                  <a:pt x="4142" y="20"/>
                                </a:cubicBezTo>
                                <a:cubicBezTo>
                                  <a:pt x="4165" y="20"/>
                                  <a:pt x="4165" y="20"/>
                                  <a:pt x="4165" y="20"/>
                                </a:cubicBezTo>
                                <a:cubicBezTo>
                                  <a:pt x="4165" y="103"/>
                                  <a:pt x="4165" y="103"/>
                                  <a:pt x="4165" y="103"/>
                                </a:cubicBezTo>
                                <a:cubicBezTo>
                                  <a:pt x="4175" y="103"/>
                                  <a:pt x="4175" y="103"/>
                                  <a:pt x="4175" y="103"/>
                                </a:cubicBezTo>
                                <a:lnTo>
                                  <a:pt x="4175" y="20"/>
                                </a:lnTo>
                                <a:close/>
                                <a:moveTo>
                                  <a:pt x="3942" y="10"/>
                                </a:moveTo>
                                <a:cubicBezTo>
                                  <a:pt x="3935" y="10"/>
                                  <a:pt x="3935" y="10"/>
                                  <a:pt x="3935" y="10"/>
                                </a:cubicBezTo>
                                <a:cubicBezTo>
                                  <a:pt x="3966" y="107"/>
                                  <a:pt x="3966" y="107"/>
                                  <a:pt x="3966" y="107"/>
                                </a:cubicBezTo>
                                <a:cubicBezTo>
                                  <a:pt x="4001" y="22"/>
                                  <a:pt x="4001" y="22"/>
                                  <a:pt x="4001" y="22"/>
                                </a:cubicBezTo>
                                <a:cubicBezTo>
                                  <a:pt x="4033" y="107"/>
                                  <a:pt x="4033" y="107"/>
                                  <a:pt x="4033" y="107"/>
                                </a:cubicBezTo>
                                <a:cubicBezTo>
                                  <a:pt x="4069" y="10"/>
                                  <a:pt x="4069" y="10"/>
                                  <a:pt x="4069" y="10"/>
                                </a:cubicBezTo>
                                <a:cubicBezTo>
                                  <a:pt x="4062" y="10"/>
                                  <a:pt x="4062" y="10"/>
                                  <a:pt x="4062" y="10"/>
                                </a:cubicBezTo>
                                <a:cubicBezTo>
                                  <a:pt x="4033" y="89"/>
                                  <a:pt x="4033" y="89"/>
                                  <a:pt x="4033" y="89"/>
                                </a:cubicBezTo>
                                <a:cubicBezTo>
                                  <a:pt x="4001" y="5"/>
                                  <a:pt x="4001" y="5"/>
                                  <a:pt x="4001" y="5"/>
                                </a:cubicBezTo>
                                <a:cubicBezTo>
                                  <a:pt x="3967" y="89"/>
                                  <a:pt x="3967" y="89"/>
                                  <a:pt x="3967" y="89"/>
                                </a:cubicBezTo>
                                <a:lnTo>
                                  <a:pt x="3942" y="10"/>
                                </a:lnTo>
                                <a:close/>
                                <a:moveTo>
                                  <a:pt x="3889" y="53"/>
                                </a:moveTo>
                                <a:cubicBezTo>
                                  <a:pt x="3889" y="16"/>
                                  <a:pt x="3889" y="16"/>
                                  <a:pt x="3889" y="16"/>
                                </a:cubicBezTo>
                                <a:cubicBezTo>
                                  <a:pt x="3901" y="16"/>
                                  <a:pt x="3901" y="16"/>
                                  <a:pt x="3901" y="16"/>
                                </a:cubicBezTo>
                                <a:cubicBezTo>
                                  <a:pt x="3915" y="16"/>
                                  <a:pt x="3922" y="22"/>
                                  <a:pt x="3922" y="34"/>
                                </a:cubicBezTo>
                                <a:cubicBezTo>
                                  <a:pt x="3922" y="46"/>
                                  <a:pt x="3914" y="53"/>
                                  <a:pt x="3902" y="53"/>
                                </a:cubicBezTo>
                                <a:lnTo>
                                  <a:pt x="3889" y="53"/>
                                </a:lnTo>
                                <a:close/>
                                <a:moveTo>
                                  <a:pt x="3889" y="59"/>
                                </a:moveTo>
                                <a:cubicBezTo>
                                  <a:pt x="3901" y="59"/>
                                  <a:pt x="3901" y="59"/>
                                  <a:pt x="3901" y="59"/>
                                </a:cubicBezTo>
                                <a:cubicBezTo>
                                  <a:pt x="3918" y="59"/>
                                  <a:pt x="3929" y="50"/>
                                  <a:pt x="3929" y="35"/>
                                </a:cubicBezTo>
                                <a:cubicBezTo>
                                  <a:pt x="3929" y="19"/>
                                  <a:pt x="3918" y="10"/>
                                  <a:pt x="3901" y="10"/>
                                </a:cubicBezTo>
                                <a:cubicBezTo>
                                  <a:pt x="3883" y="10"/>
                                  <a:pt x="3883" y="10"/>
                                  <a:pt x="3883" y="10"/>
                                </a:cubicBezTo>
                                <a:cubicBezTo>
                                  <a:pt x="3883" y="103"/>
                                  <a:pt x="3883" y="103"/>
                                  <a:pt x="3883" y="103"/>
                                </a:cubicBezTo>
                                <a:cubicBezTo>
                                  <a:pt x="3889" y="103"/>
                                  <a:pt x="3889" y="103"/>
                                  <a:pt x="3889" y="103"/>
                                </a:cubicBezTo>
                                <a:lnTo>
                                  <a:pt x="3889" y="59"/>
                                </a:lnTo>
                                <a:close/>
                                <a:moveTo>
                                  <a:pt x="3832" y="58"/>
                                </a:moveTo>
                                <a:cubicBezTo>
                                  <a:pt x="3844" y="58"/>
                                  <a:pt x="3853" y="67"/>
                                  <a:pt x="3853" y="78"/>
                                </a:cubicBezTo>
                                <a:cubicBezTo>
                                  <a:pt x="3853" y="90"/>
                                  <a:pt x="3844" y="99"/>
                                  <a:pt x="3832" y="99"/>
                                </a:cubicBezTo>
                                <a:cubicBezTo>
                                  <a:pt x="3821" y="99"/>
                                  <a:pt x="3811" y="90"/>
                                  <a:pt x="3811" y="78"/>
                                </a:cubicBezTo>
                                <a:cubicBezTo>
                                  <a:pt x="3811" y="67"/>
                                  <a:pt x="3821" y="58"/>
                                  <a:pt x="3832" y="58"/>
                                </a:cubicBezTo>
                                <a:close/>
                                <a:moveTo>
                                  <a:pt x="3833" y="15"/>
                                </a:moveTo>
                                <a:cubicBezTo>
                                  <a:pt x="3843" y="15"/>
                                  <a:pt x="3851" y="23"/>
                                  <a:pt x="3851" y="33"/>
                                </a:cubicBezTo>
                                <a:cubicBezTo>
                                  <a:pt x="3851" y="44"/>
                                  <a:pt x="3843" y="52"/>
                                  <a:pt x="3833" y="52"/>
                                </a:cubicBezTo>
                                <a:cubicBezTo>
                                  <a:pt x="3822" y="52"/>
                                  <a:pt x="3814" y="44"/>
                                  <a:pt x="3814" y="33"/>
                                </a:cubicBezTo>
                                <a:cubicBezTo>
                                  <a:pt x="3814" y="23"/>
                                  <a:pt x="3822" y="15"/>
                                  <a:pt x="3833" y="15"/>
                                </a:cubicBezTo>
                                <a:moveTo>
                                  <a:pt x="3821" y="55"/>
                                </a:moveTo>
                                <a:cubicBezTo>
                                  <a:pt x="3810" y="60"/>
                                  <a:pt x="3805" y="68"/>
                                  <a:pt x="3805" y="78"/>
                                </a:cubicBezTo>
                                <a:cubicBezTo>
                                  <a:pt x="3805" y="93"/>
                                  <a:pt x="3817" y="105"/>
                                  <a:pt x="3832" y="105"/>
                                </a:cubicBezTo>
                                <a:cubicBezTo>
                                  <a:pt x="3848" y="105"/>
                                  <a:pt x="3859" y="93"/>
                                  <a:pt x="3859" y="78"/>
                                </a:cubicBezTo>
                                <a:cubicBezTo>
                                  <a:pt x="3859" y="67"/>
                                  <a:pt x="3854" y="60"/>
                                  <a:pt x="3844" y="55"/>
                                </a:cubicBezTo>
                                <a:cubicBezTo>
                                  <a:pt x="3853" y="50"/>
                                  <a:pt x="3858" y="42"/>
                                  <a:pt x="3858" y="33"/>
                                </a:cubicBezTo>
                                <a:cubicBezTo>
                                  <a:pt x="3858" y="19"/>
                                  <a:pt x="3847" y="9"/>
                                  <a:pt x="3833" y="9"/>
                                </a:cubicBezTo>
                                <a:cubicBezTo>
                                  <a:pt x="3818" y="9"/>
                                  <a:pt x="3808" y="20"/>
                                  <a:pt x="3808" y="34"/>
                                </a:cubicBezTo>
                                <a:cubicBezTo>
                                  <a:pt x="3808" y="43"/>
                                  <a:pt x="3812" y="50"/>
                                  <a:pt x="3821" y="55"/>
                                </a:cubicBezTo>
                                <a:close/>
                                <a:moveTo>
                                  <a:pt x="3748" y="16"/>
                                </a:moveTo>
                                <a:cubicBezTo>
                                  <a:pt x="3748" y="10"/>
                                  <a:pt x="3748" y="10"/>
                                  <a:pt x="3748" y="10"/>
                                </a:cubicBezTo>
                                <a:cubicBezTo>
                                  <a:pt x="3713" y="10"/>
                                  <a:pt x="3713" y="10"/>
                                  <a:pt x="3713" y="10"/>
                                </a:cubicBezTo>
                                <a:cubicBezTo>
                                  <a:pt x="3701" y="50"/>
                                  <a:pt x="3701" y="50"/>
                                  <a:pt x="3701" y="50"/>
                                </a:cubicBezTo>
                                <a:cubicBezTo>
                                  <a:pt x="3706" y="47"/>
                                  <a:pt x="3710" y="46"/>
                                  <a:pt x="3715" y="46"/>
                                </a:cubicBezTo>
                                <a:cubicBezTo>
                                  <a:pt x="3730" y="46"/>
                                  <a:pt x="3742" y="57"/>
                                  <a:pt x="3742" y="72"/>
                                </a:cubicBezTo>
                                <a:cubicBezTo>
                                  <a:pt x="3742" y="87"/>
                                  <a:pt x="3730" y="99"/>
                                  <a:pt x="3715" y="99"/>
                                </a:cubicBezTo>
                                <a:cubicBezTo>
                                  <a:pt x="3706" y="99"/>
                                  <a:pt x="3698" y="95"/>
                                  <a:pt x="3692" y="87"/>
                                </a:cubicBezTo>
                                <a:cubicBezTo>
                                  <a:pt x="3687" y="89"/>
                                  <a:pt x="3687" y="89"/>
                                  <a:pt x="3687" y="89"/>
                                </a:cubicBezTo>
                                <a:cubicBezTo>
                                  <a:pt x="3693" y="99"/>
                                  <a:pt x="3703" y="105"/>
                                  <a:pt x="3715" y="105"/>
                                </a:cubicBezTo>
                                <a:cubicBezTo>
                                  <a:pt x="3734" y="105"/>
                                  <a:pt x="3748" y="91"/>
                                  <a:pt x="3748" y="72"/>
                                </a:cubicBezTo>
                                <a:cubicBezTo>
                                  <a:pt x="3748" y="54"/>
                                  <a:pt x="3734" y="40"/>
                                  <a:pt x="3716" y="40"/>
                                </a:cubicBezTo>
                                <a:cubicBezTo>
                                  <a:pt x="3714" y="40"/>
                                  <a:pt x="3712" y="40"/>
                                  <a:pt x="3709" y="41"/>
                                </a:cubicBezTo>
                                <a:cubicBezTo>
                                  <a:pt x="3717" y="16"/>
                                  <a:pt x="3717" y="16"/>
                                  <a:pt x="3717" y="16"/>
                                </a:cubicBezTo>
                                <a:lnTo>
                                  <a:pt x="3748" y="16"/>
                                </a:lnTo>
                                <a:close/>
                                <a:moveTo>
                                  <a:pt x="3586" y="103"/>
                                </a:moveTo>
                                <a:cubicBezTo>
                                  <a:pt x="3592" y="103"/>
                                  <a:pt x="3592" y="103"/>
                                  <a:pt x="3592" y="103"/>
                                </a:cubicBezTo>
                                <a:cubicBezTo>
                                  <a:pt x="3592" y="24"/>
                                  <a:pt x="3592" y="24"/>
                                  <a:pt x="3592" y="24"/>
                                </a:cubicBezTo>
                                <a:cubicBezTo>
                                  <a:pt x="3670" y="106"/>
                                  <a:pt x="3670" y="106"/>
                                  <a:pt x="3670" y="106"/>
                                </a:cubicBezTo>
                                <a:cubicBezTo>
                                  <a:pt x="3670" y="10"/>
                                  <a:pt x="3670" y="10"/>
                                  <a:pt x="3670" y="10"/>
                                </a:cubicBezTo>
                                <a:cubicBezTo>
                                  <a:pt x="3664" y="10"/>
                                  <a:pt x="3664" y="10"/>
                                  <a:pt x="3664" y="10"/>
                                </a:cubicBezTo>
                                <a:cubicBezTo>
                                  <a:pt x="3664" y="91"/>
                                  <a:pt x="3664" y="91"/>
                                  <a:pt x="3664" y="91"/>
                                </a:cubicBezTo>
                                <a:cubicBezTo>
                                  <a:pt x="3586" y="9"/>
                                  <a:pt x="3586" y="9"/>
                                  <a:pt x="3586" y="9"/>
                                </a:cubicBezTo>
                                <a:lnTo>
                                  <a:pt x="3586" y="103"/>
                                </a:lnTo>
                                <a:close/>
                                <a:moveTo>
                                  <a:pt x="3548" y="10"/>
                                </a:moveTo>
                                <a:cubicBezTo>
                                  <a:pt x="3542" y="10"/>
                                  <a:pt x="3542" y="10"/>
                                  <a:pt x="3542" y="10"/>
                                </a:cubicBezTo>
                                <a:cubicBezTo>
                                  <a:pt x="3542" y="103"/>
                                  <a:pt x="3542" y="103"/>
                                  <a:pt x="3542" y="103"/>
                                </a:cubicBezTo>
                                <a:cubicBezTo>
                                  <a:pt x="3571" y="103"/>
                                  <a:pt x="3571" y="103"/>
                                  <a:pt x="3571" y="103"/>
                                </a:cubicBezTo>
                                <a:cubicBezTo>
                                  <a:pt x="3571" y="98"/>
                                  <a:pt x="3571" y="98"/>
                                  <a:pt x="3571" y="98"/>
                                </a:cubicBezTo>
                                <a:cubicBezTo>
                                  <a:pt x="3548" y="98"/>
                                  <a:pt x="3548" y="98"/>
                                  <a:pt x="3548" y="98"/>
                                </a:cubicBezTo>
                                <a:lnTo>
                                  <a:pt x="3548" y="10"/>
                                </a:lnTo>
                                <a:close/>
                                <a:moveTo>
                                  <a:pt x="3442" y="46"/>
                                </a:moveTo>
                                <a:cubicBezTo>
                                  <a:pt x="3442" y="103"/>
                                  <a:pt x="3442" y="103"/>
                                  <a:pt x="3442" y="103"/>
                                </a:cubicBezTo>
                                <a:cubicBezTo>
                                  <a:pt x="3448" y="103"/>
                                  <a:pt x="3448" y="103"/>
                                  <a:pt x="3448" y="103"/>
                                </a:cubicBezTo>
                                <a:cubicBezTo>
                                  <a:pt x="3448" y="74"/>
                                  <a:pt x="3448" y="74"/>
                                  <a:pt x="3448" y="74"/>
                                </a:cubicBezTo>
                                <a:cubicBezTo>
                                  <a:pt x="3448" y="58"/>
                                  <a:pt x="3454" y="50"/>
                                  <a:pt x="3465" y="50"/>
                                </a:cubicBezTo>
                                <a:cubicBezTo>
                                  <a:pt x="3474" y="50"/>
                                  <a:pt x="3478" y="55"/>
                                  <a:pt x="3478" y="67"/>
                                </a:cubicBezTo>
                                <a:cubicBezTo>
                                  <a:pt x="3478" y="103"/>
                                  <a:pt x="3478" y="103"/>
                                  <a:pt x="3478" y="103"/>
                                </a:cubicBezTo>
                                <a:cubicBezTo>
                                  <a:pt x="3484" y="103"/>
                                  <a:pt x="3484" y="103"/>
                                  <a:pt x="3484" y="103"/>
                                </a:cubicBezTo>
                                <a:cubicBezTo>
                                  <a:pt x="3484" y="67"/>
                                  <a:pt x="3484" y="67"/>
                                  <a:pt x="3484" y="67"/>
                                </a:cubicBezTo>
                                <a:cubicBezTo>
                                  <a:pt x="3484" y="61"/>
                                  <a:pt x="3483" y="56"/>
                                  <a:pt x="3481" y="53"/>
                                </a:cubicBezTo>
                                <a:cubicBezTo>
                                  <a:pt x="3478" y="48"/>
                                  <a:pt x="3472" y="45"/>
                                  <a:pt x="3465" y="45"/>
                                </a:cubicBezTo>
                                <a:cubicBezTo>
                                  <a:pt x="3458" y="45"/>
                                  <a:pt x="3453" y="48"/>
                                  <a:pt x="3448" y="55"/>
                                </a:cubicBezTo>
                                <a:cubicBezTo>
                                  <a:pt x="3448" y="46"/>
                                  <a:pt x="3448" y="46"/>
                                  <a:pt x="3448" y="46"/>
                                </a:cubicBezTo>
                                <a:lnTo>
                                  <a:pt x="3442" y="46"/>
                                </a:lnTo>
                                <a:close/>
                                <a:moveTo>
                                  <a:pt x="3422" y="1"/>
                                </a:moveTo>
                                <a:cubicBezTo>
                                  <a:pt x="3417" y="1"/>
                                  <a:pt x="3417" y="1"/>
                                  <a:pt x="3417" y="1"/>
                                </a:cubicBezTo>
                                <a:cubicBezTo>
                                  <a:pt x="3417" y="103"/>
                                  <a:pt x="3417" y="103"/>
                                  <a:pt x="3417" y="103"/>
                                </a:cubicBezTo>
                                <a:cubicBezTo>
                                  <a:pt x="3422" y="103"/>
                                  <a:pt x="3422" y="103"/>
                                  <a:pt x="3422" y="103"/>
                                </a:cubicBezTo>
                                <a:lnTo>
                                  <a:pt x="3422" y="1"/>
                                </a:lnTo>
                                <a:close/>
                                <a:moveTo>
                                  <a:pt x="3370" y="50"/>
                                </a:moveTo>
                                <a:cubicBezTo>
                                  <a:pt x="3384" y="50"/>
                                  <a:pt x="3395" y="61"/>
                                  <a:pt x="3395" y="75"/>
                                </a:cubicBezTo>
                                <a:cubicBezTo>
                                  <a:pt x="3395" y="89"/>
                                  <a:pt x="3384" y="100"/>
                                  <a:pt x="3370" y="100"/>
                                </a:cubicBezTo>
                                <a:cubicBezTo>
                                  <a:pt x="3357" y="100"/>
                                  <a:pt x="3346" y="89"/>
                                  <a:pt x="3346" y="75"/>
                                </a:cubicBezTo>
                                <a:cubicBezTo>
                                  <a:pt x="3346" y="61"/>
                                  <a:pt x="3357" y="50"/>
                                  <a:pt x="3370" y="50"/>
                                </a:cubicBezTo>
                                <a:moveTo>
                                  <a:pt x="3370" y="45"/>
                                </a:moveTo>
                                <a:cubicBezTo>
                                  <a:pt x="3354" y="45"/>
                                  <a:pt x="3341" y="59"/>
                                  <a:pt x="3341" y="75"/>
                                </a:cubicBezTo>
                                <a:cubicBezTo>
                                  <a:pt x="3341" y="92"/>
                                  <a:pt x="3354" y="105"/>
                                  <a:pt x="3370" y="105"/>
                                </a:cubicBezTo>
                                <a:cubicBezTo>
                                  <a:pt x="3387" y="105"/>
                                  <a:pt x="3400" y="92"/>
                                  <a:pt x="3400" y="75"/>
                                </a:cubicBezTo>
                                <a:cubicBezTo>
                                  <a:pt x="3400" y="58"/>
                                  <a:pt x="3387" y="45"/>
                                  <a:pt x="3370" y="45"/>
                                </a:cubicBezTo>
                                <a:moveTo>
                                  <a:pt x="3328" y="52"/>
                                </a:moveTo>
                                <a:cubicBezTo>
                                  <a:pt x="3322" y="47"/>
                                  <a:pt x="3316" y="45"/>
                                  <a:pt x="3308" y="45"/>
                                </a:cubicBezTo>
                                <a:cubicBezTo>
                                  <a:pt x="3292" y="45"/>
                                  <a:pt x="3279" y="58"/>
                                  <a:pt x="3279" y="75"/>
                                </a:cubicBezTo>
                                <a:cubicBezTo>
                                  <a:pt x="3279" y="92"/>
                                  <a:pt x="3292" y="105"/>
                                  <a:pt x="3308" y="105"/>
                                </a:cubicBezTo>
                                <a:cubicBezTo>
                                  <a:pt x="3316" y="105"/>
                                  <a:pt x="3322" y="102"/>
                                  <a:pt x="3329" y="97"/>
                                </a:cubicBezTo>
                                <a:cubicBezTo>
                                  <a:pt x="3329" y="89"/>
                                  <a:pt x="3329" y="89"/>
                                  <a:pt x="3329" y="89"/>
                                </a:cubicBezTo>
                                <a:cubicBezTo>
                                  <a:pt x="3323" y="96"/>
                                  <a:pt x="3316" y="100"/>
                                  <a:pt x="3308" y="100"/>
                                </a:cubicBezTo>
                                <a:cubicBezTo>
                                  <a:pt x="3295" y="100"/>
                                  <a:pt x="3285" y="89"/>
                                  <a:pt x="3285" y="75"/>
                                </a:cubicBezTo>
                                <a:cubicBezTo>
                                  <a:pt x="3285" y="61"/>
                                  <a:pt x="3295" y="50"/>
                                  <a:pt x="3308" y="50"/>
                                </a:cubicBezTo>
                                <a:cubicBezTo>
                                  <a:pt x="3316" y="50"/>
                                  <a:pt x="3321" y="53"/>
                                  <a:pt x="3328" y="60"/>
                                </a:cubicBezTo>
                                <a:lnTo>
                                  <a:pt x="3328" y="52"/>
                                </a:lnTo>
                                <a:close/>
                                <a:moveTo>
                                  <a:pt x="3221" y="46"/>
                                </a:moveTo>
                                <a:cubicBezTo>
                                  <a:pt x="3221" y="103"/>
                                  <a:pt x="3221" y="103"/>
                                  <a:pt x="3221" y="103"/>
                                </a:cubicBezTo>
                                <a:cubicBezTo>
                                  <a:pt x="3227" y="103"/>
                                  <a:pt x="3227" y="103"/>
                                  <a:pt x="3227" y="103"/>
                                </a:cubicBezTo>
                                <a:cubicBezTo>
                                  <a:pt x="3227" y="74"/>
                                  <a:pt x="3227" y="74"/>
                                  <a:pt x="3227" y="74"/>
                                </a:cubicBezTo>
                                <a:cubicBezTo>
                                  <a:pt x="3227" y="58"/>
                                  <a:pt x="3232" y="50"/>
                                  <a:pt x="3243" y="50"/>
                                </a:cubicBezTo>
                                <a:cubicBezTo>
                                  <a:pt x="3253" y="50"/>
                                  <a:pt x="3257" y="55"/>
                                  <a:pt x="3257" y="67"/>
                                </a:cubicBezTo>
                                <a:cubicBezTo>
                                  <a:pt x="3257" y="103"/>
                                  <a:pt x="3257" y="103"/>
                                  <a:pt x="3257" y="103"/>
                                </a:cubicBezTo>
                                <a:cubicBezTo>
                                  <a:pt x="3263" y="103"/>
                                  <a:pt x="3263" y="103"/>
                                  <a:pt x="3263" y="103"/>
                                </a:cubicBezTo>
                                <a:cubicBezTo>
                                  <a:pt x="3263" y="67"/>
                                  <a:pt x="3263" y="67"/>
                                  <a:pt x="3263" y="67"/>
                                </a:cubicBezTo>
                                <a:cubicBezTo>
                                  <a:pt x="3263" y="61"/>
                                  <a:pt x="3262" y="56"/>
                                  <a:pt x="3260" y="53"/>
                                </a:cubicBezTo>
                                <a:cubicBezTo>
                                  <a:pt x="3257" y="48"/>
                                  <a:pt x="3251" y="45"/>
                                  <a:pt x="3244" y="45"/>
                                </a:cubicBezTo>
                                <a:cubicBezTo>
                                  <a:pt x="3236" y="45"/>
                                  <a:pt x="3231" y="48"/>
                                  <a:pt x="3227" y="55"/>
                                </a:cubicBezTo>
                                <a:cubicBezTo>
                                  <a:pt x="3227" y="46"/>
                                  <a:pt x="3227" y="46"/>
                                  <a:pt x="3227" y="46"/>
                                </a:cubicBezTo>
                                <a:lnTo>
                                  <a:pt x="3221" y="46"/>
                                </a:lnTo>
                                <a:close/>
                                <a:moveTo>
                                  <a:pt x="3198" y="22"/>
                                </a:moveTo>
                                <a:cubicBezTo>
                                  <a:pt x="3195" y="22"/>
                                  <a:pt x="3193" y="25"/>
                                  <a:pt x="3193" y="27"/>
                                </a:cubicBezTo>
                                <a:cubicBezTo>
                                  <a:pt x="3193" y="30"/>
                                  <a:pt x="3195" y="32"/>
                                  <a:pt x="3198" y="32"/>
                                </a:cubicBezTo>
                                <a:cubicBezTo>
                                  <a:pt x="3201" y="32"/>
                                  <a:pt x="3203" y="30"/>
                                  <a:pt x="3203" y="27"/>
                                </a:cubicBezTo>
                                <a:cubicBezTo>
                                  <a:pt x="3203" y="25"/>
                                  <a:pt x="3201" y="22"/>
                                  <a:pt x="3198" y="22"/>
                                </a:cubicBezTo>
                                <a:moveTo>
                                  <a:pt x="3201" y="46"/>
                                </a:moveTo>
                                <a:cubicBezTo>
                                  <a:pt x="3195" y="46"/>
                                  <a:pt x="3195" y="46"/>
                                  <a:pt x="3195" y="46"/>
                                </a:cubicBezTo>
                                <a:cubicBezTo>
                                  <a:pt x="3195" y="103"/>
                                  <a:pt x="3195" y="103"/>
                                  <a:pt x="3195" y="103"/>
                                </a:cubicBezTo>
                                <a:cubicBezTo>
                                  <a:pt x="3201" y="103"/>
                                  <a:pt x="3201" y="103"/>
                                  <a:pt x="3201" y="103"/>
                                </a:cubicBezTo>
                                <a:lnTo>
                                  <a:pt x="3201" y="46"/>
                                </a:lnTo>
                                <a:close/>
                                <a:moveTo>
                                  <a:pt x="3160" y="10"/>
                                </a:moveTo>
                                <a:cubicBezTo>
                                  <a:pt x="3154" y="10"/>
                                  <a:pt x="3154" y="10"/>
                                  <a:pt x="3154" y="10"/>
                                </a:cubicBezTo>
                                <a:cubicBezTo>
                                  <a:pt x="3154" y="103"/>
                                  <a:pt x="3154" y="103"/>
                                  <a:pt x="3154" y="103"/>
                                </a:cubicBezTo>
                                <a:cubicBezTo>
                                  <a:pt x="3184" y="103"/>
                                  <a:pt x="3184" y="103"/>
                                  <a:pt x="3184" y="103"/>
                                </a:cubicBezTo>
                                <a:cubicBezTo>
                                  <a:pt x="3184" y="98"/>
                                  <a:pt x="3184" y="98"/>
                                  <a:pt x="3184" y="98"/>
                                </a:cubicBezTo>
                                <a:cubicBezTo>
                                  <a:pt x="3160" y="98"/>
                                  <a:pt x="3160" y="98"/>
                                  <a:pt x="3160" y="98"/>
                                </a:cubicBezTo>
                                <a:lnTo>
                                  <a:pt x="3160" y="10"/>
                                </a:lnTo>
                                <a:close/>
                                <a:moveTo>
                                  <a:pt x="3092" y="94"/>
                                </a:moveTo>
                                <a:cubicBezTo>
                                  <a:pt x="3083" y="123"/>
                                  <a:pt x="3083" y="123"/>
                                  <a:pt x="3083" y="123"/>
                                </a:cubicBezTo>
                                <a:cubicBezTo>
                                  <a:pt x="3087" y="124"/>
                                  <a:pt x="3087" y="124"/>
                                  <a:pt x="3087" y="124"/>
                                </a:cubicBezTo>
                                <a:cubicBezTo>
                                  <a:pt x="3097" y="96"/>
                                  <a:pt x="3097" y="96"/>
                                  <a:pt x="3097" y="96"/>
                                </a:cubicBezTo>
                                <a:lnTo>
                                  <a:pt x="3092" y="94"/>
                                </a:lnTo>
                                <a:close/>
                                <a:moveTo>
                                  <a:pt x="3068" y="1"/>
                                </a:moveTo>
                                <a:cubicBezTo>
                                  <a:pt x="3062" y="1"/>
                                  <a:pt x="3062" y="1"/>
                                  <a:pt x="3062" y="1"/>
                                </a:cubicBezTo>
                                <a:cubicBezTo>
                                  <a:pt x="3062" y="103"/>
                                  <a:pt x="3062" y="103"/>
                                  <a:pt x="3062" y="103"/>
                                </a:cubicBezTo>
                                <a:cubicBezTo>
                                  <a:pt x="3068" y="103"/>
                                  <a:pt x="3068" y="103"/>
                                  <a:pt x="3068" y="103"/>
                                </a:cubicBezTo>
                                <a:lnTo>
                                  <a:pt x="3068" y="1"/>
                                </a:lnTo>
                                <a:close/>
                                <a:moveTo>
                                  <a:pt x="3042" y="1"/>
                                </a:moveTo>
                                <a:cubicBezTo>
                                  <a:pt x="3037" y="1"/>
                                  <a:pt x="3037" y="1"/>
                                  <a:pt x="3037" y="1"/>
                                </a:cubicBezTo>
                                <a:cubicBezTo>
                                  <a:pt x="3037" y="103"/>
                                  <a:pt x="3037" y="103"/>
                                  <a:pt x="3037" y="103"/>
                                </a:cubicBezTo>
                                <a:cubicBezTo>
                                  <a:pt x="3042" y="103"/>
                                  <a:pt x="3042" y="103"/>
                                  <a:pt x="3042" y="103"/>
                                </a:cubicBezTo>
                                <a:lnTo>
                                  <a:pt x="3042" y="1"/>
                                </a:lnTo>
                                <a:close/>
                                <a:moveTo>
                                  <a:pt x="3014" y="22"/>
                                </a:moveTo>
                                <a:cubicBezTo>
                                  <a:pt x="3011" y="22"/>
                                  <a:pt x="3009" y="25"/>
                                  <a:pt x="3009" y="27"/>
                                </a:cubicBezTo>
                                <a:cubicBezTo>
                                  <a:pt x="3009" y="30"/>
                                  <a:pt x="3011" y="32"/>
                                  <a:pt x="3014" y="32"/>
                                </a:cubicBezTo>
                                <a:cubicBezTo>
                                  <a:pt x="3017" y="32"/>
                                  <a:pt x="3019" y="30"/>
                                  <a:pt x="3019" y="27"/>
                                </a:cubicBezTo>
                                <a:cubicBezTo>
                                  <a:pt x="3019" y="25"/>
                                  <a:pt x="3017" y="22"/>
                                  <a:pt x="3014" y="22"/>
                                </a:cubicBezTo>
                                <a:moveTo>
                                  <a:pt x="3017" y="46"/>
                                </a:moveTo>
                                <a:cubicBezTo>
                                  <a:pt x="3011" y="46"/>
                                  <a:pt x="3011" y="46"/>
                                  <a:pt x="3011" y="46"/>
                                </a:cubicBezTo>
                                <a:cubicBezTo>
                                  <a:pt x="3011" y="103"/>
                                  <a:pt x="3011" y="103"/>
                                  <a:pt x="3011" y="103"/>
                                </a:cubicBezTo>
                                <a:cubicBezTo>
                                  <a:pt x="3017" y="103"/>
                                  <a:pt x="3017" y="103"/>
                                  <a:pt x="3017" y="103"/>
                                </a:cubicBezTo>
                                <a:lnTo>
                                  <a:pt x="3017" y="46"/>
                                </a:lnTo>
                                <a:close/>
                                <a:moveTo>
                                  <a:pt x="2926" y="50"/>
                                </a:moveTo>
                                <a:cubicBezTo>
                                  <a:pt x="2926" y="10"/>
                                  <a:pt x="2926" y="10"/>
                                  <a:pt x="2926" y="10"/>
                                </a:cubicBezTo>
                                <a:cubicBezTo>
                                  <a:pt x="2920" y="10"/>
                                  <a:pt x="2920" y="10"/>
                                  <a:pt x="2920" y="10"/>
                                </a:cubicBezTo>
                                <a:cubicBezTo>
                                  <a:pt x="2920" y="103"/>
                                  <a:pt x="2920" y="103"/>
                                  <a:pt x="2920" y="103"/>
                                </a:cubicBezTo>
                                <a:cubicBezTo>
                                  <a:pt x="2926" y="103"/>
                                  <a:pt x="2926" y="103"/>
                                  <a:pt x="2926" y="103"/>
                                </a:cubicBezTo>
                                <a:cubicBezTo>
                                  <a:pt x="2926" y="55"/>
                                  <a:pt x="2926" y="55"/>
                                  <a:pt x="2926" y="55"/>
                                </a:cubicBezTo>
                                <a:cubicBezTo>
                                  <a:pt x="2982" y="55"/>
                                  <a:pt x="2982" y="55"/>
                                  <a:pt x="2982" y="55"/>
                                </a:cubicBezTo>
                                <a:cubicBezTo>
                                  <a:pt x="2982" y="103"/>
                                  <a:pt x="2982" y="103"/>
                                  <a:pt x="2982" y="103"/>
                                </a:cubicBezTo>
                                <a:cubicBezTo>
                                  <a:pt x="2988" y="103"/>
                                  <a:pt x="2988" y="103"/>
                                  <a:pt x="2988" y="103"/>
                                </a:cubicBezTo>
                                <a:cubicBezTo>
                                  <a:pt x="2988" y="10"/>
                                  <a:pt x="2988" y="10"/>
                                  <a:pt x="2988" y="10"/>
                                </a:cubicBezTo>
                                <a:cubicBezTo>
                                  <a:pt x="2982" y="10"/>
                                  <a:pt x="2982" y="10"/>
                                  <a:pt x="2982" y="10"/>
                                </a:cubicBezTo>
                                <a:cubicBezTo>
                                  <a:pt x="2982" y="50"/>
                                  <a:pt x="2982" y="50"/>
                                  <a:pt x="2982" y="50"/>
                                </a:cubicBezTo>
                                <a:lnTo>
                                  <a:pt x="2926" y="50"/>
                                </a:lnTo>
                                <a:close/>
                                <a:moveTo>
                                  <a:pt x="2858" y="52"/>
                                </a:moveTo>
                                <a:cubicBezTo>
                                  <a:pt x="2872" y="52"/>
                                  <a:pt x="2872" y="52"/>
                                  <a:pt x="2872" y="52"/>
                                </a:cubicBezTo>
                                <a:cubicBezTo>
                                  <a:pt x="2872" y="46"/>
                                  <a:pt x="2872" y="46"/>
                                  <a:pt x="2872" y="46"/>
                                </a:cubicBezTo>
                                <a:cubicBezTo>
                                  <a:pt x="2858" y="46"/>
                                  <a:pt x="2858" y="46"/>
                                  <a:pt x="2858" y="46"/>
                                </a:cubicBezTo>
                                <a:cubicBezTo>
                                  <a:pt x="2858" y="20"/>
                                  <a:pt x="2858" y="20"/>
                                  <a:pt x="2858" y="20"/>
                                </a:cubicBezTo>
                                <a:cubicBezTo>
                                  <a:pt x="2858" y="10"/>
                                  <a:pt x="2861" y="5"/>
                                  <a:pt x="2868" y="5"/>
                                </a:cubicBezTo>
                                <a:cubicBezTo>
                                  <a:pt x="2869" y="5"/>
                                  <a:pt x="2870" y="5"/>
                                  <a:pt x="2872" y="6"/>
                                </a:cubicBezTo>
                                <a:cubicBezTo>
                                  <a:pt x="2872" y="1"/>
                                  <a:pt x="2872" y="1"/>
                                  <a:pt x="2872" y="1"/>
                                </a:cubicBezTo>
                                <a:cubicBezTo>
                                  <a:pt x="2870" y="0"/>
                                  <a:pt x="2869" y="0"/>
                                  <a:pt x="2867" y="0"/>
                                </a:cubicBezTo>
                                <a:cubicBezTo>
                                  <a:pt x="2857" y="0"/>
                                  <a:pt x="2852" y="6"/>
                                  <a:pt x="2852" y="19"/>
                                </a:cubicBezTo>
                                <a:cubicBezTo>
                                  <a:pt x="2852" y="46"/>
                                  <a:pt x="2852" y="46"/>
                                  <a:pt x="2852" y="46"/>
                                </a:cubicBezTo>
                                <a:cubicBezTo>
                                  <a:pt x="2846" y="46"/>
                                  <a:pt x="2846" y="46"/>
                                  <a:pt x="2846" y="46"/>
                                </a:cubicBezTo>
                                <a:cubicBezTo>
                                  <a:pt x="2846" y="52"/>
                                  <a:pt x="2846" y="52"/>
                                  <a:pt x="2846" y="52"/>
                                </a:cubicBezTo>
                                <a:cubicBezTo>
                                  <a:pt x="2852" y="52"/>
                                  <a:pt x="2852" y="52"/>
                                  <a:pt x="2852" y="52"/>
                                </a:cubicBezTo>
                                <a:cubicBezTo>
                                  <a:pt x="2852" y="103"/>
                                  <a:pt x="2852" y="103"/>
                                  <a:pt x="2852" y="103"/>
                                </a:cubicBezTo>
                                <a:cubicBezTo>
                                  <a:pt x="2858" y="103"/>
                                  <a:pt x="2858" y="103"/>
                                  <a:pt x="2858" y="103"/>
                                </a:cubicBezTo>
                                <a:lnTo>
                                  <a:pt x="2858" y="52"/>
                                </a:lnTo>
                                <a:close/>
                                <a:moveTo>
                                  <a:pt x="2824" y="52"/>
                                </a:moveTo>
                                <a:cubicBezTo>
                                  <a:pt x="2838" y="52"/>
                                  <a:pt x="2838" y="52"/>
                                  <a:pt x="2838" y="52"/>
                                </a:cubicBezTo>
                                <a:cubicBezTo>
                                  <a:pt x="2838" y="46"/>
                                  <a:pt x="2838" y="46"/>
                                  <a:pt x="2838" y="46"/>
                                </a:cubicBezTo>
                                <a:cubicBezTo>
                                  <a:pt x="2824" y="46"/>
                                  <a:pt x="2824" y="46"/>
                                  <a:pt x="2824" y="46"/>
                                </a:cubicBezTo>
                                <a:cubicBezTo>
                                  <a:pt x="2824" y="20"/>
                                  <a:pt x="2824" y="20"/>
                                  <a:pt x="2824" y="20"/>
                                </a:cubicBezTo>
                                <a:cubicBezTo>
                                  <a:pt x="2824" y="10"/>
                                  <a:pt x="2827" y="5"/>
                                  <a:pt x="2834" y="5"/>
                                </a:cubicBezTo>
                                <a:cubicBezTo>
                                  <a:pt x="2835" y="5"/>
                                  <a:pt x="2837" y="5"/>
                                  <a:pt x="2838" y="6"/>
                                </a:cubicBezTo>
                                <a:cubicBezTo>
                                  <a:pt x="2838" y="1"/>
                                  <a:pt x="2838" y="1"/>
                                  <a:pt x="2838" y="1"/>
                                </a:cubicBezTo>
                                <a:cubicBezTo>
                                  <a:pt x="2836" y="0"/>
                                  <a:pt x="2835" y="0"/>
                                  <a:pt x="2833" y="0"/>
                                </a:cubicBezTo>
                                <a:cubicBezTo>
                                  <a:pt x="2823" y="0"/>
                                  <a:pt x="2818" y="6"/>
                                  <a:pt x="2818" y="19"/>
                                </a:cubicBezTo>
                                <a:cubicBezTo>
                                  <a:pt x="2818" y="46"/>
                                  <a:pt x="2818" y="46"/>
                                  <a:pt x="2818" y="46"/>
                                </a:cubicBezTo>
                                <a:cubicBezTo>
                                  <a:pt x="2812" y="46"/>
                                  <a:pt x="2812" y="46"/>
                                  <a:pt x="2812" y="46"/>
                                </a:cubicBezTo>
                                <a:cubicBezTo>
                                  <a:pt x="2812" y="52"/>
                                  <a:pt x="2812" y="52"/>
                                  <a:pt x="2812" y="52"/>
                                </a:cubicBezTo>
                                <a:cubicBezTo>
                                  <a:pt x="2818" y="52"/>
                                  <a:pt x="2818" y="52"/>
                                  <a:pt x="2818" y="52"/>
                                </a:cubicBezTo>
                                <a:cubicBezTo>
                                  <a:pt x="2818" y="103"/>
                                  <a:pt x="2818" y="103"/>
                                  <a:pt x="2818" y="103"/>
                                </a:cubicBezTo>
                                <a:cubicBezTo>
                                  <a:pt x="2824" y="103"/>
                                  <a:pt x="2824" y="103"/>
                                  <a:pt x="2824" y="103"/>
                                </a:cubicBezTo>
                                <a:lnTo>
                                  <a:pt x="2824" y="52"/>
                                </a:lnTo>
                                <a:close/>
                                <a:moveTo>
                                  <a:pt x="2796" y="22"/>
                                </a:moveTo>
                                <a:cubicBezTo>
                                  <a:pt x="2793" y="22"/>
                                  <a:pt x="2791" y="25"/>
                                  <a:pt x="2791" y="27"/>
                                </a:cubicBezTo>
                                <a:cubicBezTo>
                                  <a:pt x="2791" y="30"/>
                                  <a:pt x="2793" y="32"/>
                                  <a:pt x="2796" y="32"/>
                                </a:cubicBezTo>
                                <a:cubicBezTo>
                                  <a:pt x="2799" y="32"/>
                                  <a:pt x="2801" y="30"/>
                                  <a:pt x="2801" y="27"/>
                                </a:cubicBezTo>
                                <a:cubicBezTo>
                                  <a:pt x="2801" y="25"/>
                                  <a:pt x="2799" y="22"/>
                                  <a:pt x="2796" y="22"/>
                                </a:cubicBezTo>
                                <a:moveTo>
                                  <a:pt x="2798" y="46"/>
                                </a:moveTo>
                                <a:cubicBezTo>
                                  <a:pt x="2793" y="46"/>
                                  <a:pt x="2793" y="46"/>
                                  <a:pt x="2793" y="46"/>
                                </a:cubicBezTo>
                                <a:cubicBezTo>
                                  <a:pt x="2793" y="103"/>
                                  <a:pt x="2793" y="103"/>
                                  <a:pt x="2793" y="103"/>
                                </a:cubicBezTo>
                                <a:cubicBezTo>
                                  <a:pt x="2798" y="103"/>
                                  <a:pt x="2798" y="103"/>
                                  <a:pt x="2798" y="103"/>
                                </a:cubicBezTo>
                                <a:lnTo>
                                  <a:pt x="2798" y="46"/>
                                </a:lnTo>
                                <a:close/>
                                <a:moveTo>
                                  <a:pt x="2773" y="1"/>
                                </a:moveTo>
                                <a:cubicBezTo>
                                  <a:pt x="2767" y="1"/>
                                  <a:pt x="2767" y="1"/>
                                  <a:pt x="2767" y="1"/>
                                </a:cubicBezTo>
                                <a:cubicBezTo>
                                  <a:pt x="2767" y="103"/>
                                  <a:pt x="2767" y="103"/>
                                  <a:pt x="2767" y="103"/>
                                </a:cubicBezTo>
                                <a:cubicBezTo>
                                  <a:pt x="2773" y="103"/>
                                  <a:pt x="2773" y="103"/>
                                  <a:pt x="2773" y="103"/>
                                </a:cubicBezTo>
                                <a:lnTo>
                                  <a:pt x="2773" y="1"/>
                                </a:lnTo>
                                <a:close/>
                                <a:moveTo>
                                  <a:pt x="2750" y="21"/>
                                </a:moveTo>
                                <a:cubicBezTo>
                                  <a:pt x="2740" y="13"/>
                                  <a:pt x="2730" y="9"/>
                                  <a:pt x="2719" y="9"/>
                                </a:cubicBezTo>
                                <a:cubicBezTo>
                                  <a:pt x="2692" y="9"/>
                                  <a:pt x="2670" y="31"/>
                                  <a:pt x="2670" y="57"/>
                                </a:cubicBezTo>
                                <a:cubicBezTo>
                                  <a:pt x="2670" y="83"/>
                                  <a:pt x="2692" y="105"/>
                                  <a:pt x="2719" y="105"/>
                                </a:cubicBezTo>
                                <a:cubicBezTo>
                                  <a:pt x="2730" y="105"/>
                                  <a:pt x="2739" y="102"/>
                                  <a:pt x="2750" y="93"/>
                                </a:cubicBezTo>
                                <a:cubicBezTo>
                                  <a:pt x="2750" y="85"/>
                                  <a:pt x="2750" y="85"/>
                                  <a:pt x="2750" y="85"/>
                                </a:cubicBezTo>
                                <a:cubicBezTo>
                                  <a:pt x="2741" y="94"/>
                                  <a:pt x="2730" y="99"/>
                                  <a:pt x="2718" y="99"/>
                                </a:cubicBezTo>
                                <a:cubicBezTo>
                                  <a:pt x="2695" y="99"/>
                                  <a:pt x="2676" y="80"/>
                                  <a:pt x="2676" y="57"/>
                                </a:cubicBezTo>
                                <a:cubicBezTo>
                                  <a:pt x="2676" y="34"/>
                                  <a:pt x="2696" y="15"/>
                                  <a:pt x="2718" y="15"/>
                                </a:cubicBezTo>
                                <a:cubicBezTo>
                                  <a:pt x="2730" y="15"/>
                                  <a:pt x="2741" y="20"/>
                                  <a:pt x="2750" y="29"/>
                                </a:cubicBezTo>
                                <a:lnTo>
                                  <a:pt x="2750" y="21"/>
                                </a:lnTo>
                                <a:close/>
                                <a:moveTo>
                                  <a:pt x="2648" y="5"/>
                                </a:moveTo>
                                <a:cubicBezTo>
                                  <a:pt x="2640" y="33"/>
                                  <a:pt x="2640" y="33"/>
                                  <a:pt x="2640" y="33"/>
                                </a:cubicBezTo>
                                <a:cubicBezTo>
                                  <a:pt x="2643" y="34"/>
                                  <a:pt x="2643" y="34"/>
                                  <a:pt x="2643" y="34"/>
                                </a:cubicBezTo>
                                <a:cubicBezTo>
                                  <a:pt x="2654" y="6"/>
                                  <a:pt x="2654" y="6"/>
                                  <a:pt x="2654" y="6"/>
                                </a:cubicBezTo>
                                <a:lnTo>
                                  <a:pt x="2648" y="5"/>
                                </a:lnTo>
                                <a:close/>
                                <a:moveTo>
                                  <a:pt x="2575" y="15"/>
                                </a:moveTo>
                                <a:cubicBezTo>
                                  <a:pt x="2598" y="15"/>
                                  <a:pt x="2617" y="34"/>
                                  <a:pt x="2617" y="57"/>
                                </a:cubicBezTo>
                                <a:cubicBezTo>
                                  <a:pt x="2617" y="80"/>
                                  <a:pt x="2598" y="99"/>
                                  <a:pt x="2575" y="99"/>
                                </a:cubicBezTo>
                                <a:cubicBezTo>
                                  <a:pt x="2552" y="99"/>
                                  <a:pt x="2533" y="80"/>
                                  <a:pt x="2533" y="57"/>
                                </a:cubicBezTo>
                                <a:cubicBezTo>
                                  <a:pt x="2533" y="34"/>
                                  <a:pt x="2552" y="15"/>
                                  <a:pt x="2575" y="15"/>
                                </a:cubicBezTo>
                                <a:moveTo>
                                  <a:pt x="2575" y="9"/>
                                </a:moveTo>
                                <a:cubicBezTo>
                                  <a:pt x="2548" y="9"/>
                                  <a:pt x="2526" y="31"/>
                                  <a:pt x="2526" y="57"/>
                                </a:cubicBezTo>
                                <a:cubicBezTo>
                                  <a:pt x="2526" y="83"/>
                                  <a:pt x="2548" y="105"/>
                                  <a:pt x="2575" y="105"/>
                                </a:cubicBezTo>
                                <a:cubicBezTo>
                                  <a:pt x="2601" y="105"/>
                                  <a:pt x="2623" y="83"/>
                                  <a:pt x="2623" y="57"/>
                                </a:cubicBezTo>
                                <a:cubicBezTo>
                                  <a:pt x="2623" y="31"/>
                                  <a:pt x="2601" y="9"/>
                                  <a:pt x="2575" y="9"/>
                                </a:cubicBezTo>
                                <a:moveTo>
                                  <a:pt x="2476" y="54"/>
                                </a:moveTo>
                                <a:cubicBezTo>
                                  <a:pt x="2473" y="48"/>
                                  <a:pt x="2468" y="45"/>
                                  <a:pt x="2462" y="45"/>
                                </a:cubicBezTo>
                                <a:cubicBezTo>
                                  <a:pt x="2453" y="45"/>
                                  <a:pt x="2446" y="51"/>
                                  <a:pt x="2446" y="60"/>
                                </a:cubicBezTo>
                                <a:cubicBezTo>
                                  <a:pt x="2446" y="67"/>
                                  <a:pt x="2450" y="71"/>
                                  <a:pt x="2463" y="75"/>
                                </a:cubicBezTo>
                                <a:cubicBezTo>
                                  <a:pt x="2471" y="79"/>
                                  <a:pt x="2474" y="81"/>
                                  <a:pt x="2474" y="87"/>
                                </a:cubicBezTo>
                                <a:cubicBezTo>
                                  <a:pt x="2474" y="94"/>
                                  <a:pt x="2468" y="100"/>
                                  <a:pt x="2461" y="100"/>
                                </a:cubicBezTo>
                                <a:cubicBezTo>
                                  <a:pt x="2454" y="100"/>
                                  <a:pt x="2450" y="96"/>
                                  <a:pt x="2447" y="88"/>
                                </a:cubicBezTo>
                                <a:cubicBezTo>
                                  <a:pt x="2441" y="90"/>
                                  <a:pt x="2441" y="90"/>
                                  <a:pt x="2441" y="90"/>
                                </a:cubicBezTo>
                                <a:cubicBezTo>
                                  <a:pt x="2444" y="100"/>
                                  <a:pt x="2451" y="105"/>
                                  <a:pt x="2461" y="105"/>
                                </a:cubicBezTo>
                                <a:cubicBezTo>
                                  <a:pt x="2472" y="105"/>
                                  <a:pt x="2480" y="97"/>
                                  <a:pt x="2480" y="87"/>
                                </a:cubicBezTo>
                                <a:cubicBezTo>
                                  <a:pt x="2480" y="82"/>
                                  <a:pt x="2478" y="78"/>
                                  <a:pt x="2474" y="75"/>
                                </a:cubicBezTo>
                                <a:cubicBezTo>
                                  <a:pt x="2471" y="73"/>
                                  <a:pt x="2470" y="72"/>
                                  <a:pt x="2463" y="70"/>
                                </a:cubicBezTo>
                                <a:cubicBezTo>
                                  <a:pt x="2454" y="66"/>
                                  <a:pt x="2452" y="64"/>
                                  <a:pt x="2452" y="59"/>
                                </a:cubicBezTo>
                                <a:cubicBezTo>
                                  <a:pt x="2452" y="55"/>
                                  <a:pt x="2456" y="50"/>
                                  <a:pt x="2461" y="50"/>
                                </a:cubicBezTo>
                                <a:cubicBezTo>
                                  <a:pt x="2466" y="50"/>
                                  <a:pt x="2469" y="52"/>
                                  <a:pt x="2472" y="57"/>
                                </a:cubicBezTo>
                                <a:lnTo>
                                  <a:pt x="2476" y="54"/>
                                </a:lnTo>
                                <a:close/>
                                <a:moveTo>
                                  <a:pt x="2428" y="54"/>
                                </a:moveTo>
                                <a:cubicBezTo>
                                  <a:pt x="2425" y="48"/>
                                  <a:pt x="2420" y="45"/>
                                  <a:pt x="2414" y="45"/>
                                </a:cubicBezTo>
                                <a:cubicBezTo>
                                  <a:pt x="2405" y="45"/>
                                  <a:pt x="2398" y="51"/>
                                  <a:pt x="2398" y="60"/>
                                </a:cubicBezTo>
                                <a:cubicBezTo>
                                  <a:pt x="2398" y="67"/>
                                  <a:pt x="2403" y="71"/>
                                  <a:pt x="2415" y="75"/>
                                </a:cubicBezTo>
                                <a:cubicBezTo>
                                  <a:pt x="2423" y="79"/>
                                  <a:pt x="2426" y="81"/>
                                  <a:pt x="2426" y="87"/>
                                </a:cubicBezTo>
                                <a:cubicBezTo>
                                  <a:pt x="2426" y="94"/>
                                  <a:pt x="2421" y="100"/>
                                  <a:pt x="2413" y="100"/>
                                </a:cubicBezTo>
                                <a:cubicBezTo>
                                  <a:pt x="2406" y="100"/>
                                  <a:pt x="2402" y="96"/>
                                  <a:pt x="2399" y="88"/>
                                </a:cubicBezTo>
                                <a:cubicBezTo>
                                  <a:pt x="2394" y="90"/>
                                  <a:pt x="2394" y="90"/>
                                  <a:pt x="2394" y="90"/>
                                </a:cubicBezTo>
                                <a:cubicBezTo>
                                  <a:pt x="2397" y="100"/>
                                  <a:pt x="2404" y="105"/>
                                  <a:pt x="2413" y="105"/>
                                </a:cubicBezTo>
                                <a:cubicBezTo>
                                  <a:pt x="2424" y="105"/>
                                  <a:pt x="2432" y="97"/>
                                  <a:pt x="2432" y="87"/>
                                </a:cubicBezTo>
                                <a:cubicBezTo>
                                  <a:pt x="2432" y="82"/>
                                  <a:pt x="2430" y="78"/>
                                  <a:pt x="2426" y="75"/>
                                </a:cubicBezTo>
                                <a:cubicBezTo>
                                  <a:pt x="2424" y="73"/>
                                  <a:pt x="2422" y="72"/>
                                  <a:pt x="2415" y="70"/>
                                </a:cubicBezTo>
                                <a:cubicBezTo>
                                  <a:pt x="2406" y="66"/>
                                  <a:pt x="2404" y="64"/>
                                  <a:pt x="2404" y="59"/>
                                </a:cubicBezTo>
                                <a:cubicBezTo>
                                  <a:pt x="2404" y="55"/>
                                  <a:pt x="2409" y="50"/>
                                  <a:pt x="2414" y="50"/>
                                </a:cubicBezTo>
                                <a:cubicBezTo>
                                  <a:pt x="2418" y="50"/>
                                  <a:pt x="2421" y="52"/>
                                  <a:pt x="2424" y="57"/>
                                </a:cubicBezTo>
                                <a:lnTo>
                                  <a:pt x="2428" y="54"/>
                                </a:lnTo>
                                <a:close/>
                                <a:moveTo>
                                  <a:pt x="2352" y="50"/>
                                </a:moveTo>
                                <a:cubicBezTo>
                                  <a:pt x="2366" y="50"/>
                                  <a:pt x="2376" y="61"/>
                                  <a:pt x="2376" y="75"/>
                                </a:cubicBezTo>
                                <a:cubicBezTo>
                                  <a:pt x="2376" y="89"/>
                                  <a:pt x="2366" y="100"/>
                                  <a:pt x="2352" y="100"/>
                                </a:cubicBezTo>
                                <a:cubicBezTo>
                                  <a:pt x="2339" y="100"/>
                                  <a:pt x="2328" y="89"/>
                                  <a:pt x="2328" y="75"/>
                                </a:cubicBezTo>
                                <a:cubicBezTo>
                                  <a:pt x="2328" y="61"/>
                                  <a:pt x="2338" y="50"/>
                                  <a:pt x="2352" y="50"/>
                                </a:cubicBezTo>
                                <a:moveTo>
                                  <a:pt x="2352" y="45"/>
                                </a:moveTo>
                                <a:cubicBezTo>
                                  <a:pt x="2335" y="45"/>
                                  <a:pt x="2322" y="59"/>
                                  <a:pt x="2322" y="75"/>
                                </a:cubicBezTo>
                                <a:cubicBezTo>
                                  <a:pt x="2322" y="92"/>
                                  <a:pt x="2335" y="105"/>
                                  <a:pt x="2352" y="105"/>
                                </a:cubicBezTo>
                                <a:cubicBezTo>
                                  <a:pt x="2369" y="105"/>
                                  <a:pt x="2382" y="92"/>
                                  <a:pt x="2382" y="75"/>
                                </a:cubicBezTo>
                                <a:cubicBezTo>
                                  <a:pt x="2382" y="58"/>
                                  <a:pt x="2369" y="45"/>
                                  <a:pt x="2352" y="45"/>
                                </a:cubicBezTo>
                                <a:moveTo>
                                  <a:pt x="2294" y="46"/>
                                </a:moveTo>
                                <a:cubicBezTo>
                                  <a:pt x="2294" y="103"/>
                                  <a:pt x="2294" y="103"/>
                                  <a:pt x="2294" y="103"/>
                                </a:cubicBezTo>
                                <a:cubicBezTo>
                                  <a:pt x="2299" y="103"/>
                                  <a:pt x="2299" y="103"/>
                                  <a:pt x="2299" y="103"/>
                                </a:cubicBezTo>
                                <a:cubicBezTo>
                                  <a:pt x="2299" y="73"/>
                                  <a:pt x="2299" y="73"/>
                                  <a:pt x="2299" y="73"/>
                                </a:cubicBezTo>
                                <a:cubicBezTo>
                                  <a:pt x="2299" y="63"/>
                                  <a:pt x="2300" y="60"/>
                                  <a:pt x="2301" y="57"/>
                                </a:cubicBezTo>
                                <a:cubicBezTo>
                                  <a:pt x="2303" y="53"/>
                                  <a:pt x="2307" y="50"/>
                                  <a:pt x="2311" y="50"/>
                                </a:cubicBezTo>
                                <a:cubicBezTo>
                                  <a:pt x="2312" y="50"/>
                                  <a:pt x="2313" y="50"/>
                                  <a:pt x="2315" y="51"/>
                                </a:cubicBezTo>
                                <a:cubicBezTo>
                                  <a:pt x="2318" y="46"/>
                                  <a:pt x="2318" y="46"/>
                                  <a:pt x="2318" y="46"/>
                                </a:cubicBezTo>
                                <a:cubicBezTo>
                                  <a:pt x="2315" y="45"/>
                                  <a:pt x="2314" y="45"/>
                                  <a:pt x="2312" y="45"/>
                                </a:cubicBezTo>
                                <a:cubicBezTo>
                                  <a:pt x="2306" y="45"/>
                                  <a:pt x="2302" y="48"/>
                                  <a:pt x="2299" y="54"/>
                                </a:cubicBezTo>
                                <a:cubicBezTo>
                                  <a:pt x="2299" y="46"/>
                                  <a:pt x="2299" y="46"/>
                                  <a:pt x="2299" y="46"/>
                                </a:cubicBezTo>
                                <a:lnTo>
                                  <a:pt x="2294" y="46"/>
                                </a:lnTo>
                                <a:close/>
                                <a:moveTo>
                                  <a:pt x="2276" y="21"/>
                                </a:moveTo>
                                <a:cubicBezTo>
                                  <a:pt x="2267" y="13"/>
                                  <a:pt x="2257" y="9"/>
                                  <a:pt x="2245" y="9"/>
                                </a:cubicBezTo>
                                <a:cubicBezTo>
                                  <a:pt x="2219" y="9"/>
                                  <a:pt x="2196" y="31"/>
                                  <a:pt x="2196" y="57"/>
                                </a:cubicBezTo>
                                <a:cubicBezTo>
                                  <a:pt x="2196" y="83"/>
                                  <a:pt x="2219" y="105"/>
                                  <a:pt x="2245" y="105"/>
                                </a:cubicBezTo>
                                <a:cubicBezTo>
                                  <a:pt x="2257" y="105"/>
                                  <a:pt x="2266" y="102"/>
                                  <a:pt x="2276" y="93"/>
                                </a:cubicBezTo>
                                <a:cubicBezTo>
                                  <a:pt x="2276" y="85"/>
                                  <a:pt x="2276" y="85"/>
                                  <a:pt x="2276" y="85"/>
                                </a:cubicBezTo>
                                <a:cubicBezTo>
                                  <a:pt x="2268" y="94"/>
                                  <a:pt x="2257" y="99"/>
                                  <a:pt x="2245" y="99"/>
                                </a:cubicBezTo>
                                <a:cubicBezTo>
                                  <a:pt x="2222" y="99"/>
                                  <a:pt x="2203" y="80"/>
                                  <a:pt x="2203" y="57"/>
                                </a:cubicBezTo>
                                <a:cubicBezTo>
                                  <a:pt x="2203" y="34"/>
                                  <a:pt x="2222" y="15"/>
                                  <a:pt x="2245" y="15"/>
                                </a:cubicBezTo>
                                <a:cubicBezTo>
                                  <a:pt x="2257" y="15"/>
                                  <a:pt x="2268" y="20"/>
                                  <a:pt x="2276" y="29"/>
                                </a:cubicBezTo>
                                <a:lnTo>
                                  <a:pt x="2276" y="21"/>
                                </a:lnTo>
                                <a:close/>
                                <a:moveTo>
                                  <a:pt x="2139" y="94"/>
                                </a:moveTo>
                                <a:cubicBezTo>
                                  <a:pt x="2131" y="123"/>
                                  <a:pt x="2131" y="123"/>
                                  <a:pt x="2131" y="123"/>
                                </a:cubicBezTo>
                                <a:cubicBezTo>
                                  <a:pt x="2135" y="124"/>
                                  <a:pt x="2135" y="124"/>
                                  <a:pt x="2135" y="124"/>
                                </a:cubicBezTo>
                                <a:cubicBezTo>
                                  <a:pt x="2145" y="96"/>
                                  <a:pt x="2145" y="96"/>
                                  <a:pt x="2145" y="96"/>
                                </a:cubicBezTo>
                                <a:lnTo>
                                  <a:pt x="2139" y="94"/>
                                </a:lnTo>
                                <a:close/>
                                <a:moveTo>
                                  <a:pt x="2115" y="52"/>
                                </a:moveTo>
                                <a:cubicBezTo>
                                  <a:pt x="2125" y="52"/>
                                  <a:pt x="2125" y="52"/>
                                  <a:pt x="2125" y="52"/>
                                </a:cubicBezTo>
                                <a:cubicBezTo>
                                  <a:pt x="2125" y="46"/>
                                  <a:pt x="2125" y="46"/>
                                  <a:pt x="2125" y="46"/>
                                </a:cubicBezTo>
                                <a:cubicBezTo>
                                  <a:pt x="2115" y="46"/>
                                  <a:pt x="2115" y="46"/>
                                  <a:pt x="2115" y="46"/>
                                </a:cubicBezTo>
                                <a:cubicBezTo>
                                  <a:pt x="2115" y="26"/>
                                  <a:pt x="2115" y="26"/>
                                  <a:pt x="2115" y="26"/>
                                </a:cubicBezTo>
                                <a:cubicBezTo>
                                  <a:pt x="2109" y="26"/>
                                  <a:pt x="2109" y="26"/>
                                  <a:pt x="2109" y="26"/>
                                </a:cubicBezTo>
                                <a:cubicBezTo>
                                  <a:pt x="2109" y="46"/>
                                  <a:pt x="2109" y="46"/>
                                  <a:pt x="2109" y="46"/>
                                </a:cubicBezTo>
                                <a:cubicBezTo>
                                  <a:pt x="2103" y="46"/>
                                  <a:pt x="2103" y="46"/>
                                  <a:pt x="2103" y="46"/>
                                </a:cubicBezTo>
                                <a:cubicBezTo>
                                  <a:pt x="2103" y="52"/>
                                  <a:pt x="2103" y="52"/>
                                  <a:pt x="2103" y="52"/>
                                </a:cubicBezTo>
                                <a:cubicBezTo>
                                  <a:pt x="2109" y="52"/>
                                  <a:pt x="2109" y="52"/>
                                  <a:pt x="2109" y="52"/>
                                </a:cubicBezTo>
                                <a:cubicBezTo>
                                  <a:pt x="2109" y="103"/>
                                  <a:pt x="2109" y="103"/>
                                  <a:pt x="2109" y="103"/>
                                </a:cubicBezTo>
                                <a:cubicBezTo>
                                  <a:pt x="2115" y="103"/>
                                  <a:pt x="2115" y="103"/>
                                  <a:pt x="2115" y="103"/>
                                </a:cubicBezTo>
                                <a:lnTo>
                                  <a:pt x="2115" y="52"/>
                                </a:lnTo>
                                <a:close/>
                                <a:moveTo>
                                  <a:pt x="2090" y="54"/>
                                </a:moveTo>
                                <a:cubicBezTo>
                                  <a:pt x="2087" y="48"/>
                                  <a:pt x="2082" y="45"/>
                                  <a:pt x="2076" y="45"/>
                                </a:cubicBezTo>
                                <a:cubicBezTo>
                                  <a:pt x="2067" y="45"/>
                                  <a:pt x="2060" y="51"/>
                                  <a:pt x="2060" y="60"/>
                                </a:cubicBezTo>
                                <a:cubicBezTo>
                                  <a:pt x="2060" y="67"/>
                                  <a:pt x="2065" y="71"/>
                                  <a:pt x="2077" y="75"/>
                                </a:cubicBezTo>
                                <a:cubicBezTo>
                                  <a:pt x="2085" y="79"/>
                                  <a:pt x="2088" y="81"/>
                                  <a:pt x="2088" y="87"/>
                                </a:cubicBezTo>
                                <a:cubicBezTo>
                                  <a:pt x="2088" y="94"/>
                                  <a:pt x="2083" y="100"/>
                                  <a:pt x="2075" y="100"/>
                                </a:cubicBezTo>
                                <a:cubicBezTo>
                                  <a:pt x="2068" y="100"/>
                                  <a:pt x="2064" y="96"/>
                                  <a:pt x="2061" y="88"/>
                                </a:cubicBezTo>
                                <a:cubicBezTo>
                                  <a:pt x="2056" y="90"/>
                                  <a:pt x="2056" y="90"/>
                                  <a:pt x="2056" y="90"/>
                                </a:cubicBezTo>
                                <a:cubicBezTo>
                                  <a:pt x="2059" y="100"/>
                                  <a:pt x="2066" y="105"/>
                                  <a:pt x="2075" y="105"/>
                                </a:cubicBezTo>
                                <a:cubicBezTo>
                                  <a:pt x="2086" y="105"/>
                                  <a:pt x="2094" y="97"/>
                                  <a:pt x="2094" y="87"/>
                                </a:cubicBezTo>
                                <a:cubicBezTo>
                                  <a:pt x="2094" y="82"/>
                                  <a:pt x="2092" y="78"/>
                                  <a:pt x="2088" y="75"/>
                                </a:cubicBezTo>
                                <a:cubicBezTo>
                                  <a:pt x="2086" y="73"/>
                                  <a:pt x="2084" y="72"/>
                                  <a:pt x="2077" y="70"/>
                                </a:cubicBezTo>
                                <a:cubicBezTo>
                                  <a:pt x="2069" y="66"/>
                                  <a:pt x="2066" y="64"/>
                                  <a:pt x="2066" y="59"/>
                                </a:cubicBezTo>
                                <a:cubicBezTo>
                                  <a:pt x="2066" y="55"/>
                                  <a:pt x="2071" y="50"/>
                                  <a:pt x="2076" y="50"/>
                                </a:cubicBezTo>
                                <a:cubicBezTo>
                                  <a:pt x="2080" y="50"/>
                                  <a:pt x="2083" y="52"/>
                                  <a:pt x="2086" y="57"/>
                                </a:cubicBezTo>
                                <a:lnTo>
                                  <a:pt x="2090" y="54"/>
                                </a:lnTo>
                                <a:close/>
                                <a:moveTo>
                                  <a:pt x="2005" y="46"/>
                                </a:moveTo>
                                <a:cubicBezTo>
                                  <a:pt x="1999" y="46"/>
                                  <a:pt x="1999" y="46"/>
                                  <a:pt x="1999" y="46"/>
                                </a:cubicBezTo>
                                <a:cubicBezTo>
                                  <a:pt x="1999" y="82"/>
                                  <a:pt x="1999" y="82"/>
                                  <a:pt x="1999" y="82"/>
                                </a:cubicBezTo>
                                <a:cubicBezTo>
                                  <a:pt x="1999" y="90"/>
                                  <a:pt x="2000" y="94"/>
                                  <a:pt x="2003" y="98"/>
                                </a:cubicBezTo>
                                <a:cubicBezTo>
                                  <a:pt x="2007" y="102"/>
                                  <a:pt x="2013" y="105"/>
                                  <a:pt x="2020" y="105"/>
                                </a:cubicBezTo>
                                <a:cubicBezTo>
                                  <a:pt x="2026" y="105"/>
                                  <a:pt x="2032" y="102"/>
                                  <a:pt x="2036" y="98"/>
                                </a:cubicBezTo>
                                <a:cubicBezTo>
                                  <a:pt x="2039" y="94"/>
                                  <a:pt x="2040" y="90"/>
                                  <a:pt x="2040" y="82"/>
                                </a:cubicBezTo>
                                <a:cubicBezTo>
                                  <a:pt x="2040" y="46"/>
                                  <a:pt x="2040" y="46"/>
                                  <a:pt x="2040" y="46"/>
                                </a:cubicBezTo>
                                <a:cubicBezTo>
                                  <a:pt x="2035" y="46"/>
                                  <a:pt x="2035" y="46"/>
                                  <a:pt x="2035" y="46"/>
                                </a:cubicBezTo>
                                <a:cubicBezTo>
                                  <a:pt x="2035" y="80"/>
                                  <a:pt x="2035" y="80"/>
                                  <a:pt x="2035" y="80"/>
                                </a:cubicBezTo>
                                <a:cubicBezTo>
                                  <a:pt x="2035" y="87"/>
                                  <a:pt x="2034" y="90"/>
                                  <a:pt x="2033" y="93"/>
                                </a:cubicBezTo>
                                <a:cubicBezTo>
                                  <a:pt x="2031" y="97"/>
                                  <a:pt x="2025" y="100"/>
                                  <a:pt x="2020" y="100"/>
                                </a:cubicBezTo>
                                <a:cubicBezTo>
                                  <a:pt x="2014" y="100"/>
                                  <a:pt x="2009" y="97"/>
                                  <a:pt x="2007" y="93"/>
                                </a:cubicBezTo>
                                <a:cubicBezTo>
                                  <a:pt x="2005" y="90"/>
                                  <a:pt x="2005" y="87"/>
                                  <a:pt x="2005" y="80"/>
                                </a:cubicBezTo>
                                <a:lnTo>
                                  <a:pt x="2005" y="46"/>
                                </a:lnTo>
                                <a:close/>
                                <a:moveTo>
                                  <a:pt x="1963" y="46"/>
                                </a:moveTo>
                                <a:cubicBezTo>
                                  <a:pt x="1963" y="103"/>
                                  <a:pt x="1963" y="103"/>
                                  <a:pt x="1963" y="103"/>
                                </a:cubicBezTo>
                                <a:cubicBezTo>
                                  <a:pt x="1969" y="103"/>
                                  <a:pt x="1969" y="103"/>
                                  <a:pt x="1969" y="103"/>
                                </a:cubicBezTo>
                                <a:cubicBezTo>
                                  <a:pt x="1969" y="73"/>
                                  <a:pt x="1969" y="73"/>
                                  <a:pt x="1969" y="73"/>
                                </a:cubicBezTo>
                                <a:cubicBezTo>
                                  <a:pt x="1969" y="63"/>
                                  <a:pt x="1969" y="60"/>
                                  <a:pt x="1970" y="57"/>
                                </a:cubicBezTo>
                                <a:cubicBezTo>
                                  <a:pt x="1972" y="53"/>
                                  <a:pt x="1977" y="50"/>
                                  <a:pt x="1980" y="50"/>
                                </a:cubicBezTo>
                                <a:cubicBezTo>
                                  <a:pt x="1982" y="50"/>
                                  <a:pt x="1983" y="50"/>
                                  <a:pt x="1984" y="51"/>
                                </a:cubicBezTo>
                                <a:cubicBezTo>
                                  <a:pt x="1987" y="46"/>
                                  <a:pt x="1987" y="46"/>
                                  <a:pt x="1987" y="46"/>
                                </a:cubicBezTo>
                                <a:cubicBezTo>
                                  <a:pt x="1985" y="45"/>
                                  <a:pt x="1983" y="45"/>
                                  <a:pt x="1981" y="45"/>
                                </a:cubicBezTo>
                                <a:cubicBezTo>
                                  <a:pt x="1976" y="45"/>
                                  <a:pt x="1972" y="48"/>
                                  <a:pt x="1969" y="54"/>
                                </a:cubicBezTo>
                                <a:cubicBezTo>
                                  <a:pt x="1969" y="46"/>
                                  <a:pt x="1969" y="46"/>
                                  <a:pt x="1969" y="46"/>
                                </a:cubicBezTo>
                                <a:lnTo>
                                  <a:pt x="1963" y="46"/>
                                </a:lnTo>
                                <a:close/>
                                <a:moveTo>
                                  <a:pt x="1933" y="16"/>
                                </a:moveTo>
                                <a:cubicBezTo>
                                  <a:pt x="1957" y="16"/>
                                  <a:pt x="1957" y="16"/>
                                  <a:pt x="1957" y="16"/>
                                </a:cubicBezTo>
                                <a:cubicBezTo>
                                  <a:pt x="1957" y="10"/>
                                  <a:pt x="1957" y="10"/>
                                  <a:pt x="1957" y="10"/>
                                </a:cubicBezTo>
                                <a:cubicBezTo>
                                  <a:pt x="1903" y="10"/>
                                  <a:pt x="1903" y="10"/>
                                  <a:pt x="1903" y="10"/>
                                </a:cubicBezTo>
                                <a:cubicBezTo>
                                  <a:pt x="1903" y="16"/>
                                  <a:pt x="1903" y="16"/>
                                  <a:pt x="1903" y="16"/>
                                </a:cubicBezTo>
                                <a:cubicBezTo>
                                  <a:pt x="1927" y="16"/>
                                  <a:pt x="1927" y="16"/>
                                  <a:pt x="1927" y="16"/>
                                </a:cubicBezTo>
                                <a:cubicBezTo>
                                  <a:pt x="1927" y="103"/>
                                  <a:pt x="1927" y="103"/>
                                  <a:pt x="1927" y="103"/>
                                </a:cubicBezTo>
                                <a:cubicBezTo>
                                  <a:pt x="1933" y="103"/>
                                  <a:pt x="1933" y="103"/>
                                  <a:pt x="1933" y="103"/>
                                </a:cubicBezTo>
                                <a:lnTo>
                                  <a:pt x="1933" y="16"/>
                                </a:lnTo>
                                <a:close/>
                                <a:moveTo>
                                  <a:pt x="1858" y="54"/>
                                </a:moveTo>
                                <a:cubicBezTo>
                                  <a:pt x="1855" y="48"/>
                                  <a:pt x="1850" y="45"/>
                                  <a:pt x="1844" y="45"/>
                                </a:cubicBezTo>
                                <a:cubicBezTo>
                                  <a:pt x="1835" y="45"/>
                                  <a:pt x="1828" y="51"/>
                                  <a:pt x="1828" y="60"/>
                                </a:cubicBezTo>
                                <a:cubicBezTo>
                                  <a:pt x="1828" y="67"/>
                                  <a:pt x="1832" y="71"/>
                                  <a:pt x="1845" y="75"/>
                                </a:cubicBezTo>
                                <a:cubicBezTo>
                                  <a:pt x="1853" y="79"/>
                                  <a:pt x="1856" y="81"/>
                                  <a:pt x="1856" y="87"/>
                                </a:cubicBezTo>
                                <a:cubicBezTo>
                                  <a:pt x="1856" y="94"/>
                                  <a:pt x="1850" y="100"/>
                                  <a:pt x="1843" y="100"/>
                                </a:cubicBezTo>
                                <a:cubicBezTo>
                                  <a:pt x="1836" y="100"/>
                                  <a:pt x="1831" y="96"/>
                                  <a:pt x="1829" y="88"/>
                                </a:cubicBezTo>
                                <a:cubicBezTo>
                                  <a:pt x="1823" y="90"/>
                                  <a:pt x="1823" y="90"/>
                                  <a:pt x="1823" y="90"/>
                                </a:cubicBezTo>
                                <a:cubicBezTo>
                                  <a:pt x="1826" y="100"/>
                                  <a:pt x="1833" y="105"/>
                                  <a:pt x="1843" y="105"/>
                                </a:cubicBezTo>
                                <a:cubicBezTo>
                                  <a:pt x="1854" y="105"/>
                                  <a:pt x="1862" y="97"/>
                                  <a:pt x="1862" y="87"/>
                                </a:cubicBezTo>
                                <a:cubicBezTo>
                                  <a:pt x="1862" y="82"/>
                                  <a:pt x="1860" y="78"/>
                                  <a:pt x="1856" y="75"/>
                                </a:cubicBezTo>
                                <a:cubicBezTo>
                                  <a:pt x="1853" y="73"/>
                                  <a:pt x="1852" y="72"/>
                                  <a:pt x="1845" y="70"/>
                                </a:cubicBezTo>
                                <a:cubicBezTo>
                                  <a:pt x="1836" y="66"/>
                                  <a:pt x="1834" y="64"/>
                                  <a:pt x="1834" y="59"/>
                                </a:cubicBezTo>
                                <a:cubicBezTo>
                                  <a:pt x="1834" y="55"/>
                                  <a:pt x="1838" y="50"/>
                                  <a:pt x="1843" y="50"/>
                                </a:cubicBezTo>
                                <a:cubicBezTo>
                                  <a:pt x="1848" y="50"/>
                                  <a:pt x="1851" y="52"/>
                                  <a:pt x="1853" y="57"/>
                                </a:cubicBezTo>
                                <a:lnTo>
                                  <a:pt x="1858" y="54"/>
                                </a:lnTo>
                                <a:close/>
                                <a:moveTo>
                                  <a:pt x="1763" y="70"/>
                                </a:moveTo>
                                <a:cubicBezTo>
                                  <a:pt x="1765" y="59"/>
                                  <a:pt x="1774" y="50"/>
                                  <a:pt x="1784" y="50"/>
                                </a:cubicBezTo>
                                <a:cubicBezTo>
                                  <a:pt x="1795" y="50"/>
                                  <a:pt x="1803" y="58"/>
                                  <a:pt x="1805" y="70"/>
                                </a:cubicBezTo>
                                <a:lnTo>
                                  <a:pt x="1763" y="70"/>
                                </a:lnTo>
                                <a:close/>
                                <a:moveTo>
                                  <a:pt x="1812" y="76"/>
                                </a:moveTo>
                                <a:cubicBezTo>
                                  <a:pt x="1811" y="57"/>
                                  <a:pt x="1801" y="45"/>
                                  <a:pt x="1784" y="45"/>
                                </a:cubicBezTo>
                                <a:cubicBezTo>
                                  <a:pt x="1769" y="45"/>
                                  <a:pt x="1757" y="58"/>
                                  <a:pt x="1757" y="75"/>
                                </a:cubicBezTo>
                                <a:cubicBezTo>
                                  <a:pt x="1757" y="92"/>
                                  <a:pt x="1768" y="105"/>
                                  <a:pt x="1784" y="105"/>
                                </a:cubicBezTo>
                                <a:cubicBezTo>
                                  <a:pt x="1796" y="105"/>
                                  <a:pt x="1804" y="100"/>
                                  <a:pt x="1810" y="89"/>
                                </a:cubicBezTo>
                                <a:cubicBezTo>
                                  <a:pt x="1805" y="87"/>
                                  <a:pt x="1805" y="87"/>
                                  <a:pt x="1805" y="87"/>
                                </a:cubicBezTo>
                                <a:cubicBezTo>
                                  <a:pt x="1800" y="96"/>
                                  <a:pt x="1794" y="100"/>
                                  <a:pt x="1785" y="100"/>
                                </a:cubicBezTo>
                                <a:cubicBezTo>
                                  <a:pt x="1772" y="100"/>
                                  <a:pt x="1763" y="90"/>
                                  <a:pt x="1763" y="76"/>
                                </a:cubicBezTo>
                                <a:lnTo>
                                  <a:pt x="1812" y="76"/>
                                </a:lnTo>
                                <a:close/>
                                <a:moveTo>
                                  <a:pt x="1738" y="22"/>
                                </a:moveTo>
                                <a:cubicBezTo>
                                  <a:pt x="1735" y="22"/>
                                  <a:pt x="1732" y="25"/>
                                  <a:pt x="1732" y="27"/>
                                </a:cubicBezTo>
                                <a:cubicBezTo>
                                  <a:pt x="1732" y="30"/>
                                  <a:pt x="1735" y="32"/>
                                  <a:pt x="1738" y="32"/>
                                </a:cubicBezTo>
                                <a:cubicBezTo>
                                  <a:pt x="1740" y="32"/>
                                  <a:pt x="1743" y="30"/>
                                  <a:pt x="1743" y="27"/>
                                </a:cubicBezTo>
                                <a:cubicBezTo>
                                  <a:pt x="1743" y="25"/>
                                  <a:pt x="1740" y="22"/>
                                  <a:pt x="1738" y="22"/>
                                </a:cubicBezTo>
                                <a:moveTo>
                                  <a:pt x="1740" y="46"/>
                                </a:moveTo>
                                <a:cubicBezTo>
                                  <a:pt x="1735" y="46"/>
                                  <a:pt x="1735" y="46"/>
                                  <a:pt x="1735" y="46"/>
                                </a:cubicBezTo>
                                <a:cubicBezTo>
                                  <a:pt x="1735" y="103"/>
                                  <a:pt x="1735" y="103"/>
                                  <a:pt x="1735" y="103"/>
                                </a:cubicBezTo>
                                <a:cubicBezTo>
                                  <a:pt x="1740" y="103"/>
                                  <a:pt x="1740" y="103"/>
                                  <a:pt x="1740" y="103"/>
                                </a:cubicBezTo>
                                <a:lnTo>
                                  <a:pt x="1740" y="46"/>
                                </a:lnTo>
                                <a:close/>
                                <a:moveTo>
                                  <a:pt x="1644" y="46"/>
                                </a:moveTo>
                                <a:cubicBezTo>
                                  <a:pt x="1644" y="103"/>
                                  <a:pt x="1644" y="103"/>
                                  <a:pt x="1644" y="103"/>
                                </a:cubicBezTo>
                                <a:cubicBezTo>
                                  <a:pt x="1649" y="103"/>
                                  <a:pt x="1649" y="103"/>
                                  <a:pt x="1649" y="103"/>
                                </a:cubicBezTo>
                                <a:cubicBezTo>
                                  <a:pt x="1649" y="70"/>
                                  <a:pt x="1649" y="70"/>
                                  <a:pt x="1649" y="70"/>
                                </a:cubicBezTo>
                                <a:cubicBezTo>
                                  <a:pt x="1649" y="58"/>
                                  <a:pt x="1655" y="50"/>
                                  <a:pt x="1664" y="50"/>
                                </a:cubicBezTo>
                                <a:cubicBezTo>
                                  <a:pt x="1672" y="50"/>
                                  <a:pt x="1677" y="56"/>
                                  <a:pt x="1677" y="67"/>
                                </a:cubicBezTo>
                                <a:cubicBezTo>
                                  <a:pt x="1677" y="103"/>
                                  <a:pt x="1677" y="103"/>
                                  <a:pt x="1677" y="103"/>
                                </a:cubicBezTo>
                                <a:cubicBezTo>
                                  <a:pt x="1682" y="103"/>
                                  <a:pt x="1682" y="103"/>
                                  <a:pt x="1682" y="103"/>
                                </a:cubicBezTo>
                                <a:cubicBezTo>
                                  <a:pt x="1682" y="69"/>
                                  <a:pt x="1682" y="69"/>
                                  <a:pt x="1682" y="69"/>
                                </a:cubicBezTo>
                                <a:cubicBezTo>
                                  <a:pt x="1682" y="57"/>
                                  <a:pt x="1687" y="50"/>
                                  <a:pt x="1697" y="50"/>
                                </a:cubicBezTo>
                                <a:cubicBezTo>
                                  <a:pt x="1706" y="50"/>
                                  <a:pt x="1709" y="55"/>
                                  <a:pt x="1709" y="65"/>
                                </a:cubicBezTo>
                                <a:cubicBezTo>
                                  <a:pt x="1709" y="103"/>
                                  <a:pt x="1709" y="103"/>
                                  <a:pt x="1709" y="103"/>
                                </a:cubicBezTo>
                                <a:cubicBezTo>
                                  <a:pt x="1715" y="103"/>
                                  <a:pt x="1715" y="103"/>
                                  <a:pt x="1715" y="103"/>
                                </a:cubicBezTo>
                                <a:cubicBezTo>
                                  <a:pt x="1715" y="66"/>
                                  <a:pt x="1715" y="66"/>
                                  <a:pt x="1715" y="66"/>
                                </a:cubicBezTo>
                                <a:cubicBezTo>
                                  <a:pt x="1715" y="58"/>
                                  <a:pt x="1714" y="55"/>
                                  <a:pt x="1712" y="51"/>
                                </a:cubicBezTo>
                                <a:cubicBezTo>
                                  <a:pt x="1708" y="47"/>
                                  <a:pt x="1703" y="45"/>
                                  <a:pt x="1697" y="45"/>
                                </a:cubicBezTo>
                                <a:cubicBezTo>
                                  <a:pt x="1689" y="45"/>
                                  <a:pt x="1684" y="48"/>
                                  <a:pt x="1680" y="55"/>
                                </a:cubicBezTo>
                                <a:cubicBezTo>
                                  <a:pt x="1677" y="48"/>
                                  <a:pt x="1672" y="45"/>
                                  <a:pt x="1664" y="45"/>
                                </a:cubicBezTo>
                                <a:cubicBezTo>
                                  <a:pt x="1658" y="45"/>
                                  <a:pt x="1653" y="48"/>
                                  <a:pt x="1649" y="53"/>
                                </a:cubicBezTo>
                                <a:cubicBezTo>
                                  <a:pt x="1649" y="46"/>
                                  <a:pt x="1649" y="46"/>
                                  <a:pt x="1649" y="46"/>
                                </a:cubicBezTo>
                                <a:lnTo>
                                  <a:pt x="1644" y="46"/>
                                </a:lnTo>
                                <a:close/>
                                <a:moveTo>
                                  <a:pt x="1579" y="70"/>
                                </a:moveTo>
                                <a:cubicBezTo>
                                  <a:pt x="1581" y="59"/>
                                  <a:pt x="1590" y="50"/>
                                  <a:pt x="1600" y="50"/>
                                </a:cubicBezTo>
                                <a:cubicBezTo>
                                  <a:pt x="1611" y="50"/>
                                  <a:pt x="1619" y="58"/>
                                  <a:pt x="1621" y="70"/>
                                </a:cubicBezTo>
                                <a:lnTo>
                                  <a:pt x="1579" y="70"/>
                                </a:lnTo>
                                <a:close/>
                                <a:moveTo>
                                  <a:pt x="1628" y="76"/>
                                </a:moveTo>
                                <a:cubicBezTo>
                                  <a:pt x="1627" y="57"/>
                                  <a:pt x="1616" y="45"/>
                                  <a:pt x="1600" y="45"/>
                                </a:cubicBezTo>
                                <a:cubicBezTo>
                                  <a:pt x="1585" y="45"/>
                                  <a:pt x="1572" y="58"/>
                                  <a:pt x="1572" y="75"/>
                                </a:cubicBezTo>
                                <a:cubicBezTo>
                                  <a:pt x="1572" y="92"/>
                                  <a:pt x="1584" y="105"/>
                                  <a:pt x="1600" y="105"/>
                                </a:cubicBezTo>
                                <a:cubicBezTo>
                                  <a:pt x="1612" y="105"/>
                                  <a:pt x="1620" y="100"/>
                                  <a:pt x="1626" y="89"/>
                                </a:cubicBezTo>
                                <a:cubicBezTo>
                                  <a:pt x="1621" y="87"/>
                                  <a:pt x="1621" y="87"/>
                                  <a:pt x="1621" y="87"/>
                                </a:cubicBezTo>
                                <a:cubicBezTo>
                                  <a:pt x="1616" y="96"/>
                                  <a:pt x="1610" y="100"/>
                                  <a:pt x="1601" y="100"/>
                                </a:cubicBezTo>
                                <a:cubicBezTo>
                                  <a:pt x="1588" y="100"/>
                                  <a:pt x="1579" y="90"/>
                                  <a:pt x="1579" y="76"/>
                                </a:cubicBezTo>
                                <a:lnTo>
                                  <a:pt x="1628" y="76"/>
                                </a:lnTo>
                                <a:close/>
                                <a:moveTo>
                                  <a:pt x="1528" y="50"/>
                                </a:moveTo>
                                <a:cubicBezTo>
                                  <a:pt x="1542" y="50"/>
                                  <a:pt x="1551" y="60"/>
                                  <a:pt x="1551" y="74"/>
                                </a:cubicBezTo>
                                <a:cubicBezTo>
                                  <a:pt x="1551" y="89"/>
                                  <a:pt x="1542" y="100"/>
                                  <a:pt x="1529" y="100"/>
                                </a:cubicBezTo>
                                <a:cubicBezTo>
                                  <a:pt x="1516" y="100"/>
                                  <a:pt x="1506" y="89"/>
                                  <a:pt x="1506" y="75"/>
                                </a:cubicBezTo>
                                <a:cubicBezTo>
                                  <a:pt x="1506" y="61"/>
                                  <a:pt x="1516" y="50"/>
                                  <a:pt x="1528" y="50"/>
                                </a:cubicBezTo>
                                <a:moveTo>
                                  <a:pt x="1551" y="1"/>
                                </a:moveTo>
                                <a:cubicBezTo>
                                  <a:pt x="1551" y="56"/>
                                  <a:pt x="1551" y="56"/>
                                  <a:pt x="1551" y="56"/>
                                </a:cubicBezTo>
                                <a:cubicBezTo>
                                  <a:pt x="1545" y="49"/>
                                  <a:pt x="1538" y="45"/>
                                  <a:pt x="1528" y="45"/>
                                </a:cubicBezTo>
                                <a:cubicBezTo>
                                  <a:pt x="1512" y="45"/>
                                  <a:pt x="1500" y="57"/>
                                  <a:pt x="1500" y="75"/>
                                </a:cubicBezTo>
                                <a:cubicBezTo>
                                  <a:pt x="1500" y="92"/>
                                  <a:pt x="1512" y="105"/>
                                  <a:pt x="1529" y="105"/>
                                </a:cubicBezTo>
                                <a:cubicBezTo>
                                  <a:pt x="1538" y="105"/>
                                  <a:pt x="1546" y="101"/>
                                  <a:pt x="1551" y="93"/>
                                </a:cubicBezTo>
                                <a:cubicBezTo>
                                  <a:pt x="1551" y="103"/>
                                  <a:pt x="1551" y="103"/>
                                  <a:pt x="1551" y="103"/>
                                </a:cubicBezTo>
                                <a:cubicBezTo>
                                  <a:pt x="1556" y="103"/>
                                  <a:pt x="1556" y="103"/>
                                  <a:pt x="1556" y="103"/>
                                </a:cubicBezTo>
                                <a:cubicBezTo>
                                  <a:pt x="1556" y="1"/>
                                  <a:pt x="1556" y="1"/>
                                  <a:pt x="1556" y="1"/>
                                </a:cubicBezTo>
                                <a:lnTo>
                                  <a:pt x="1551" y="1"/>
                                </a:lnTo>
                                <a:close/>
                                <a:moveTo>
                                  <a:pt x="1456" y="50"/>
                                </a:moveTo>
                                <a:cubicBezTo>
                                  <a:pt x="1469" y="50"/>
                                  <a:pt x="1479" y="60"/>
                                  <a:pt x="1479" y="74"/>
                                </a:cubicBezTo>
                                <a:cubicBezTo>
                                  <a:pt x="1479" y="89"/>
                                  <a:pt x="1470" y="100"/>
                                  <a:pt x="1456" y="100"/>
                                </a:cubicBezTo>
                                <a:cubicBezTo>
                                  <a:pt x="1444" y="100"/>
                                  <a:pt x="1434" y="89"/>
                                  <a:pt x="1434" y="75"/>
                                </a:cubicBezTo>
                                <a:cubicBezTo>
                                  <a:pt x="1434" y="61"/>
                                  <a:pt x="1444" y="50"/>
                                  <a:pt x="1456" y="50"/>
                                </a:cubicBezTo>
                                <a:moveTo>
                                  <a:pt x="1479" y="46"/>
                                </a:moveTo>
                                <a:cubicBezTo>
                                  <a:pt x="1479" y="56"/>
                                  <a:pt x="1479" y="56"/>
                                  <a:pt x="1479" y="56"/>
                                </a:cubicBezTo>
                                <a:cubicBezTo>
                                  <a:pt x="1473" y="49"/>
                                  <a:pt x="1466" y="45"/>
                                  <a:pt x="1456" y="45"/>
                                </a:cubicBezTo>
                                <a:cubicBezTo>
                                  <a:pt x="1440" y="45"/>
                                  <a:pt x="1428" y="57"/>
                                  <a:pt x="1428" y="75"/>
                                </a:cubicBezTo>
                                <a:cubicBezTo>
                                  <a:pt x="1428" y="92"/>
                                  <a:pt x="1440" y="105"/>
                                  <a:pt x="1457" y="105"/>
                                </a:cubicBezTo>
                                <a:cubicBezTo>
                                  <a:pt x="1466" y="105"/>
                                  <a:pt x="1474" y="101"/>
                                  <a:pt x="1479" y="93"/>
                                </a:cubicBezTo>
                                <a:cubicBezTo>
                                  <a:pt x="1479" y="103"/>
                                  <a:pt x="1479" y="103"/>
                                  <a:pt x="1479" y="103"/>
                                </a:cubicBezTo>
                                <a:cubicBezTo>
                                  <a:pt x="1484" y="103"/>
                                  <a:pt x="1484" y="103"/>
                                  <a:pt x="1484" y="103"/>
                                </a:cubicBezTo>
                                <a:cubicBezTo>
                                  <a:pt x="1484" y="46"/>
                                  <a:pt x="1484" y="46"/>
                                  <a:pt x="1484" y="46"/>
                                </a:cubicBezTo>
                                <a:lnTo>
                                  <a:pt x="1479" y="46"/>
                                </a:lnTo>
                                <a:close/>
                                <a:moveTo>
                                  <a:pt x="1416" y="52"/>
                                </a:moveTo>
                                <a:cubicBezTo>
                                  <a:pt x="1409" y="47"/>
                                  <a:pt x="1404" y="45"/>
                                  <a:pt x="1396" y="45"/>
                                </a:cubicBezTo>
                                <a:cubicBezTo>
                                  <a:pt x="1379" y="45"/>
                                  <a:pt x="1367" y="58"/>
                                  <a:pt x="1367" y="75"/>
                                </a:cubicBezTo>
                                <a:cubicBezTo>
                                  <a:pt x="1367" y="92"/>
                                  <a:pt x="1379" y="105"/>
                                  <a:pt x="1396" y="105"/>
                                </a:cubicBezTo>
                                <a:cubicBezTo>
                                  <a:pt x="1404" y="105"/>
                                  <a:pt x="1410" y="102"/>
                                  <a:pt x="1417" y="97"/>
                                </a:cubicBezTo>
                                <a:cubicBezTo>
                                  <a:pt x="1417" y="89"/>
                                  <a:pt x="1417" y="89"/>
                                  <a:pt x="1417" y="89"/>
                                </a:cubicBezTo>
                                <a:cubicBezTo>
                                  <a:pt x="1410" y="96"/>
                                  <a:pt x="1404" y="100"/>
                                  <a:pt x="1396" y="100"/>
                                </a:cubicBezTo>
                                <a:cubicBezTo>
                                  <a:pt x="1383" y="100"/>
                                  <a:pt x="1372" y="89"/>
                                  <a:pt x="1372" y="75"/>
                                </a:cubicBezTo>
                                <a:cubicBezTo>
                                  <a:pt x="1372" y="61"/>
                                  <a:pt x="1383" y="50"/>
                                  <a:pt x="1396" y="50"/>
                                </a:cubicBezTo>
                                <a:cubicBezTo>
                                  <a:pt x="1403" y="50"/>
                                  <a:pt x="1409" y="53"/>
                                  <a:pt x="1416" y="60"/>
                                </a:cubicBezTo>
                                <a:lnTo>
                                  <a:pt x="1416" y="52"/>
                                </a:lnTo>
                                <a:close/>
                                <a:moveTo>
                                  <a:pt x="1337" y="67"/>
                                </a:moveTo>
                                <a:cubicBezTo>
                                  <a:pt x="1302" y="67"/>
                                  <a:pt x="1302" y="67"/>
                                  <a:pt x="1302" y="67"/>
                                </a:cubicBezTo>
                                <a:cubicBezTo>
                                  <a:pt x="1319" y="23"/>
                                  <a:pt x="1319" y="23"/>
                                  <a:pt x="1319" y="23"/>
                                </a:cubicBezTo>
                                <a:lnTo>
                                  <a:pt x="1337" y="67"/>
                                </a:lnTo>
                                <a:close/>
                                <a:moveTo>
                                  <a:pt x="1339" y="73"/>
                                </a:moveTo>
                                <a:cubicBezTo>
                                  <a:pt x="1351" y="103"/>
                                  <a:pt x="1351" y="103"/>
                                  <a:pt x="1351" y="103"/>
                                </a:cubicBezTo>
                                <a:cubicBezTo>
                                  <a:pt x="1358" y="103"/>
                                  <a:pt x="1358" y="103"/>
                                  <a:pt x="1358" y="103"/>
                                </a:cubicBezTo>
                                <a:cubicBezTo>
                                  <a:pt x="1319" y="7"/>
                                  <a:pt x="1319" y="7"/>
                                  <a:pt x="1319" y="7"/>
                                </a:cubicBezTo>
                                <a:cubicBezTo>
                                  <a:pt x="1280" y="103"/>
                                  <a:pt x="1280" y="103"/>
                                  <a:pt x="1280" y="103"/>
                                </a:cubicBezTo>
                                <a:cubicBezTo>
                                  <a:pt x="1287" y="103"/>
                                  <a:pt x="1287" y="103"/>
                                  <a:pt x="1287" y="103"/>
                                </a:cubicBezTo>
                                <a:cubicBezTo>
                                  <a:pt x="1299" y="73"/>
                                  <a:pt x="1299" y="73"/>
                                  <a:pt x="1299" y="73"/>
                                </a:cubicBezTo>
                                <a:lnTo>
                                  <a:pt x="1339" y="73"/>
                                </a:lnTo>
                                <a:close/>
                                <a:moveTo>
                                  <a:pt x="1229" y="52"/>
                                </a:moveTo>
                                <a:cubicBezTo>
                                  <a:pt x="1243" y="52"/>
                                  <a:pt x="1243" y="52"/>
                                  <a:pt x="1243" y="52"/>
                                </a:cubicBezTo>
                                <a:cubicBezTo>
                                  <a:pt x="1243" y="46"/>
                                  <a:pt x="1243" y="46"/>
                                  <a:pt x="1243" y="46"/>
                                </a:cubicBezTo>
                                <a:cubicBezTo>
                                  <a:pt x="1229" y="46"/>
                                  <a:pt x="1229" y="46"/>
                                  <a:pt x="1229" y="46"/>
                                </a:cubicBezTo>
                                <a:cubicBezTo>
                                  <a:pt x="1229" y="20"/>
                                  <a:pt x="1229" y="20"/>
                                  <a:pt x="1229" y="20"/>
                                </a:cubicBezTo>
                                <a:cubicBezTo>
                                  <a:pt x="1229" y="10"/>
                                  <a:pt x="1232" y="5"/>
                                  <a:pt x="1239" y="5"/>
                                </a:cubicBezTo>
                                <a:cubicBezTo>
                                  <a:pt x="1240" y="5"/>
                                  <a:pt x="1242" y="5"/>
                                  <a:pt x="1243" y="6"/>
                                </a:cubicBezTo>
                                <a:cubicBezTo>
                                  <a:pt x="1243" y="1"/>
                                  <a:pt x="1243" y="1"/>
                                  <a:pt x="1243" y="1"/>
                                </a:cubicBezTo>
                                <a:cubicBezTo>
                                  <a:pt x="1241" y="0"/>
                                  <a:pt x="1240" y="0"/>
                                  <a:pt x="1238" y="0"/>
                                </a:cubicBezTo>
                                <a:cubicBezTo>
                                  <a:pt x="1228" y="0"/>
                                  <a:pt x="1223" y="6"/>
                                  <a:pt x="1223" y="19"/>
                                </a:cubicBezTo>
                                <a:cubicBezTo>
                                  <a:pt x="1223" y="46"/>
                                  <a:pt x="1223" y="46"/>
                                  <a:pt x="1223" y="46"/>
                                </a:cubicBezTo>
                                <a:cubicBezTo>
                                  <a:pt x="1217" y="46"/>
                                  <a:pt x="1217" y="46"/>
                                  <a:pt x="1217" y="46"/>
                                </a:cubicBezTo>
                                <a:cubicBezTo>
                                  <a:pt x="1217" y="52"/>
                                  <a:pt x="1217" y="52"/>
                                  <a:pt x="1217" y="52"/>
                                </a:cubicBezTo>
                                <a:cubicBezTo>
                                  <a:pt x="1223" y="52"/>
                                  <a:pt x="1223" y="52"/>
                                  <a:pt x="1223" y="52"/>
                                </a:cubicBezTo>
                                <a:cubicBezTo>
                                  <a:pt x="1223" y="103"/>
                                  <a:pt x="1223" y="103"/>
                                  <a:pt x="1223" y="103"/>
                                </a:cubicBezTo>
                                <a:cubicBezTo>
                                  <a:pt x="1229" y="103"/>
                                  <a:pt x="1229" y="103"/>
                                  <a:pt x="1229" y="103"/>
                                </a:cubicBezTo>
                                <a:lnTo>
                                  <a:pt x="1229" y="52"/>
                                </a:lnTo>
                                <a:close/>
                                <a:moveTo>
                                  <a:pt x="1177" y="50"/>
                                </a:moveTo>
                                <a:cubicBezTo>
                                  <a:pt x="1191" y="50"/>
                                  <a:pt x="1202" y="61"/>
                                  <a:pt x="1202" y="75"/>
                                </a:cubicBezTo>
                                <a:cubicBezTo>
                                  <a:pt x="1202" y="89"/>
                                  <a:pt x="1191" y="100"/>
                                  <a:pt x="1177" y="100"/>
                                </a:cubicBezTo>
                                <a:cubicBezTo>
                                  <a:pt x="1164" y="100"/>
                                  <a:pt x="1153" y="89"/>
                                  <a:pt x="1153" y="75"/>
                                </a:cubicBezTo>
                                <a:cubicBezTo>
                                  <a:pt x="1153" y="61"/>
                                  <a:pt x="1164" y="50"/>
                                  <a:pt x="1177" y="50"/>
                                </a:cubicBezTo>
                                <a:moveTo>
                                  <a:pt x="1177" y="45"/>
                                </a:moveTo>
                                <a:cubicBezTo>
                                  <a:pt x="1161" y="45"/>
                                  <a:pt x="1147" y="59"/>
                                  <a:pt x="1147" y="75"/>
                                </a:cubicBezTo>
                                <a:cubicBezTo>
                                  <a:pt x="1147" y="92"/>
                                  <a:pt x="1161" y="105"/>
                                  <a:pt x="1177" y="105"/>
                                </a:cubicBezTo>
                                <a:cubicBezTo>
                                  <a:pt x="1194" y="105"/>
                                  <a:pt x="1207" y="92"/>
                                  <a:pt x="1207" y="75"/>
                                </a:cubicBezTo>
                                <a:cubicBezTo>
                                  <a:pt x="1207" y="58"/>
                                  <a:pt x="1194" y="45"/>
                                  <a:pt x="1177" y="45"/>
                                </a:cubicBezTo>
                                <a:moveTo>
                                  <a:pt x="1055" y="46"/>
                                </a:moveTo>
                                <a:cubicBezTo>
                                  <a:pt x="1055" y="103"/>
                                  <a:pt x="1055" y="103"/>
                                  <a:pt x="1055" y="103"/>
                                </a:cubicBezTo>
                                <a:cubicBezTo>
                                  <a:pt x="1060" y="103"/>
                                  <a:pt x="1060" y="103"/>
                                  <a:pt x="1060" y="103"/>
                                </a:cubicBezTo>
                                <a:cubicBezTo>
                                  <a:pt x="1060" y="74"/>
                                  <a:pt x="1060" y="74"/>
                                  <a:pt x="1060" y="74"/>
                                </a:cubicBezTo>
                                <a:cubicBezTo>
                                  <a:pt x="1060" y="58"/>
                                  <a:pt x="1066" y="50"/>
                                  <a:pt x="1077" y="50"/>
                                </a:cubicBezTo>
                                <a:cubicBezTo>
                                  <a:pt x="1087" y="50"/>
                                  <a:pt x="1090" y="55"/>
                                  <a:pt x="1090" y="67"/>
                                </a:cubicBezTo>
                                <a:cubicBezTo>
                                  <a:pt x="1090" y="103"/>
                                  <a:pt x="1090" y="103"/>
                                  <a:pt x="1090" y="103"/>
                                </a:cubicBezTo>
                                <a:cubicBezTo>
                                  <a:pt x="1096" y="103"/>
                                  <a:pt x="1096" y="103"/>
                                  <a:pt x="1096" y="103"/>
                                </a:cubicBezTo>
                                <a:cubicBezTo>
                                  <a:pt x="1096" y="67"/>
                                  <a:pt x="1096" y="67"/>
                                  <a:pt x="1096" y="67"/>
                                </a:cubicBezTo>
                                <a:cubicBezTo>
                                  <a:pt x="1096" y="61"/>
                                  <a:pt x="1095" y="56"/>
                                  <a:pt x="1093" y="53"/>
                                </a:cubicBezTo>
                                <a:cubicBezTo>
                                  <a:pt x="1090" y="48"/>
                                  <a:pt x="1084" y="45"/>
                                  <a:pt x="1077" y="45"/>
                                </a:cubicBezTo>
                                <a:cubicBezTo>
                                  <a:pt x="1070" y="45"/>
                                  <a:pt x="1065" y="48"/>
                                  <a:pt x="1060" y="55"/>
                                </a:cubicBezTo>
                                <a:cubicBezTo>
                                  <a:pt x="1060" y="46"/>
                                  <a:pt x="1060" y="46"/>
                                  <a:pt x="1060" y="46"/>
                                </a:cubicBezTo>
                                <a:lnTo>
                                  <a:pt x="1055" y="46"/>
                                </a:lnTo>
                                <a:close/>
                                <a:moveTo>
                                  <a:pt x="1008" y="50"/>
                                </a:moveTo>
                                <a:cubicBezTo>
                                  <a:pt x="1022" y="50"/>
                                  <a:pt x="1033" y="61"/>
                                  <a:pt x="1033" y="75"/>
                                </a:cubicBezTo>
                                <a:cubicBezTo>
                                  <a:pt x="1033" y="89"/>
                                  <a:pt x="1022" y="100"/>
                                  <a:pt x="1008" y="100"/>
                                </a:cubicBezTo>
                                <a:cubicBezTo>
                                  <a:pt x="995" y="100"/>
                                  <a:pt x="984" y="89"/>
                                  <a:pt x="984" y="75"/>
                                </a:cubicBezTo>
                                <a:cubicBezTo>
                                  <a:pt x="984" y="61"/>
                                  <a:pt x="995" y="50"/>
                                  <a:pt x="1008" y="50"/>
                                </a:cubicBezTo>
                                <a:moveTo>
                                  <a:pt x="1008" y="45"/>
                                </a:moveTo>
                                <a:cubicBezTo>
                                  <a:pt x="992" y="45"/>
                                  <a:pt x="978" y="59"/>
                                  <a:pt x="978" y="75"/>
                                </a:cubicBezTo>
                                <a:cubicBezTo>
                                  <a:pt x="978" y="92"/>
                                  <a:pt x="992" y="105"/>
                                  <a:pt x="1008" y="105"/>
                                </a:cubicBezTo>
                                <a:cubicBezTo>
                                  <a:pt x="1025" y="105"/>
                                  <a:pt x="1038" y="92"/>
                                  <a:pt x="1038" y="75"/>
                                </a:cubicBezTo>
                                <a:cubicBezTo>
                                  <a:pt x="1038" y="58"/>
                                  <a:pt x="1025" y="45"/>
                                  <a:pt x="1008" y="45"/>
                                </a:cubicBezTo>
                                <a:moveTo>
                                  <a:pt x="959" y="22"/>
                                </a:moveTo>
                                <a:cubicBezTo>
                                  <a:pt x="957" y="22"/>
                                  <a:pt x="954" y="25"/>
                                  <a:pt x="954" y="27"/>
                                </a:cubicBezTo>
                                <a:cubicBezTo>
                                  <a:pt x="954" y="30"/>
                                  <a:pt x="957" y="32"/>
                                  <a:pt x="959" y="32"/>
                                </a:cubicBezTo>
                                <a:cubicBezTo>
                                  <a:pt x="962" y="32"/>
                                  <a:pt x="964" y="30"/>
                                  <a:pt x="964" y="27"/>
                                </a:cubicBezTo>
                                <a:cubicBezTo>
                                  <a:pt x="964" y="25"/>
                                  <a:pt x="962" y="22"/>
                                  <a:pt x="959" y="22"/>
                                </a:cubicBezTo>
                                <a:moveTo>
                                  <a:pt x="962" y="46"/>
                                </a:moveTo>
                                <a:cubicBezTo>
                                  <a:pt x="957" y="46"/>
                                  <a:pt x="957" y="46"/>
                                  <a:pt x="957" y="46"/>
                                </a:cubicBezTo>
                                <a:cubicBezTo>
                                  <a:pt x="957" y="103"/>
                                  <a:pt x="957" y="103"/>
                                  <a:pt x="957" y="103"/>
                                </a:cubicBezTo>
                                <a:cubicBezTo>
                                  <a:pt x="962" y="103"/>
                                  <a:pt x="962" y="103"/>
                                  <a:pt x="962" y="103"/>
                                </a:cubicBezTo>
                                <a:lnTo>
                                  <a:pt x="962" y="46"/>
                                </a:lnTo>
                                <a:close/>
                                <a:moveTo>
                                  <a:pt x="935" y="52"/>
                                </a:moveTo>
                                <a:cubicBezTo>
                                  <a:pt x="946" y="52"/>
                                  <a:pt x="946" y="52"/>
                                  <a:pt x="946" y="52"/>
                                </a:cubicBezTo>
                                <a:cubicBezTo>
                                  <a:pt x="946" y="46"/>
                                  <a:pt x="946" y="46"/>
                                  <a:pt x="946" y="46"/>
                                </a:cubicBezTo>
                                <a:cubicBezTo>
                                  <a:pt x="935" y="46"/>
                                  <a:pt x="935" y="46"/>
                                  <a:pt x="935" y="46"/>
                                </a:cubicBezTo>
                                <a:cubicBezTo>
                                  <a:pt x="935" y="26"/>
                                  <a:pt x="935" y="26"/>
                                  <a:pt x="935" y="26"/>
                                </a:cubicBezTo>
                                <a:cubicBezTo>
                                  <a:pt x="930" y="26"/>
                                  <a:pt x="930" y="26"/>
                                  <a:pt x="930" y="26"/>
                                </a:cubicBezTo>
                                <a:cubicBezTo>
                                  <a:pt x="930" y="46"/>
                                  <a:pt x="930" y="46"/>
                                  <a:pt x="930" y="46"/>
                                </a:cubicBezTo>
                                <a:cubicBezTo>
                                  <a:pt x="924" y="46"/>
                                  <a:pt x="924" y="46"/>
                                  <a:pt x="924" y="46"/>
                                </a:cubicBezTo>
                                <a:cubicBezTo>
                                  <a:pt x="924" y="52"/>
                                  <a:pt x="924" y="52"/>
                                  <a:pt x="924" y="52"/>
                                </a:cubicBezTo>
                                <a:cubicBezTo>
                                  <a:pt x="930" y="52"/>
                                  <a:pt x="930" y="52"/>
                                  <a:pt x="930" y="52"/>
                                </a:cubicBezTo>
                                <a:cubicBezTo>
                                  <a:pt x="930" y="103"/>
                                  <a:pt x="930" y="103"/>
                                  <a:pt x="930" y="103"/>
                                </a:cubicBezTo>
                                <a:cubicBezTo>
                                  <a:pt x="935" y="103"/>
                                  <a:pt x="935" y="103"/>
                                  <a:pt x="935" y="103"/>
                                </a:cubicBezTo>
                                <a:lnTo>
                                  <a:pt x="935" y="52"/>
                                </a:lnTo>
                                <a:close/>
                                <a:moveTo>
                                  <a:pt x="881" y="50"/>
                                </a:moveTo>
                                <a:cubicBezTo>
                                  <a:pt x="895" y="50"/>
                                  <a:pt x="904" y="60"/>
                                  <a:pt x="904" y="74"/>
                                </a:cubicBezTo>
                                <a:cubicBezTo>
                                  <a:pt x="904" y="89"/>
                                  <a:pt x="895" y="100"/>
                                  <a:pt x="882" y="100"/>
                                </a:cubicBezTo>
                                <a:cubicBezTo>
                                  <a:pt x="869" y="100"/>
                                  <a:pt x="859" y="89"/>
                                  <a:pt x="859" y="75"/>
                                </a:cubicBezTo>
                                <a:cubicBezTo>
                                  <a:pt x="859" y="61"/>
                                  <a:pt x="869" y="50"/>
                                  <a:pt x="881" y="50"/>
                                </a:cubicBezTo>
                                <a:moveTo>
                                  <a:pt x="904" y="46"/>
                                </a:moveTo>
                                <a:cubicBezTo>
                                  <a:pt x="904" y="56"/>
                                  <a:pt x="904" y="56"/>
                                  <a:pt x="904" y="56"/>
                                </a:cubicBezTo>
                                <a:cubicBezTo>
                                  <a:pt x="898" y="49"/>
                                  <a:pt x="891" y="45"/>
                                  <a:pt x="882" y="45"/>
                                </a:cubicBezTo>
                                <a:cubicBezTo>
                                  <a:pt x="865" y="45"/>
                                  <a:pt x="854" y="57"/>
                                  <a:pt x="854" y="75"/>
                                </a:cubicBezTo>
                                <a:cubicBezTo>
                                  <a:pt x="854" y="92"/>
                                  <a:pt x="865" y="105"/>
                                  <a:pt x="882" y="105"/>
                                </a:cubicBezTo>
                                <a:cubicBezTo>
                                  <a:pt x="891" y="105"/>
                                  <a:pt x="899" y="101"/>
                                  <a:pt x="904" y="93"/>
                                </a:cubicBezTo>
                                <a:cubicBezTo>
                                  <a:pt x="904" y="103"/>
                                  <a:pt x="904" y="103"/>
                                  <a:pt x="904" y="103"/>
                                </a:cubicBezTo>
                                <a:cubicBezTo>
                                  <a:pt x="909" y="103"/>
                                  <a:pt x="909" y="103"/>
                                  <a:pt x="909" y="103"/>
                                </a:cubicBezTo>
                                <a:cubicBezTo>
                                  <a:pt x="909" y="46"/>
                                  <a:pt x="909" y="46"/>
                                  <a:pt x="909" y="46"/>
                                </a:cubicBezTo>
                                <a:lnTo>
                                  <a:pt x="904" y="46"/>
                                </a:lnTo>
                                <a:close/>
                                <a:moveTo>
                                  <a:pt x="824" y="46"/>
                                </a:moveTo>
                                <a:cubicBezTo>
                                  <a:pt x="824" y="103"/>
                                  <a:pt x="824" y="103"/>
                                  <a:pt x="824" y="103"/>
                                </a:cubicBezTo>
                                <a:cubicBezTo>
                                  <a:pt x="830" y="103"/>
                                  <a:pt x="830" y="103"/>
                                  <a:pt x="830" y="103"/>
                                </a:cubicBezTo>
                                <a:cubicBezTo>
                                  <a:pt x="830" y="73"/>
                                  <a:pt x="830" y="73"/>
                                  <a:pt x="830" y="73"/>
                                </a:cubicBezTo>
                                <a:cubicBezTo>
                                  <a:pt x="830" y="63"/>
                                  <a:pt x="830" y="60"/>
                                  <a:pt x="832" y="57"/>
                                </a:cubicBezTo>
                                <a:cubicBezTo>
                                  <a:pt x="834" y="53"/>
                                  <a:pt x="838" y="50"/>
                                  <a:pt x="842" y="50"/>
                                </a:cubicBezTo>
                                <a:cubicBezTo>
                                  <a:pt x="843" y="50"/>
                                  <a:pt x="844" y="50"/>
                                  <a:pt x="846" y="51"/>
                                </a:cubicBezTo>
                                <a:cubicBezTo>
                                  <a:pt x="849" y="46"/>
                                  <a:pt x="849" y="46"/>
                                  <a:pt x="849" y="46"/>
                                </a:cubicBezTo>
                                <a:cubicBezTo>
                                  <a:pt x="846" y="45"/>
                                  <a:pt x="845" y="45"/>
                                  <a:pt x="843" y="45"/>
                                </a:cubicBezTo>
                                <a:cubicBezTo>
                                  <a:pt x="837" y="45"/>
                                  <a:pt x="833" y="48"/>
                                  <a:pt x="830" y="54"/>
                                </a:cubicBezTo>
                                <a:cubicBezTo>
                                  <a:pt x="830" y="46"/>
                                  <a:pt x="830" y="46"/>
                                  <a:pt x="830" y="46"/>
                                </a:cubicBezTo>
                                <a:lnTo>
                                  <a:pt x="824" y="46"/>
                                </a:lnTo>
                                <a:close/>
                                <a:moveTo>
                                  <a:pt x="760" y="70"/>
                                </a:moveTo>
                                <a:cubicBezTo>
                                  <a:pt x="761" y="59"/>
                                  <a:pt x="770" y="50"/>
                                  <a:pt x="781" y="50"/>
                                </a:cubicBezTo>
                                <a:cubicBezTo>
                                  <a:pt x="791" y="50"/>
                                  <a:pt x="800" y="58"/>
                                  <a:pt x="802" y="70"/>
                                </a:cubicBezTo>
                                <a:lnTo>
                                  <a:pt x="760" y="70"/>
                                </a:lnTo>
                                <a:close/>
                                <a:moveTo>
                                  <a:pt x="808" y="76"/>
                                </a:moveTo>
                                <a:cubicBezTo>
                                  <a:pt x="808" y="57"/>
                                  <a:pt x="797" y="45"/>
                                  <a:pt x="781" y="45"/>
                                </a:cubicBezTo>
                                <a:cubicBezTo>
                                  <a:pt x="765" y="45"/>
                                  <a:pt x="753" y="58"/>
                                  <a:pt x="753" y="75"/>
                                </a:cubicBezTo>
                                <a:cubicBezTo>
                                  <a:pt x="753" y="92"/>
                                  <a:pt x="765" y="105"/>
                                  <a:pt x="781" y="105"/>
                                </a:cubicBezTo>
                                <a:cubicBezTo>
                                  <a:pt x="792" y="105"/>
                                  <a:pt x="801" y="100"/>
                                  <a:pt x="806" y="89"/>
                                </a:cubicBezTo>
                                <a:cubicBezTo>
                                  <a:pt x="802" y="87"/>
                                  <a:pt x="802" y="87"/>
                                  <a:pt x="802" y="87"/>
                                </a:cubicBezTo>
                                <a:cubicBezTo>
                                  <a:pt x="796" y="96"/>
                                  <a:pt x="790" y="100"/>
                                  <a:pt x="781" y="100"/>
                                </a:cubicBezTo>
                                <a:cubicBezTo>
                                  <a:pt x="769" y="100"/>
                                  <a:pt x="760" y="90"/>
                                  <a:pt x="759" y="76"/>
                                </a:cubicBezTo>
                                <a:lnTo>
                                  <a:pt x="808" y="76"/>
                                </a:lnTo>
                                <a:close/>
                                <a:moveTo>
                                  <a:pt x="709" y="50"/>
                                </a:moveTo>
                                <a:cubicBezTo>
                                  <a:pt x="722" y="50"/>
                                  <a:pt x="732" y="60"/>
                                  <a:pt x="732" y="74"/>
                                </a:cubicBezTo>
                                <a:cubicBezTo>
                                  <a:pt x="732" y="89"/>
                                  <a:pt x="723" y="100"/>
                                  <a:pt x="709" y="100"/>
                                </a:cubicBezTo>
                                <a:cubicBezTo>
                                  <a:pt x="696" y="100"/>
                                  <a:pt x="687" y="89"/>
                                  <a:pt x="687" y="75"/>
                                </a:cubicBezTo>
                                <a:cubicBezTo>
                                  <a:pt x="687" y="61"/>
                                  <a:pt x="696" y="50"/>
                                  <a:pt x="709" y="50"/>
                                </a:cubicBezTo>
                                <a:moveTo>
                                  <a:pt x="731" y="1"/>
                                </a:moveTo>
                                <a:cubicBezTo>
                                  <a:pt x="731" y="56"/>
                                  <a:pt x="731" y="56"/>
                                  <a:pt x="731" y="56"/>
                                </a:cubicBezTo>
                                <a:cubicBezTo>
                                  <a:pt x="725" y="49"/>
                                  <a:pt x="718" y="45"/>
                                  <a:pt x="709" y="45"/>
                                </a:cubicBezTo>
                                <a:cubicBezTo>
                                  <a:pt x="692" y="45"/>
                                  <a:pt x="681" y="57"/>
                                  <a:pt x="681" y="75"/>
                                </a:cubicBezTo>
                                <a:cubicBezTo>
                                  <a:pt x="681" y="92"/>
                                  <a:pt x="693" y="105"/>
                                  <a:pt x="709" y="105"/>
                                </a:cubicBezTo>
                                <a:cubicBezTo>
                                  <a:pt x="718" y="105"/>
                                  <a:pt x="726" y="101"/>
                                  <a:pt x="731" y="93"/>
                                </a:cubicBezTo>
                                <a:cubicBezTo>
                                  <a:pt x="731" y="103"/>
                                  <a:pt x="731" y="103"/>
                                  <a:pt x="731" y="103"/>
                                </a:cubicBezTo>
                                <a:cubicBezTo>
                                  <a:pt x="737" y="103"/>
                                  <a:pt x="737" y="103"/>
                                  <a:pt x="737" y="103"/>
                                </a:cubicBezTo>
                                <a:cubicBezTo>
                                  <a:pt x="737" y="1"/>
                                  <a:pt x="737" y="1"/>
                                  <a:pt x="737" y="1"/>
                                </a:cubicBezTo>
                                <a:lnTo>
                                  <a:pt x="731" y="1"/>
                                </a:lnTo>
                                <a:close/>
                                <a:moveTo>
                                  <a:pt x="620" y="70"/>
                                </a:moveTo>
                                <a:cubicBezTo>
                                  <a:pt x="621" y="59"/>
                                  <a:pt x="630" y="50"/>
                                  <a:pt x="641" y="50"/>
                                </a:cubicBezTo>
                                <a:cubicBezTo>
                                  <a:pt x="651" y="50"/>
                                  <a:pt x="660" y="58"/>
                                  <a:pt x="662" y="70"/>
                                </a:cubicBezTo>
                                <a:lnTo>
                                  <a:pt x="620" y="70"/>
                                </a:lnTo>
                                <a:close/>
                                <a:moveTo>
                                  <a:pt x="668" y="76"/>
                                </a:moveTo>
                                <a:cubicBezTo>
                                  <a:pt x="668" y="57"/>
                                  <a:pt x="657" y="45"/>
                                  <a:pt x="641" y="45"/>
                                </a:cubicBezTo>
                                <a:cubicBezTo>
                                  <a:pt x="625" y="45"/>
                                  <a:pt x="613" y="58"/>
                                  <a:pt x="613" y="75"/>
                                </a:cubicBezTo>
                                <a:cubicBezTo>
                                  <a:pt x="613" y="92"/>
                                  <a:pt x="625" y="105"/>
                                  <a:pt x="641" y="105"/>
                                </a:cubicBezTo>
                                <a:cubicBezTo>
                                  <a:pt x="652" y="105"/>
                                  <a:pt x="661" y="100"/>
                                  <a:pt x="667" y="89"/>
                                </a:cubicBezTo>
                                <a:cubicBezTo>
                                  <a:pt x="662" y="87"/>
                                  <a:pt x="662" y="87"/>
                                  <a:pt x="662" y="87"/>
                                </a:cubicBezTo>
                                <a:cubicBezTo>
                                  <a:pt x="656" y="96"/>
                                  <a:pt x="650" y="100"/>
                                  <a:pt x="642" y="100"/>
                                </a:cubicBezTo>
                                <a:cubicBezTo>
                                  <a:pt x="629" y="100"/>
                                  <a:pt x="620" y="90"/>
                                  <a:pt x="619" y="76"/>
                                </a:cubicBezTo>
                                <a:lnTo>
                                  <a:pt x="668" y="76"/>
                                </a:lnTo>
                                <a:close/>
                                <a:moveTo>
                                  <a:pt x="603" y="16"/>
                                </a:moveTo>
                                <a:cubicBezTo>
                                  <a:pt x="603" y="10"/>
                                  <a:pt x="603" y="10"/>
                                  <a:pt x="603" y="10"/>
                                </a:cubicBezTo>
                                <a:cubicBezTo>
                                  <a:pt x="565" y="10"/>
                                  <a:pt x="565" y="10"/>
                                  <a:pt x="565" y="10"/>
                                </a:cubicBezTo>
                                <a:cubicBezTo>
                                  <a:pt x="565" y="103"/>
                                  <a:pt x="565" y="103"/>
                                  <a:pt x="565" y="103"/>
                                </a:cubicBezTo>
                                <a:cubicBezTo>
                                  <a:pt x="571" y="103"/>
                                  <a:pt x="571" y="103"/>
                                  <a:pt x="571" y="103"/>
                                </a:cubicBezTo>
                                <a:cubicBezTo>
                                  <a:pt x="571" y="55"/>
                                  <a:pt x="571" y="55"/>
                                  <a:pt x="571" y="55"/>
                                </a:cubicBezTo>
                                <a:cubicBezTo>
                                  <a:pt x="602" y="55"/>
                                  <a:pt x="602" y="55"/>
                                  <a:pt x="602" y="55"/>
                                </a:cubicBezTo>
                                <a:cubicBezTo>
                                  <a:pt x="602" y="50"/>
                                  <a:pt x="602" y="50"/>
                                  <a:pt x="602" y="50"/>
                                </a:cubicBezTo>
                                <a:cubicBezTo>
                                  <a:pt x="571" y="50"/>
                                  <a:pt x="571" y="50"/>
                                  <a:pt x="571" y="50"/>
                                </a:cubicBezTo>
                                <a:cubicBezTo>
                                  <a:pt x="571" y="16"/>
                                  <a:pt x="571" y="16"/>
                                  <a:pt x="571" y="16"/>
                                </a:cubicBezTo>
                                <a:lnTo>
                                  <a:pt x="603" y="16"/>
                                </a:lnTo>
                                <a:close/>
                                <a:moveTo>
                                  <a:pt x="486" y="104"/>
                                </a:moveTo>
                                <a:cubicBezTo>
                                  <a:pt x="472" y="137"/>
                                  <a:pt x="472" y="137"/>
                                  <a:pt x="472" y="137"/>
                                </a:cubicBezTo>
                                <a:cubicBezTo>
                                  <a:pt x="478" y="137"/>
                                  <a:pt x="478" y="137"/>
                                  <a:pt x="478" y="137"/>
                                </a:cubicBezTo>
                                <a:cubicBezTo>
                                  <a:pt x="517" y="46"/>
                                  <a:pt x="517" y="46"/>
                                  <a:pt x="517" y="46"/>
                                </a:cubicBezTo>
                                <a:cubicBezTo>
                                  <a:pt x="510" y="46"/>
                                  <a:pt x="510" y="46"/>
                                  <a:pt x="510" y="46"/>
                                </a:cubicBezTo>
                                <a:cubicBezTo>
                                  <a:pt x="489" y="97"/>
                                  <a:pt x="489" y="97"/>
                                  <a:pt x="489" y="97"/>
                                </a:cubicBezTo>
                                <a:cubicBezTo>
                                  <a:pt x="466" y="46"/>
                                  <a:pt x="466" y="46"/>
                                  <a:pt x="466" y="46"/>
                                </a:cubicBezTo>
                                <a:cubicBezTo>
                                  <a:pt x="459" y="46"/>
                                  <a:pt x="459" y="46"/>
                                  <a:pt x="459" y="46"/>
                                </a:cubicBezTo>
                                <a:lnTo>
                                  <a:pt x="486" y="104"/>
                                </a:lnTo>
                                <a:close/>
                                <a:moveTo>
                                  <a:pt x="427" y="46"/>
                                </a:moveTo>
                                <a:cubicBezTo>
                                  <a:pt x="427" y="103"/>
                                  <a:pt x="427" y="103"/>
                                  <a:pt x="427" y="103"/>
                                </a:cubicBezTo>
                                <a:cubicBezTo>
                                  <a:pt x="433" y="103"/>
                                  <a:pt x="433" y="103"/>
                                  <a:pt x="433" y="103"/>
                                </a:cubicBezTo>
                                <a:cubicBezTo>
                                  <a:pt x="433" y="73"/>
                                  <a:pt x="433" y="73"/>
                                  <a:pt x="433" y="73"/>
                                </a:cubicBezTo>
                                <a:cubicBezTo>
                                  <a:pt x="433" y="63"/>
                                  <a:pt x="433" y="60"/>
                                  <a:pt x="435" y="57"/>
                                </a:cubicBezTo>
                                <a:cubicBezTo>
                                  <a:pt x="437" y="53"/>
                                  <a:pt x="441" y="50"/>
                                  <a:pt x="445" y="50"/>
                                </a:cubicBezTo>
                                <a:cubicBezTo>
                                  <a:pt x="446" y="50"/>
                                  <a:pt x="447" y="50"/>
                                  <a:pt x="449" y="51"/>
                                </a:cubicBezTo>
                                <a:cubicBezTo>
                                  <a:pt x="452" y="46"/>
                                  <a:pt x="452" y="46"/>
                                  <a:pt x="452" y="46"/>
                                </a:cubicBezTo>
                                <a:cubicBezTo>
                                  <a:pt x="449" y="45"/>
                                  <a:pt x="448" y="45"/>
                                  <a:pt x="446" y="45"/>
                                </a:cubicBezTo>
                                <a:cubicBezTo>
                                  <a:pt x="440" y="45"/>
                                  <a:pt x="436" y="48"/>
                                  <a:pt x="433" y="54"/>
                                </a:cubicBezTo>
                                <a:cubicBezTo>
                                  <a:pt x="433" y="46"/>
                                  <a:pt x="433" y="46"/>
                                  <a:pt x="433" y="46"/>
                                </a:cubicBezTo>
                                <a:lnTo>
                                  <a:pt x="427" y="46"/>
                                </a:lnTo>
                                <a:close/>
                                <a:moveTo>
                                  <a:pt x="381" y="50"/>
                                </a:moveTo>
                                <a:cubicBezTo>
                                  <a:pt x="395" y="50"/>
                                  <a:pt x="405" y="61"/>
                                  <a:pt x="405" y="75"/>
                                </a:cubicBezTo>
                                <a:cubicBezTo>
                                  <a:pt x="405" y="89"/>
                                  <a:pt x="395" y="100"/>
                                  <a:pt x="381" y="100"/>
                                </a:cubicBezTo>
                                <a:cubicBezTo>
                                  <a:pt x="368" y="100"/>
                                  <a:pt x="357" y="89"/>
                                  <a:pt x="357" y="75"/>
                                </a:cubicBezTo>
                                <a:cubicBezTo>
                                  <a:pt x="357" y="61"/>
                                  <a:pt x="368" y="50"/>
                                  <a:pt x="381" y="50"/>
                                </a:cubicBezTo>
                                <a:moveTo>
                                  <a:pt x="381" y="45"/>
                                </a:moveTo>
                                <a:cubicBezTo>
                                  <a:pt x="365" y="45"/>
                                  <a:pt x="351" y="59"/>
                                  <a:pt x="351" y="75"/>
                                </a:cubicBezTo>
                                <a:cubicBezTo>
                                  <a:pt x="351" y="92"/>
                                  <a:pt x="365" y="105"/>
                                  <a:pt x="381" y="105"/>
                                </a:cubicBezTo>
                                <a:cubicBezTo>
                                  <a:pt x="398" y="105"/>
                                  <a:pt x="411" y="92"/>
                                  <a:pt x="411" y="75"/>
                                </a:cubicBezTo>
                                <a:cubicBezTo>
                                  <a:pt x="411" y="58"/>
                                  <a:pt x="398" y="45"/>
                                  <a:pt x="381" y="45"/>
                                </a:cubicBezTo>
                                <a:moveTo>
                                  <a:pt x="332" y="22"/>
                                </a:moveTo>
                                <a:cubicBezTo>
                                  <a:pt x="329" y="22"/>
                                  <a:pt x="327" y="25"/>
                                  <a:pt x="327" y="27"/>
                                </a:cubicBezTo>
                                <a:cubicBezTo>
                                  <a:pt x="327" y="30"/>
                                  <a:pt x="329" y="32"/>
                                  <a:pt x="332" y="32"/>
                                </a:cubicBezTo>
                                <a:cubicBezTo>
                                  <a:pt x="335" y="32"/>
                                  <a:pt x="337" y="30"/>
                                  <a:pt x="337" y="27"/>
                                </a:cubicBezTo>
                                <a:cubicBezTo>
                                  <a:pt x="337" y="25"/>
                                  <a:pt x="335" y="22"/>
                                  <a:pt x="332" y="22"/>
                                </a:cubicBezTo>
                                <a:moveTo>
                                  <a:pt x="335" y="46"/>
                                </a:moveTo>
                                <a:cubicBezTo>
                                  <a:pt x="329" y="46"/>
                                  <a:pt x="329" y="46"/>
                                  <a:pt x="329" y="46"/>
                                </a:cubicBezTo>
                                <a:cubicBezTo>
                                  <a:pt x="329" y="103"/>
                                  <a:pt x="329" y="103"/>
                                  <a:pt x="329" y="103"/>
                                </a:cubicBezTo>
                                <a:cubicBezTo>
                                  <a:pt x="335" y="103"/>
                                  <a:pt x="335" y="103"/>
                                  <a:pt x="335" y="103"/>
                                </a:cubicBezTo>
                                <a:lnTo>
                                  <a:pt x="335" y="46"/>
                                </a:lnTo>
                                <a:close/>
                                <a:moveTo>
                                  <a:pt x="293" y="46"/>
                                </a:moveTo>
                                <a:cubicBezTo>
                                  <a:pt x="293" y="103"/>
                                  <a:pt x="293" y="103"/>
                                  <a:pt x="293" y="103"/>
                                </a:cubicBezTo>
                                <a:cubicBezTo>
                                  <a:pt x="299" y="103"/>
                                  <a:pt x="299" y="103"/>
                                  <a:pt x="299" y="103"/>
                                </a:cubicBezTo>
                                <a:cubicBezTo>
                                  <a:pt x="299" y="73"/>
                                  <a:pt x="299" y="73"/>
                                  <a:pt x="299" y="73"/>
                                </a:cubicBezTo>
                                <a:cubicBezTo>
                                  <a:pt x="299" y="63"/>
                                  <a:pt x="299" y="60"/>
                                  <a:pt x="301" y="57"/>
                                </a:cubicBezTo>
                                <a:cubicBezTo>
                                  <a:pt x="302" y="53"/>
                                  <a:pt x="307" y="50"/>
                                  <a:pt x="311" y="50"/>
                                </a:cubicBezTo>
                                <a:cubicBezTo>
                                  <a:pt x="312" y="50"/>
                                  <a:pt x="313" y="50"/>
                                  <a:pt x="315" y="51"/>
                                </a:cubicBezTo>
                                <a:cubicBezTo>
                                  <a:pt x="318" y="46"/>
                                  <a:pt x="318" y="46"/>
                                  <a:pt x="318" y="46"/>
                                </a:cubicBezTo>
                                <a:cubicBezTo>
                                  <a:pt x="315" y="45"/>
                                  <a:pt x="314" y="45"/>
                                  <a:pt x="311" y="45"/>
                                </a:cubicBezTo>
                                <a:cubicBezTo>
                                  <a:pt x="306" y="45"/>
                                  <a:pt x="302" y="48"/>
                                  <a:pt x="299" y="54"/>
                                </a:cubicBezTo>
                                <a:cubicBezTo>
                                  <a:pt x="299" y="46"/>
                                  <a:pt x="299" y="46"/>
                                  <a:pt x="299" y="46"/>
                                </a:cubicBezTo>
                                <a:lnTo>
                                  <a:pt x="293" y="46"/>
                                </a:lnTo>
                                <a:close/>
                                <a:moveTo>
                                  <a:pt x="240" y="53"/>
                                </a:moveTo>
                                <a:cubicBezTo>
                                  <a:pt x="240" y="16"/>
                                  <a:pt x="240" y="16"/>
                                  <a:pt x="240" y="16"/>
                                </a:cubicBezTo>
                                <a:cubicBezTo>
                                  <a:pt x="251" y="16"/>
                                  <a:pt x="251" y="16"/>
                                  <a:pt x="251" y="16"/>
                                </a:cubicBezTo>
                                <a:cubicBezTo>
                                  <a:pt x="265" y="16"/>
                                  <a:pt x="272" y="22"/>
                                  <a:pt x="272" y="34"/>
                                </a:cubicBezTo>
                                <a:cubicBezTo>
                                  <a:pt x="272" y="46"/>
                                  <a:pt x="264" y="53"/>
                                  <a:pt x="252" y="53"/>
                                </a:cubicBezTo>
                                <a:lnTo>
                                  <a:pt x="240" y="53"/>
                                </a:lnTo>
                                <a:close/>
                                <a:moveTo>
                                  <a:pt x="240" y="59"/>
                                </a:moveTo>
                                <a:cubicBezTo>
                                  <a:pt x="252" y="59"/>
                                  <a:pt x="252" y="59"/>
                                  <a:pt x="252" y="59"/>
                                </a:cubicBezTo>
                                <a:cubicBezTo>
                                  <a:pt x="269" y="59"/>
                                  <a:pt x="279" y="50"/>
                                  <a:pt x="279" y="35"/>
                                </a:cubicBezTo>
                                <a:cubicBezTo>
                                  <a:pt x="279" y="19"/>
                                  <a:pt x="269" y="10"/>
                                  <a:pt x="252" y="10"/>
                                </a:cubicBezTo>
                                <a:cubicBezTo>
                                  <a:pt x="234" y="10"/>
                                  <a:pt x="234" y="10"/>
                                  <a:pt x="234" y="10"/>
                                </a:cubicBezTo>
                                <a:cubicBezTo>
                                  <a:pt x="234" y="103"/>
                                  <a:pt x="234" y="103"/>
                                  <a:pt x="234" y="103"/>
                                </a:cubicBezTo>
                                <a:cubicBezTo>
                                  <a:pt x="240" y="103"/>
                                  <a:pt x="240" y="103"/>
                                  <a:pt x="240" y="103"/>
                                </a:cubicBezTo>
                                <a:lnTo>
                                  <a:pt x="240" y="59"/>
                                </a:lnTo>
                                <a:close/>
                                <a:moveTo>
                                  <a:pt x="131" y="70"/>
                                </a:moveTo>
                                <a:cubicBezTo>
                                  <a:pt x="133" y="59"/>
                                  <a:pt x="142" y="50"/>
                                  <a:pt x="152" y="50"/>
                                </a:cubicBezTo>
                                <a:cubicBezTo>
                                  <a:pt x="163" y="50"/>
                                  <a:pt x="171" y="58"/>
                                  <a:pt x="173" y="70"/>
                                </a:cubicBezTo>
                                <a:lnTo>
                                  <a:pt x="131" y="70"/>
                                </a:lnTo>
                                <a:close/>
                                <a:moveTo>
                                  <a:pt x="180" y="76"/>
                                </a:moveTo>
                                <a:cubicBezTo>
                                  <a:pt x="179" y="57"/>
                                  <a:pt x="169" y="45"/>
                                  <a:pt x="152" y="45"/>
                                </a:cubicBezTo>
                                <a:cubicBezTo>
                                  <a:pt x="137" y="45"/>
                                  <a:pt x="125" y="58"/>
                                  <a:pt x="125" y="75"/>
                                </a:cubicBezTo>
                                <a:cubicBezTo>
                                  <a:pt x="125" y="92"/>
                                  <a:pt x="136" y="105"/>
                                  <a:pt x="152" y="105"/>
                                </a:cubicBezTo>
                                <a:cubicBezTo>
                                  <a:pt x="164" y="105"/>
                                  <a:pt x="172" y="100"/>
                                  <a:pt x="178" y="89"/>
                                </a:cubicBezTo>
                                <a:cubicBezTo>
                                  <a:pt x="173" y="87"/>
                                  <a:pt x="173" y="87"/>
                                  <a:pt x="173" y="87"/>
                                </a:cubicBezTo>
                                <a:cubicBezTo>
                                  <a:pt x="168" y="96"/>
                                  <a:pt x="162" y="100"/>
                                  <a:pt x="153" y="100"/>
                                </a:cubicBezTo>
                                <a:cubicBezTo>
                                  <a:pt x="140" y="100"/>
                                  <a:pt x="131" y="90"/>
                                  <a:pt x="131" y="76"/>
                                </a:cubicBezTo>
                                <a:lnTo>
                                  <a:pt x="180" y="76"/>
                                </a:lnTo>
                                <a:close/>
                                <a:moveTo>
                                  <a:pt x="67" y="1"/>
                                </a:moveTo>
                                <a:cubicBezTo>
                                  <a:pt x="67" y="103"/>
                                  <a:pt x="67" y="103"/>
                                  <a:pt x="67" y="103"/>
                                </a:cubicBezTo>
                                <a:cubicBezTo>
                                  <a:pt x="72" y="103"/>
                                  <a:pt x="72" y="103"/>
                                  <a:pt x="72" y="103"/>
                                </a:cubicBezTo>
                                <a:cubicBezTo>
                                  <a:pt x="72" y="74"/>
                                  <a:pt x="72" y="74"/>
                                  <a:pt x="72" y="74"/>
                                </a:cubicBezTo>
                                <a:cubicBezTo>
                                  <a:pt x="72" y="58"/>
                                  <a:pt x="78" y="50"/>
                                  <a:pt x="89" y="50"/>
                                </a:cubicBezTo>
                                <a:cubicBezTo>
                                  <a:pt x="99" y="50"/>
                                  <a:pt x="103" y="55"/>
                                  <a:pt x="103" y="67"/>
                                </a:cubicBezTo>
                                <a:cubicBezTo>
                                  <a:pt x="103" y="103"/>
                                  <a:pt x="103" y="103"/>
                                  <a:pt x="103" y="103"/>
                                </a:cubicBezTo>
                                <a:cubicBezTo>
                                  <a:pt x="108" y="103"/>
                                  <a:pt x="108" y="103"/>
                                  <a:pt x="108" y="103"/>
                                </a:cubicBezTo>
                                <a:cubicBezTo>
                                  <a:pt x="108" y="67"/>
                                  <a:pt x="108" y="67"/>
                                  <a:pt x="108" y="67"/>
                                </a:cubicBezTo>
                                <a:cubicBezTo>
                                  <a:pt x="108" y="61"/>
                                  <a:pt x="107" y="56"/>
                                  <a:pt x="105" y="53"/>
                                </a:cubicBezTo>
                                <a:cubicBezTo>
                                  <a:pt x="102" y="48"/>
                                  <a:pt x="96" y="45"/>
                                  <a:pt x="90" y="45"/>
                                </a:cubicBezTo>
                                <a:cubicBezTo>
                                  <a:pt x="82" y="45"/>
                                  <a:pt x="77" y="48"/>
                                  <a:pt x="72" y="55"/>
                                </a:cubicBezTo>
                                <a:cubicBezTo>
                                  <a:pt x="72" y="1"/>
                                  <a:pt x="72" y="1"/>
                                  <a:pt x="72" y="1"/>
                                </a:cubicBezTo>
                                <a:lnTo>
                                  <a:pt x="67" y="1"/>
                                </a:lnTo>
                                <a:close/>
                                <a:moveTo>
                                  <a:pt x="30" y="16"/>
                                </a:moveTo>
                                <a:cubicBezTo>
                                  <a:pt x="55" y="16"/>
                                  <a:pt x="55" y="16"/>
                                  <a:pt x="55" y="16"/>
                                </a:cubicBezTo>
                                <a:cubicBezTo>
                                  <a:pt x="55" y="10"/>
                                  <a:pt x="55" y="10"/>
                                  <a:pt x="55" y="10"/>
                                </a:cubicBezTo>
                                <a:cubicBezTo>
                                  <a:pt x="0" y="10"/>
                                  <a:pt x="0" y="10"/>
                                  <a:pt x="0" y="10"/>
                                </a:cubicBezTo>
                                <a:cubicBezTo>
                                  <a:pt x="0" y="16"/>
                                  <a:pt x="0" y="16"/>
                                  <a:pt x="0" y="16"/>
                                </a:cubicBezTo>
                                <a:cubicBezTo>
                                  <a:pt x="24" y="16"/>
                                  <a:pt x="24" y="16"/>
                                  <a:pt x="24" y="16"/>
                                </a:cubicBezTo>
                                <a:cubicBezTo>
                                  <a:pt x="24" y="103"/>
                                  <a:pt x="24" y="103"/>
                                  <a:pt x="24" y="103"/>
                                </a:cubicBezTo>
                                <a:cubicBezTo>
                                  <a:pt x="30" y="103"/>
                                  <a:pt x="30" y="103"/>
                                  <a:pt x="30" y="103"/>
                                </a:cubicBezTo>
                                <a:lnTo>
                                  <a:pt x="30" y="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1751734" name="Freeform 121"/>
                        <wps:cNvSpPr>
                          <a:spLocks noEditPoints="1"/>
                        </wps:cNvSpPr>
                        <wps:spPr bwMode="auto">
                          <a:xfrm>
                            <a:off x="541020" y="9992995"/>
                            <a:ext cx="3947160" cy="86995"/>
                          </a:xfrm>
                          <a:custGeom>
                            <a:avLst/>
                            <a:gdLst>
                              <a:gd name="T0" fmla="*/ 6179 w 6216"/>
                              <a:gd name="T1" fmla="*/ 103 h 137"/>
                              <a:gd name="T2" fmla="*/ 6068 w 6216"/>
                              <a:gd name="T3" fmla="*/ 45 h 137"/>
                              <a:gd name="T4" fmla="*/ 5955 w 6216"/>
                              <a:gd name="T5" fmla="*/ 46 h 137"/>
                              <a:gd name="T6" fmla="*/ 5909 w 6216"/>
                              <a:gd name="T7" fmla="*/ 105 h 137"/>
                              <a:gd name="T8" fmla="*/ 5743 w 6216"/>
                              <a:gd name="T9" fmla="*/ 105 h 137"/>
                              <a:gd name="T10" fmla="*/ 5701 w 6216"/>
                              <a:gd name="T11" fmla="*/ 54 h 137"/>
                              <a:gd name="T12" fmla="*/ 5555 w 6216"/>
                              <a:gd name="T13" fmla="*/ 45 h 137"/>
                              <a:gd name="T14" fmla="*/ 5489 w 6216"/>
                              <a:gd name="T15" fmla="*/ 75 h 137"/>
                              <a:gd name="T16" fmla="*/ 5290 w 6216"/>
                              <a:gd name="T17" fmla="*/ 50 h 137"/>
                              <a:gd name="T18" fmla="*/ 5228 w 6216"/>
                              <a:gd name="T19" fmla="*/ 52 h 137"/>
                              <a:gd name="T20" fmla="*/ 5164 w 6216"/>
                              <a:gd name="T21" fmla="*/ 105 h 137"/>
                              <a:gd name="T22" fmla="*/ 5102 w 6216"/>
                              <a:gd name="T23" fmla="*/ 45 h 137"/>
                              <a:gd name="T24" fmla="*/ 4942 w 6216"/>
                              <a:gd name="T25" fmla="*/ 75 h 137"/>
                              <a:gd name="T26" fmla="*/ 4912 w 6216"/>
                              <a:gd name="T27" fmla="*/ 103 h 137"/>
                              <a:gd name="T28" fmla="*/ 4828 w 6216"/>
                              <a:gd name="T29" fmla="*/ 22 h 137"/>
                              <a:gd name="T30" fmla="*/ 4688 w 6216"/>
                              <a:gd name="T31" fmla="*/ 70 h 137"/>
                              <a:gd name="T32" fmla="*/ 4629 w 6216"/>
                              <a:gd name="T33" fmla="*/ 55 h 137"/>
                              <a:gd name="T34" fmla="*/ 4574 w 6216"/>
                              <a:gd name="T35" fmla="*/ 50 h 137"/>
                              <a:gd name="T36" fmla="*/ 4501 w 6216"/>
                              <a:gd name="T37" fmla="*/ 46 h 137"/>
                              <a:gd name="T38" fmla="*/ 4400 w 6216"/>
                              <a:gd name="T39" fmla="*/ 73 h 137"/>
                              <a:gd name="T40" fmla="*/ 4271 w 6216"/>
                              <a:gd name="T41" fmla="*/ 10 h 137"/>
                              <a:gd name="T42" fmla="*/ 4137 w 6216"/>
                              <a:gd name="T43" fmla="*/ 46 h 137"/>
                              <a:gd name="T44" fmla="*/ 4125 w 6216"/>
                              <a:gd name="T45" fmla="*/ 54 h 137"/>
                              <a:gd name="T46" fmla="*/ 4015 w 6216"/>
                              <a:gd name="T47" fmla="*/ 50 h 137"/>
                              <a:gd name="T48" fmla="*/ 3877 w 6216"/>
                              <a:gd name="T49" fmla="*/ 100 h 137"/>
                              <a:gd name="T50" fmla="*/ 3819 w 6216"/>
                              <a:gd name="T51" fmla="*/ 100 h 137"/>
                              <a:gd name="T52" fmla="*/ 3717 w 6216"/>
                              <a:gd name="T53" fmla="*/ 69 h 137"/>
                              <a:gd name="T54" fmla="*/ 3660 w 6216"/>
                              <a:gd name="T55" fmla="*/ 89 h 137"/>
                              <a:gd name="T56" fmla="*/ 3513 w 6216"/>
                              <a:gd name="T57" fmla="*/ 74 h 137"/>
                              <a:gd name="T58" fmla="*/ 3407 w 6216"/>
                              <a:gd name="T59" fmla="*/ 75 h 137"/>
                              <a:gd name="T60" fmla="*/ 3273 w 6216"/>
                              <a:gd name="T61" fmla="*/ 5 h 137"/>
                              <a:gd name="T62" fmla="*/ 3211 w 6216"/>
                              <a:gd name="T63" fmla="*/ 45 h 137"/>
                              <a:gd name="T64" fmla="*/ 3013 w 6216"/>
                              <a:gd name="T65" fmla="*/ 75 h 137"/>
                              <a:gd name="T66" fmla="*/ 2958 w 6216"/>
                              <a:gd name="T67" fmla="*/ 46 h 137"/>
                              <a:gd name="T68" fmla="*/ 2859 w 6216"/>
                              <a:gd name="T69" fmla="*/ 46 h 137"/>
                              <a:gd name="T70" fmla="*/ 2836 w 6216"/>
                              <a:gd name="T71" fmla="*/ 87 h 137"/>
                              <a:gd name="T72" fmla="*/ 2696 w 6216"/>
                              <a:gd name="T73" fmla="*/ 70 h 137"/>
                              <a:gd name="T74" fmla="*/ 2637 w 6216"/>
                              <a:gd name="T75" fmla="*/ 16 h 137"/>
                              <a:gd name="T76" fmla="*/ 2462 w 6216"/>
                              <a:gd name="T77" fmla="*/ 46 h 137"/>
                              <a:gd name="T78" fmla="*/ 2328 w 6216"/>
                              <a:gd name="T79" fmla="*/ 46 h 137"/>
                              <a:gd name="T80" fmla="*/ 2286 w 6216"/>
                              <a:gd name="T81" fmla="*/ 10 h 137"/>
                              <a:gd name="T82" fmla="*/ 2106 w 6216"/>
                              <a:gd name="T83" fmla="*/ 74 h 137"/>
                              <a:gd name="T84" fmla="*/ 1998 w 6216"/>
                              <a:gd name="T85" fmla="*/ 52 h 137"/>
                              <a:gd name="T86" fmla="*/ 1932 w 6216"/>
                              <a:gd name="T87" fmla="*/ 45 h 137"/>
                              <a:gd name="T88" fmla="*/ 1810 w 6216"/>
                              <a:gd name="T89" fmla="*/ 73 h 137"/>
                              <a:gd name="T90" fmla="*/ 1784 w 6216"/>
                              <a:gd name="T91" fmla="*/ 103 h 137"/>
                              <a:gd name="T92" fmla="*/ 1594 w 6216"/>
                              <a:gd name="T93" fmla="*/ 75 h 137"/>
                              <a:gd name="T94" fmla="*/ 1557 w 6216"/>
                              <a:gd name="T95" fmla="*/ 103 h 137"/>
                              <a:gd name="T96" fmla="*/ 1434 w 6216"/>
                              <a:gd name="T97" fmla="*/ 65 h 137"/>
                              <a:gd name="T98" fmla="*/ 1325 w 6216"/>
                              <a:gd name="T99" fmla="*/ 100 h 137"/>
                              <a:gd name="T100" fmla="*/ 1158 w 6216"/>
                              <a:gd name="T101" fmla="*/ 75 h 137"/>
                              <a:gd name="T102" fmla="*/ 1140 w 6216"/>
                              <a:gd name="T103" fmla="*/ 60 h 137"/>
                              <a:gd name="T104" fmla="*/ 925 w 6216"/>
                              <a:gd name="T105" fmla="*/ 103 h 137"/>
                              <a:gd name="T106" fmla="*/ 839 w 6216"/>
                              <a:gd name="T107" fmla="*/ 45 h 137"/>
                              <a:gd name="T108" fmla="*/ 753 w 6216"/>
                              <a:gd name="T109" fmla="*/ 1 h 137"/>
                              <a:gd name="T110" fmla="*/ 699 w 6216"/>
                              <a:gd name="T111" fmla="*/ 103 h 137"/>
                              <a:gd name="T112" fmla="*/ 459 w 6216"/>
                              <a:gd name="T113" fmla="*/ 46 h 137"/>
                              <a:gd name="T114" fmla="*/ 381 w 6216"/>
                              <a:gd name="T115" fmla="*/ 105 h 137"/>
                              <a:gd name="T116" fmla="*/ 311 w 6216"/>
                              <a:gd name="T117" fmla="*/ 45 h 137"/>
                              <a:gd name="T118" fmla="*/ 131 w 6216"/>
                              <a:gd name="T119" fmla="*/ 70 h 137"/>
                              <a:gd name="T120" fmla="*/ 72 w 6216"/>
                              <a:gd name="T121" fmla="*/ 55 h 1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6216" h="137">
                                <a:moveTo>
                                  <a:pt x="6211" y="45"/>
                                </a:moveTo>
                                <a:cubicBezTo>
                                  <a:pt x="6208" y="45"/>
                                  <a:pt x="6206" y="47"/>
                                  <a:pt x="6206" y="50"/>
                                </a:cubicBezTo>
                                <a:cubicBezTo>
                                  <a:pt x="6206" y="53"/>
                                  <a:pt x="6208" y="55"/>
                                  <a:pt x="6211" y="55"/>
                                </a:cubicBezTo>
                                <a:cubicBezTo>
                                  <a:pt x="6214" y="55"/>
                                  <a:pt x="6216" y="53"/>
                                  <a:pt x="6216" y="50"/>
                                </a:cubicBezTo>
                                <a:cubicBezTo>
                                  <a:pt x="6216" y="47"/>
                                  <a:pt x="6214" y="45"/>
                                  <a:pt x="6211" y="45"/>
                                </a:cubicBezTo>
                                <a:moveTo>
                                  <a:pt x="6211" y="94"/>
                                </a:moveTo>
                                <a:cubicBezTo>
                                  <a:pt x="6208" y="94"/>
                                  <a:pt x="6206" y="96"/>
                                  <a:pt x="6206" y="99"/>
                                </a:cubicBezTo>
                                <a:cubicBezTo>
                                  <a:pt x="6206" y="102"/>
                                  <a:pt x="6208" y="104"/>
                                  <a:pt x="6211" y="104"/>
                                </a:cubicBezTo>
                                <a:cubicBezTo>
                                  <a:pt x="6214" y="104"/>
                                  <a:pt x="6216" y="102"/>
                                  <a:pt x="6216" y="99"/>
                                </a:cubicBezTo>
                                <a:cubicBezTo>
                                  <a:pt x="6216" y="96"/>
                                  <a:pt x="6214" y="94"/>
                                  <a:pt x="6211" y="94"/>
                                </a:cubicBezTo>
                                <a:moveTo>
                                  <a:pt x="6184" y="52"/>
                                </a:moveTo>
                                <a:cubicBezTo>
                                  <a:pt x="6194" y="52"/>
                                  <a:pt x="6194" y="52"/>
                                  <a:pt x="6194" y="52"/>
                                </a:cubicBezTo>
                                <a:cubicBezTo>
                                  <a:pt x="6194" y="46"/>
                                  <a:pt x="6194" y="46"/>
                                  <a:pt x="6194" y="46"/>
                                </a:cubicBezTo>
                                <a:cubicBezTo>
                                  <a:pt x="6184" y="46"/>
                                  <a:pt x="6184" y="46"/>
                                  <a:pt x="6184" y="46"/>
                                </a:cubicBezTo>
                                <a:cubicBezTo>
                                  <a:pt x="6184" y="26"/>
                                  <a:pt x="6184" y="26"/>
                                  <a:pt x="6184" y="26"/>
                                </a:cubicBezTo>
                                <a:cubicBezTo>
                                  <a:pt x="6179" y="26"/>
                                  <a:pt x="6179" y="26"/>
                                  <a:pt x="6179" y="26"/>
                                </a:cubicBezTo>
                                <a:cubicBezTo>
                                  <a:pt x="6179" y="46"/>
                                  <a:pt x="6179" y="46"/>
                                  <a:pt x="6179" y="46"/>
                                </a:cubicBezTo>
                                <a:cubicBezTo>
                                  <a:pt x="6172" y="46"/>
                                  <a:pt x="6172" y="46"/>
                                  <a:pt x="6172" y="46"/>
                                </a:cubicBezTo>
                                <a:cubicBezTo>
                                  <a:pt x="6172" y="52"/>
                                  <a:pt x="6172" y="52"/>
                                  <a:pt x="6172" y="52"/>
                                </a:cubicBezTo>
                                <a:cubicBezTo>
                                  <a:pt x="6179" y="52"/>
                                  <a:pt x="6179" y="52"/>
                                  <a:pt x="6179" y="52"/>
                                </a:cubicBezTo>
                                <a:cubicBezTo>
                                  <a:pt x="6179" y="103"/>
                                  <a:pt x="6179" y="103"/>
                                  <a:pt x="6179" y="103"/>
                                </a:cubicBezTo>
                                <a:cubicBezTo>
                                  <a:pt x="6184" y="103"/>
                                  <a:pt x="6184" y="103"/>
                                  <a:pt x="6184" y="103"/>
                                </a:cubicBezTo>
                                <a:lnTo>
                                  <a:pt x="6184" y="52"/>
                                </a:lnTo>
                                <a:close/>
                                <a:moveTo>
                                  <a:pt x="6162" y="52"/>
                                </a:moveTo>
                                <a:cubicBezTo>
                                  <a:pt x="6155" y="47"/>
                                  <a:pt x="6150" y="45"/>
                                  <a:pt x="6142" y="45"/>
                                </a:cubicBezTo>
                                <a:cubicBezTo>
                                  <a:pt x="6125" y="45"/>
                                  <a:pt x="6113" y="58"/>
                                  <a:pt x="6113" y="75"/>
                                </a:cubicBezTo>
                                <a:cubicBezTo>
                                  <a:pt x="6113" y="92"/>
                                  <a:pt x="6125" y="105"/>
                                  <a:pt x="6142" y="105"/>
                                </a:cubicBezTo>
                                <a:cubicBezTo>
                                  <a:pt x="6150" y="105"/>
                                  <a:pt x="6156" y="102"/>
                                  <a:pt x="6163" y="97"/>
                                </a:cubicBezTo>
                                <a:cubicBezTo>
                                  <a:pt x="6163" y="89"/>
                                  <a:pt x="6163" y="89"/>
                                  <a:pt x="6163" y="89"/>
                                </a:cubicBezTo>
                                <a:cubicBezTo>
                                  <a:pt x="6157" y="96"/>
                                  <a:pt x="6150" y="100"/>
                                  <a:pt x="6142" y="100"/>
                                </a:cubicBezTo>
                                <a:cubicBezTo>
                                  <a:pt x="6129" y="100"/>
                                  <a:pt x="6118" y="89"/>
                                  <a:pt x="6118" y="75"/>
                                </a:cubicBezTo>
                                <a:cubicBezTo>
                                  <a:pt x="6118" y="61"/>
                                  <a:pt x="6129" y="50"/>
                                  <a:pt x="6142" y="50"/>
                                </a:cubicBezTo>
                                <a:cubicBezTo>
                                  <a:pt x="6150" y="50"/>
                                  <a:pt x="6155" y="53"/>
                                  <a:pt x="6162" y="60"/>
                                </a:cubicBezTo>
                                <a:lnTo>
                                  <a:pt x="6162" y="52"/>
                                </a:lnTo>
                                <a:close/>
                                <a:moveTo>
                                  <a:pt x="6068" y="50"/>
                                </a:moveTo>
                                <a:cubicBezTo>
                                  <a:pt x="6082" y="50"/>
                                  <a:pt x="6091" y="60"/>
                                  <a:pt x="6091" y="74"/>
                                </a:cubicBezTo>
                                <a:cubicBezTo>
                                  <a:pt x="6091" y="89"/>
                                  <a:pt x="6082" y="100"/>
                                  <a:pt x="6069" y="100"/>
                                </a:cubicBezTo>
                                <a:cubicBezTo>
                                  <a:pt x="6056" y="100"/>
                                  <a:pt x="6046" y="89"/>
                                  <a:pt x="6046" y="75"/>
                                </a:cubicBezTo>
                                <a:cubicBezTo>
                                  <a:pt x="6046" y="61"/>
                                  <a:pt x="6056" y="50"/>
                                  <a:pt x="6068" y="50"/>
                                </a:cubicBezTo>
                                <a:moveTo>
                                  <a:pt x="6091" y="46"/>
                                </a:moveTo>
                                <a:cubicBezTo>
                                  <a:pt x="6091" y="56"/>
                                  <a:pt x="6091" y="56"/>
                                  <a:pt x="6091" y="56"/>
                                </a:cubicBezTo>
                                <a:cubicBezTo>
                                  <a:pt x="6085" y="49"/>
                                  <a:pt x="6078" y="45"/>
                                  <a:pt x="6068" y="45"/>
                                </a:cubicBezTo>
                                <a:cubicBezTo>
                                  <a:pt x="6052" y="45"/>
                                  <a:pt x="6040" y="57"/>
                                  <a:pt x="6040" y="75"/>
                                </a:cubicBezTo>
                                <a:cubicBezTo>
                                  <a:pt x="6040" y="92"/>
                                  <a:pt x="6052" y="105"/>
                                  <a:pt x="6069" y="105"/>
                                </a:cubicBezTo>
                                <a:cubicBezTo>
                                  <a:pt x="6078" y="105"/>
                                  <a:pt x="6086" y="101"/>
                                  <a:pt x="6091" y="93"/>
                                </a:cubicBezTo>
                                <a:cubicBezTo>
                                  <a:pt x="6091" y="103"/>
                                  <a:pt x="6091" y="103"/>
                                  <a:pt x="6091" y="103"/>
                                </a:cubicBezTo>
                                <a:cubicBezTo>
                                  <a:pt x="6096" y="103"/>
                                  <a:pt x="6096" y="103"/>
                                  <a:pt x="6096" y="103"/>
                                </a:cubicBezTo>
                                <a:cubicBezTo>
                                  <a:pt x="6096" y="46"/>
                                  <a:pt x="6096" y="46"/>
                                  <a:pt x="6096" y="46"/>
                                </a:cubicBezTo>
                                <a:lnTo>
                                  <a:pt x="6091" y="46"/>
                                </a:lnTo>
                                <a:close/>
                                <a:moveTo>
                                  <a:pt x="6023" y="52"/>
                                </a:moveTo>
                                <a:cubicBezTo>
                                  <a:pt x="6033" y="52"/>
                                  <a:pt x="6033" y="52"/>
                                  <a:pt x="6033" y="52"/>
                                </a:cubicBezTo>
                                <a:cubicBezTo>
                                  <a:pt x="6033" y="46"/>
                                  <a:pt x="6033" y="46"/>
                                  <a:pt x="6033" y="46"/>
                                </a:cubicBezTo>
                                <a:cubicBezTo>
                                  <a:pt x="6023" y="46"/>
                                  <a:pt x="6023" y="46"/>
                                  <a:pt x="6023" y="46"/>
                                </a:cubicBezTo>
                                <a:cubicBezTo>
                                  <a:pt x="6023" y="26"/>
                                  <a:pt x="6023" y="26"/>
                                  <a:pt x="6023" y="26"/>
                                </a:cubicBezTo>
                                <a:cubicBezTo>
                                  <a:pt x="6018" y="26"/>
                                  <a:pt x="6018" y="26"/>
                                  <a:pt x="6018" y="26"/>
                                </a:cubicBezTo>
                                <a:cubicBezTo>
                                  <a:pt x="6018" y="46"/>
                                  <a:pt x="6018" y="46"/>
                                  <a:pt x="6018" y="46"/>
                                </a:cubicBezTo>
                                <a:cubicBezTo>
                                  <a:pt x="6011" y="46"/>
                                  <a:pt x="6011" y="46"/>
                                  <a:pt x="6011" y="46"/>
                                </a:cubicBezTo>
                                <a:cubicBezTo>
                                  <a:pt x="6011" y="52"/>
                                  <a:pt x="6011" y="52"/>
                                  <a:pt x="6011" y="52"/>
                                </a:cubicBezTo>
                                <a:cubicBezTo>
                                  <a:pt x="6018" y="52"/>
                                  <a:pt x="6018" y="52"/>
                                  <a:pt x="6018" y="52"/>
                                </a:cubicBezTo>
                                <a:cubicBezTo>
                                  <a:pt x="6018" y="103"/>
                                  <a:pt x="6018" y="103"/>
                                  <a:pt x="6018" y="103"/>
                                </a:cubicBezTo>
                                <a:cubicBezTo>
                                  <a:pt x="6023" y="103"/>
                                  <a:pt x="6023" y="103"/>
                                  <a:pt x="6023" y="103"/>
                                </a:cubicBezTo>
                                <a:lnTo>
                                  <a:pt x="6023" y="52"/>
                                </a:lnTo>
                                <a:close/>
                                <a:moveTo>
                                  <a:pt x="5955" y="46"/>
                                </a:moveTo>
                                <a:cubicBezTo>
                                  <a:pt x="5955" y="103"/>
                                  <a:pt x="5955" y="103"/>
                                  <a:pt x="5955" y="103"/>
                                </a:cubicBezTo>
                                <a:cubicBezTo>
                                  <a:pt x="5961" y="103"/>
                                  <a:pt x="5961" y="103"/>
                                  <a:pt x="5961" y="103"/>
                                </a:cubicBezTo>
                                <a:cubicBezTo>
                                  <a:pt x="5961" y="74"/>
                                  <a:pt x="5961" y="74"/>
                                  <a:pt x="5961" y="74"/>
                                </a:cubicBezTo>
                                <a:cubicBezTo>
                                  <a:pt x="5961" y="58"/>
                                  <a:pt x="5967" y="50"/>
                                  <a:pt x="5978" y="50"/>
                                </a:cubicBezTo>
                                <a:cubicBezTo>
                                  <a:pt x="5988" y="50"/>
                                  <a:pt x="5991" y="55"/>
                                  <a:pt x="5991" y="67"/>
                                </a:cubicBezTo>
                                <a:cubicBezTo>
                                  <a:pt x="5991" y="103"/>
                                  <a:pt x="5991" y="103"/>
                                  <a:pt x="5991" y="103"/>
                                </a:cubicBezTo>
                                <a:cubicBezTo>
                                  <a:pt x="5997" y="103"/>
                                  <a:pt x="5997" y="103"/>
                                  <a:pt x="5997" y="103"/>
                                </a:cubicBezTo>
                                <a:cubicBezTo>
                                  <a:pt x="5997" y="67"/>
                                  <a:pt x="5997" y="67"/>
                                  <a:pt x="5997" y="67"/>
                                </a:cubicBezTo>
                                <a:cubicBezTo>
                                  <a:pt x="5997" y="61"/>
                                  <a:pt x="5996" y="56"/>
                                  <a:pt x="5994" y="53"/>
                                </a:cubicBezTo>
                                <a:cubicBezTo>
                                  <a:pt x="5991" y="48"/>
                                  <a:pt x="5985" y="45"/>
                                  <a:pt x="5978" y="45"/>
                                </a:cubicBezTo>
                                <a:cubicBezTo>
                                  <a:pt x="5971" y="45"/>
                                  <a:pt x="5966" y="48"/>
                                  <a:pt x="5961" y="55"/>
                                </a:cubicBezTo>
                                <a:cubicBezTo>
                                  <a:pt x="5961" y="46"/>
                                  <a:pt x="5961" y="46"/>
                                  <a:pt x="5961" y="46"/>
                                </a:cubicBezTo>
                                <a:lnTo>
                                  <a:pt x="5955" y="46"/>
                                </a:lnTo>
                                <a:close/>
                                <a:moveTo>
                                  <a:pt x="5909" y="50"/>
                                </a:moveTo>
                                <a:cubicBezTo>
                                  <a:pt x="5923" y="50"/>
                                  <a:pt x="5934" y="61"/>
                                  <a:pt x="5934" y="75"/>
                                </a:cubicBezTo>
                                <a:cubicBezTo>
                                  <a:pt x="5934" y="89"/>
                                  <a:pt x="5923" y="100"/>
                                  <a:pt x="5909" y="100"/>
                                </a:cubicBezTo>
                                <a:cubicBezTo>
                                  <a:pt x="5896" y="100"/>
                                  <a:pt x="5885" y="89"/>
                                  <a:pt x="5885" y="75"/>
                                </a:cubicBezTo>
                                <a:cubicBezTo>
                                  <a:pt x="5885" y="61"/>
                                  <a:pt x="5896" y="50"/>
                                  <a:pt x="5909" y="50"/>
                                </a:cubicBezTo>
                                <a:moveTo>
                                  <a:pt x="5909" y="45"/>
                                </a:moveTo>
                                <a:cubicBezTo>
                                  <a:pt x="5893" y="45"/>
                                  <a:pt x="5879" y="59"/>
                                  <a:pt x="5879" y="75"/>
                                </a:cubicBezTo>
                                <a:cubicBezTo>
                                  <a:pt x="5879" y="92"/>
                                  <a:pt x="5893" y="105"/>
                                  <a:pt x="5909" y="105"/>
                                </a:cubicBezTo>
                                <a:cubicBezTo>
                                  <a:pt x="5926" y="105"/>
                                  <a:pt x="5939" y="92"/>
                                  <a:pt x="5939" y="75"/>
                                </a:cubicBezTo>
                                <a:cubicBezTo>
                                  <a:pt x="5939" y="58"/>
                                  <a:pt x="5926" y="45"/>
                                  <a:pt x="5909" y="45"/>
                                </a:cubicBezTo>
                                <a:moveTo>
                                  <a:pt x="5867" y="52"/>
                                </a:moveTo>
                                <a:cubicBezTo>
                                  <a:pt x="5861" y="47"/>
                                  <a:pt x="5855" y="45"/>
                                  <a:pt x="5847" y="45"/>
                                </a:cubicBezTo>
                                <a:cubicBezTo>
                                  <a:pt x="5830" y="45"/>
                                  <a:pt x="5818" y="58"/>
                                  <a:pt x="5818" y="75"/>
                                </a:cubicBezTo>
                                <a:cubicBezTo>
                                  <a:pt x="5818" y="92"/>
                                  <a:pt x="5830" y="105"/>
                                  <a:pt x="5847" y="105"/>
                                </a:cubicBezTo>
                                <a:cubicBezTo>
                                  <a:pt x="5855" y="105"/>
                                  <a:pt x="5861" y="102"/>
                                  <a:pt x="5868" y="97"/>
                                </a:cubicBezTo>
                                <a:cubicBezTo>
                                  <a:pt x="5868" y="89"/>
                                  <a:pt x="5868" y="89"/>
                                  <a:pt x="5868" y="89"/>
                                </a:cubicBezTo>
                                <a:cubicBezTo>
                                  <a:pt x="5862" y="96"/>
                                  <a:pt x="5855" y="100"/>
                                  <a:pt x="5847" y="100"/>
                                </a:cubicBezTo>
                                <a:cubicBezTo>
                                  <a:pt x="5834" y="100"/>
                                  <a:pt x="5823" y="89"/>
                                  <a:pt x="5823" y="75"/>
                                </a:cubicBezTo>
                                <a:cubicBezTo>
                                  <a:pt x="5823" y="61"/>
                                  <a:pt x="5834" y="50"/>
                                  <a:pt x="5847" y="50"/>
                                </a:cubicBezTo>
                                <a:cubicBezTo>
                                  <a:pt x="5855" y="50"/>
                                  <a:pt x="5860" y="53"/>
                                  <a:pt x="5867" y="60"/>
                                </a:cubicBezTo>
                                <a:lnTo>
                                  <a:pt x="5867" y="52"/>
                                </a:lnTo>
                                <a:close/>
                                <a:moveTo>
                                  <a:pt x="5722" y="70"/>
                                </a:moveTo>
                                <a:cubicBezTo>
                                  <a:pt x="5723" y="59"/>
                                  <a:pt x="5732" y="50"/>
                                  <a:pt x="5743" y="50"/>
                                </a:cubicBezTo>
                                <a:cubicBezTo>
                                  <a:pt x="5753" y="50"/>
                                  <a:pt x="5762" y="58"/>
                                  <a:pt x="5764" y="70"/>
                                </a:cubicBezTo>
                                <a:lnTo>
                                  <a:pt x="5722" y="70"/>
                                </a:lnTo>
                                <a:close/>
                                <a:moveTo>
                                  <a:pt x="5770" y="76"/>
                                </a:moveTo>
                                <a:cubicBezTo>
                                  <a:pt x="5770" y="57"/>
                                  <a:pt x="5759" y="45"/>
                                  <a:pt x="5743" y="45"/>
                                </a:cubicBezTo>
                                <a:cubicBezTo>
                                  <a:pt x="5727" y="45"/>
                                  <a:pt x="5715" y="58"/>
                                  <a:pt x="5715" y="75"/>
                                </a:cubicBezTo>
                                <a:cubicBezTo>
                                  <a:pt x="5715" y="92"/>
                                  <a:pt x="5727" y="105"/>
                                  <a:pt x="5743" y="105"/>
                                </a:cubicBezTo>
                                <a:cubicBezTo>
                                  <a:pt x="5754" y="105"/>
                                  <a:pt x="5762" y="100"/>
                                  <a:pt x="5768" y="89"/>
                                </a:cubicBezTo>
                                <a:cubicBezTo>
                                  <a:pt x="5764" y="87"/>
                                  <a:pt x="5764" y="87"/>
                                  <a:pt x="5764" y="87"/>
                                </a:cubicBezTo>
                                <a:cubicBezTo>
                                  <a:pt x="5758" y="96"/>
                                  <a:pt x="5752" y="100"/>
                                  <a:pt x="5743" y="100"/>
                                </a:cubicBezTo>
                                <a:cubicBezTo>
                                  <a:pt x="5731" y="100"/>
                                  <a:pt x="5722" y="90"/>
                                  <a:pt x="5721" y="76"/>
                                </a:cubicBezTo>
                                <a:lnTo>
                                  <a:pt x="5770" y="76"/>
                                </a:lnTo>
                                <a:close/>
                                <a:moveTo>
                                  <a:pt x="5701" y="54"/>
                                </a:moveTo>
                                <a:cubicBezTo>
                                  <a:pt x="5698" y="48"/>
                                  <a:pt x="5693" y="45"/>
                                  <a:pt x="5686" y="45"/>
                                </a:cubicBezTo>
                                <a:cubicBezTo>
                                  <a:pt x="5678" y="45"/>
                                  <a:pt x="5671" y="51"/>
                                  <a:pt x="5671" y="60"/>
                                </a:cubicBezTo>
                                <a:cubicBezTo>
                                  <a:pt x="5671" y="67"/>
                                  <a:pt x="5675" y="71"/>
                                  <a:pt x="5688" y="75"/>
                                </a:cubicBezTo>
                                <a:cubicBezTo>
                                  <a:pt x="5696" y="79"/>
                                  <a:pt x="5699" y="81"/>
                                  <a:pt x="5699" y="87"/>
                                </a:cubicBezTo>
                                <a:cubicBezTo>
                                  <a:pt x="5699" y="94"/>
                                  <a:pt x="5693" y="100"/>
                                  <a:pt x="5686" y="100"/>
                                </a:cubicBezTo>
                                <a:cubicBezTo>
                                  <a:pt x="5679" y="100"/>
                                  <a:pt x="5674" y="96"/>
                                  <a:pt x="5672" y="88"/>
                                </a:cubicBezTo>
                                <a:cubicBezTo>
                                  <a:pt x="5666" y="90"/>
                                  <a:pt x="5666" y="90"/>
                                  <a:pt x="5666" y="90"/>
                                </a:cubicBezTo>
                                <a:cubicBezTo>
                                  <a:pt x="5669" y="100"/>
                                  <a:pt x="5676" y="105"/>
                                  <a:pt x="5686" y="105"/>
                                </a:cubicBezTo>
                                <a:cubicBezTo>
                                  <a:pt x="5696" y="105"/>
                                  <a:pt x="5704" y="97"/>
                                  <a:pt x="5704" y="87"/>
                                </a:cubicBezTo>
                                <a:cubicBezTo>
                                  <a:pt x="5704" y="82"/>
                                  <a:pt x="5703" y="78"/>
                                  <a:pt x="5699" y="75"/>
                                </a:cubicBezTo>
                                <a:cubicBezTo>
                                  <a:pt x="5696" y="73"/>
                                  <a:pt x="5695" y="72"/>
                                  <a:pt x="5688" y="70"/>
                                </a:cubicBezTo>
                                <a:cubicBezTo>
                                  <a:pt x="5679" y="66"/>
                                  <a:pt x="5676" y="64"/>
                                  <a:pt x="5676" y="59"/>
                                </a:cubicBezTo>
                                <a:cubicBezTo>
                                  <a:pt x="5676" y="55"/>
                                  <a:pt x="5681" y="50"/>
                                  <a:pt x="5686" y="50"/>
                                </a:cubicBezTo>
                                <a:cubicBezTo>
                                  <a:pt x="5691" y="50"/>
                                  <a:pt x="5694" y="52"/>
                                  <a:pt x="5696" y="57"/>
                                </a:cubicBezTo>
                                <a:lnTo>
                                  <a:pt x="5701" y="54"/>
                                </a:lnTo>
                                <a:close/>
                                <a:moveTo>
                                  <a:pt x="5623" y="50"/>
                                </a:moveTo>
                                <a:cubicBezTo>
                                  <a:pt x="5636" y="50"/>
                                  <a:pt x="5646" y="60"/>
                                  <a:pt x="5646" y="74"/>
                                </a:cubicBezTo>
                                <a:cubicBezTo>
                                  <a:pt x="5646" y="89"/>
                                  <a:pt x="5637" y="100"/>
                                  <a:pt x="5623" y="100"/>
                                </a:cubicBezTo>
                                <a:cubicBezTo>
                                  <a:pt x="5610" y="100"/>
                                  <a:pt x="5601" y="89"/>
                                  <a:pt x="5601" y="75"/>
                                </a:cubicBezTo>
                                <a:cubicBezTo>
                                  <a:pt x="5601" y="61"/>
                                  <a:pt x="5610" y="50"/>
                                  <a:pt x="5623" y="50"/>
                                </a:cubicBezTo>
                                <a:moveTo>
                                  <a:pt x="5645" y="46"/>
                                </a:moveTo>
                                <a:cubicBezTo>
                                  <a:pt x="5645" y="56"/>
                                  <a:pt x="5645" y="56"/>
                                  <a:pt x="5645" y="56"/>
                                </a:cubicBezTo>
                                <a:cubicBezTo>
                                  <a:pt x="5640" y="49"/>
                                  <a:pt x="5632" y="45"/>
                                  <a:pt x="5623" y="45"/>
                                </a:cubicBezTo>
                                <a:cubicBezTo>
                                  <a:pt x="5606" y="45"/>
                                  <a:pt x="5595" y="57"/>
                                  <a:pt x="5595" y="75"/>
                                </a:cubicBezTo>
                                <a:cubicBezTo>
                                  <a:pt x="5595" y="92"/>
                                  <a:pt x="5607" y="105"/>
                                  <a:pt x="5623" y="105"/>
                                </a:cubicBezTo>
                                <a:cubicBezTo>
                                  <a:pt x="5632" y="105"/>
                                  <a:pt x="5640" y="101"/>
                                  <a:pt x="5645" y="93"/>
                                </a:cubicBezTo>
                                <a:cubicBezTo>
                                  <a:pt x="5645" y="103"/>
                                  <a:pt x="5645" y="103"/>
                                  <a:pt x="5645" y="103"/>
                                </a:cubicBezTo>
                                <a:cubicBezTo>
                                  <a:pt x="5651" y="103"/>
                                  <a:pt x="5651" y="103"/>
                                  <a:pt x="5651" y="103"/>
                                </a:cubicBezTo>
                                <a:cubicBezTo>
                                  <a:pt x="5651" y="46"/>
                                  <a:pt x="5651" y="46"/>
                                  <a:pt x="5651" y="46"/>
                                </a:cubicBezTo>
                                <a:lnTo>
                                  <a:pt x="5645" y="46"/>
                                </a:lnTo>
                                <a:close/>
                                <a:moveTo>
                                  <a:pt x="5534" y="70"/>
                                </a:moveTo>
                                <a:cubicBezTo>
                                  <a:pt x="5535" y="59"/>
                                  <a:pt x="5544" y="50"/>
                                  <a:pt x="5555" y="50"/>
                                </a:cubicBezTo>
                                <a:cubicBezTo>
                                  <a:pt x="5565" y="50"/>
                                  <a:pt x="5574" y="58"/>
                                  <a:pt x="5576" y="70"/>
                                </a:cubicBezTo>
                                <a:lnTo>
                                  <a:pt x="5534" y="70"/>
                                </a:lnTo>
                                <a:close/>
                                <a:moveTo>
                                  <a:pt x="5582" y="76"/>
                                </a:moveTo>
                                <a:cubicBezTo>
                                  <a:pt x="5582" y="57"/>
                                  <a:pt x="5571" y="45"/>
                                  <a:pt x="5555" y="45"/>
                                </a:cubicBezTo>
                                <a:cubicBezTo>
                                  <a:pt x="5539" y="45"/>
                                  <a:pt x="5527" y="58"/>
                                  <a:pt x="5527" y="75"/>
                                </a:cubicBezTo>
                                <a:cubicBezTo>
                                  <a:pt x="5527" y="92"/>
                                  <a:pt x="5539" y="105"/>
                                  <a:pt x="5555" y="105"/>
                                </a:cubicBezTo>
                                <a:cubicBezTo>
                                  <a:pt x="5566" y="105"/>
                                  <a:pt x="5575" y="100"/>
                                  <a:pt x="5581" y="89"/>
                                </a:cubicBezTo>
                                <a:cubicBezTo>
                                  <a:pt x="5576" y="87"/>
                                  <a:pt x="5576" y="87"/>
                                  <a:pt x="5576" y="87"/>
                                </a:cubicBezTo>
                                <a:cubicBezTo>
                                  <a:pt x="5570" y="96"/>
                                  <a:pt x="5564" y="100"/>
                                  <a:pt x="5556" y="100"/>
                                </a:cubicBezTo>
                                <a:cubicBezTo>
                                  <a:pt x="5543" y="100"/>
                                  <a:pt x="5534" y="90"/>
                                  <a:pt x="5533" y="76"/>
                                </a:cubicBezTo>
                                <a:lnTo>
                                  <a:pt x="5582" y="76"/>
                                </a:lnTo>
                                <a:close/>
                                <a:moveTo>
                                  <a:pt x="5511" y="1"/>
                                </a:moveTo>
                                <a:cubicBezTo>
                                  <a:pt x="5505" y="1"/>
                                  <a:pt x="5505" y="1"/>
                                  <a:pt x="5505" y="1"/>
                                </a:cubicBezTo>
                                <a:cubicBezTo>
                                  <a:pt x="5505" y="103"/>
                                  <a:pt x="5505" y="103"/>
                                  <a:pt x="5505" y="103"/>
                                </a:cubicBezTo>
                                <a:cubicBezTo>
                                  <a:pt x="5511" y="103"/>
                                  <a:pt x="5511" y="103"/>
                                  <a:pt x="5511" y="103"/>
                                </a:cubicBezTo>
                                <a:lnTo>
                                  <a:pt x="5511" y="1"/>
                                </a:lnTo>
                                <a:close/>
                                <a:moveTo>
                                  <a:pt x="5461" y="50"/>
                                </a:moveTo>
                                <a:cubicBezTo>
                                  <a:pt x="5474" y="50"/>
                                  <a:pt x="5483" y="61"/>
                                  <a:pt x="5483" y="75"/>
                                </a:cubicBezTo>
                                <a:cubicBezTo>
                                  <a:pt x="5483" y="89"/>
                                  <a:pt x="5474" y="100"/>
                                  <a:pt x="5461" y="100"/>
                                </a:cubicBezTo>
                                <a:cubicBezTo>
                                  <a:pt x="5448" y="100"/>
                                  <a:pt x="5438" y="90"/>
                                  <a:pt x="5438" y="76"/>
                                </a:cubicBezTo>
                                <a:cubicBezTo>
                                  <a:pt x="5438" y="61"/>
                                  <a:pt x="5447" y="50"/>
                                  <a:pt x="5461" y="50"/>
                                </a:cubicBezTo>
                                <a:moveTo>
                                  <a:pt x="5439" y="137"/>
                                </a:moveTo>
                                <a:cubicBezTo>
                                  <a:pt x="5439" y="94"/>
                                  <a:pt x="5439" y="94"/>
                                  <a:pt x="5439" y="94"/>
                                </a:cubicBezTo>
                                <a:cubicBezTo>
                                  <a:pt x="5445" y="101"/>
                                  <a:pt x="5452" y="105"/>
                                  <a:pt x="5461" y="105"/>
                                </a:cubicBezTo>
                                <a:cubicBezTo>
                                  <a:pt x="5478" y="105"/>
                                  <a:pt x="5489" y="93"/>
                                  <a:pt x="5489" y="75"/>
                                </a:cubicBezTo>
                                <a:cubicBezTo>
                                  <a:pt x="5489" y="58"/>
                                  <a:pt x="5477" y="45"/>
                                  <a:pt x="5461" y="45"/>
                                </a:cubicBezTo>
                                <a:cubicBezTo>
                                  <a:pt x="5452" y="45"/>
                                  <a:pt x="5444" y="49"/>
                                  <a:pt x="5439" y="57"/>
                                </a:cubicBezTo>
                                <a:cubicBezTo>
                                  <a:pt x="5439" y="46"/>
                                  <a:pt x="5439" y="46"/>
                                  <a:pt x="5439" y="46"/>
                                </a:cubicBezTo>
                                <a:cubicBezTo>
                                  <a:pt x="5433" y="46"/>
                                  <a:pt x="5433" y="46"/>
                                  <a:pt x="5433" y="46"/>
                                </a:cubicBezTo>
                                <a:cubicBezTo>
                                  <a:pt x="5433" y="137"/>
                                  <a:pt x="5433" y="137"/>
                                  <a:pt x="5433" y="137"/>
                                </a:cubicBezTo>
                                <a:lnTo>
                                  <a:pt x="5439" y="137"/>
                                </a:lnTo>
                                <a:close/>
                                <a:moveTo>
                                  <a:pt x="5337" y="46"/>
                                </a:moveTo>
                                <a:cubicBezTo>
                                  <a:pt x="5337" y="103"/>
                                  <a:pt x="5337" y="103"/>
                                  <a:pt x="5337" y="103"/>
                                </a:cubicBezTo>
                                <a:cubicBezTo>
                                  <a:pt x="5342" y="103"/>
                                  <a:pt x="5342" y="103"/>
                                  <a:pt x="5342" y="103"/>
                                </a:cubicBezTo>
                                <a:cubicBezTo>
                                  <a:pt x="5342" y="74"/>
                                  <a:pt x="5342" y="74"/>
                                  <a:pt x="5342" y="74"/>
                                </a:cubicBezTo>
                                <a:cubicBezTo>
                                  <a:pt x="5342" y="58"/>
                                  <a:pt x="5348" y="50"/>
                                  <a:pt x="5359" y="50"/>
                                </a:cubicBezTo>
                                <a:cubicBezTo>
                                  <a:pt x="5369" y="50"/>
                                  <a:pt x="5373" y="55"/>
                                  <a:pt x="5373" y="67"/>
                                </a:cubicBezTo>
                                <a:cubicBezTo>
                                  <a:pt x="5373" y="103"/>
                                  <a:pt x="5373" y="103"/>
                                  <a:pt x="5373" y="103"/>
                                </a:cubicBezTo>
                                <a:cubicBezTo>
                                  <a:pt x="5378" y="103"/>
                                  <a:pt x="5378" y="103"/>
                                  <a:pt x="5378" y="103"/>
                                </a:cubicBezTo>
                                <a:cubicBezTo>
                                  <a:pt x="5378" y="67"/>
                                  <a:pt x="5378" y="67"/>
                                  <a:pt x="5378" y="67"/>
                                </a:cubicBezTo>
                                <a:cubicBezTo>
                                  <a:pt x="5378" y="61"/>
                                  <a:pt x="5377" y="56"/>
                                  <a:pt x="5375" y="53"/>
                                </a:cubicBezTo>
                                <a:cubicBezTo>
                                  <a:pt x="5372" y="48"/>
                                  <a:pt x="5366" y="45"/>
                                  <a:pt x="5360" y="45"/>
                                </a:cubicBezTo>
                                <a:cubicBezTo>
                                  <a:pt x="5352" y="45"/>
                                  <a:pt x="5347" y="48"/>
                                  <a:pt x="5342" y="55"/>
                                </a:cubicBezTo>
                                <a:cubicBezTo>
                                  <a:pt x="5342" y="46"/>
                                  <a:pt x="5342" y="46"/>
                                  <a:pt x="5342" y="46"/>
                                </a:cubicBezTo>
                                <a:lnTo>
                                  <a:pt x="5337" y="46"/>
                                </a:lnTo>
                                <a:close/>
                                <a:moveTo>
                                  <a:pt x="5290" y="50"/>
                                </a:moveTo>
                                <a:cubicBezTo>
                                  <a:pt x="5304" y="50"/>
                                  <a:pt x="5315" y="61"/>
                                  <a:pt x="5315" y="75"/>
                                </a:cubicBezTo>
                                <a:cubicBezTo>
                                  <a:pt x="5315" y="89"/>
                                  <a:pt x="5304" y="100"/>
                                  <a:pt x="5290" y="100"/>
                                </a:cubicBezTo>
                                <a:cubicBezTo>
                                  <a:pt x="5277" y="100"/>
                                  <a:pt x="5266" y="89"/>
                                  <a:pt x="5266" y="75"/>
                                </a:cubicBezTo>
                                <a:cubicBezTo>
                                  <a:pt x="5266" y="61"/>
                                  <a:pt x="5277" y="50"/>
                                  <a:pt x="5290" y="50"/>
                                </a:cubicBezTo>
                                <a:moveTo>
                                  <a:pt x="5290" y="45"/>
                                </a:moveTo>
                                <a:cubicBezTo>
                                  <a:pt x="5274" y="45"/>
                                  <a:pt x="5261" y="59"/>
                                  <a:pt x="5261" y="75"/>
                                </a:cubicBezTo>
                                <a:cubicBezTo>
                                  <a:pt x="5261" y="92"/>
                                  <a:pt x="5274" y="105"/>
                                  <a:pt x="5290" y="105"/>
                                </a:cubicBezTo>
                                <a:cubicBezTo>
                                  <a:pt x="5307" y="105"/>
                                  <a:pt x="5320" y="92"/>
                                  <a:pt x="5320" y="75"/>
                                </a:cubicBezTo>
                                <a:cubicBezTo>
                                  <a:pt x="5320" y="58"/>
                                  <a:pt x="5307" y="45"/>
                                  <a:pt x="5290" y="45"/>
                                </a:cubicBezTo>
                                <a:moveTo>
                                  <a:pt x="5241" y="22"/>
                                </a:moveTo>
                                <a:cubicBezTo>
                                  <a:pt x="5239" y="22"/>
                                  <a:pt x="5236" y="25"/>
                                  <a:pt x="5236" y="27"/>
                                </a:cubicBezTo>
                                <a:cubicBezTo>
                                  <a:pt x="5236" y="30"/>
                                  <a:pt x="5239" y="32"/>
                                  <a:pt x="5241" y="32"/>
                                </a:cubicBezTo>
                                <a:cubicBezTo>
                                  <a:pt x="5244" y="32"/>
                                  <a:pt x="5247" y="30"/>
                                  <a:pt x="5247" y="27"/>
                                </a:cubicBezTo>
                                <a:cubicBezTo>
                                  <a:pt x="5247" y="25"/>
                                  <a:pt x="5244" y="22"/>
                                  <a:pt x="5241" y="22"/>
                                </a:cubicBezTo>
                                <a:moveTo>
                                  <a:pt x="5244" y="46"/>
                                </a:moveTo>
                                <a:cubicBezTo>
                                  <a:pt x="5239" y="46"/>
                                  <a:pt x="5239" y="46"/>
                                  <a:pt x="5239" y="46"/>
                                </a:cubicBezTo>
                                <a:cubicBezTo>
                                  <a:pt x="5239" y="103"/>
                                  <a:pt x="5239" y="103"/>
                                  <a:pt x="5239" y="103"/>
                                </a:cubicBezTo>
                                <a:cubicBezTo>
                                  <a:pt x="5244" y="103"/>
                                  <a:pt x="5244" y="103"/>
                                  <a:pt x="5244" y="103"/>
                                </a:cubicBezTo>
                                <a:lnTo>
                                  <a:pt x="5244" y="46"/>
                                </a:lnTo>
                                <a:close/>
                                <a:moveTo>
                                  <a:pt x="5218" y="52"/>
                                </a:moveTo>
                                <a:cubicBezTo>
                                  <a:pt x="5228" y="52"/>
                                  <a:pt x="5228" y="52"/>
                                  <a:pt x="5228" y="52"/>
                                </a:cubicBezTo>
                                <a:cubicBezTo>
                                  <a:pt x="5228" y="46"/>
                                  <a:pt x="5228" y="46"/>
                                  <a:pt x="5228" y="46"/>
                                </a:cubicBezTo>
                                <a:cubicBezTo>
                                  <a:pt x="5218" y="46"/>
                                  <a:pt x="5218" y="46"/>
                                  <a:pt x="5218" y="46"/>
                                </a:cubicBezTo>
                                <a:cubicBezTo>
                                  <a:pt x="5218" y="26"/>
                                  <a:pt x="5218" y="26"/>
                                  <a:pt x="5218" y="26"/>
                                </a:cubicBezTo>
                                <a:cubicBezTo>
                                  <a:pt x="5212" y="26"/>
                                  <a:pt x="5212" y="26"/>
                                  <a:pt x="5212" y="26"/>
                                </a:cubicBezTo>
                                <a:cubicBezTo>
                                  <a:pt x="5212" y="46"/>
                                  <a:pt x="5212" y="46"/>
                                  <a:pt x="5212" y="46"/>
                                </a:cubicBezTo>
                                <a:cubicBezTo>
                                  <a:pt x="5206" y="46"/>
                                  <a:pt x="5206" y="46"/>
                                  <a:pt x="5206" y="46"/>
                                </a:cubicBezTo>
                                <a:cubicBezTo>
                                  <a:pt x="5206" y="52"/>
                                  <a:pt x="5206" y="52"/>
                                  <a:pt x="5206" y="52"/>
                                </a:cubicBezTo>
                                <a:cubicBezTo>
                                  <a:pt x="5212" y="52"/>
                                  <a:pt x="5212" y="52"/>
                                  <a:pt x="5212" y="52"/>
                                </a:cubicBezTo>
                                <a:cubicBezTo>
                                  <a:pt x="5212" y="103"/>
                                  <a:pt x="5212" y="103"/>
                                  <a:pt x="5212" y="103"/>
                                </a:cubicBezTo>
                                <a:cubicBezTo>
                                  <a:pt x="5218" y="103"/>
                                  <a:pt x="5218" y="103"/>
                                  <a:pt x="5218" y="103"/>
                                </a:cubicBezTo>
                                <a:lnTo>
                                  <a:pt x="5218" y="52"/>
                                </a:lnTo>
                                <a:close/>
                                <a:moveTo>
                                  <a:pt x="5164" y="50"/>
                                </a:moveTo>
                                <a:cubicBezTo>
                                  <a:pt x="5177" y="50"/>
                                  <a:pt x="5186" y="60"/>
                                  <a:pt x="5186" y="74"/>
                                </a:cubicBezTo>
                                <a:cubicBezTo>
                                  <a:pt x="5186" y="89"/>
                                  <a:pt x="5177" y="100"/>
                                  <a:pt x="5164" y="100"/>
                                </a:cubicBezTo>
                                <a:cubicBezTo>
                                  <a:pt x="5151" y="100"/>
                                  <a:pt x="5141" y="89"/>
                                  <a:pt x="5141" y="75"/>
                                </a:cubicBezTo>
                                <a:cubicBezTo>
                                  <a:pt x="5141" y="61"/>
                                  <a:pt x="5151" y="50"/>
                                  <a:pt x="5164" y="50"/>
                                </a:cubicBezTo>
                                <a:moveTo>
                                  <a:pt x="5186" y="46"/>
                                </a:moveTo>
                                <a:cubicBezTo>
                                  <a:pt x="5186" y="56"/>
                                  <a:pt x="5186" y="56"/>
                                  <a:pt x="5186" y="56"/>
                                </a:cubicBezTo>
                                <a:cubicBezTo>
                                  <a:pt x="5180" y="49"/>
                                  <a:pt x="5173" y="45"/>
                                  <a:pt x="5164" y="45"/>
                                </a:cubicBezTo>
                                <a:cubicBezTo>
                                  <a:pt x="5147" y="45"/>
                                  <a:pt x="5136" y="57"/>
                                  <a:pt x="5136" y="75"/>
                                </a:cubicBezTo>
                                <a:cubicBezTo>
                                  <a:pt x="5136" y="92"/>
                                  <a:pt x="5147" y="105"/>
                                  <a:pt x="5164" y="105"/>
                                </a:cubicBezTo>
                                <a:cubicBezTo>
                                  <a:pt x="5173" y="105"/>
                                  <a:pt x="5181" y="101"/>
                                  <a:pt x="5186" y="93"/>
                                </a:cubicBezTo>
                                <a:cubicBezTo>
                                  <a:pt x="5186" y="103"/>
                                  <a:pt x="5186" y="103"/>
                                  <a:pt x="5186" y="103"/>
                                </a:cubicBezTo>
                                <a:cubicBezTo>
                                  <a:pt x="5192" y="103"/>
                                  <a:pt x="5192" y="103"/>
                                  <a:pt x="5192" y="103"/>
                                </a:cubicBezTo>
                                <a:cubicBezTo>
                                  <a:pt x="5192" y="46"/>
                                  <a:pt x="5192" y="46"/>
                                  <a:pt x="5192" y="46"/>
                                </a:cubicBezTo>
                                <a:lnTo>
                                  <a:pt x="5186" y="46"/>
                                </a:lnTo>
                                <a:close/>
                                <a:moveTo>
                                  <a:pt x="5049" y="46"/>
                                </a:moveTo>
                                <a:cubicBezTo>
                                  <a:pt x="5049" y="103"/>
                                  <a:pt x="5049" y="103"/>
                                  <a:pt x="5049" y="103"/>
                                </a:cubicBezTo>
                                <a:cubicBezTo>
                                  <a:pt x="5054" y="103"/>
                                  <a:pt x="5054" y="103"/>
                                  <a:pt x="5054" y="103"/>
                                </a:cubicBezTo>
                                <a:cubicBezTo>
                                  <a:pt x="5054" y="70"/>
                                  <a:pt x="5054" y="70"/>
                                  <a:pt x="5054" y="70"/>
                                </a:cubicBezTo>
                                <a:cubicBezTo>
                                  <a:pt x="5054" y="58"/>
                                  <a:pt x="5059" y="50"/>
                                  <a:pt x="5069" y="50"/>
                                </a:cubicBezTo>
                                <a:cubicBezTo>
                                  <a:pt x="5077" y="50"/>
                                  <a:pt x="5081" y="56"/>
                                  <a:pt x="5081" y="67"/>
                                </a:cubicBezTo>
                                <a:cubicBezTo>
                                  <a:pt x="5081" y="103"/>
                                  <a:pt x="5081" y="103"/>
                                  <a:pt x="5081" y="103"/>
                                </a:cubicBezTo>
                                <a:cubicBezTo>
                                  <a:pt x="5087" y="103"/>
                                  <a:pt x="5087" y="103"/>
                                  <a:pt x="5087" y="103"/>
                                </a:cubicBezTo>
                                <a:cubicBezTo>
                                  <a:pt x="5087" y="69"/>
                                  <a:pt x="5087" y="69"/>
                                  <a:pt x="5087" y="69"/>
                                </a:cubicBezTo>
                                <a:cubicBezTo>
                                  <a:pt x="5087" y="57"/>
                                  <a:pt x="5092" y="50"/>
                                  <a:pt x="5102" y="50"/>
                                </a:cubicBezTo>
                                <a:cubicBezTo>
                                  <a:pt x="5110" y="50"/>
                                  <a:pt x="5114" y="55"/>
                                  <a:pt x="5114" y="65"/>
                                </a:cubicBezTo>
                                <a:cubicBezTo>
                                  <a:pt x="5114" y="103"/>
                                  <a:pt x="5114" y="103"/>
                                  <a:pt x="5114" y="103"/>
                                </a:cubicBezTo>
                                <a:cubicBezTo>
                                  <a:pt x="5120" y="103"/>
                                  <a:pt x="5120" y="103"/>
                                  <a:pt x="5120" y="103"/>
                                </a:cubicBezTo>
                                <a:cubicBezTo>
                                  <a:pt x="5120" y="66"/>
                                  <a:pt x="5120" y="66"/>
                                  <a:pt x="5120" y="66"/>
                                </a:cubicBezTo>
                                <a:cubicBezTo>
                                  <a:pt x="5120" y="58"/>
                                  <a:pt x="5119" y="55"/>
                                  <a:pt x="5116" y="51"/>
                                </a:cubicBezTo>
                                <a:cubicBezTo>
                                  <a:pt x="5113" y="47"/>
                                  <a:pt x="5108" y="45"/>
                                  <a:pt x="5102" y="45"/>
                                </a:cubicBezTo>
                                <a:cubicBezTo>
                                  <a:pt x="5094" y="45"/>
                                  <a:pt x="5088" y="48"/>
                                  <a:pt x="5085" y="55"/>
                                </a:cubicBezTo>
                                <a:cubicBezTo>
                                  <a:pt x="5081" y="48"/>
                                  <a:pt x="5076" y="45"/>
                                  <a:pt x="5069" y="45"/>
                                </a:cubicBezTo>
                                <a:cubicBezTo>
                                  <a:pt x="5062" y="45"/>
                                  <a:pt x="5058" y="48"/>
                                  <a:pt x="5054" y="53"/>
                                </a:cubicBezTo>
                                <a:cubicBezTo>
                                  <a:pt x="5054" y="46"/>
                                  <a:pt x="5054" y="46"/>
                                  <a:pt x="5054" y="46"/>
                                </a:cubicBezTo>
                                <a:lnTo>
                                  <a:pt x="5049" y="46"/>
                                </a:lnTo>
                                <a:close/>
                                <a:moveTo>
                                  <a:pt x="5012" y="46"/>
                                </a:moveTo>
                                <a:cubicBezTo>
                                  <a:pt x="5012" y="103"/>
                                  <a:pt x="5012" y="103"/>
                                  <a:pt x="5012" y="103"/>
                                </a:cubicBezTo>
                                <a:cubicBezTo>
                                  <a:pt x="5018" y="103"/>
                                  <a:pt x="5018" y="103"/>
                                  <a:pt x="5018" y="103"/>
                                </a:cubicBezTo>
                                <a:cubicBezTo>
                                  <a:pt x="5018" y="73"/>
                                  <a:pt x="5018" y="73"/>
                                  <a:pt x="5018" y="73"/>
                                </a:cubicBezTo>
                                <a:cubicBezTo>
                                  <a:pt x="5018" y="63"/>
                                  <a:pt x="5018" y="60"/>
                                  <a:pt x="5020" y="57"/>
                                </a:cubicBezTo>
                                <a:cubicBezTo>
                                  <a:pt x="5022" y="53"/>
                                  <a:pt x="5026" y="50"/>
                                  <a:pt x="5030" y="50"/>
                                </a:cubicBezTo>
                                <a:cubicBezTo>
                                  <a:pt x="5031" y="50"/>
                                  <a:pt x="5032" y="50"/>
                                  <a:pt x="5034" y="51"/>
                                </a:cubicBezTo>
                                <a:cubicBezTo>
                                  <a:pt x="5037" y="46"/>
                                  <a:pt x="5037" y="46"/>
                                  <a:pt x="5037" y="46"/>
                                </a:cubicBezTo>
                                <a:cubicBezTo>
                                  <a:pt x="5034" y="45"/>
                                  <a:pt x="5033" y="45"/>
                                  <a:pt x="5031" y="45"/>
                                </a:cubicBezTo>
                                <a:cubicBezTo>
                                  <a:pt x="5025" y="45"/>
                                  <a:pt x="5021" y="48"/>
                                  <a:pt x="5018" y="54"/>
                                </a:cubicBezTo>
                                <a:cubicBezTo>
                                  <a:pt x="5018" y="46"/>
                                  <a:pt x="5018" y="46"/>
                                  <a:pt x="5018" y="46"/>
                                </a:cubicBezTo>
                                <a:lnTo>
                                  <a:pt x="5012" y="46"/>
                                </a:lnTo>
                                <a:close/>
                                <a:moveTo>
                                  <a:pt x="4966" y="50"/>
                                </a:moveTo>
                                <a:cubicBezTo>
                                  <a:pt x="4980" y="50"/>
                                  <a:pt x="4990" y="61"/>
                                  <a:pt x="4990" y="75"/>
                                </a:cubicBezTo>
                                <a:cubicBezTo>
                                  <a:pt x="4990" y="89"/>
                                  <a:pt x="4980" y="100"/>
                                  <a:pt x="4966" y="100"/>
                                </a:cubicBezTo>
                                <a:cubicBezTo>
                                  <a:pt x="4953" y="100"/>
                                  <a:pt x="4942" y="89"/>
                                  <a:pt x="4942" y="75"/>
                                </a:cubicBezTo>
                                <a:cubicBezTo>
                                  <a:pt x="4942" y="61"/>
                                  <a:pt x="4953" y="50"/>
                                  <a:pt x="4966" y="50"/>
                                </a:cubicBezTo>
                                <a:moveTo>
                                  <a:pt x="4966" y="45"/>
                                </a:moveTo>
                                <a:cubicBezTo>
                                  <a:pt x="4950" y="45"/>
                                  <a:pt x="4936" y="59"/>
                                  <a:pt x="4936" y="75"/>
                                </a:cubicBezTo>
                                <a:cubicBezTo>
                                  <a:pt x="4936" y="92"/>
                                  <a:pt x="4950" y="105"/>
                                  <a:pt x="4966" y="105"/>
                                </a:cubicBezTo>
                                <a:cubicBezTo>
                                  <a:pt x="4983" y="105"/>
                                  <a:pt x="4996" y="92"/>
                                  <a:pt x="4996" y="75"/>
                                </a:cubicBezTo>
                                <a:cubicBezTo>
                                  <a:pt x="4996" y="58"/>
                                  <a:pt x="4983" y="45"/>
                                  <a:pt x="4966" y="45"/>
                                </a:cubicBezTo>
                                <a:moveTo>
                                  <a:pt x="4918" y="52"/>
                                </a:moveTo>
                                <a:cubicBezTo>
                                  <a:pt x="4932" y="52"/>
                                  <a:pt x="4932" y="52"/>
                                  <a:pt x="4932" y="52"/>
                                </a:cubicBezTo>
                                <a:cubicBezTo>
                                  <a:pt x="4932" y="46"/>
                                  <a:pt x="4932" y="46"/>
                                  <a:pt x="4932" y="46"/>
                                </a:cubicBezTo>
                                <a:cubicBezTo>
                                  <a:pt x="4918" y="46"/>
                                  <a:pt x="4918" y="46"/>
                                  <a:pt x="4918" y="46"/>
                                </a:cubicBezTo>
                                <a:cubicBezTo>
                                  <a:pt x="4918" y="20"/>
                                  <a:pt x="4918" y="20"/>
                                  <a:pt x="4918" y="20"/>
                                </a:cubicBezTo>
                                <a:cubicBezTo>
                                  <a:pt x="4918" y="10"/>
                                  <a:pt x="4920" y="5"/>
                                  <a:pt x="4927" y="5"/>
                                </a:cubicBezTo>
                                <a:cubicBezTo>
                                  <a:pt x="4928" y="5"/>
                                  <a:pt x="4930" y="5"/>
                                  <a:pt x="4932" y="6"/>
                                </a:cubicBezTo>
                                <a:cubicBezTo>
                                  <a:pt x="4932" y="1"/>
                                  <a:pt x="4932" y="1"/>
                                  <a:pt x="4932" y="1"/>
                                </a:cubicBezTo>
                                <a:cubicBezTo>
                                  <a:pt x="4930" y="0"/>
                                  <a:pt x="4929" y="0"/>
                                  <a:pt x="4927" y="0"/>
                                </a:cubicBezTo>
                                <a:cubicBezTo>
                                  <a:pt x="4917" y="0"/>
                                  <a:pt x="4912" y="6"/>
                                  <a:pt x="4912" y="19"/>
                                </a:cubicBezTo>
                                <a:cubicBezTo>
                                  <a:pt x="4912" y="46"/>
                                  <a:pt x="4912" y="46"/>
                                  <a:pt x="4912" y="46"/>
                                </a:cubicBezTo>
                                <a:cubicBezTo>
                                  <a:pt x="4906" y="46"/>
                                  <a:pt x="4906" y="46"/>
                                  <a:pt x="4906" y="46"/>
                                </a:cubicBezTo>
                                <a:cubicBezTo>
                                  <a:pt x="4906" y="52"/>
                                  <a:pt x="4906" y="52"/>
                                  <a:pt x="4906" y="52"/>
                                </a:cubicBezTo>
                                <a:cubicBezTo>
                                  <a:pt x="4912" y="52"/>
                                  <a:pt x="4912" y="52"/>
                                  <a:pt x="4912" y="52"/>
                                </a:cubicBezTo>
                                <a:cubicBezTo>
                                  <a:pt x="4912" y="103"/>
                                  <a:pt x="4912" y="103"/>
                                  <a:pt x="4912" y="103"/>
                                </a:cubicBezTo>
                                <a:cubicBezTo>
                                  <a:pt x="4918" y="103"/>
                                  <a:pt x="4918" y="103"/>
                                  <a:pt x="4918" y="103"/>
                                </a:cubicBezTo>
                                <a:lnTo>
                                  <a:pt x="4918" y="52"/>
                                </a:lnTo>
                                <a:close/>
                                <a:moveTo>
                                  <a:pt x="4850" y="46"/>
                                </a:moveTo>
                                <a:cubicBezTo>
                                  <a:pt x="4850" y="103"/>
                                  <a:pt x="4850" y="103"/>
                                  <a:pt x="4850" y="103"/>
                                </a:cubicBezTo>
                                <a:cubicBezTo>
                                  <a:pt x="4856" y="103"/>
                                  <a:pt x="4856" y="103"/>
                                  <a:pt x="4856" y="103"/>
                                </a:cubicBezTo>
                                <a:cubicBezTo>
                                  <a:pt x="4856" y="74"/>
                                  <a:pt x="4856" y="74"/>
                                  <a:pt x="4856" y="74"/>
                                </a:cubicBezTo>
                                <a:cubicBezTo>
                                  <a:pt x="4856" y="58"/>
                                  <a:pt x="4862" y="50"/>
                                  <a:pt x="4873" y="50"/>
                                </a:cubicBezTo>
                                <a:cubicBezTo>
                                  <a:pt x="4882" y="50"/>
                                  <a:pt x="4886" y="55"/>
                                  <a:pt x="4886" y="67"/>
                                </a:cubicBezTo>
                                <a:cubicBezTo>
                                  <a:pt x="4886" y="103"/>
                                  <a:pt x="4886" y="103"/>
                                  <a:pt x="4886" y="103"/>
                                </a:cubicBezTo>
                                <a:cubicBezTo>
                                  <a:pt x="4892" y="103"/>
                                  <a:pt x="4892" y="103"/>
                                  <a:pt x="4892" y="103"/>
                                </a:cubicBezTo>
                                <a:cubicBezTo>
                                  <a:pt x="4892" y="67"/>
                                  <a:pt x="4892" y="67"/>
                                  <a:pt x="4892" y="67"/>
                                </a:cubicBezTo>
                                <a:cubicBezTo>
                                  <a:pt x="4892" y="61"/>
                                  <a:pt x="4891" y="56"/>
                                  <a:pt x="4889" y="53"/>
                                </a:cubicBezTo>
                                <a:cubicBezTo>
                                  <a:pt x="4886" y="48"/>
                                  <a:pt x="4880" y="45"/>
                                  <a:pt x="4873" y="45"/>
                                </a:cubicBezTo>
                                <a:cubicBezTo>
                                  <a:pt x="4866" y="45"/>
                                  <a:pt x="4861" y="48"/>
                                  <a:pt x="4856" y="55"/>
                                </a:cubicBezTo>
                                <a:cubicBezTo>
                                  <a:pt x="4856" y="46"/>
                                  <a:pt x="4856" y="46"/>
                                  <a:pt x="4856" y="46"/>
                                </a:cubicBezTo>
                                <a:lnTo>
                                  <a:pt x="4850" y="46"/>
                                </a:lnTo>
                                <a:close/>
                                <a:moveTo>
                                  <a:pt x="4828" y="22"/>
                                </a:moveTo>
                                <a:cubicBezTo>
                                  <a:pt x="4825" y="22"/>
                                  <a:pt x="4822" y="25"/>
                                  <a:pt x="4822" y="27"/>
                                </a:cubicBezTo>
                                <a:cubicBezTo>
                                  <a:pt x="4822" y="30"/>
                                  <a:pt x="4825" y="32"/>
                                  <a:pt x="4828" y="32"/>
                                </a:cubicBezTo>
                                <a:cubicBezTo>
                                  <a:pt x="4830" y="32"/>
                                  <a:pt x="4833" y="30"/>
                                  <a:pt x="4833" y="27"/>
                                </a:cubicBezTo>
                                <a:cubicBezTo>
                                  <a:pt x="4833" y="25"/>
                                  <a:pt x="4830" y="22"/>
                                  <a:pt x="4828" y="22"/>
                                </a:cubicBezTo>
                                <a:moveTo>
                                  <a:pt x="4830" y="46"/>
                                </a:moveTo>
                                <a:cubicBezTo>
                                  <a:pt x="4825" y="46"/>
                                  <a:pt x="4825" y="46"/>
                                  <a:pt x="4825" y="46"/>
                                </a:cubicBezTo>
                                <a:cubicBezTo>
                                  <a:pt x="4825" y="103"/>
                                  <a:pt x="4825" y="103"/>
                                  <a:pt x="4825" y="103"/>
                                </a:cubicBezTo>
                                <a:cubicBezTo>
                                  <a:pt x="4830" y="103"/>
                                  <a:pt x="4830" y="103"/>
                                  <a:pt x="4830" y="103"/>
                                </a:cubicBezTo>
                                <a:lnTo>
                                  <a:pt x="4830" y="46"/>
                                </a:lnTo>
                                <a:close/>
                                <a:moveTo>
                                  <a:pt x="4753" y="46"/>
                                </a:moveTo>
                                <a:cubicBezTo>
                                  <a:pt x="4753" y="103"/>
                                  <a:pt x="4753" y="103"/>
                                  <a:pt x="4753" y="103"/>
                                </a:cubicBezTo>
                                <a:cubicBezTo>
                                  <a:pt x="4759" y="103"/>
                                  <a:pt x="4759" y="103"/>
                                  <a:pt x="4759" y="103"/>
                                </a:cubicBezTo>
                                <a:cubicBezTo>
                                  <a:pt x="4759" y="73"/>
                                  <a:pt x="4759" y="73"/>
                                  <a:pt x="4759" y="73"/>
                                </a:cubicBezTo>
                                <a:cubicBezTo>
                                  <a:pt x="4759" y="63"/>
                                  <a:pt x="4759" y="60"/>
                                  <a:pt x="4761" y="57"/>
                                </a:cubicBezTo>
                                <a:cubicBezTo>
                                  <a:pt x="4762" y="53"/>
                                  <a:pt x="4767" y="50"/>
                                  <a:pt x="4771" y="50"/>
                                </a:cubicBezTo>
                                <a:cubicBezTo>
                                  <a:pt x="4772" y="50"/>
                                  <a:pt x="4773" y="50"/>
                                  <a:pt x="4775" y="51"/>
                                </a:cubicBezTo>
                                <a:cubicBezTo>
                                  <a:pt x="4778" y="46"/>
                                  <a:pt x="4778" y="46"/>
                                  <a:pt x="4778" y="46"/>
                                </a:cubicBezTo>
                                <a:cubicBezTo>
                                  <a:pt x="4775" y="45"/>
                                  <a:pt x="4774" y="45"/>
                                  <a:pt x="4771" y="45"/>
                                </a:cubicBezTo>
                                <a:cubicBezTo>
                                  <a:pt x="4766" y="45"/>
                                  <a:pt x="4762" y="48"/>
                                  <a:pt x="4759" y="54"/>
                                </a:cubicBezTo>
                                <a:cubicBezTo>
                                  <a:pt x="4759" y="46"/>
                                  <a:pt x="4759" y="46"/>
                                  <a:pt x="4759" y="46"/>
                                </a:cubicBezTo>
                                <a:lnTo>
                                  <a:pt x="4753" y="46"/>
                                </a:lnTo>
                                <a:close/>
                                <a:moveTo>
                                  <a:pt x="4688" y="70"/>
                                </a:moveTo>
                                <a:cubicBezTo>
                                  <a:pt x="4690" y="59"/>
                                  <a:pt x="4699" y="50"/>
                                  <a:pt x="4710" y="50"/>
                                </a:cubicBezTo>
                                <a:cubicBezTo>
                                  <a:pt x="4720" y="50"/>
                                  <a:pt x="4729" y="58"/>
                                  <a:pt x="4731" y="70"/>
                                </a:cubicBezTo>
                                <a:lnTo>
                                  <a:pt x="4688" y="70"/>
                                </a:lnTo>
                                <a:close/>
                                <a:moveTo>
                                  <a:pt x="4737" y="76"/>
                                </a:moveTo>
                                <a:cubicBezTo>
                                  <a:pt x="4737" y="57"/>
                                  <a:pt x="4726" y="45"/>
                                  <a:pt x="4710" y="45"/>
                                </a:cubicBezTo>
                                <a:cubicBezTo>
                                  <a:pt x="4694" y="45"/>
                                  <a:pt x="4682" y="58"/>
                                  <a:pt x="4682" y="75"/>
                                </a:cubicBezTo>
                                <a:cubicBezTo>
                                  <a:pt x="4682" y="92"/>
                                  <a:pt x="4694" y="105"/>
                                  <a:pt x="4710" y="105"/>
                                </a:cubicBezTo>
                                <a:cubicBezTo>
                                  <a:pt x="4721" y="105"/>
                                  <a:pt x="4729" y="100"/>
                                  <a:pt x="4735" y="89"/>
                                </a:cubicBezTo>
                                <a:cubicBezTo>
                                  <a:pt x="4730" y="87"/>
                                  <a:pt x="4730" y="87"/>
                                  <a:pt x="4730" y="87"/>
                                </a:cubicBezTo>
                                <a:cubicBezTo>
                                  <a:pt x="4725" y="96"/>
                                  <a:pt x="4719" y="100"/>
                                  <a:pt x="4710" y="100"/>
                                </a:cubicBezTo>
                                <a:cubicBezTo>
                                  <a:pt x="4697" y="100"/>
                                  <a:pt x="4689" y="90"/>
                                  <a:pt x="4688" y="76"/>
                                </a:cubicBezTo>
                                <a:lnTo>
                                  <a:pt x="4737" y="76"/>
                                </a:lnTo>
                                <a:close/>
                                <a:moveTo>
                                  <a:pt x="4624" y="1"/>
                                </a:moveTo>
                                <a:cubicBezTo>
                                  <a:pt x="4624" y="103"/>
                                  <a:pt x="4624" y="103"/>
                                  <a:pt x="4624" y="103"/>
                                </a:cubicBezTo>
                                <a:cubicBezTo>
                                  <a:pt x="4629" y="103"/>
                                  <a:pt x="4629" y="103"/>
                                  <a:pt x="4629" y="103"/>
                                </a:cubicBezTo>
                                <a:cubicBezTo>
                                  <a:pt x="4629" y="74"/>
                                  <a:pt x="4629" y="74"/>
                                  <a:pt x="4629" y="74"/>
                                </a:cubicBezTo>
                                <a:cubicBezTo>
                                  <a:pt x="4629" y="58"/>
                                  <a:pt x="4635" y="50"/>
                                  <a:pt x="4646" y="50"/>
                                </a:cubicBezTo>
                                <a:cubicBezTo>
                                  <a:pt x="4656" y="50"/>
                                  <a:pt x="4660" y="55"/>
                                  <a:pt x="4660" y="67"/>
                                </a:cubicBezTo>
                                <a:cubicBezTo>
                                  <a:pt x="4660" y="103"/>
                                  <a:pt x="4660" y="103"/>
                                  <a:pt x="4660" y="103"/>
                                </a:cubicBezTo>
                                <a:cubicBezTo>
                                  <a:pt x="4666" y="103"/>
                                  <a:pt x="4666" y="103"/>
                                  <a:pt x="4666" y="103"/>
                                </a:cubicBezTo>
                                <a:cubicBezTo>
                                  <a:pt x="4666" y="67"/>
                                  <a:pt x="4666" y="67"/>
                                  <a:pt x="4666" y="67"/>
                                </a:cubicBezTo>
                                <a:cubicBezTo>
                                  <a:pt x="4666" y="61"/>
                                  <a:pt x="4665" y="56"/>
                                  <a:pt x="4663" y="53"/>
                                </a:cubicBezTo>
                                <a:cubicBezTo>
                                  <a:pt x="4660" y="48"/>
                                  <a:pt x="4653" y="45"/>
                                  <a:pt x="4647" y="45"/>
                                </a:cubicBezTo>
                                <a:cubicBezTo>
                                  <a:pt x="4639" y="45"/>
                                  <a:pt x="4634" y="48"/>
                                  <a:pt x="4629" y="55"/>
                                </a:cubicBezTo>
                                <a:cubicBezTo>
                                  <a:pt x="4629" y="1"/>
                                  <a:pt x="4629" y="1"/>
                                  <a:pt x="4629" y="1"/>
                                </a:cubicBezTo>
                                <a:lnTo>
                                  <a:pt x="4624" y="1"/>
                                </a:lnTo>
                                <a:close/>
                                <a:moveTo>
                                  <a:pt x="4602" y="52"/>
                                </a:moveTo>
                                <a:cubicBezTo>
                                  <a:pt x="4612" y="52"/>
                                  <a:pt x="4612" y="52"/>
                                  <a:pt x="4612" y="52"/>
                                </a:cubicBezTo>
                                <a:cubicBezTo>
                                  <a:pt x="4612" y="46"/>
                                  <a:pt x="4612" y="46"/>
                                  <a:pt x="4612" y="46"/>
                                </a:cubicBezTo>
                                <a:cubicBezTo>
                                  <a:pt x="4602" y="46"/>
                                  <a:pt x="4602" y="46"/>
                                  <a:pt x="4602" y="46"/>
                                </a:cubicBezTo>
                                <a:cubicBezTo>
                                  <a:pt x="4602" y="26"/>
                                  <a:pt x="4602" y="26"/>
                                  <a:pt x="4602" y="26"/>
                                </a:cubicBezTo>
                                <a:cubicBezTo>
                                  <a:pt x="4596" y="26"/>
                                  <a:pt x="4596" y="26"/>
                                  <a:pt x="4596" y="26"/>
                                </a:cubicBezTo>
                                <a:cubicBezTo>
                                  <a:pt x="4596" y="46"/>
                                  <a:pt x="4596" y="46"/>
                                  <a:pt x="4596" y="46"/>
                                </a:cubicBezTo>
                                <a:cubicBezTo>
                                  <a:pt x="4590" y="46"/>
                                  <a:pt x="4590" y="46"/>
                                  <a:pt x="4590" y="46"/>
                                </a:cubicBezTo>
                                <a:cubicBezTo>
                                  <a:pt x="4590" y="52"/>
                                  <a:pt x="4590" y="52"/>
                                  <a:pt x="4590" y="52"/>
                                </a:cubicBezTo>
                                <a:cubicBezTo>
                                  <a:pt x="4596" y="52"/>
                                  <a:pt x="4596" y="52"/>
                                  <a:pt x="4596" y="52"/>
                                </a:cubicBezTo>
                                <a:cubicBezTo>
                                  <a:pt x="4596" y="103"/>
                                  <a:pt x="4596" y="103"/>
                                  <a:pt x="4596" y="103"/>
                                </a:cubicBezTo>
                                <a:cubicBezTo>
                                  <a:pt x="4602" y="103"/>
                                  <a:pt x="4602" y="103"/>
                                  <a:pt x="4602" y="103"/>
                                </a:cubicBezTo>
                                <a:lnTo>
                                  <a:pt x="4602" y="52"/>
                                </a:lnTo>
                                <a:close/>
                                <a:moveTo>
                                  <a:pt x="4557" y="46"/>
                                </a:moveTo>
                                <a:cubicBezTo>
                                  <a:pt x="4557" y="103"/>
                                  <a:pt x="4557" y="103"/>
                                  <a:pt x="4557" y="103"/>
                                </a:cubicBezTo>
                                <a:cubicBezTo>
                                  <a:pt x="4562" y="103"/>
                                  <a:pt x="4562" y="103"/>
                                  <a:pt x="4562" y="103"/>
                                </a:cubicBezTo>
                                <a:cubicBezTo>
                                  <a:pt x="4562" y="73"/>
                                  <a:pt x="4562" y="73"/>
                                  <a:pt x="4562" y="73"/>
                                </a:cubicBezTo>
                                <a:cubicBezTo>
                                  <a:pt x="4562" y="63"/>
                                  <a:pt x="4563" y="60"/>
                                  <a:pt x="4564" y="57"/>
                                </a:cubicBezTo>
                                <a:cubicBezTo>
                                  <a:pt x="4566" y="53"/>
                                  <a:pt x="4570" y="50"/>
                                  <a:pt x="4574" y="50"/>
                                </a:cubicBezTo>
                                <a:cubicBezTo>
                                  <a:pt x="4575" y="50"/>
                                  <a:pt x="4576" y="50"/>
                                  <a:pt x="4578" y="51"/>
                                </a:cubicBezTo>
                                <a:cubicBezTo>
                                  <a:pt x="4581" y="46"/>
                                  <a:pt x="4581" y="46"/>
                                  <a:pt x="4581" y="46"/>
                                </a:cubicBezTo>
                                <a:cubicBezTo>
                                  <a:pt x="4578" y="45"/>
                                  <a:pt x="4577" y="45"/>
                                  <a:pt x="4575" y="45"/>
                                </a:cubicBezTo>
                                <a:cubicBezTo>
                                  <a:pt x="4569" y="45"/>
                                  <a:pt x="4565" y="48"/>
                                  <a:pt x="4562" y="54"/>
                                </a:cubicBezTo>
                                <a:cubicBezTo>
                                  <a:pt x="4562" y="46"/>
                                  <a:pt x="4562" y="46"/>
                                  <a:pt x="4562" y="46"/>
                                </a:cubicBezTo>
                                <a:lnTo>
                                  <a:pt x="4557" y="46"/>
                                </a:lnTo>
                                <a:close/>
                                <a:moveTo>
                                  <a:pt x="4501" y="46"/>
                                </a:moveTo>
                                <a:cubicBezTo>
                                  <a:pt x="4496" y="46"/>
                                  <a:pt x="4496" y="46"/>
                                  <a:pt x="4496" y="46"/>
                                </a:cubicBezTo>
                                <a:cubicBezTo>
                                  <a:pt x="4496" y="82"/>
                                  <a:pt x="4496" y="82"/>
                                  <a:pt x="4496" y="82"/>
                                </a:cubicBezTo>
                                <a:cubicBezTo>
                                  <a:pt x="4496" y="90"/>
                                  <a:pt x="4497" y="94"/>
                                  <a:pt x="4500" y="98"/>
                                </a:cubicBezTo>
                                <a:cubicBezTo>
                                  <a:pt x="4504" y="102"/>
                                  <a:pt x="4510" y="105"/>
                                  <a:pt x="4516" y="105"/>
                                </a:cubicBezTo>
                                <a:cubicBezTo>
                                  <a:pt x="4523" y="105"/>
                                  <a:pt x="4529" y="102"/>
                                  <a:pt x="4533" y="98"/>
                                </a:cubicBezTo>
                                <a:cubicBezTo>
                                  <a:pt x="4536" y="94"/>
                                  <a:pt x="4537" y="90"/>
                                  <a:pt x="4537" y="82"/>
                                </a:cubicBezTo>
                                <a:cubicBezTo>
                                  <a:pt x="4537" y="46"/>
                                  <a:pt x="4537" y="46"/>
                                  <a:pt x="4537" y="46"/>
                                </a:cubicBezTo>
                                <a:cubicBezTo>
                                  <a:pt x="4531" y="46"/>
                                  <a:pt x="4531" y="46"/>
                                  <a:pt x="4531" y="46"/>
                                </a:cubicBezTo>
                                <a:cubicBezTo>
                                  <a:pt x="4531" y="80"/>
                                  <a:pt x="4531" y="80"/>
                                  <a:pt x="4531" y="80"/>
                                </a:cubicBezTo>
                                <a:cubicBezTo>
                                  <a:pt x="4531" y="87"/>
                                  <a:pt x="4531" y="90"/>
                                  <a:pt x="4529" y="93"/>
                                </a:cubicBezTo>
                                <a:cubicBezTo>
                                  <a:pt x="4527" y="97"/>
                                  <a:pt x="4522" y="100"/>
                                  <a:pt x="4516" y="100"/>
                                </a:cubicBezTo>
                                <a:cubicBezTo>
                                  <a:pt x="4511" y="100"/>
                                  <a:pt x="4505" y="97"/>
                                  <a:pt x="4503" y="93"/>
                                </a:cubicBezTo>
                                <a:cubicBezTo>
                                  <a:pt x="4502" y="90"/>
                                  <a:pt x="4501" y="87"/>
                                  <a:pt x="4501" y="80"/>
                                </a:cubicBezTo>
                                <a:lnTo>
                                  <a:pt x="4501" y="46"/>
                                </a:lnTo>
                                <a:close/>
                                <a:moveTo>
                                  <a:pt x="4471" y="52"/>
                                </a:moveTo>
                                <a:cubicBezTo>
                                  <a:pt x="4486" y="52"/>
                                  <a:pt x="4486" y="52"/>
                                  <a:pt x="4486" y="52"/>
                                </a:cubicBezTo>
                                <a:cubicBezTo>
                                  <a:pt x="4486" y="46"/>
                                  <a:pt x="4486" y="46"/>
                                  <a:pt x="4486" y="46"/>
                                </a:cubicBezTo>
                                <a:cubicBezTo>
                                  <a:pt x="4471" y="46"/>
                                  <a:pt x="4471" y="46"/>
                                  <a:pt x="4471" y="46"/>
                                </a:cubicBezTo>
                                <a:cubicBezTo>
                                  <a:pt x="4471" y="20"/>
                                  <a:pt x="4471" y="20"/>
                                  <a:pt x="4471" y="20"/>
                                </a:cubicBezTo>
                                <a:cubicBezTo>
                                  <a:pt x="4471" y="10"/>
                                  <a:pt x="4474" y="5"/>
                                  <a:pt x="4481" y="5"/>
                                </a:cubicBezTo>
                                <a:cubicBezTo>
                                  <a:pt x="4482" y="5"/>
                                  <a:pt x="4484" y="5"/>
                                  <a:pt x="4486" y="6"/>
                                </a:cubicBezTo>
                                <a:cubicBezTo>
                                  <a:pt x="4486" y="1"/>
                                  <a:pt x="4486" y="1"/>
                                  <a:pt x="4486" y="1"/>
                                </a:cubicBezTo>
                                <a:cubicBezTo>
                                  <a:pt x="4484" y="0"/>
                                  <a:pt x="4483" y="0"/>
                                  <a:pt x="4481" y="0"/>
                                </a:cubicBezTo>
                                <a:cubicBezTo>
                                  <a:pt x="4471" y="0"/>
                                  <a:pt x="4466" y="6"/>
                                  <a:pt x="4466" y="19"/>
                                </a:cubicBezTo>
                                <a:cubicBezTo>
                                  <a:pt x="4466" y="46"/>
                                  <a:pt x="4466" y="46"/>
                                  <a:pt x="4466" y="46"/>
                                </a:cubicBezTo>
                                <a:cubicBezTo>
                                  <a:pt x="4460" y="46"/>
                                  <a:pt x="4460" y="46"/>
                                  <a:pt x="4460" y="46"/>
                                </a:cubicBezTo>
                                <a:cubicBezTo>
                                  <a:pt x="4460" y="52"/>
                                  <a:pt x="4460" y="52"/>
                                  <a:pt x="4460" y="52"/>
                                </a:cubicBezTo>
                                <a:cubicBezTo>
                                  <a:pt x="4466" y="52"/>
                                  <a:pt x="4466" y="52"/>
                                  <a:pt x="4466" y="52"/>
                                </a:cubicBezTo>
                                <a:cubicBezTo>
                                  <a:pt x="4466" y="103"/>
                                  <a:pt x="4466" y="103"/>
                                  <a:pt x="4466" y="103"/>
                                </a:cubicBezTo>
                                <a:cubicBezTo>
                                  <a:pt x="4471" y="103"/>
                                  <a:pt x="4471" y="103"/>
                                  <a:pt x="4471" y="103"/>
                                </a:cubicBezTo>
                                <a:lnTo>
                                  <a:pt x="4471" y="52"/>
                                </a:lnTo>
                                <a:close/>
                                <a:moveTo>
                                  <a:pt x="4394" y="46"/>
                                </a:moveTo>
                                <a:cubicBezTo>
                                  <a:pt x="4394" y="103"/>
                                  <a:pt x="4394" y="103"/>
                                  <a:pt x="4394" y="103"/>
                                </a:cubicBezTo>
                                <a:cubicBezTo>
                                  <a:pt x="4400" y="103"/>
                                  <a:pt x="4400" y="103"/>
                                  <a:pt x="4400" y="103"/>
                                </a:cubicBezTo>
                                <a:cubicBezTo>
                                  <a:pt x="4400" y="73"/>
                                  <a:pt x="4400" y="73"/>
                                  <a:pt x="4400" y="73"/>
                                </a:cubicBezTo>
                                <a:cubicBezTo>
                                  <a:pt x="4400" y="63"/>
                                  <a:pt x="4400" y="60"/>
                                  <a:pt x="4402" y="57"/>
                                </a:cubicBezTo>
                                <a:cubicBezTo>
                                  <a:pt x="4404" y="53"/>
                                  <a:pt x="4408" y="50"/>
                                  <a:pt x="4412" y="50"/>
                                </a:cubicBezTo>
                                <a:cubicBezTo>
                                  <a:pt x="4413" y="50"/>
                                  <a:pt x="4414" y="50"/>
                                  <a:pt x="4416" y="51"/>
                                </a:cubicBezTo>
                                <a:cubicBezTo>
                                  <a:pt x="4419" y="46"/>
                                  <a:pt x="4419" y="46"/>
                                  <a:pt x="4419" y="46"/>
                                </a:cubicBezTo>
                                <a:cubicBezTo>
                                  <a:pt x="4416" y="45"/>
                                  <a:pt x="4415" y="45"/>
                                  <a:pt x="4413" y="45"/>
                                </a:cubicBezTo>
                                <a:cubicBezTo>
                                  <a:pt x="4407" y="45"/>
                                  <a:pt x="4403" y="48"/>
                                  <a:pt x="4400" y="54"/>
                                </a:cubicBezTo>
                                <a:cubicBezTo>
                                  <a:pt x="4400" y="46"/>
                                  <a:pt x="4400" y="46"/>
                                  <a:pt x="4400" y="46"/>
                                </a:cubicBezTo>
                                <a:lnTo>
                                  <a:pt x="4394" y="46"/>
                                </a:lnTo>
                                <a:close/>
                                <a:moveTo>
                                  <a:pt x="4348" y="50"/>
                                </a:moveTo>
                                <a:cubicBezTo>
                                  <a:pt x="4362" y="50"/>
                                  <a:pt x="4373" y="61"/>
                                  <a:pt x="4373" y="75"/>
                                </a:cubicBezTo>
                                <a:cubicBezTo>
                                  <a:pt x="4373" y="89"/>
                                  <a:pt x="4362" y="100"/>
                                  <a:pt x="4348" y="100"/>
                                </a:cubicBezTo>
                                <a:cubicBezTo>
                                  <a:pt x="4335" y="100"/>
                                  <a:pt x="4324" y="89"/>
                                  <a:pt x="4324" y="75"/>
                                </a:cubicBezTo>
                                <a:cubicBezTo>
                                  <a:pt x="4324" y="61"/>
                                  <a:pt x="4335" y="50"/>
                                  <a:pt x="4348" y="50"/>
                                </a:cubicBezTo>
                                <a:moveTo>
                                  <a:pt x="4348" y="45"/>
                                </a:moveTo>
                                <a:cubicBezTo>
                                  <a:pt x="4332" y="45"/>
                                  <a:pt x="4318" y="59"/>
                                  <a:pt x="4318" y="75"/>
                                </a:cubicBezTo>
                                <a:cubicBezTo>
                                  <a:pt x="4318" y="92"/>
                                  <a:pt x="4332" y="105"/>
                                  <a:pt x="4348" y="105"/>
                                </a:cubicBezTo>
                                <a:cubicBezTo>
                                  <a:pt x="4365" y="105"/>
                                  <a:pt x="4378" y="92"/>
                                  <a:pt x="4378" y="75"/>
                                </a:cubicBezTo>
                                <a:cubicBezTo>
                                  <a:pt x="4378" y="58"/>
                                  <a:pt x="4365" y="45"/>
                                  <a:pt x="4348" y="45"/>
                                </a:cubicBezTo>
                                <a:moveTo>
                                  <a:pt x="4309" y="16"/>
                                </a:moveTo>
                                <a:cubicBezTo>
                                  <a:pt x="4309" y="10"/>
                                  <a:pt x="4309" y="10"/>
                                  <a:pt x="4309" y="10"/>
                                </a:cubicBezTo>
                                <a:cubicBezTo>
                                  <a:pt x="4271" y="10"/>
                                  <a:pt x="4271" y="10"/>
                                  <a:pt x="4271" y="10"/>
                                </a:cubicBezTo>
                                <a:cubicBezTo>
                                  <a:pt x="4271" y="103"/>
                                  <a:pt x="4271" y="103"/>
                                  <a:pt x="4271" y="103"/>
                                </a:cubicBezTo>
                                <a:cubicBezTo>
                                  <a:pt x="4277" y="103"/>
                                  <a:pt x="4277" y="103"/>
                                  <a:pt x="4277" y="103"/>
                                </a:cubicBezTo>
                                <a:cubicBezTo>
                                  <a:pt x="4277" y="55"/>
                                  <a:pt x="4277" y="55"/>
                                  <a:pt x="4277" y="55"/>
                                </a:cubicBezTo>
                                <a:cubicBezTo>
                                  <a:pt x="4308" y="55"/>
                                  <a:pt x="4308" y="55"/>
                                  <a:pt x="4308" y="55"/>
                                </a:cubicBezTo>
                                <a:cubicBezTo>
                                  <a:pt x="4308" y="50"/>
                                  <a:pt x="4308" y="50"/>
                                  <a:pt x="4308" y="50"/>
                                </a:cubicBezTo>
                                <a:cubicBezTo>
                                  <a:pt x="4277" y="50"/>
                                  <a:pt x="4277" y="50"/>
                                  <a:pt x="4277" y="50"/>
                                </a:cubicBezTo>
                                <a:cubicBezTo>
                                  <a:pt x="4277" y="16"/>
                                  <a:pt x="4277" y="16"/>
                                  <a:pt x="4277" y="16"/>
                                </a:cubicBezTo>
                                <a:lnTo>
                                  <a:pt x="4309" y="16"/>
                                </a:lnTo>
                                <a:close/>
                                <a:moveTo>
                                  <a:pt x="4174" y="94"/>
                                </a:moveTo>
                                <a:cubicBezTo>
                                  <a:pt x="4171" y="94"/>
                                  <a:pt x="4169" y="96"/>
                                  <a:pt x="4169" y="99"/>
                                </a:cubicBezTo>
                                <a:cubicBezTo>
                                  <a:pt x="4169" y="102"/>
                                  <a:pt x="4171" y="104"/>
                                  <a:pt x="4174" y="104"/>
                                </a:cubicBezTo>
                                <a:cubicBezTo>
                                  <a:pt x="4177" y="104"/>
                                  <a:pt x="4179" y="102"/>
                                  <a:pt x="4179" y="99"/>
                                </a:cubicBezTo>
                                <a:cubicBezTo>
                                  <a:pt x="4179" y="96"/>
                                  <a:pt x="4177" y="94"/>
                                  <a:pt x="4174" y="94"/>
                                </a:cubicBezTo>
                                <a:moveTo>
                                  <a:pt x="4149" y="52"/>
                                </a:moveTo>
                                <a:cubicBezTo>
                                  <a:pt x="4159" y="52"/>
                                  <a:pt x="4159" y="52"/>
                                  <a:pt x="4159" y="52"/>
                                </a:cubicBezTo>
                                <a:cubicBezTo>
                                  <a:pt x="4159" y="46"/>
                                  <a:pt x="4159" y="46"/>
                                  <a:pt x="4159" y="46"/>
                                </a:cubicBezTo>
                                <a:cubicBezTo>
                                  <a:pt x="4149" y="46"/>
                                  <a:pt x="4149" y="46"/>
                                  <a:pt x="4149" y="46"/>
                                </a:cubicBezTo>
                                <a:cubicBezTo>
                                  <a:pt x="4149" y="26"/>
                                  <a:pt x="4149" y="26"/>
                                  <a:pt x="4149" y="26"/>
                                </a:cubicBezTo>
                                <a:cubicBezTo>
                                  <a:pt x="4143" y="26"/>
                                  <a:pt x="4143" y="26"/>
                                  <a:pt x="4143" y="26"/>
                                </a:cubicBezTo>
                                <a:cubicBezTo>
                                  <a:pt x="4143" y="46"/>
                                  <a:pt x="4143" y="46"/>
                                  <a:pt x="4143" y="46"/>
                                </a:cubicBezTo>
                                <a:cubicBezTo>
                                  <a:pt x="4137" y="46"/>
                                  <a:pt x="4137" y="46"/>
                                  <a:pt x="4137" y="46"/>
                                </a:cubicBezTo>
                                <a:cubicBezTo>
                                  <a:pt x="4137" y="52"/>
                                  <a:pt x="4137" y="52"/>
                                  <a:pt x="4137" y="52"/>
                                </a:cubicBezTo>
                                <a:cubicBezTo>
                                  <a:pt x="4143" y="52"/>
                                  <a:pt x="4143" y="52"/>
                                  <a:pt x="4143" y="52"/>
                                </a:cubicBezTo>
                                <a:cubicBezTo>
                                  <a:pt x="4143" y="103"/>
                                  <a:pt x="4143" y="103"/>
                                  <a:pt x="4143" y="103"/>
                                </a:cubicBezTo>
                                <a:cubicBezTo>
                                  <a:pt x="4149" y="103"/>
                                  <a:pt x="4149" y="103"/>
                                  <a:pt x="4149" y="103"/>
                                </a:cubicBezTo>
                                <a:lnTo>
                                  <a:pt x="4149" y="52"/>
                                </a:lnTo>
                                <a:close/>
                                <a:moveTo>
                                  <a:pt x="4125" y="54"/>
                                </a:moveTo>
                                <a:cubicBezTo>
                                  <a:pt x="4122" y="48"/>
                                  <a:pt x="4116" y="45"/>
                                  <a:pt x="4110" y="45"/>
                                </a:cubicBezTo>
                                <a:cubicBezTo>
                                  <a:pt x="4101" y="45"/>
                                  <a:pt x="4095" y="51"/>
                                  <a:pt x="4095" y="60"/>
                                </a:cubicBezTo>
                                <a:cubicBezTo>
                                  <a:pt x="4095" y="67"/>
                                  <a:pt x="4099" y="71"/>
                                  <a:pt x="4111" y="75"/>
                                </a:cubicBezTo>
                                <a:cubicBezTo>
                                  <a:pt x="4120" y="79"/>
                                  <a:pt x="4122" y="81"/>
                                  <a:pt x="4122" y="87"/>
                                </a:cubicBezTo>
                                <a:cubicBezTo>
                                  <a:pt x="4122" y="94"/>
                                  <a:pt x="4117" y="100"/>
                                  <a:pt x="4110" y="100"/>
                                </a:cubicBezTo>
                                <a:cubicBezTo>
                                  <a:pt x="4103" y="100"/>
                                  <a:pt x="4098" y="96"/>
                                  <a:pt x="4095" y="88"/>
                                </a:cubicBezTo>
                                <a:cubicBezTo>
                                  <a:pt x="4090" y="90"/>
                                  <a:pt x="4090" y="90"/>
                                  <a:pt x="4090" y="90"/>
                                </a:cubicBezTo>
                                <a:cubicBezTo>
                                  <a:pt x="4093" y="100"/>
                                  <a:pt x="4100" y="105"/>
                                  <a:pt x="4110" y="105"/>
                                </a:cubicBezTo>
                                <a:cubicBezTo>
                                  <a:pt x="4120" y="105"/>
                                  <a:pt x="4128" y="97"/>
                                  <a:pt x="4128" y="87"/>
                                </a:cubicBezTo>
                                <a:cubicBezTo>
                                  <a:pt x="4128" y="82"/>
                                  <a:pt x="4126" y="78"/>
                                  <a:pt x="4123" y="75"/>
                                </a:cubicBezTo>
                                <a:cubicBezTo>
                                  <a:pt x="4120" y="73"/>
                                  <a:pt x="4119" y="72"/>
                                  <a:pt x="4112" y="70"/>
                                </a:cubicBezTo>
                                <a:cubicBezTo>
                                  <a:pt x="4103" y="66"/>
                                  <a:pt x="4100" y="64"/>
                                  <a:pt x="4100" y="59"/>
                                </a:cubicBezTo>
                                <a:cubicBezTo>
                                  <a:pt x="4100" y="55"/>
                                  <a:pt x="4105" y="50"/>
                                  <a:pt x="4110" y="50"/>
                                </a:cubicBezTo>
                                <a:cubicBezTo>
                                  <a:pt x="4114" y="50"/>
                                  <a:pt x="4118" y="52"/>
                                  <a:pt x="4120" y="57"/>
                                </a:cubicBezTo>
                                <a:lnTo>
                                  <a:pt x="4125" y="54"/>
                                </a:lnTo>
                                <a:close/>
                                <a:moveTo>
                                  <a:pt x="4039" y="46"/>
                                </a:moveTo>
                                <a:cubicBezTo>
                                  <a:pt x="4034" y="46"/>
                                  <a:pt x="4034" y="46"/>
                                  <a:pt x="4034" y="46"/>
                                </a:cubicBezTo>
                                <a:cubicBezTo>
                                  <a:pt x="4034" y="82"/>
                                  <a:pt x="4034" y="82"/>
                                  <a:pt x="4034" y="82"/>
                                </a:cubicBezTo>
                                <a:cubicBezTo>
                                  <a:pt x="4034" y="90"/>
                                  <a:pt x="4035" y="94"/>
                                  <a:pt x="4038" y="98"/>
                                </a:cubicBezTo>
                                <a:cubicBezTo>
                                  <a:pt x="4041" y="102"/>
                                  <a:pt x="4047" y="105"/>
                                  <a:pt x="4054" y="105"/>
                                </a:cubicBezTo>
                                <a:cubicBezTo>
                                  <a:pt x="4061" y="105"/>
                                  <a:pt x="4067" y="102"/>
                                  <a:pt x="4070" y="98"/>
                                </a:cubicBezTo>
                                <a:cubicBezTo>
                                  <a:pt x="4074" y="94"/>
                                  <a:pt x="4075" y="90"/>
                                  <a:pt x="4075" y="82"/>
                                </a:cubicBezTo>
                                <a:cubicBezTo>
                                  <a:pt x="4075" y="46"/>
                                  <a:pt x="4075" y="46"/>
                                  <a:pt x="4075" y="46"/>
                                </a:cubicBezTo>
                                <a:cubicBezTo>
                                  <a:pt x="4069" y="46"/>
                                  <a:pt x="4069" y="46"/>
                                  <a:pt x="4069" y="46"/>
                                </a:cubicBezTo>
                                <a:cubicBezTo>
                                  <a:pt x="4069" y="80"/>
                                  <a:pt x="4069" y="80"/>
                                  <a:pt x="4069" y="80"/>
                                </a:cubicBezTo>
                                <a:cubicBezTo>
                                  <a:pt x="4069" y="87"/>
                                  <a:pt x="4068" y="90"/>
                                  <a:pt x="4067" y="93"/>
                                </a:cubicBezTo>
                                <a:cubicBezTo>
                                  <a:pt x="4065" y="97"/>
                                  <a:pt x="4060" y="100"/>
                                  <a:pt x="4054" y="100"/>
                                </a:cubicBezTo>
                                <a:cubicBezTo>
                                  <a:pt x="4048" y="100"/>
                                  <a:pt x="4043" y="97"/>
                                  <a:pt x="4041" y="93"/>
                                </a:cubicBezTo>
                                <a:cubicBezTo>
                                  <a:pt x="4040" y="90"/>
                                  <a:pt x="4039" y="87"/>
                                  <a:pt x="4039" y="80"/>
                                </a:cubicBezTo>
                                <a:lnTo>
                                  <a:pt x="4039" y="46"/>
                                </a:lnTo>
                                <a:close/>
                                <a:moveTo>
                                  <a:pt x="3997" y="46"/>
                                </a:moveTo>
                                <a:cubicBezTo>
                                  <a:pt x="3997" y="103"/>
                                  <a:pt x="3997" y="103"/>
                                  <a:pt x="3997" y="103"/>
                                </a:cubicBezTo>
                                <a:cubicBezTo>
                                  <a:pt x="4003" y="103"/>
                                  <a:pt x="4003" y="103"/>
                                  <a:pt x="4003" y="103"/>
                                </a:cubicBezTo>
                                <a:cubicBezTo>
                                  <a:pt x="4003" y="73"/>
                                  <a:pt x="4003" y="73"/>
                                  <a:pt x="4003" y="73"/>
                                </a:cubicBezTo>
                                <a:cubicBezTo>
                                  <a:pt x="4003" y="63"/>
                                  <a:pt x="4003" y="60"/>
                                  <a:pt x="4005" y="57"/>
                                </a:cubicBezTo>
                                <a:cubicBezTo>
                                  <a:pt x="4007" y="53"/>
                                  <a:pt x="4011" y="50"/>
                                  <a:pt x="4015" y="50"/>
                                </a:cubicBezTo>
                                <a:cubicBezTo>
                                  <a:pt x="4016" y="50"/>
                                  <a:pt x="4017" y="50"/>
                                  <a:pt x="4019" y="51"/>
                                </a:cubicBezTo>
                                <a:cubicBezTo>
                                  <a:pt x="4022" y="46"/>
                                  <a:pt x="4022" y="46"/>
                                  <a:pt x="4022" y="46"/>
                                </a:cubicBezTo>
                                <a:cubicBezTo>
                                  <a:pt x="4019" y="45"/>
                                  <a:pt x="4018" y="45"/>
                                  <a:pt x="4016" y="45"/>
                                </a:cubicBezTo>
                                <a:cubicBezTo>
                                  <a:pt x="4010" y="45"/>
                                  <a:pt x="4006" y="48"/>
                                  <a:pt x="4003" y="54"/>
                                </a:cubicBezTo>
                                <a:cubicBezTo>
                                  <a:pt x="4003" y="46"/>
                                  <a:pt x="4003" y="46"/>
                                  <a:pt x="4003" y="46"/>
                                </a:cubicBezTo>
                                <a:lnTo>
                                  <a:pt x="3997" y="46"/>
                                </a:lnTo>
                                <a:close/>
                                <a:moveTo>
                                  <a:pt x="3967" y="16"/>
                                </a:moveTo>
                                <a:cubicBezTo>
                                  <a:pt x="3991" y="16"/>
                                  <a:pt x="3991" y="16"/>
                                  <a:pt x="3991" y="16"/>
                                </a:cubicBezTo>
                                <a:cubicBezTo>
                                  <a:pt x="3991" y="10"/>
                                  <a:pt x="3991" y="10"/>
                                  <a:pt x="3991" y="10"/>
                                </a:cubicBezTo>
                                <a:cubicBezTo>
                                  <a:pt x="3937" y="10"/>
                                  <a:pt x="3937" y="10"/>
                                  <a:pt x="3937" y="10"/>
                                </a:cubicBezTo>
                                <a:cubicBezTo>
                                  <a:pt x="3937" y="16"/>
                                  <a:pt x="3937" y="16"/>
                                  <a:pt x="3937" y="16"/>
                                </a:cubicBezTo>
                                <a:cubicBezTo>
                                  <a:pt x="3961" y="16"/>
                                  <a:pt x="3961" y="16"/>
                                  <a:pt x="3961" y="16"/>
                                </a:cubicBezTo>
                                <a:cubicBezTo>
                                  <a:pt x="3961" y="103"/>
                                  <a:pt x="3961" y="103"/>
                                  <a:pt x="3961" y="103"/>
                                </a:cubicBezTo>
                                <a:cubicBezTo>
                                  <a:pt x="3967" y="103"/>
                                  <a:pt x="3967" y="103"/>
                                  <a:pt x="3967" y="103"/>
                                </a:cubicBezTo>
                                <a:lnTo>
                                  <a:pt x="3967" y="16"/>
                                </a:lnTo>
                                <a:close/>
                                <a:moveTo>
                                  <a:pt x="3893" y="54"/>
                                </a:moveTo>
                                <a:cubicBezTo>
                                  <a:pt x="3889" y="48"/>
                                  <a:pt x="3884" y="45"/>
                                  <a:pt x="3878" y="45"/>
                                </a:cubicBezTo>
                                <a:cubicBezTo>
                                  <a:pt x="3869" y="45"/>
                                  <a:pt x="3862" y="51"/>
                                  <a:pt x="3862" y="60"/>
                                </a:cubicBezTo>
                                <a:cubicBezTo>
                                  <a:pt x="3862" y="67"/>
                                  <a:pt x="3867" y="71"/>
                                  <a:pt x="3879" y="75"/>
                                </a:cubicBezTo>
                                <a:cubicBezTo>
                                  <a:pt x="3888" y="79"/>
                                  <a:pt x="3890" y="81"/>
                                  <a:pt x="3890" y="87"/>
                                </a:cubicBezTo>
                                <a:cubicBezTo>
                                  <a:pt x="3890" y="94"/>
                                  <a:pt x="3885" y="100"/>
                                  <a:pt x="3877" y="100"/>
                                </a:cubicBezTo>
                                <a:cubicBezTo>
                                  <a:pt x="3870" y="100"/>
                                  <a:pt x="3866" y="96"/>
                                  <a:pt x="3863" y="88"/>
                                </a:cubicBezTo>
                                <a:cubicBezTo>
                                  <a:pt x="3858" y="90"/>
                                  <a:pt x="3858" y="90"/>
                                  <a:pt x="3858" y="90"/>
                                </a:cubicBezTo>
                                <a:cubicBezTo>
                                  <a:pt x="3861" y="100"/>
                                  <a:pt x="3868" y="105"/>
                                  <a:pt x="3877" y="105"/>
                                </a:cubicBezTo>
                                <a:cubicBezTo>
                                  <a:pt x="3888" y="105"/>
                                  <a:pt x="3896" y="97"/>
                                  <a:pt x="3896" y="87"/>
                                </a:cubicBezTo>
                                <a:cubicBezTo>
                                  <a:pt x="3896" y="82"/>
                                  <a:pt x="3894" y="78"/>
                                  <a:pt x="3890" y="75"/>
                                </a:cubicBezTo>
                                <a:cubicBezTo>
                                  <a:pt x="3888" y="73"/>
                                  <a:pt x="3887" y="72"/>
                                  <a:pt x="3879" y="70"/>
                                </a:cubicBezTo>
                                <a:cubicBezTo>
                                  <a:pt x="3871" y="66"/>
                                  <a:pt x="3868" y="64"/>
                                  <a:pt x="3868" y="59"/>
                                </a:cubicBezTo>
                                <a:cubicBezTo>
                                  <a:pt x="3868" y="55"/>
                                  <a:pt x="3873" y="50"/>
                                  <a:pt x="3878" y="50"/>
                                </a:cubicBezTo>
                                <a:cubicBezTo>
                                  <a:pt x="3882" y="50"/>
                                  <a:pt x="3885" y="52"/>
                                  <a:pt x="3888" y="57"/>
                                </a:cubicBezTo>
                                <a:lnTo>
                                  <a:pt x="3893" y="54"/>
                                </a:lnTo>
                                <a:close/>
                                <a:moveTo>
                                  <a:pt x="3798" y="70"/>
                                </a:moveTo>
                                <a:cubicBezTo>
                                  <a:pt x="3799" y="59"/>
                                  <a:pt x="3808" y="50"/>
                                  <a:pt x="3819" y="50"/>
                                </a:cubicBezTo>
                                <a:cubicBezTo>
                                  <a:pt x="3829" y="50"/>
                                  <a:pt x="3838" y="58"/>
                                  <a:pt x="3840" y="70"/>
                                </a:cubicBezTo>
                                <a:lnTo>
                                  <a:pt x="3798" y="70"/>
                                </a:lnTo>
                                <a:close/>
                                <a:moveTo>
                                  <a:pt x="3846" y="76"/>
                                </a:moveTo>
                                <a:cubicBezTo>
                                  <a:pt x="3846" y="57"/>
                                  <a:pt x="3835" y="45"/>
                                  <a:pt x="3819" y="45"/>
                                </a:cubicBezTo>
                                <a:cubicBezTo>
                                  <a:pt x="3803" y="45"/>
                                  <a:pt x="3791" y="58"/>
                                  <a:pt x="3791" y="75"/>
                                </a:cubicBezTo>
                                <a:cubicBezTo>
                                  <a:pt x="3791" y="92"/>
                                  <a:pt x="3803" y="105"/>
                                  <a:pt x="3819" y="105"/>
                                </a:cubicBezTo>
                                <a:cubicBezTo>
                                  <a:pt x="3830" y="105"/>
                                  <a:pt x="3838" y="100"/>
                                  <a:pt x="3844" y="89"/>
                                </a:cubicBezTo>
                                <a:cubicBezTo>
                                  <a:pt x="3840" y="87"/>
                                  <a:pt x="3840" y="87"/>
                                  <a:pt x="3840" y="87"/>
                                </a:cubicBezTo>
                                <a:cubicBezTo>
                                  <a:pt x="3834" y="96"/>
                                  <a:pt x="3828" y="100"/>
                                  <a:pt x="3819" y="100"/>
                                </a:cubicBezTo>
                                <a:cubicBezTo>
                                  <a:pt x="3806" y="100"/>
                                  <a:pt x="3798" y="90"/>
                                  <a:pt x="3797" y="76"/>
                                </a:cubicBezTo>
                                <a:lnTo>
                                  <a:pt x="3846" y="76"/>
                                </a:lnTo>
                                <a:close/>
                                <a:moveTo>
                                  <a:pt x="3772" y="22"/>
                                </a:moveTo>
                                <a:cubicBezTo>
                                  <a:pt x="3769" y="22"/>
                                  <a:pt x="3767" y="25"/>
                                  <a:pt x="3767" y="27"/>
                                </a:cubicBezTo>
                                <a:cubicBezTo>
                                  <a:pt x="3767" y="30"/>
                                  <a:pt x="3769" y="32"/>
                                  <a:pt x="3772" y="32"/>
                                </a:cubicBezTo>
                                <a:cubicBezTo>
                                  <a:pt x="3775" y="32"/>
                                  <a:pt x="3777" y="30"/>
                                  <a:pt x="3777" y="27"/>
                                </a:cubicBezTo>
                                <a:cubicBezTo>
                                  <a:pt x="3777" y="25"/>
                                  <a:pt x="3775" y="22"/>
                                  <a:pt x="3772" y="22"/>
                                </a:cubicBezTo>
                                <a:moveTo>
                                  <a:pt x="3775" y="46"/>
                                </a:moveTo>
                                <a:cubicBezTo>
                                  <a:pt x="3769" y="46"/>
                                  <a:pt x="3769" y="46"/>
                                  <a:pt x="3769" y="46"/>
                                </a:cubicBezTo>
                                <a:cubicBezTo>
                                  <a:pt x="3769" y="103"/>
                                  <a:pt x="3769" y="103"/>
                                  <a:pt x="3769" y="103"/>
                                </a:cubicBezTo>
                                <a:cubicBezTo>
                                  <a:pt x="3775" y="103"/>
                                  <a:pt x="3775" y="103"/>
                                  <a:pt x="3775" y="103"/>
                                </a:cubicBezTo>
                                <a:lnTo>
                                  <a:pt x="3775" y="46"/>
                                </a:lnTo>
                                <a:close/>
                                <a:moveTo>
                                  <a:pt x="3678" y="46"/>
                                </a:moveTo>
                                <a:cubicBezTo>
                                  <a:pt x="3678" y="103"/>
                                  <a:pt x="3678" y="103"/>
                                  <a:pt x="3678" y="103"/>
                                </a:cubicBezTo>
                                <a:cubicBezTo>
                                  <a:pt x="3684" y="103"/>
                                  <a:pt x="3684" y="103"/>
                                  <a:pt x="3684" y="103"/>
                                </a:cubicBezTo>
                                <a:cubicBezTo>
                                  <a:pt x="3684" y="70"/>
                                  <a:pt x="3684" y="70"/>
                                  <a:pt x="3684" y="70"/>
                                </a:cubicBezTo>
                                <a:cubicBezTo>
                                  <a:pt x="3684" y="58"/>
                                  <a:pt x="3689" y="50"/>
                                  <a:pt x="3698" y="50"/>
                                </a:cubicBezTo>
                                <a:cubicBezTo>
                                  <a:pt x="3707" y="50"/>
                                  <a:pt x="3711" y="56"/>
                                  <a:pt x="3711" y="67"/>
                                </a:cubicBezTo>
                                <a:cubicBezTo>
                                  <a:pt x="3711" y="103"/>
                                  <a:pt x="3711" y="103"/>
                                  <a:pt x="3711" y="103"/>
                                </a:cubicBezTo>
                                <a:cubicBezTo>
                                  <a:pt x="3717" y="103"/>
                                  <a:pt x="3717" y="103"/>
                                  <a:pt x="3717" y="103"/>
                                </a:cubicBezTo>
                                <a:cubicBezTo>
                                  <a:pt x="3717" y="69"/>
                                  <a:pt x="3717" y="69"/>
                                  <a:pt x="3717" y="69"/>
                                </a:cubicBezTo>
                                <a:cubicBezTo>
                                  <a:pt x="3717" y="57"/>
                                  <a:pt x="3722" y="50"/>
                                  <a:pt x="3731" y="50"/>
                                </a:cubicBezTo>
                                <a:cubicBezTo>
                                  <a:pt x="3740" y="50"/>
                                  <a:pt x="3744" y="55"/>
                                  <a:pt x="3744" y="65"/>
                                </a:cubicBezTo>
                                <a:cubicBezTo>
                                  <a:pt x="3744" y="103"/>
                                  <a:pt x="3744" y="103"/>
                                  <a:pt x="3744" y="103"/>
                                </a:cubicBezTo>
                                <a:cubicBezTo>
                                  <a:pt x="3749" y="103"/>
                                  <a:pt x="3749" y="103"/>
                                  <a:pt x="3749" y="103"/>
                                </a:cubicBezTo>
                                <a:cubicBezTo>
                                  <a:pt x="3749" y="66"/>
                                  <a:pt x="3749" y="66"/>
                                  <a:pt x="3749" y="66"/>
                                </a:cubicBezTo>
                                <a:cubicBezTo>
                                  <a:pt x="3749" y="58"/>
                                  <a:pt x="3749" y="55"/>
                                  <a:pt x="3746" y="51"/>
                                </a:cubicBezTo>
                                <a:cubicBezTo>
                                  <a:pt x="3743" y="47"/>
                                  <a:pt x="3737" y="45"/>
                                  <a:pt x="3731" y="45"/>
                                </a:cubicBezTo>
                                <a:cubicBezTo>
                                  <a:pt x="3724" y="45"/>
                                  <a:pt x="3718" y="48"/>
                                  <a:pt x="3714" y="55"/>
                                </a:cubicBezTo>
                                <a:cubicBezTo>
                                  <a:pt x="3711" y="48"/>
                                  <a:pt x="3706" y="45"/>
                                  <a:pt x="3699" y="45"/>
                                </a:cubicBezTo>
                                <a:cubicBezTo>
                                  <a:pt x="3692" y="45"/>
                                  <a:pt x="3687" y="48"/>
                                  <a:pt x="3684" y="53"/>
                                </a:cubicBezTo>
                                <a:cubicBezTo>
                                  <a:pt x="3684" y="46"/>
                                  <a:pt x="3684" y="46"/>
                                  <a:pt x="3684" y="46"/>
                                </a:cubicBezTo>
                                <a:lnTo>
                                  <a:pt x="3678" y="46"/>
                                </a:lnTo>
                                <a:close/>
                                <a:moveTo>
                                  <a:pt x="3613" y="70"/>
                                </a:moveTo>
                                <a:cubicBezTo>
                                  <a:pt x="3615" y="59"/>
                                  <a:pt x="3624" y="50"/>
                                  <a:pt x="3635" y="50"/>
                                </a:cubicBezTo>
                                <a:cubicBezTo>
                                  <a:pt x="3645" y="50"/>
                                  <a:pt x="3653" y="58"/>
                                  <a:pt x="3656" y="70"/>
                                </a:cubicBezTo>
                                <a:lnTo>
                                  <a:pt x="3613" y="70"/>
                                </a:lnTo>
                                <a:close/>
                                <a:moveTo>
                                  <a:pt x="3662" y="76"/>
                                </a:moveTo>
                                <a:cubicBezTo>
                                  <a:pt x="3662" y="57"/>
                                  <a:pt x="3651" y="45"/>
                                  <a:pt x="3635" y="45"/>
                                </a:cubicBezTo>
                                <a:cubicBezTo>
                                  <a:pt x="3619" y="45"/>
                                  <a:pt x="3607" y="58"/>
                                  <a:pt x="3607" y="75"/>
                                </a:cubicBezTo>
                                <a:cubicBezTo>
                                  <a:pt x="3607" y="92"/>
                                  <a:pt x="3619" y="105"/>
                                  <a:pt x="3635" y="105"/>
                                </a:cubicBezTo>
                                <a:cubicBezTo>
                                  <a:pt x="3646" y="105"/>
                                  <a:pt x="3654" y="100"/>
                                  <a:pt x="3660" y="89"/>
                                </a:cubicBezTo>
                                <a:cubicBezTo>
                                  <a:pt x="3655" y="87"/>
                                  <a:pt x="3655" y="87"/>
                                  <a:pt x="3655" y="87"/>
                                </a:cubicBezTo>
                                <a:cubicBezTo>
                                  <a:pt x="3650" y="96"/>
                                  <a:pt x="3644" y="100"/>
                                  <a:pt x="3635" y="100"/>
                                </a:cubicBezTo>
                                <a:cubicBezTo>
                                  <a:pt x="3622" y="100"/>
                                  <a:pt x="3614" y="90"/>
                                  <a:pt x="3613" y="76"/>
                                </a:cubicBezTo>
                                <a:lnTo>
                                  <a:pt x="3662" y="76"/>
                                </a:lnTo>
                                <a:close/>
                                <a:moveTo>
                                  <a:pt x="3563" y="50"/>
                                </a:moveTo>
                                <a:cubicBezTo>
                                  <a:pt x="3576" y="50"/>
                                  <a:pt x="3585" y="60"/>
                                  <a:pt x="3585" y="74"/>
                                </a:cubicBezTo>
                                <a:cubicBezTo>
                                  <a:pt x="3585" y="89"/>
                                  <a:pt x="3576" y="100"/>
                                  <a:pt x="3563" y="100"/>
                                </a:cubicBezTo>
                                <a:cubicBezTo>
                                  <a:pt x="3550" y="100"/>
                                  <a:pt x="3540" y="89"/>
                                  <a:pt x="3540" y="75"/>
                                </a:cubicBezTo>
                                <a:cubicBezTo>
                                  <a:pt x="3540" y="61"/>
                                  <a:pt x="3550" y="50"/>
                                  <a:pt x="3563" y="50"/>
                                </a:cubicBezTo>
                                <a:moveTo>
                                  <a:pt x="3585" y="1"/>
                                </a:moveTo>
                                <a:cubicBezTo>
                                  <a:pt x="3585" y="56"/>
                                  <a:pt x="3585" y="56"/>
                                  <a:pt x="3585" y="56"/>
                                </a:cubicBezTo>
                                <a:cubicBezTo>
                                  <a:pt x="3579" y="49"/>
                                  <a:pt x="3572" y="45"/>
                                  <a:pt x="3563" y="45"/>
                                </a:cubicBezTo>
                                <a:cubicBezTo>
                                  <a:pt x="3546" y="45"/>
                                  <a:pt x="3535" y="57"/>
                                  <a:pt x="3535" y="75"/>
                                </a:cubicBezTo>
                                <a:cubicBezTo>
                                  <a:pt x="3535" y="92"/>
                                  <a:pt x="3546" y="105"/>
                                  <a:pt x="3563" y="105"/>
                                </a:cubicBezTo>
                                <a:cubicBezTo>
                                  <a:pt x="3572" y="105"/>
                                  <a:pt x="3580" y="101"/>
                                  <a:pt x="3585" y="93"/>
                                </a:cubicBezTo>
                                <a:cubicBezTo>
                                  <a:pt x="3585" y="103"/>
                                  <a:pt x="3585" y="103"/>
                                  <a:pt x="3585" y="103"/>
                                </a:cubicBezTo>
                                <a:cubicBezTo>
                                  <a:pt x="3591" y="103"/>
                                  <a:pt x="3591" y="103"/>
                                  <a:pt x="3591" y="103"/>
                                </a:cubicBezTo>
                                <a:cubicBezTo>
                                  <a:pt x="3591" y="1"/>
                                  <a:pt x="3591" y="1"/>
                                  <a:pt x="3591" y="1"/>
                                </a:cubicBezTo>
                                <a:lnTo>
                                  <a:pt x="3585" y="1"/>
                                </a:lnTo>
                                <a:close/>
                                <a:moveTo>
                                  <a:pt x="3491" y="50"/>
                                </a:moveTo>
                                <a:cubicBezTo>
                                  <a:pt x="3504" y="50"/>
                                  <a:pt x="3513" y="60"/>
                                  <a:pt x="3513" y="74"/>
                                </a:cubicBezTo>
                                <a:cubicBezTo>
                                  <a:pt x="3513" y="89"/>
                                  <a:pt x="3504" y="100"/>
                                  <a:pt x="3491" y="100"/>
                                </a:cubicBezTo>
                                <a:cubicBezTo>
                                  <a:pt x="3478" y="100"/>
                                  <a:pt x="3468" y="89"/>
                                  <a:pt x="3468" y="75"/>
                                </a:cubicBezTo>
                                <a:cubicBezTo>
                                  <a:pt x="3468" y="61"/>
                                  <a:pt x="3478" y="50"/>
                                  <a:pt x="3491" y="50"/>
                                </a:cubicBezTo>
                                <a:moveTo>
                                  <a:pt x="3513" y="46"/>
                                </a:moveTo>
                                <a:cubicBezTo>
                                  <a:pt x="3513" y="56"/>
                                  <a:pt x="3513" y="56"/>
                                  <a:pt x="3513" y="56"/>
                                </a:cubicBezTo>
                                <a:cubicBezTo>
                                  <a:pt x="3507" y="49"/>
                                  <a:pt x="3500" y="45"/>
                                  <a:pt x="3491" y="45"/>
                                </a:cubicBezTo>
                                <a:cubicBezTo>
                                  <a:pt x="3474" y="45"/>
                                  <a:pt x="3463" y="57"/>
                                  <a:pt x="3463" y="75"/>
                                </a:cubicBezTo>
                                <a:cubicBezTo>
                                  <a:pt x="3463" y="92"/>
                                  <a:pt x="3474" y="105"/>
                                  <a:pt x="3491" y="105"/>
                                </a:cubicBezTo>
                                <a:cubicBezTo>
                                  <a:pt x="3500" y="105"/>
                                  <a:pt x="3508" y="101"/>
                                  <a:pt x="3513" y="93"/>
                                </a:cubicBezTo>
                                <a:cubicBezTo>
                                  <a:pt x="3513" y="103"/>
                                  <a:pt x="3513" y="103"/>
                                  <a:pt x="3513" y="103"/>
                                </a:cubicBezTo>
                                <a:cubicBezTo>
                                  <a:pt x="3518" y="103"/>
                                  <a:pt x="3518" y="103"/>
                                  <a:pt x="3518" y="103"/>
                                </a:cubicBezTo>
                                <a:cubicBezTo>
                                  <a:pt x="3518" y="46"/>
                                  <a:pt x="3518" y="46"/>
                                  <a:pt x="3518" y="46"/>
                                </a:cubicBezTo>
                                <a:lnTo>
                                  <a:pt x="3513" y="46"/>
                                </a:lnTo>
                                <a:close/>
                                <a:moveTo>
                                  <a:pt x="3450" y="52"/>
                                </a:moveTo>
                                <a:cubicBezTo>
                                  <a:pt x="3444" y="47"/>
                                  <a:pt x="3438" y="45"/>
                                  <a:pt x="3430" y="45"/>
                                </a:cubicBezTo>
                                <a:cubicBezTo>
                                  <a:pt x="3414" y="45"/>
                                  <a:pt x="3401" y="58"/>
                                  <a:pt x="3401" y="75"/>
                                </a:cubicBezTo>
                                <a:cubicBezTo>
                                  <a:pt x="3401" y="92"/>
                                  <a:pt x="3414" y="105"/>
                                  <a:pt x="3430" y="105"/>
                                </a:cubicBezTo>
                                <a:cubicBezTo>
                                  <a:pt x="3438" y="105"/>
                                  <a:pt x="3444" y="102"/>
                                  <a:pt x="3451" y="97"/>
                                </a:cubicBezTo>
                                <a:cubicBezTo>
                                  <a:pt x="3451" y="89"/>
                                  <a:pt x="3451" y="89"/>
                                  <a:pt x="3451" y="89"/>
                                </a:cubicBezTo>
                                <a:cubicBezTo>
                                  <a:pt x="3445" y="96"/>
                                  <a:pt x="3438" y="100"/>
                                  <a:pt x="3430" y="100"/>
                                </a:cubicBezTo>
                                <a:cubicBezTo>
                                  <a:pt x="3417" y="100"/>
                                  <a:pt x="3407" y="89"/>
                                  <a:pt x="3407" y="75"/>
                                </a:cubicBezTo>
                                <a:cubicBezTo>
                                  <a:pt x="3407" y="61"/>
                                  <a:pt x="3417" y="50"/>
                                  <a:pt x="3430" y="50"/>
                                </a:cubicBezTo>
                                <a:cubicBezTo>
                                  <a:pt x="3438" y="50"/>
                                  <a:pt x="3443" y="53"/>
                                  <a:pt x="3450" y="60"/>
                                </a:cubicBezTo>
                                <a:lnTo>
                                  <a:pt x="3450" y="52"/>
                                </a:lnTo>
                                <a:close/>
                                <a:moveTo>
                                  <a:pt x="3371" y="67"/>
                                </a:moveTo>
                                <a:cubicBezTo>
                                  <a:pt x="3336" y="67"/>
                                  <a:pt x="3336" y="67"/>
                                  <a:pt x="3336" y="67"/>
                                </a:cubicBezTo>
                                <a:cubicBezTo>
                                  <a:pt x="3354" y="23"/>
                                  <a:pt x="3354" y="23"/>
                                  <a:pt x="3354" y="23"/>
                                </a:cubicBezTo>
                                <a:lnTo>
                                  <a:pt x="3371" y="67"/>
                                </a:lnTo>
                                <a:close/>
                                <a:moveTo>
                                  <a:pt x="3373" y="73"/>
                                </a:moveTo>
                                <a:cubicBezTo>
                                  <a:pt x="3386" y="103"/>
                                  <a:pt x="3386" y="103"/>
                                  <a:pt x="3386" y="103"/>
                                </a:cubicBezTo>
                                <a:cubicBezTo>
                                  <a:pt x="3393" y="103"/>
                                  <a:pt x="3393" y="103"/>
                                  <a:pt x="3393" y="103"/>
                                </a:cubicBezTo>
                                <a:cubicBezTo>
                                  <a:pt x="3354" y="7"/>
                                  <a:pt x="3354" y="7"/>
                                  <a:pt x="3354" y="7"/>
                                </a:cubicBezTo>
                                <a:cubicBezTo>
                                  <a:pt x="3315" y="103"/>
                                  <a:pt x="3315" y="103"/>
                                  <a:pt x="3315" y="103"/>
                                </a:cubicBezTo>
                                <a:cubicBezTo>
                                  <a:pt x="3321" y="103"/>
                                  <a:pt x="3321" y="103"/>
                                  <a:pt x="3321" y="103"/>
                                </a:cubicBezTo>
                                <a:cubicBezTo>
                                  <a:pt x="3334" y="73"/>
                                  <a:pt x="3334" y="73"/>
                                  <a:pt x="3334" y="73"/>
                                </a:cubicBezTo>
                                <a:lnTo>
                                  <a:pt x="3373" y="73"/>
                                </a:lnTo>
                                <a:close/>
                                <a:moveTo>
                                  <a:pt x="3263" y="52"/>
                                </a:moveTo>
                                <a:cubicBezTo>
                                  <a:pt x="3278" y="52"/>
                                  <a:pt x="3278" y="52"/>
                                  <a:pt x="3278" y="52"/>
                                </a:cubicBezTo>
                                <a:cubicBezTo>
                                  <a:pt x="3278" y="46"/>
                                  <a:pt x="3278" y="46"/>
                                  <a:pt x="3278" y="46"/>
                                </a:cubicBezTo>
                                <a:cubicBezTo>
                                  <a:pt x="3263" y="46"/>
                                  <a:pt x="3263" y="46"/>
                                  <a:pt x="3263" y="46"/>
                                </a:cubicBezTo>
                                <a:cubicBezTo>
                                  <a:pt x="3263" y="20"/>
                                  <a:pt x="3263" y="20"/>
                                  <a:pt x="3263" y="20"/>
                                </a:cubicBezTo>
                                <a:cubicBezTo>
                                  <a:pt x="3263" y="10"/>
                                  <a:pt x="3266" y="5"/>
                                  <a:pt x="3273" y="5"/>
                                </a:cubicBezTo>
                                <a:cubicBezTo>
                                  <a:pt x="3274" y="5"/>
                                  <a:pt x="3276" y="5"/>
                                  <a:pt x="3278" y="6"/>
                                </a:cubicBezTo>
                                <a:cubicBezTo>
                                  <a:pt x="3278" y="1"/>
                                  <a:pt x="3278" y="1"/>
                                  <a:pt x="3278" y="1"/>
                                </a:cubicBezTo>
                                <a:cubicBezTo>
                                  <a:pt x="3276" y="0"/>
                                  <a:pt x="3275" y="0"/>
                                  <a:pt x="3273" y="0"/>
                                </a:cubicBezTo>
                                <a:cubicBezTo>
                                  <a:pt x="3263" y="0"/>
                                  <a:pt x="3258" y="6"/>
                                  <a:pt x="3258" y="19"/>
                                </a:cubicBezTo>
                                <a:cubicBezTo>
                                  <a:pt x="3258" y="46"/>
                                  <a:pt x="3258" y="46"/>
                                  <a:pt x="3258" y="46"/>
                                </a:cubicBezTo>
                                <a:cubicBezTo>
                                  <a:pt x="3252" y="46"/>
                                  <a:pt x="3252" y="46"/>
                                  <a:pt x="3252" y="46"/>
                                </a:cubicBezTo>
                                <a:cubicBezTo>
                                  <a:pt x="3252" y="52"/>
                                  <a:pt x="3252" y="52"/>
                                  <a:pt x="3252" y="52"/>
                                </a:cubicBezTo>
                                <a:cubicBezTo>
                                  <a:pt x="3258" y="52"/>
                                  <a:pt x="3258" y="52"/>
                                  <a:pt x="3258" y="52"/>
                                </a:cubicBezTo>
                                <a:cubicBezTo>
                                  <a:pt x="3258" y="103"/>
                                  <a:pt x="3258" y="103"/>
                                  <a:pt x="3258" y="103"/>
                                </a:cubicBezTo>
                                <a:cubicBezTo>
                                  <a:pt x="3263" y="103"/>
                                  <a:pt x="3263" y="103"/>
                                  <a:pt x="3263" y="103"/>
                                </a:cubicBezTo>
                                <a:lnTo>
                                  <a:pt x="3263" y="52"/>
                                </a:lnTo>
                                <a:close/>
                                <a:moveTo>
                                  <a:pt x="3211" y="50"/>
                                </a:moveTo>
                                <a:cubicBezTo>
                                  <a:pt x="3225" y="50"/>
                                  <a:pt x="3236" y="61"/>
                                  <a:pt x="3236" y="75"/>
                                </a:cubicBezTo>
                                <a:cubicBezTo>
                                  <a:pt x="3236" y="89"/>
                                  <a:pt x="3225" y="100"/>
                                  <a:pt x="3211" y="100"/>
                                </a:cubicBezTo>
                                <a:cubicBezTo>
                                  <a:pt x="3198" y="100"/>
                                  <a:pt x="3188" y="89"/>
                                  <a:pt x="3188" y="75"/>
                                </a:cubicBezTo>
                                <a:cubicBezTo>
                                  <a:pt x="3188" y="61"/>
                                  <a:pt x="3198" y="50"/>
                                  <a:pt x="3211" y="50"/>
                                </a:cubicBezTo>
                                <a:moveTo>
                                  <a:pt x="3211" y="45"/>
                                </a:moveTo>
                                <a:cubicBezTo>
                                  <a:pt x="3195" y="45"/>
                                  <a:pt x="3182" y="59"/>
                                  <a:pt x="3182" y="75"/>
                                </a:cubicBezTo>
                                <a:cubicBezTo>
                                  <a:pt x="3182" y="92"/>
                                  <a:pt x="3195" y="105"/>
                                  <a:pt x="3211" y="105"/>
                                </a:cubicBezTo>
                                <a:cubicBezTo>
                                  <a:pt x="3228" y="105"/>
                                  <a:pt x="3242" y="92"/>
                                  <a:pt x="3242" y="75"/>
                                </a:cubicBezTo>
                                <a:cubicBezTo>
                                  <a:pt x="3242" y="58"/>
                                  <a:pt x="3229" y="45"/>
                                  <a:pt x="3211" y="45"/>
                                </a:cubicBezTo>
                                <a:moveTo>
                                  <a:pt x="3089" y="46"/>
                                </a:moveTo>
                                <a:cubicBezTo>
                                  <a:pt x="3089" y="103"/>
                                  <a:pt x="3089" y="103"/>
                                  <a:pt x="3089" y="103"/>
                                </a:cubicBezTo>
                                <a:cubicBezTo>
                                  <a:pt x="3094" y="103"/>
                                  <a:pt x="3094" y="103"/>
                                  <a:pt x="3094" y="103"/>
                                </a:cubicBezTo>
                                <a:cubicBezTo>
                                  <a:pt x="3094" y="74"/>
                                  <a:pt x="3094" y="74"/>
                                  <a:pt x="3094" y="74"/>
                                </a:cubicBezTo>
                                <a:cubicBezTo>
                                  <a:pt x="3094" y="58"/>
                                  <a:pt x="3100" y="50"/>
                                  <a:pt x="3111" y="50"/>
                                </a:cubicBezTo>
                                <a:cubicBezTo>
                                  <a:pt x="3121" y="50"/>
                                  <a:pt x="3125" y="55"/>
                                  <a:pt x="3125" y="67"/>
                                </a:cubicBezTo>
                                <a:cubicBezTo>
                                  <a:pt x="3125" y="103"/>
                                  <a:pt x="3125" y="103"/>
                                  <a:pt x="3125" y="103"/>
                                </a:cubicBezTo>
                                <a:cubicBezTo>
                                  <a:pt x="3130" y="103"/>
                                  <a:pt x="3130" y="103"/>
                                  <a:pt x="3130" y="103"/>
                                </a:cubicBezTo>
                                <a:cubicBezTo>
                                  <a:pt x="3130" y="67"/>
                                  <a:pt x="3130" y="67"/>
                                  <a:pt x="3130" y="67"/>
                                </a:cubicBezTo>
                                <a:cubicBezTo>
                                  <a:pt x="3130" y="61"/>
                                  <a:pt x="3130" y="56"/>
                                  <a:pt x="3128" y="53"/>
                                </a:cubicBezTo>
                                <a:cubicBezTo>
                                  <a:pt x="3125" y="48"/>
                                  <a:pt x="3119" y="45"/>
                                  <a:pt x="3112" y="45"/>
                                </a:cubicBezTo>
                                <a:cubicBezTo>
                                  <a:pt x="3104" y="45"/>
                                  <a:pt x="3099" y="48"/>
                                  <a:pt x="3094" y="55"/>
                                </a:cubicBezTo>
                                <a:cubicBezTo>
                                  <a:pt x="3094" y="46"/>
                                  <a:pt x="3094" y="46"/>
                                  <a:pt x="3094" y="46"/>
                                </a:cubicBezTo>
                                <a:lnTo>
                                  <a:pt x="3089" y="46"/>
                                </a:lnTo>
                                <a:close/>
                                <a:moveTo>
                                  <a:pt x="3042" y="50"/>
                                </a:moveTo>
                                <a:cubicBezTo>
                                  <a:pt x="3056" y="50"/>
                                  <a:pt x="3067" y="61"/>
                                  <a:pt x="3067" y="75"/>
                                </a:cubicBezTo>
                                <a:cubicBezTo>
                                  <a:pt x="3067" y="89"/>
                                  <a:pt x="3056" y="100"/>
                                  <a:pt x="3042" y="100"/>
                                </a:cubicBezTo>
                                <a:cubicBezTo>
                                  <a:pt x="3029" y="100"/>
                                  <a:pt x="3019" y="89"/>
                                  <a:pt x="3019" y="75"/>
                                </a:cubicBezTo>
                                <a:cubicBezTo>
                                  <a:pt x="3019" y="61"/>
                                  <a:pt x="3029" y="50"/>
                                  <a:pt x="3042" y="50"/>
                                </a:cubicBezTo>
                                <a:moveTo>
                                  <a:pt x="3043" y="45"/>
                                </a:moveTo>
                                <a:cubicBezTo>
                                  <a:pt x="3026" y="45"/>
                                  <a:pt x="3013" y="59"/>
                                  <a:pt x="3013" y="75"/>
                                </a:cubicBezTo>
                                <a:cubicBezTo>
                                  <a:pt x="3013" y="92"/>
                                  <a:pt x="3026" y="105"/>
                                  <a:pt x="3043" y="105"/>
                                </a:cubicBezTo>
                                <a:cubicBezTo>
                                  <a:pt x="3059" y="105"/>
                                  <a:pt x="3073" y="92"/>
                                  <a:pt x="3073" y="75"/>
                                </a:cubicBezTo>
                                <a:cubicBezTo>
                                  <a:pt x="3073" y="58"/>
                                  <a:pt x="3060" y="45"/>
                                  <a:pt x="3043" y="45"/>
                                </a:cubicBezTo>
                                <a:moveTo>
                                  <a:pt x="2994" y="22"/>
                                </a:moveTo>
                                <a:cubicBezTo>
                                  <a:pt x="2991" y="22"/>
                                  <a:pt x="2989" y="25"/>
                                  <a:pt x="2989" y="27"/>
                                </a:cubicBezTo>
                                <a:cubicBezTo>
                                  <a:pt x="2989" y="30"/>
                                  <a:pt x="2991" y="32"/>
                                  <a:pt x="2994" y="32"/>
                                </a:cubicBezTo>
                                <a:cubicBezTo>
                                  <a:pt x="2997" y="32"/>
                                  <a:pt x="2999" y="30"/>
                                  <a:pt x="2999" y="27"/>
                                </a:cubicBezTo>
                                <a:cubicBezTo>
                                  <a:pt x="2999" y="25"/>
                                  <a:pt x="2997" y="22"/>
                                  <a:pt x="2994" y="22"/>
                                </a:cubicBezTo>
                                <a:moveTo>
                                  <a:pt x="2996" y="46"/>
                                </a:moveTo>
                                <a:cubicBezTo>
                                  <a:pt x="2991" y="46"/>
                                  <a:pt x="2991" y="46"/>
                                  <a:pt x="2991" y="46"/>
                                </a:cubicBezTo>
                                <a:cubicBezTo>
                                  <a:pt x="2991" y="103"/>
                                  <a:pt x="2991" y="103"/>
                                  <a:pt x="2991" y="103"/>
                                </a:cubicBezTo>
                                <a:cubicBezTo>
                                  <a:pt x="2996" y="103"/>
                                  <a:pt x="2996" y="103"/>
                                  <a:pt x="2996" y="103"/>
                                </a:cubicBezTo>
                                <a:lnTo>
                                  <a:pt x="2996" y="46"/>
                                </a:lnTo>
                                <a:close/>
                                <a:moveTo>
                                  <a:pt x="2970" y="52"/>
                                </a:moveTo>
                                <a:cubicBezTo>
                                  <a:pt x="2980" y="52"/>
                                  <a:pt x="2980" y="52"/>
                                  <a:pt x="2980" y="52"/>
                                </a:cubicBezTo>
                                <a:cubicBezTo>
                                  <a:pt x="2980" y="46"/>
                                  <a:pt x="2980" y="46"/>
                                  <a:pt x="2980" y="46"/>
                                </a:cubicBezTo>
                                <a:cubicBezTo>
                                  <a:pt x="2970" y="46"/>
                                  <a:pt x="2970" y="46"/>
                                  <a:pt x="2970" y="46"/>
                                </a:cubicBezTo>
                                <a:cubicBezTo>
                                  <a:pt x="2970" y="26"/>
                                  <a:pt x="2970" y="26"/>
                                  <a:pt x="2970" y="26"/>
                                </a:cubicBezTo>
                                <a:cubicBezTo>
                                  <a:pt x="2964" y="26"/>
                                  <a:pt x="2964" y="26"/>
                                  <a:pt x="2964" y="26"/>
                                </a:cubicBezTo>
                                <a:cubicBezTo>
                                  <a:pt x="2964" y="46"/>
                                  <a:pt x="2964" y="46"/>
                                  <a:pt x="2964" y="46"/>
                                </a:cubicBezTo>
                                <a:cubicBezTo>
                                  <a:pt x="2958" y="46"/>
                                  <a:pt x="2958" y="46"/>
                                  <a:pt x="2958" y="46"/>
                                </a:cubicBezTo>
                                <a:cubicBezTo>
                                  <a:pt x="2958" y="52"/>
                                  <a:pt x="2958" y="52"/>
                                  <a:pt x="2958" y="52"/>
                                </a:cubicBezTo>
                                <a:cubicBezTo>
                                  <a:pt x="2964" y="52"/>
                                  <a:pt x="2964" y="52"/>
                                  <a:pt x="2964" y="52"/>
                                </a:cubicBezTo>
                                <a:cubicBezTo>
                                  <a:pt x="2964" y="103"/>
                                  <a:pt x="2964" y="103"/>
                                  <a:pt x="2964" y="103"/>
                                </a:cubicBezTo>
                                <a:cubicBezTo>
                                  <a:pt x="2970" y="103"/>
                                  <a:pt x="2970" y="103"/>
                                  <a:pt x="2970" y="103"/>
                                </a:cubicBezTo>
                                <a:lnTo>
                                  <a:pt x="2970" y="52"/>
                                </a:lnTo>
                                <a:close/>
                                <a:moveTo>
                                  <a:pt x="2916" y="50"/>
                                </a:moveTo>
                                <a:cubicBezTo>
                                  <a:pt x="2929" y="50"/>
                                  <a:pt x="2939" y="60"/>
                                  <a:pt x="2939" y="74"/>
                                </a:cubicBezTo>
                                <a:cubicBezTo>
                                  <a:pt x="2939" y="89"/>
                                  <a:pt x="2930" y="100"/>
                                  <a:pt x="2916" y="100"/>
                                </a:cubicBezTo>
                                <a:cubicBezTo>
                                  <a:pt x="2903" y="100"/>
                                  <a:pt x="2894" y="89"/>
                                  <a:pt x="2894" y="75"/>
                                </a:cubicBezTo>
                                <a:cubicBezTo>
                                  <a:pt x="2894" y="61"/>
                                  <a:pt x="2903" y="50"/>
                                  <a:pt x="2916" y="50"/>
                                </a:cubicBezTo>
                                <a:moveTo>
                                  <a:pt x="2938" y="46"/>
                                </a:moveTo>
                                <a:cubicBezTo>
                                  <a:pt x="2938" y="56"/>
                                  <a:pt x="2938" y="56"/>
                                  <a:pt x="2938" y="56"/>
                                </a:cubicBezTo>
                                <a:cubicBezTo>
                                  <a:pt x="2932" y="49"/>
                                  <a:pt x="2925" y="45"/>
                                  <a:pt x="2916" y="45"/>
                                </a:cubicBezTo>
                                <a:cubicBezTo>
                                  <a:pt x="2899" y="45"/>
                                  <a:pt x="2888" y="57"/>
                                  <a:pt x="2888" y="75"/>
                                </a:cubicBezTo>
                                <a:cubicBezTo>
                                  <a:pt x="2888" y="92"/>
                                  <a:pt x="2900" y="105"/>
                                  <a:pt x="2916" y="105"/>
                                </a:cubicBezTo>
                                <a:cubicBezTo>
                                  <a:pt x="2925" y="105"/>
                                  <a:pt x="2933" y="101"/>
                                  <a:pt x="2938" y="93"/>
                                </a:cubicBezTo>
                                <a:cubicBezTo>
                                  <a:pt x="2938" y="103"/>
                                  <a:pt x="2938" y="103"/>
                                  <a:pt x="2938" y="103"/>
                                </a:cubicBezTo>
                                <a:cubicBezTo>
                                  <a:pt x="2944" y="103"/>
                                  <a:pt x="2944" y="103"/>
                                  <a:pt x="2944" y="103"/>
                                </a:cubicBezTo>
                                <a:cubicBezTo>
                                  <a:pt x="2944" y="46"/>
                                  <a:pt x="2944" y="46"/>
                                  <a:pt x="2944" y="46"/>
                                </a:cubicBezTo>
                                <a:lnTo>
                                  <a:pt x="2938" y="46"/>
                                </a:lnTo>
                                <a:close/>
                                <a:moveTo>
                                  <a:pt x="2859" y="46"/>
                                </a:moveTo>
                                <a:cubicBezTo>
                                  <a:pt x="2859" y="103"/>
                                  <a:pt x="2859" y="103"/>
                                  <a:pt x="2859" y="103"/>
                                </a:cubicBezTo>
                                <a:cubicBezTo>
                                  <a:pt x="2864" y="103"/>
                                  <a:pt x="2864" y="103"/>
                                  <a:pt x="2864" y="103"/>
                                </a:cubicBezTo>
                                <a:cubicBezTo>
                                  <a:pt x="2864" y="73"/>
                                  <a:pt x="2864" y="73"/>
                                  <a:pt x="2864" y="73"/>
                                </a:cubicBezTo>
                                <a:cubicBezTo>
                                  <a:pt x="2864" y="63"/>
                                  <a:pt x="2865" y="60"/>
                                  <a:pt x="2866" y="57"/>
                                </a:cubicBezTo>
                                <a:cubicBezTo>
                                  <a:pt x="2868" y="53"/>
                                  <a:pt x="2872" y="50"/>
                                  <a:pt x="2876" y="50"/>
                                </a:cubicBezTo>
                                <a:cubicBezTo>
                                  <a:pt x="2877" y="50"/>
                                  <a:pt x="2878" y="50"/>
                                  <a:pt x="2880" y="51"/>
                                </a:cubicBezTo>
                                <a:cubicBezTo>
                                  <a:pt x="2883" y="46"/>
                                  <a:pt x="2883" y="46"/>
                                  <a:pt x="2883" y="46"/>
                                </a:cubicBezTo>
                                <a:cubicBezTo>
                                  <a:pt x="2881" y="45"/>
                                  <a:pt x="2879" y="45"/>
                                  <a:pt x="2877" y="45"/>
                                </a:cubicBezTo>
                                <a:cubicBezTo>
                                  <a:pt x="2871" y="45"/>
                                  <a:pt x="2867" y="48"/>
                                  <a:pt x="2864" y="54"/>
                                </a:cubicBezTo>
                                <a:cubicBezTo>
                                  <a:pt x="2864" y="46"/>
                                  <a:pt x="2864" y="46"/>
                                  <a:pt x="2864" y="46"/>
                                </a:cubicBezTo>
                                <a:lnTo>
                                  <a:pt x="2859" y="46"/>
                                </a:lnTo>
                                <a:close/>
                                <a:moveTo>
                                  <a:pt x="2794" y="70"/>
                                </a:moveTo>
                                <a:cubicBezTo>
                                  <a:pt x="2796" y="59"/>
                                  <a:pt x="2805" y="50"/>
                                  <a:pt x="2815" y="50"/>
                                </a:cubicBezTo>
                                <a:cubicBezTo>
                                  <a:pt x="2826" y="50"/>
                                  <a:pt x="2834" y="58"/>
                                  <a:pt x="2836" y="70"/>
                                </a:cubicBezTo>
                                <a:lnTo>
                                  <a:pt x="2794" y="70"/>
                                </a:lnTo>
                                <a:close/>
                                <a:moveTo>
                                  <a:pt x="2843" y="76"/>
                                </a:moveTo>
                                <a:cubicBezTo>
                                  <a:pt x="2842" y="57"/>
                                  <a:pt x="2831" y="45"/>
                                  <a:pt x="2815" y="45"/>
                                </a:cubicBezTo>
                                <a:cubicBezTo>
                                  <a:pt x="2799" y="45"/>
                                  <a:pt x="2787" y="58"/>
                                  <a:pt x="2787" y="75"/>
                                </a:cubicBezTo>
                                <a:cubicBezTo>
                                  <a:pt x="2787" y="92"/>
                                  <a:pt x="2799" y="105"/>
                                  <a:pt x="2815" y="105"/>
                                </a:cubicBezTo>
                                <a:cubicBezTo>
                                  <a:pt x="2826" y="105"/>
                                  <a:pt x="2835" y="100"/>
                                  <a:pt x="2841" y="89"/>
                                </a:cubicBezTo>
                                <a:cubicBezTo>
                                  <a:pt x="2836" y="87"/>
                                  <a:pt x="2836" y="87"/>
                                  <a:pt x="2836" y="87"/>
                                </a:cubicBezTo>
                                <a:cubicBezTo>
                                  <a:pt x="2831" y="96"/>
                                  <a:pt x="2825" y="100"/>
                                  <a:pt x="2816" y="100"/>
                                </a:cubicBezTo>
                                <a:cubicBezTo>
                                  <a:pt x="2803" y="100"/>
                                  <a:pt x="2794" y="90"/>
                                  <a:pt x="2794" y="76"/>
                                </a:cubicBezTo>
                                <a:lnTo>
                                  <a:pt x="2843" y="76"/>
                                </a:lnTo>
                                <a:close/>
                                <a:moveTo>
                                  <a:pt x="2743" y="50"/>
                                </a:moveTo>
                                <a:cubicBezTo>
                                  <a:pt x="2756" y="50"/>
                                  <a:pt x="2766" y="60"/>
                                  <a:pt x="2766" y="74"/>
                                </a:cubicBezTo>
                                <a:cubicBezTo>
                                  <a:pt x="2766" y="89"/>
                                  <a:pt x="2757" y="100"/>
                                  <a:pt x="2743" y="100"/>
                                </a:cubicBezTo>
                                <a:cubicBezTo>
                                  <a:pt x="2731" y="100"/>
                                  <a:pt x="2721" y="89"/>
                                  <a:pt x="2721" y="75"/>
                                </a:cubicBezTo>
                                <a:cubicBezTo>
                                  <a:pt x="2721" y="61"/>
                                  <a:pt x="2731" y="50"/>
                                  <a:pt x="2743" y="50"/>
                                </a:cubicBezTo>
                                <a:moveTo>
                                  <a:pt x="2766" y="1"/>
                                </a:moveTo>
                                <a:cubicBezTo>
                                  <a:pt x="2766" y="56"/>
                                  <a:pt x="2766" y="56"/>
                                  <a:pt x="2766" y="56"/>
                                </a:cubicBezTo>
                                <a:cubicBezTo>
                                  <a:pt x="2760" y="49"/>
                                  <a:pt x="2753" y="45"/>
                                  <a:pt x="2743" y="45"/>
                                </a:cubicBezTo>
                                <a:cubicBezTo>
                                  <a:pt x="2727" y="45"/>
                                  <a:pt x="2715" y="57"/>
                                  <a:pt x="2715" y="75"/>
                                </a:cubicBezTo>
                                <a:cubicBezTo>
                                  <a:pt x="2715" y="92"/>
                                  <a:pt x="2727" y="105"/>
                                  <a:pt x="2744" y="105"/>
                                </a:cubicBezTo>
                                <a:cubicBezTo>
                                  <a:pt x="2753" y="105"/>
                                  <a:pt x="2761" y="101"/>
                                  <a:pt x="2766" y="93"/>
                                </a:cubicBezTo>
                                <a:cubicBezTo>
                                  <a:pt x="2766" y="103"/>
                                  <a:pt x="2766" y="103"/>
                                  <a:pt x="2766" y="103"/>
                                </a:cubicBezTo>
                                <a:cubicBezTo>
                                  <a:pt x="2771" y="103"/>
                                  <a:pt x="2771" y="103"/>
                                  <a:pt x="2771" y="103"/>
                                </a:cubicBezTo>
                                <a:cubicBezTo>
                                  <a:pt x="2771" y="1"/>
                                  <a:pt x="2771" y="1"/>
                                  <a:pt x="2771" y="1"/>
                                </a:cubicBezTo>
                                <a:lnTo>
                                  <a:pt x="2766" y="1"/>
                                </a:lnTo>
                                <a:close/>
                                <a:moveTo>
                                  <a:pt x="2654" y="70"/>
                                </a:moveTo>
                                <a:cubicBezTo>
                                  <a:pt x="2656" y="59"/>
                                  <a:pt x="2665" y="50"/>
                                  <a:pt x="2675" y="50"/>
                                </a:cubicBezTo>
                                <a:cubicBezTo>
                                  <a:pt x="2686" y="50"/>
                                  <a:pt x="2694" y="58"/>
                                  <a:pt x="2696" y="70"/>
                                </a:cubicBezTo>
                                <a:lnTo>
                                  <a:pt x="2654" y="70"/>
                                </a:lnTo>
                                <a:close/>
                                <a:moveTo>
                                  <a:pt x="2703" y="76"/>
                                </a:moveTo>
                                <a:cubicBezTo>
                                  <a:pt x="2702" y="57"/>
                                  <a:pt x="2692" y="45"/>
                                  <a:pt x="2675" y="45"/>
                                </a:cubicBezTo>
                                <a:cubicBezTo>
                                  <a:pt x="2660" y="45"/>
                                  <a:pt x="2648" y="58"/>
                                  <a:pt x="2648" y="75"/>
                                </a:cubicBezTo>
                                <a:cubicBezTo>
                                  <a:pt x="2648" y="92"/>
                                  <a:pt x="2659" y="105"/>
                                  <a:pt x="2675" y="105"/>
                                </a:cubicBezTo>
                                <a:cubicBezTo>
                                  <a:pt x="2687" y="105"/>
                                  <a:pt x="2695" y="100"/>
                                  <a:pt x="2701" y="89"/>
                                </a:cubicBezTo>
                                <a:cubicBezTo>
                                  <a:pt x="2696" y="87"/>
                                  <a:pt x="2696" y="87"/>
                                  <a:pt x="2696" y="87"/>
                                </a:cubicBezTo>
                                <a:cubicBezTo>
                                  <a:pt x="2691" y="96"/>
                                  <a:pt x="2685" y="100"/>
                                  <a:pt x="2676" y="100"/>
                                </a:cubicBezTo>
                                <a:cubicBezTo>
                                  <a:pt x="2663" y="100"/>
                                  <a:pt x="2654" y="90"/>
                                  <a:pt x="2654" y="76"/>
                                </a:cubicBezTo>
                                <a:lnTo>
                                  <a:pt x="2703" y="76"/>
                                </a:lnTo>
                                <a:close/>
                                <a:moveTo>
                                  <a:pt x="2637" y="16"/>
                                </a:moveTo>
                                <a:cubicBezTo>
                                  <a:pt x="2637" y="10"/>
                                  <a:pt x="2637" y="10"/>
                                  <a:pt x="2637" y="10"/>
                                </a:cubicBezTo>
                                <a:cubicBezTo>
                                  <a:pt x="2600" y="10"/>
                                  <a:pt x="2600" y="10"/>
                                  <a:pt x="2600" y="10"/>
                                </a:cubicBezTo>
                                <a:cubicBezTo>
                                  <a:pt x="2600" y="103"/>
                                  <a:pt x="2600" y="103"/>
                                  <a:pt x="2600" y="103"/>
                                </a:cubicBezTo>
                                <a:cubicBezTo>
                                  <a:pt x="2606" y="103"/>
                                  <a:pt x="2606" y="103"/>
                                  <a:pt x="2606" y="103"/>
                                </a:cubicBezTo>
                                <a:cubicBezTo>
                                  <a:pt x="2606" y="55"/>
                                  <a:pt x="2606" y="55"/>
                                  <a:pt x="2606" y="55"/>
                                </a:cubicBezTo>
                                <a:cubicBezTo>
                                  <a:pt x="2637" y="55"/>
                                  <a:pt x="2637" y="55"/>
                                  <a:pt x="2637" y="55"/>
                                </a:cubicBezTo>
                                <a:cubicBezTo>
                                  <a:pt x="2637" y="50"/>
                                  <a:pt x="2637" y="50"/>
                                  <a:pt x="2637" y="50"/>
                                </a:cubicBezTo>
                                <a:cubicBezTo>
                                  <a:pt x="2606" y="50"/>
                                  <a:pt x="2606" y="50"/>
                                  <a:pt x="2606" y="50"/>
                                </a:cubicBezTo>
                                <a:cubicBezTo>
                                  <a:pt x="2606" y="16"/>
                                  <a:pt x="2606" y="16"/>
                                  <a:pt x="2606" y="16"/>
                                </a:cubicBezTo>
                                <a:lnTo>
                                  <a:pt x="2637" y="16"/>
                                </a:lnTo>
                                <a:close/>
                                <a:moveTo>
                                  <a:pt x="2520" y="104"/>
                                </a:moveTo>
                                <a:cubicBezTo>
                                  <a:pt x="2506" y="137"/>
                                  <a:pt x="2506" y="137"/>
                                  <a:pt x="2506" y="137"/>
                                </a:cubicBezTo>
                                <a:cubicBezTo>
                                  <a:pt x="2513" y="137"/>
                                  <a:pt x="2513" y="137"/>
                                  <a:pt x="2513" y="137"/>
                                </a:cubicBezTo>
                                <a:cubicBezTo>
                                  <a:pt x="2551" y="46"/>
                                  <a:pt x="2551" y="46"/>
                                  <a:pt x="2551" y="46"/>
                                </a:cubicBezTo>
                                <a:cubicBezTo>
                                  <a:pt x="2545" y="46"/>
                                  <a:pt x="2545" y="46"/>
                                  <a:pt x="2545" y="46"/>
                                </a:cubicBezTo>
                                <a:cubicBezTo>
                                  <a:pt x="2523" y="97"/>
                                  <a:pt x="2523" y="97"/>
                                  <a:pt x="2523" y="97"/>
                                </a:cubicBezTo>
                                <a:cubicBezTo>
                                  <a:pt x="2500" y="46"/>
                                  <a:pt x="2500" y="46"/>
                                  <a:pt x="2500" y="46"/>
                                </a:cubicBezTo>
                                <a:cubicBezTo>
                                  <a:pt x="2493" y="46"/>
                                  <a:pt x="2493" y="46"/>
                                  <a:pt x="2493" y="46"/>
                                </a:cubicBezTo>
                                <a:lnTo>
                                  <a:pt x="2520" y="104"/>
                                </a:lnTo>
                                <a:close/>
                                <a:moveTo>
                                  <a:pt x="2462" y="46"/>
                                </a:moveTo>
                                <a:cubicBezTo>
                                  <a:pt x="2462" y="103"/>
                                  <a:pt x="2462" y="103"/>
                                  <a:pt x="2462" y="103"/>
                                </a:cubicBezTo>
                                <a:cubicBezTo>
                                  <a:pt x="2467" y="103"/>
                                  <a:pt x="2467" y="103"/>
                                  <a:pt x="2467" y="103"/>
                                </a:cubicBezTo>
                                <a:cubicBezTo>
                                  <a:pt x="2467" y="73"/>
                                  <a:pt x="2467" y="73"/>
                                  <a:pt x="2467" y="73"/>
                                </a:cubicBezTo>
                                <a:cubicBezTo>
                                  <a:pt x="2467" y="63"/>
                                  <a:pt x="2468" y="60"/>
                                  <a:pt x="2469" y="57"/>
                                </a:cubicBezTo>
                                <a:cubicBezTo>
                                  <a:pt x="2471" y="53"/>
                                  <a:pt x="2475" y="50"/>
                                  <a:pt x="2479" y="50"/>
                                </a:cubicBezTo>
                                <a:cubicBezTo>
                                  <a:pt x="2480" y="50"/>
                                  <a:pt x="2481" y="50"/>
                                  <a:pt x="2483" y="51"/>
                                </a:cubicBezTo>
                                <a:cubicBezTo>
                                  <a:pt x="2486" y="46"/>
                                  <a:pt x="2486" y="46"/>
                                  <a:pt x="2486" y="46"/>
                                </a:cubicBezTo>
                                <a:cubicBezTo>
                                  <a:pt x="2483" y="45"/>
                                  <a:pt x="2482" y="45"/>
                                  <a:pt x="2480" y="45"/>
                                </a:cubicBezTo>
                                <a:cubicBezTo>
                                  <a:pt x="2474" y="45"/>
                                  <a:pt x="2470" y="48"/>
                                  <a:pt x="2467" y="54"/>
                                </a:cubicBezTo>
                                <a:cubicBezTo>
                                  <a:pt x="2467" y="46"/>
                                  <a:pt x="2467" y="46"/>
                                  <a:pt x="2467" y="46"/>
                                </a:cubicBezTo>
                                <a:lnTo>
                                  <a:pt x="2462" y="46"/>
                                </a:lnTo>
                                <a:close/>
                                <a:moveTo>
                                  <a:pt x="2415" y="50"/>
                                </a:moveTo>
                                <a:cubicBezTo>
                                  <a:pt x="2429" y="50"/>
                                  <a:pt x="2440" y="61"/>
                                  <a:pt x="2440" y="75"/>
                                </a:cubicBezTo>
                                <a:cubicBezTo>
                                  <a:pt x="2440" y="89"/>
                                  <a:pt x="2429" y="100"/>
                                  <a:pt x="2415" y="100"/>
                                </a:cubicBezTo>
                                <a:cubicBezTo>
                                  <a:pt x="2402" y="100"/>
                                  <a:pt x="2391" y="89"/>
                                  <a:pt x="2391" y="75"/>
                                </a:cubicBezTo>
                                <a:cubicBezTo>
                                  <a:pt x="2391" y="61"/>
                                  <a:pt x="2402" y="50"/>
                                  <a:pt x="2415" y="50"/>
                                </a:cubicBezTo>
                                <a:moveTo>
                                  <a:pt x="2415" y="45"/>
                                </a:moveTo>
                                <a:cubicBezTo>
                                  <a:pt x="2399" y="45"/>
                                  <a:pt x="2386" y="59"/>
                                  <a:pt x="2386" y="75"/>
                                </a:cubicBezTo>
                                <a:cubicBezTo>
                                  <a:pt x="2386" y="92"/>
                                  <a:pt x="2399" y="105"/>
                                  <a:pt x="2415" y="105"/>
                                </a:cubicBezTo>
                                <a:cubicBezTo>
                                  <a:pt x="2432" y="105"/>
                                  <a:pt x="2446" y="92"/>
                                  <a:pt x="2446" y="75"/>
                                </a:cubicBezTo>
                                <a:cubicBezTo>
                                  <a:pt x="2446" y="58"/>
                                  <a:pt x="2433" y="45"/>
                                  <a:pt x="2415" y="45"/>
                                </a:cubicBezTo>
                                <a:moveTo>
                                  <a:pt x="2367" y="22"/>
                                </a:moveTo>
                                <a:cubicBezTo>
                                  <a:pt x="2364" y="22"/>
                                  <a:pt x="2362" y="25"/>
                                  <a:pt x="2362" y="27"/>
                                </a:cubicBezTo>
                                <a:cubicBezTo>
                                  <a:pt x="2362" y="30"/>
                                  <a:pt x="2364" y="32"/>
                                  <a:pt x="2367" y="32"/>
                                </a:cubicBezTo>
                                <a:cubicBezTo>
                                  <a:pt x="2370" y="32"/>
                                  <a:pt x="2372" y="30"/>
                                  <a:pt x="2372" y="27"/>
                                </a:cubicBezTo>
                                <a:cubicBezTo>
                                  <a:pt x="2372" y="25"/>
                                  <a:pt x="2370" y="22"/>
                                  <a:pt x="2367" y="22"/>
                                </a:cubicBezTo>
                                <a:moveTo>
                                  <a:pt x="2369" y="46"/>
                                </a:moveTo>
                                <a:cubicBezTo>
                                  <a:pt x="2364" y="46"/>
                                  <a:pt x="2364" y="46"/>
                                  <a:pt x="2364" y="46"/>
                                </a:cubicBezTo>
                                <a:cubicBezTo>
                                  <a:pt x="2364" y="103"/>
                                  <a:pt x="2364" y="103"/>
                                  <a:pt x="2364" y="103"/>
                                </a:cubicBezTo>
                                <a:cubicBezTo>
                                  <a:pt x="2369" y="103"/>
                                  <a:pt x="2369" y="103"/>
                                  <a:pt x="2369" y="103"/>
                                </a:cubicBezTo>
                                <a:lnTo>
                                  <a:pt x="2369" y="46"/>
                                </a:lnTo>
                                <a:close/>
                                <a:moveTo>
                                  <a:pt x="2328" y="46"/>
                                </a:moveTo>
                                <a:cubicBezTo>
                                  <a:pt x="2328" y="103"/>
                                  <a:pt x="2328" y="103"/>
                                  <a:pt x="2328" y="103"/>
                                </a:cubicBezTo>
                                <a:cubicBezTo>
                                  <a:pt x="2333" y="103"/>
                                  <a:pt x="2333" y="103"/>
                                  <a:pt x="2333" y="103"/>
                                </a:cubicBezTo>
                                <a:cubicBezTo>
                                  <a:pt x="2333" y="73"/>
                                  <a:pt x="2333" y="73"/>
                                  <a:pt x="2333" y="73"/>
                                </a:cubicBezTo>
                                <a:cubicBezTo>
                                  <a:pt x="2333" y="63"/>
                                  <a:pt x="2334" y="60"/>
                                  <a:pt x="2335" y="57"/>
                                </a:cubicBezTo>
                                <a:cubicBezTo>
                                  <a:pt x="2337" y="53"/>
                                  <a:pt x="2341" y="50"/>
                                  <a:pt x="2345" y="50"/>
                                </a:cubicBezTo>
                                <a:cubicBezTo>
                                  <a:pt x="2346" y="50"/>
                                  <a:pt x="2347" y="50"/>
                                  <a:pt x="2349" y="51"/>
                                </a:cubicBezTo>
                                <a:cubicBezTo>
                                  <a:pt x="2352" y="46"/>
                                  <a:pt x="2352" y="46"/>
                                  <a:pt x="2352" y="46"/>
                                </a:cubicBezTo>
                                <a:cubicBezTo>
                                  <a:pt x="2349" y="45"/>
                                  <a:pt x="2348" y="45"/>
                                  <a:pt x="2346" y="45"/>
                                </a:cubicBezTo>
                                <a:cubicBezTo>
                                  <a:pt x="2340" y="45"/>
                                  <a:pt x="2336" y="48"/>
                                  <a:pt x="2333" y="54"/>
                                </a:cubicBezTo>
                                <a:cubicBezTo>
                                  <a:pt x="2333" y="46"/>
                                  <a:pt x="2333" y="46"/>
                                  <a:pt x="2333" y="46"/>
                                </a:cubicBezTo>
                                <a:lnTo>
                                  <a:pt x="2328" y="46"/>
                                </a:lnTo>
                                <a:close/>
                                <a:moveTo>
                                  <a:pt x="2274" y="53"/>
                                </a:moveTo>
                                <a:cubicBezTo>
                                  <a:pt x="2274" y="16"/>
                                  <a:pt x="2274" y="16"/>
                                  <a:pt x="2274" y="16"/>
                                </a:cubicBezTo>
                                <a:cubicBezTo>
                                  <a:pt x="2285" y="16"/>
                                  <a:pt x="2285" y="16"/>
                                  <a:pt x="2285" y="16"/>
                                </a:cubicBezTo>
                                <a:cubicBezTo>
                                  <a:pt x="2299" y="16"/>
                                  <a:pt x="2307" y="22"/>
                                  <a:pt x="2307" y="34"/>
                                </a:cubicBezTo>
                                <a:cubicBezTo>
                                  <a:pt x="2307" y="46"/>
                                  <a:pt x="2299" y="53"/>
                                  <a:pt x="2286" y="53"/>
                                </a:cubicBezTo>
                                <a:lnTo>
                                  <a:pt x="2274" y="53"/>
                                </a:lnTo>
                                <a:close/>
                                <a:moveTo>
                                  <a:pt x="2274" y="59"/>
                                </a:moveTo>
                                <a:cubicBezTo>
                                  <a:pt x="2286" y="59"/>
                                  <a:pt x="2286" y="59"/>
                                  <a:pt x="2286" y="59"/>
                                </a:cubicBezTo>
                                <a:cubicBezTo>
                                  <a:pt x="2303" y="59"/>
                                  <a:pt x="2313" y="50"/>
                                  <a:pt x="2313" y="35"/>
                                </a:cubicBezTo>
                                <a:cubicBezTo>
                                  <a:pt x="2313" y="19"/>
                                  <a:pt x="2303" y="10"/>
                                  <a:pt x="2286" y="10"/>
                                </a:cubicBezTo>
                                <a:cubicBezTo>
                                  <a:pt x="2268" y="10"/>
                                  <a:pt x="2268" y="10"/>
                                  <a:pt x="2268" y="10"/>
                                </a:cubicBezTo>
                                <a:cubicBezTo>
                                  <a:pt x="2268" y="103"/>
                                  <a:pt x="2268" y="103"/>
                                  <a:pt x="2268" y="103"/>
                                </a:cubicBezTo>
                                <a:cubicBezTo>
                                  <a:pt x="2274" y="103"/>
                                  <a:pt x="2274" y="103"/>
                                  <a:pt x="2274" y="103"/>
                                </a:cubicBezTo>
                                <a:lnTo>
                                  <a:pt x="2274" y="59"/>
                                </a:lnTo>
                                <a:close/>
                                <a:moveTo>
                                  <a:pt x="2166" y="70"/>
                                </a:moveTo>
                                <a:cubicBezTo>
                                  <a:pt x="2167" y="59"/>
                                  <a:pt x="2176" y="50"/>
                                  <a:pt x="2187" y="50"/>
                                </a:cubicBezTo>
                                <a:cubicBezTo>
                                  <a:pt x="2197" y="50"/>
                                  <a:pt x="2206" y="58"/>
                                  <a:pt x="2208" y="70"/>
                                </a:cubicBezTo>
                                <a:lnTo>
                                  <a:pt x="2166" y="70"/>
                                </a:lnTo>
                                <a:close/>
                                <a:moveTo>
                                  <a:pt x="2214" y="76"/>
                                </a:moveTo>
                                <a:cubicBezTo>
                                  <a:pt x="2214" y="57"/>
                                  <a:pt x="2203" y="45"/>
                                  <a:pt x="2187" y="45"/>
                                </a:cubicBezTo>
                                <a:cubicBezTo>
                                  <a:pt x="2171" y="45"/>
                                  <a:pt x="2159" y="58"/>
                                  <a:pt x="2159" y="75"/>
                                </a:cubicBezTo>
                                <a:cubicBezTo>
                                  <a:pt x="2159" y="92"/>
                                  <a:pt x="2171" y="105"/>
                                  <a:pt x="2187" y="105"/>
                                </a:cubicBezTo>
                                <a:cubicBezTo>
                                  <a:pt x="2198" y="105"/>
                                  <a:pt x="2206" y="100"/>
                                  <a:pt x="2212" y="89"/>
                                </a:cubicBezTo>
                                <a:cubicBezTo>
                                  <a:pt x="2208" y="87"/>
                                  <a:pt x="2208" y="87"/>
                                  <a:pt x="2208" y="87"/>
                                </a:cubicBezTo>
                                <a:cubicBezTo>
                                  <a:pt x="2202" y="96"/>
                                  <a:pt x="2196" y="100"/>
                                  <a:pt x="2187" y="100"/>
                                </a:cubicBezTo>
                                <a:cubicBezTo>
                                  <a:pt x="2174" y="100"/>
                                  <a:pt x="2166" y="90"/>
                                  <a:pt x="2165" y="76"/>
                                </a:cubicBezTo>
                                <a:lnTo>
                                  <a:pt x="2214" y="76"/>
                                </a:lnTo>
                                <a:close/>
                                <a:moveTo>
                                  <a:pt x="2101" y="1"/>
                                </a:moveTo>
                                <a:cubicBezTo>
                                  <a:pt x="2101" y="103"/>
                                  <a:pt x="2101" y="103"/>
                                  <a:pt x="2101" y="103"/>
                                </a:cubicBezTo>
                                <a:cubicBezTo>
                                  <a:pt x="2106" y="103"/>
                                  <a:pt x="2106" y="103"/>
                                  <a:pt x="2106" y="103"/>
                                </a:cubicBezTo>
                                <a:cubicBezTo>
                                  <a:pt x="2106" y="74"/>
                                  <a:pt x="2106" y="74"/>
                                  <a:pt x="2106" y="74"/>
                                </a:cubicBezTo>
                                <a:cubicBezTo>
                                  <a:pt x="2106" y="58"/>
                                  <a:pt x="2112" y="50"/>
                                  <a:pt x="2123" y="50"/>
                                </a:cubicBezTo>
                                <a:cubicBezTo>
                                  <a:pt x="2133" y="50"/>
                                  <a:pt x="2137" y="55"/>
                                  <a:pt x="2137" y="67"/>
                                </a:cubicBezTo>
                                <a:cubicBezTo>
                                  <a:pt x="2137" y="103"/>
                                  <a:pt x="2137" y="103"/>
                                  <a:pt x="2137" y="103"/>
                                </a:cubicBezTo>
                                <a:cubicBezTo>
                                  <a:pt x="2143" y="103"/>
                                  <a:pt x="2143" y="103"/>
                                  <a:pt x="2143" y="103"/>
                                </a:cubicBezTo>
                                <a:cubicBezTo>
                                  <a:pt x="2143" y="67"/>
                                  <a:pt x="2143" y="67"/>
                                  <a:pt x="2143" y="67"/>
                                </a:cubicBezTo>
                                <a:cubicBezTo>
                                  <a:pt x="2143" y="61"/>
                                  <a:pt x="2142" y="56"/>
                                  <a:pt x="2140" y="53"/>
                                </a:cubicBezTo>
                                <a:cubicBezTo>
                                  <a:pt x="2137" y="48"/>
                                  <a:pt x="2131" y="45"/>
                                  <a:pt x="2124" y="45"/>
                                </a:cubicBezTo>
                                <a:cubicBezTo>
                                  <a:pt x="2116" y="45"/>
                                  <a:pt x="2111" y="48"/>
                                  <a:pt x="2106" y="55"/>
                                </a:cubicBezTo>
                                <a:cubicBezTo>
                                  <a:pt x="2106" y="1"/>
                                  <a:pt x="2106" y="1"/>
                                  <a:pt x="2106" y="1"/>
                                </a:cubicBezTo>
                                <a:lnTo>
                                  <a:pt x="2101" y="1"/>
                                </a:lnTo>
                                <a:close/>
                                <a:moveTo>
                                  <a:pt x="2065" y="16"/>
                                </a:moveTo>
                                <a:cubicBezTo>
                                  <a:pt x="2089" y="16"/>
                                  <a:pt x="2089" y="16"/>
                                  <a:pt x="2089" y="16"/>
                                </a:cubicBezTo>
                                <a:cubicBezTo>
                                  <a:pt x="2089" y="10"/>
                                  <a:pt x="2089" y="10"/>
                                  <a:pt x="2089" y="10"/>
                                </a:cubicBezTo>
                                <a:cubicBezTo>
                                  <a:pt x="2035" y="10"/>
                                  <a:pt x="2035" y="10"/>
                                  <a:pt x="2035" y="10"/>
                                </a:cubicBezTo>
                                <a:cubicBezTo>
                                  <a:pt x="2035" y="16"/>
                                  <a:pt x="2035" y="16"/>
                                  <a:pt x="2035" y="16"/>
                                </a:cubicBezTo>
                                <a:cubicBezTo>
                                  <a:pt x="2059" y="16"/>
                                  <a:pt x="2059" y="16"/>
                                  <a:pt x="2059" y="16"/>
                                </a:cubicBezTo>
                                <a:cubicBezTo>
                                  <a:pt x="2059" y="103"/>
                                  <a:pt x="2059" y="103"/>
                                  <a:pt x="2059" y="103"/>
                                </a:cubicBezTo>
                                <a:cubicBezTo>
                                  <a:pt x="2065" y="103"/>
                                  <a:pt x="2065" y="103"/>
                                  <a:pt x="2065" y="103"/>
                                </a:cubicBezTo>
                                <a:lnTo>
                                  <a:pt x="2065" y="16"/>
                                </a:lnTo>
                                <a:close/>
                                <a:moveTo>
                                  <a:pt x="1984" y="52"/>
                                </a:moveTo>
                                <a:cubicBezTo>
                                  <a:pt x="1998" y="52"/>
                                  <a:pt x="1998" y="52"/>
                                  <a:pt x="1998" y="52"/>
                                </a:cubicBezTo>
                                <a:cubicBezTo>
                                  <a:pt x="1998" y="46"/>
                                  <a:pt x="1998" y="46"/>
                                  <a:pt x="1998" y="46"/>
                                </a:cubicBezTo>
                                <a:cubicBezTo>
                                  <a:pt x="1984" y="46"/>
                                  <a:pt x="1984" y="46"/>
                                  <a:pt x="1984" y="46"/>
                                </a:cubicBezTo>
                                <a:cubicBezTo>
                                  <a:pt x="1984" y="20"/>
                                  <a:pt x="1984" y="20"/>
                                  <a:pt x="1984" y="20"/>
                                </a:cubicBezTo>
                                <a:cubicBezTo>
                                  <a:pt x="1984" y="10"/>
                                  <a:pt x="1986" y="5"/>
                                  <a:pt x="1993" y="5"/>
                                </a:cubicBezTo>
                                <a:cubicBezTo>
                                  <a:pt x="1994" y="5"/>
                                  <a:pt x="1996" y="5"/>
                                  <a:pt x="1998" y="6"/>
                                </a:cubicBezTo>
                                <a:cubicBezTo>
                                  <a:pt x="1998" y="1"/>
                                  <a:pt x="1998" y="1"/>
                                  <a:pt x="1998" y="1"/>
                                </a:cubicBezTo>
                                <a:cubicBezTo>
                                  <a:pt x="1996" y="0"/>
                                  <a:pt x="1995" y="0"/>
                                  <a:pt x="1993" y="0"/>
                                </a:cubicBezTo>
                                <a:cubicBezTo>
                                  <a:pt x="1983" y="0"/>
                                  <a:pt x="1978" y="6"/>
                                  <a:pt x="1978" y="19"/>
                                </a:cubicBezTo>
                                <a:cubicBezTo>
                                  <a:pt x="1978" y="46"/>
                                  <a:pt x="1978" y="46"/>
                                  <a:pt x="1978" y="46"/>
                                </a:cubicBezTo>
                                <a:cubicBezTo>
                                  <a:pt x="1972" y="46"/>
                                  <a:pt x="1972" y="46"/>
                                  <a:pt x="1972" y="46"/>
                                </a:cubicBezTo>
                                <a:cubicBezTo>
                                  <a:pt x="1972" y="52"/>
                                  <a:pt x="1972" y="52"/>
                                  <a:pt x="1972" y="52"/>
                                </a:cubicBezTo>
                                <a:cubicBezTo>
                                  <a:pt x="1978" y="52"/>
                                  <a:pt x="1978" y="52"/>
                                  <a:pt x="1978" y="52"/>
                                </a:cubicBezTo>
                                <a:cubicBezTo>
                                  <a:pt x="1978" y="103"/>
                                  <a:pt x="1978" y="103"/>
                                  <a:pt x="1978" y="103"/>
                                </a:cubicBezTo>
                                <a:cubicBezTo>
                                  <a:pt x="1984" y="103"/>
                                  <a:pt x="1984" y="103"/>
                                  <a:pt x="1984" y="103"/>
                                </a:cubicBezTo>
                                <a:lnTo>
                                  <a:pt x="1984" y="52"/>
                                </a:lnTo>
                                <a:close/>
                                <a:moveTo>
                                  <a:pt x="1931" y="50"/>
                                </a:moveTo>
                                <a:cubicBezTo>
                                  <a:pt x="1945" y="50"/>
                                  <a:pt x="1956" y="61"/>
                                  <a:pt x="1956" y="75"/>
                                </a:cubicBezTo>
                                <a:cubicBezTo>
                                  <a:pt x="1956" y="89"/>
                                  <a:pt x="1945" y="100"/>
                                  <a:pt x="1931" y="100"/>
                                </a:cubicBezTo>
                                <a:cubicBezTo>
                                  <a:pt x="1918" y="100"/>
                                  <a:pt x="1908" y="89"/>
                                  <a:pt x="1908" y="75"/>
                                </a:cubicBezTo>
                                <a:cubicBezTo>
                                  <a:pt x="1908" y="61"/>
                                  <a:pt x="1918" y="50"/>
                                  <a:pt x="1931" y="50"/>
                                </a:cubicBezTo>
                                <a:moveTo>
                                  <a:pt x="1932" y="45"/>
                                </a:moveTo>
                                <a:cubicBezTo>
                                  <a:pt x="1915" y="45"/>
                                  <a:pt x="1902" y="59"/>
                                  <a:pt x="1902" y="75"/>
                                </a:cubicBezTo>
                                <a:cubicBezTo>
                                  <a:pt x="1902" y="92"/>
                                  <a:pt x="1915" y="105"/>
                                  <a:pt x="1932" y="105"/>
                                </a:cubicBezTo>
                                <a:cubicBezTo>
                                  <a:pt x="1949" y="105"/>
                                  <a:pt x="1962" y="92"/>
                                  <a:pt x="1962" y="75"/>
                                </a:cubicBezTo>
                                <a:cubicBezTo>
                                  <a:pt x="1962" y="58"/>
                                  <a:pt x="1949" y="45"/>
                                  <a:pt x="1932" y="45"/>
                                </a:cubicBezTo>
                                <a:moveTo>
                                  <a:pt x="1850" y="52"/>
                                </a:moveTo>
                                <a:cubicBezTo>
                                  <a:pt x="1860" y="52"/>
                                  <a:pt x="1860" y="52"/>
                                  <a:pt x="1860" y="52"/>
                                </a:cubicBezTo>
                                <a:cubicBezTo>
                                  <a:pt x="1860" y="46"/>
                                  <a:pt x="1860" y="46"/>
                                  <a:pt x="1860" y="46"/>
                                </a:cubicBezTo>
                                <a:cubicBezTo>
                                  <a:pt x="1850" y="46"/>
                                  <a:pt x="1850" y="46"/>
                                  <a:pt x="1850" y="46"/>
                                </a:cubicBezTo>
                                <a:cubicBezTo>
                                  <a:pt x="1850" y="26"/>
                                  <a:pt x="1850" y="26"/>
                                  <a:pt x="1850" y="26"/>
                                </a:cubicBezTo>
                                <a:cubicBezTo>
                                  <a:pt x="1844" y="26"/>
                                  <a:pt x="1844" y="26"/>
                                  <a:pt x="1844" y="26"/>
                                </a:cubicBezTo>
                                <a:cubicBezTo>
                                  <a:pt x="1844" y="46"/>
                                  <a:pt x="1844" y="46"/>
                                  <a:pt x="1844" y="46"/>
                                </a:cubicBezTo>
                                <a:cubicBezTo>
                                  <a:pt x="1838" y="46"/>
                                  <a:pt x="1838" y="46"/>
                                  <a:pt x="1838" y="46"/>
                                </a:cubicBezTo>
                                <a:cubicBezTo>
                                  <a:pt x="1838" y="52"/>
                                  <a:pt x="1838" y="52"/>
                                  <a:pt x="1838" y="52"/>
                                </a:cubicBezTo>
                                <a:cubicBezTo>
                                  <a:pt x="1844" y="52"/>
                                  <a:pt x="1844" y="52"/>
                                  <a:pt x="1844" y="52"/>
                                </a:cubicBezTo>
                                <a:cubicBezTo>
                                  <a:pt x="1844" y="103"/>
                                  <a:pt x="1844" y="103"/>
                                  <a:pt x="1844" y="103"/>
                                </a:cubicBezTo>
                                <a:cubicBezTo>
                                  <a:pt x="1850" y="103"/>
                                  <a:pt x="1850" y="103"/>
                                  <a:pt x="1850" y="103"/>
                                </a:cubicBezTo>
                                <a:lnTo>
                                  <a:pt x="1850" y="52"/>
                                </a:lnTo>
                                <a:close/>
                                <a:moveTo>
                                  <a:pt x="1804" y="46"/>
                                </a:moveTo>
                                <a:cubicBezTo>
                                  <a:pt x="1804" y="103"/>
                                  <a:pt x="1804" y="103"/>
                                  <a:pt x="1804" y="103"/>
                                </a:cubicBezTo>
                                <a:cubicBezTo>
                                  <a:pt x="1810" y="103"/>
                                  <a:pt x="1810" y="103"/>
                                  <a:pt x="1810" y="103"/>
                                </a:cubicBezTo>
                                <a:cubicBezTo>
                                  <a:pt x="1810" y="73"/>
                                  <a:pt x="1810" y="73"/>
                                  <a:pt x="1810" y="73"/>
                                </a:cubicBezTo>
                                <a:cubicBezTo>
                                  <a:pt x="1810" y="63"/>
                                  <a:pt x="1810" y="60"/>
                                  <a:pt x="1812" y="57"/>
                                </a:cubicBezTo>
                                <a:cubicBezTo>
                                  <a:pt x="1813" y="53"/>
                                  <a:pt x="1818" y="50"/>
                                  <a:pt x="1822" y="50"/>
                                </a:cubicBezTo>
                                <a:cubicBezTo>
                                  <a:pt x="1823" y="50"/>
                                  <a:pt x="1824" y="50"/>
                                  <a:pt x="1826" y="51"/>
                                </a:cubicBezTo>
                                <a:cubicBezTo>
                                  <a:pt x="1829" y="46"/>
                                  <a:pt x="1829" y="46"/>
                                  <a:pt x="1829" y="46"/>
                                </a:cubicBezTo>
                                <a:cubicBezTo>
                                  <a:pt x="1826" y="45"/>
                                  <a:pt x="1825" y="45"/>
                                  <a:pt x="1823" y="45"/>
                                </a:cubicBezTo>
                                <a:cubicBezTo>
                                  <a:pt x="1817" y="45"/>
                                  <a:pt x="1813" y="48"/>
                                  <a:pt x="1810" y="54"/>
                                </a:cubicBezTo>
                                <a:cubicBezTo>
                                  <a:pt x="1810" y="46"/>
                                  <a:pt x="1810" y="46"/>
                                  <a:pt x="1810" y="46"/>
                                </a:cubicBezTo>
                                <a:lnTo>
                                  <a:pt x="1804" y="46"/>
                                </a:lnTo>
                                <a:close/>
                                <a:moveTo>
                                  <a:pt x="1756" y="50"/>
                                </a:moveTo>
                                <a:cubicBezTo>
                                  <a:pt x="1770" y="50"/>
                                  <a:pt x="1779" y="60"/>
                                  <a:pt x="1779" y="74"/>
                                </a:cubicBezTo>
                                <a:cubicBezTo>
                                  <a:pt x="1779" y="89"/>
                                  <a:pt x="1770" y="100"/>
                                  <a:pt x="1757" y="100"/>
                                </a:cubicBezTo>
                                <a:cubicBezTo>
                                  <a:pt x="1744" y="100"/>
                                  <a:pt x="1734" y="89"/>
                                  <a:pt x="1734" y="75"/>
                                </a:cubicBezTo>
                                <a:cubicBezTo>
                                  <a:pt x="1734" y="61"/>
                                  <a:pt x="1744" y="50"/>
                                  <a:pt x="1756" y="50"/>
                                </a:cubicBezTo>
                                <a:moveTo>
                                  <a:pt x="1779" y="46"/>
                                </a:moveTo>
                                <a:cubicBezTo>
                                  <a:pt x="1779" y="56"/>
                                  <a:pt x="1779" y="56"/>
                                  <a:pt x="1779" y="56"/>
                                </a:cubicBezTo>
                                <a:cubicBezTo>
                                  <a:pt x="1773" y="49"/>
                                  <a:pt x="1766" y="45"/>
                                  <a:pt x="1757" y="45"/>
                                </a:cubicBezTo>
                                <a:cubicBezTo>
                                  <a:pt x="1740" y="45"/>
                                  <a:pt x="1729" y="57"/>
                                  <a:pt x="1729" y="75"/>
                                </a:cubicBezTo>
                                <a:cubicBezTo>
                                  <a:pt x="1729" y="92"/>
                                  <a:pt x="1740" y="105"/>
                                  <a:pt x="1757" y="105"/>
                                </a:cubicBezTo>
                                <a:cubicBezTo>
                                  <a:pt x="1766" y="105"/>
                                  <a:pt x="1774" y="101"/>
                                  <a:pt x="1779" y="93"/>
                                </a:cubicBezTo>
                                <a:cubicBezTo>
                                  <a:pt x="1779" y="103"/>
                                  <a:pt x="1779" y="103"/>
                                  <a:pt x="1779" y="103"/>
                                </a:cubicBezTo>
                                <a:cubicBezTo>
                                  <a:pt x="1784" y="103"/>
                                  <a:pt x="1784" y="103"/>
                                  <a:pt x="1784" y="103"/>
                                </a:cubicBezTo>
                                <a:cubicBezTo>
                                  <a:pt x="1784" y="46"/>
                                  <a:pt x="1784" y="46"/>
                                  <a:pt x="1784" y="46"/>
                                </a:cubicBezTo>
                                <a:lnTo>
                                  <a:pt x="1779" y="46"/>
                                </a:lnTo>
                                <a:close/>
                                <a:moveTo>
                                  <a:pt x="1688" y="50"/>
                                </a:moveTo>
                                <a:cubicBezTo>
                                  <a:pt x="1701" y="50"/>
                                  <a:pt x="1710" y="61"/>
                                  <a:pt x="1710" y="75"/>
                                </a:cubicBezTo>
                                <a:cubicBezTo>
                                  <a:pt x="1710" y="89"/>
                                  <a:pt x="1701" y="100"/>
                                  <a:pt x="1688" y="100"/>
                                </a:cubicBezTo>
                                <a:cubicBezTo>
                                  <a:pt x="1675" y="100"/>
                                  <a:pt x="1665" y="90"/>
                                  <a:pt x="1665" y="76"/>
                                </a:cubicBezTo>
                                <a:cubicBezTo>
                                  <a:pt x="1665" y="61"/>
                                  <a:pt x="1674" y="50"/>
                                  <a:pt x="1688" y="50"/>
                                </a:cubicBezTo>
                                <a:moveTo>
                                  <a:pt x="1666" y="137"/>
                                </a:moveTo>
                                <a:cubicBezTo>
                                  <a:pt x="1666" y="94"/>
                                  <a:pt x="1666" y="94"/>
                                  <a:pt x="1666" y="94"/>
                                </a:cubicBezTo>
                                <a:cubicBezTo>
                                  <a:pt x="1672" y="101"/>
                                  <a:pt x="1679" y="105"/>
                                  <a:pt x="1688" y="105"/>
                                </a:cubicBezTo>
                                <a:cubicBezTo>
                                  <a:pt x="1705" y="105"/>
                                  <a:pt x="1716" y="93"/>
                                  <a:pt x="1716" y="75"/>
                                </a:cubicBezTo>
                                <a:cubicBezTo>
                                  <a:pt x="1716" y="58"/>
                                  <a:pt x="1704" y="45"/>
                                  <a:pt x="1688" y="45"/>
                                </a:cubicBezTo>
                                <a:cubicBezTo>
                                  <a:pt x="1679" y="45"/>
                                  <a:pt x="1671" y="49"/>
                                  <a:pt x="1666" y="57"/>
                                </a:cubicBezTo>
                                <a:cubicBezTo>
                                  <a:pt x="1666" y="46"/>
                                  <a:pt x="1666" y="46"/>
                                  <a:pt x="1666" y="46"/>
                                </a:cubicBezTo>
                                <a:cubicBezTo>
                                  <a:pt x="1660" y="46"/>
                                  <a:pt x="1660" y="46"/>
                                  <a:pt x="1660" y="46"/>
                                </a:cubicBezTo>
                                <a:cubicBezTo>
                                  <a:pt x="1660" y="137"/>
                                  <a:pt x="1660" y="137"/>
                                  <a:pt x="1660" y="137"/>
                                </a:cubicBezTo>
                                <a:lnTo>
                                  <a:pt x="1666" y="137"/>
                                </a:lnTo>
                                <a:close/>
                                <a:moveTo>
                                  <a:pt x="1607" y="54"/>
                                </a:moveTo>
                                <a:cubicBezTo>
                                  <a:pt x="1604" y="48"/>
                                  <a:pt x="1599" y="45"/>
                                  <a:pt x="1593" y="45"/>
                                </a:cubicBezTo>
                                <a:cubicBezTo>
                                  <a:pt x="1584" y="45"/>
                                  <a:pt x="1577" y="51"/>
                                  <a:pt x="1577" y="60"/>
                                </a:cubicBezTo>
                                <a:cubicBezTo>
                                  <a:pt x="1577" y="67"/>
                                  <a:pt x="1582" y="71"/>
                                  <a:pt x="1594" y="75"/>
                                </a:cubicBezTo>
                                <a:cubicBezTo>
                                  <a:pt x="1602" y="79"/>
                                  <a:pt x="1605" y="81"/>
                                  <a:pt x="1605" y="87"/>
                                </a:cubicBezTo>
                                <a:cubicBezTo>
                                  <a:pt x="1605" y="94"/>
                                  <a:pt x="1600" y="100"/>
                                  <a:pt x="1592" y="100"/>
                                </a:cubicBezTo>
                                <a:cubicBezTo>
                                  <a:pt x="1585" y="100"/>
                                  <a:pt x="1581" y="96"/>
                                  <a:pt x="1578" y="88"/>
                                </a:cubicBezTo>
                                <a:cubicBezTo>
                                  <a:pt x="1573" y="90"/>
                                  <a:pt x="1573" y="90"/>
                                  <a:pt x="1573" y="90"/>
                                </a:cubicBezTo>
                                <a:cubicBezTo>
                                  <a:pt x="1576" y="100"/>
                                  <a:pt x="1583" y="105"/>
                                  <a:pt x="1592" y="105"/>
                                </a:cubicBezTo>
                                <a:cubicBezTo>
                                  <a:pt x="1603" y="105"/>
                                  <a:pt x="1611" y="97"/>
                                  <a:pt x="1611" y="87"/>
                                </a:cubicBezTo>
                                <a:cubicBezTo>
                                  <a:pt x="1611" y="82"/>
                                  <a:pt x="1609" y="78"/>
                                  <a:pt x="1605" y="75"/>
                                </a:cubicBezTo>
                                <a:cubicBezTo>
                                  <a:pt x="1603" y="73"/>
                                  <a:pt x="1601" y="72"/>
                                  <a:pt x="1594" y="70"/>
                                </a:cubicBezTo>
                                <a:cubicBezTo>
                                  <a:pt x="1586" y="66"/>
                                  <a:pt x="1583" y="64"/>
                                  <a:pt x="1583" y="59"/>
                                </a:cubicBezTo>
                                <a:cubicBezTo>
                                  <a:pt x="1583" y="55"/>
                                  <a:pt x="1588" y="50"/>
                                  <a:pt x="1593" y="50"/>
                                </a:cubicBezTo>
                                <a:cubicBezTo>
                                  <a:pt x="1597" y="50"/>
                                  <a:pt x="1600" y="52"/>
                                  <a:pt x="1603" y="57"/>
                                </a:cubicBezTo>
                                <a:lnTo>
                                  <a:pt x="1607" y="54"/>
                                </a:lnTo>
                                <a:close/>
                                <a:moveTo>
                                  <a:pt x="1555" y="22"/>
                                </a:moveTo>
                                <a:cubicBezTo>
                                  <a:pt x="1552" y="22"/>
                                  <a:pt x="1549" y="25"/>
                                  <a:pt x="1549" y="27"/>
                                </a:cubicBezTo>
                                <a:cubicBezTo>
                                  <a:pt x="1549" y="30"/>
                                  <a:pt x="1552" y="32"/>
                                  <a:pt x="1555" y="32"/>
                                </a:cubicBezTo>
                                <a:cubicBezTo>
                                  <a:pt x="1557" y="32"/>
                                  <a:pt x="1560" y="30"/>
                                  <a:pt x="1560" y="27"/>
                                </a:cubicBezTo>
                                <a:cubicBezTo>
                                  <a:pt x="1560" y="25"/>
                                  <a:pt x="1557" y="22"/>
                                  <a:pt x="1555" y="22"/>
                                </a:cubicBezTo>
                                <a:moveTo>
                                  <a:pt x="1557" y="46"/>
                                </a:moveTo>
                                <a:cubicBezTo>
                                  <a:pt x="1552" y="46"/>
                                  <a:pt x="1552" y="46"/>
                                  <a:pt x="1552" y="46"/>
                                </a:cubicBezTo>
                                <a:cubicBezTo>
                                  <a:pt x="1552" y="103"/>
                                  <a:pt x="1552" y="103"/>
                                  <a:pt x="1552" y="103"/>
                                </a:cubicBezTo>
                                <a:cubicBezTo>
                                  <a:pt x="1557" y="103"/>
                                  <a:pt x="1557" y="103"/>
                                  <a:pt x="1557" y="103"/>
                                </a:cubicBezTo>
                                <a:lnTo>
                                  <a:pt x="1557" y="46"/>
                                </a:lnTo>
                                <a:close/>
                                <a:moveTo>
                                  <a:pt x="1475" y="104"/>
                                </a:moveTo>
                                <a:cubicBezTo>
                                  <a:pt x="1461" y="137"/>
                                  <a:pt x="1461" y="137"/>
                                  <a:pt x="1461" y="137"/>
                                </a:cubicBezTo>
                                <a:cubicBezTo>
                                  <a:pt x="1467" y="137"/>
                                  <a:pt x="1467" y="137"/>
                                  <a:pt x="1467" y="137"/>
                                </a:cubicBezTo>
                                <a:cubicBezTo>
                                  <a:pt x="1506" y="46"/>
                                  <a:pt x="1506" y="46"/>
                                  <a:pt x="1506" y="46"/>
                                </a:cubicBezTo>
                                <a:cubicBezTo>
                                  <a:pt x="1499" y="46"/>
                                  <a:pt x="1499" y="46"/>
                                  <a:pt x="1499" y="46"/>
                                </a:cubicBezTo>
                                <a:cubicBezTo>
                                  <a:pt x="1478" y="97"/>
                                  <a:pt x="1478" y="97"/>
                                  <a:pt x="1478" y="97"/>
                                </a:cubicBezTo>
                                <a:cubicBezTo>
                                  <a:pt x="1454" y="46"/>
                                  <a:pt x="1454" y="46"/>
                                  <a:pt x="1454" y="46"/>
                                </a:cubicBezTo>
                                <a:cubicBezTo>
                                  <a:pt x="1448" y="46"/>
                                  <a:pt x="1448" y="46"/>
                                  <a:pt x="1448" y="46"/>
                                </a:cubicBezTo>
                                <a:lnTo>
                                  <a:pt x="1475" y="104"/>
                                </a:lnTo>
                                <a:close/>
                                <a:moveTo>
                                  <a:pt x="1368" y="46"/>
                                </a:moveTo>
                                <a:cubicBezTo>
                                  <a:pt x="1368" y="103"/>
                                  <a:pt x="1368" y="103"/>
                                  <a:pt x="1368" y="103"/>
                                </a:cubicBezTo>
                                <a:cubicBezTo>
                                  <a:pt x="1374" y="103"/>
                                  <a:pt x="1374" y="103"/>
                                  <a:pt x="1374" y="103"/>
                                </a:cubicBezTo>
                                <a:cubicBezTo>
                                  <a:pt x="1374" y="70"/>
                                  <a:pt x="1374" y="70"/>
                                  <a:pt x="1374" y="70"/>
                                </a:cubicBezTo>
                                <a:cubicBezTo>
                                  <a:pt x="1374" y="58"/>
                                  <a:pt x="1379" y="50"/>
                                  <a:pt x="1388" y="50"/>
                                </a:cubicBezTo>
                                <a:cubicBezTo>
                                  <a:pt x="1396" y="50"/>
                                  <a:pt x="1401" y="56"/>
                                  <a:pt x="1401" y="67"/>
                                </a:cubicBezTo>
                                <a:cubicBezTo>
                                  <a:pt x="1401" y="103"/>
                                  <a:pt x="1401" y="103"/>
                                  <a:pt x="1401" y="103"/>
                                </a:cubicBezTo>
                                <a:cubicBezTo>
                                  <a:pt x="1406" y="103"/>
                                  <a:pt x="1406" y="103"/>
                                  <a:pt x="1406" y="103"/>
                                </a:cubicBezTo>
                                <a:cubicBezTo>
                                  <a:pt x="1406" y="69"/>
                                  <a:pt x="1406" y="69"/>
                                  <a:pt x="1406" y="69"/>
                                </a:cubicBezTo>
                                <a:cubicBezTo>
                                  <a:pt x="1406" y="57"/>
                                  <a:pt x="1412" y="50"/>
                                  <a:pt x="1421" y="50"/>
                                </a:cubicBezTo>
                                <a:cubicBezTo>
                                  <a:pt x="1430" y="50"/>
                                  <a:pt x="1434" y="55"/>
                                  <a:pt x="1434" y="65"/>
                                </a:cubicBezTo>
                                <a:cubicBezTo>
                                  <a:pt x="1434" y="103"/>
                                  <a:pt x="1434" y="103"/>
                                  <a:pt x="1434" y="103"/>
                                </a:cubicBezTo>
                                <a:cubicBezTo>
                                  <a:pt x="1439" y="103"/>
                                  <a:pt x="1439" y="103"/>
                                  <a:pt x="1439" y="103"/>
                                </a:cubicBezTo>
                                <a:cubicBezTo>
                                  <a:pt x="1439" y="66"/>
                                  <a:pt x="1439" y="66"/>
                                  <a:pt x="1439" y="66"/>
                                </a:cubicBezTo>
                                <a:cubicBezTo>
                                  <a:pt x="1439" y="58"/>
                                  <a:pt x="1438" y="55"/>
                                  <a:pt x="1436" y="51"/>
                                </a:cubicBezTo>
                                <a:cubicBezTo>
                                  <a:pt x="1433" y="47"/>
                                  <a:pt x="1427" y="45"/>
                                  <a:pt x="1421" y="45"/>
                                </a:cubicBezTo>
                                <a:cubicBezTo>
                                  <a:pt x="1413" y="45"/>
                                  <a:pt x="1408" y="48"/>
                                  <a:pt x="1404" y="55"/>
                                </a:cubicBezTo>
                                <a:cubicBezTo>
                                  <a:pt x="1401" y="48"/>
                                  <a:pt x="1396" y="45"/>
                                  <a:pt x="1388" y="45"/>
                                </a:cubicBezTo>
                                <a:cubicBezTo>
                                  <a:pt x="1382" y="45"/>
                                  <a:pt x="1377" y="48"/>
                                  <a:pt x="1374" y="53"/>
                                </a:cubicBezTo>
                                <a:cubicBezTo>
                                  <a:pt x="1374" y="46"/>
                                  <a:pt x="1374" y="46"/>
                                  <a:pt x="1374" y="46"/>
                                </a:cubicBezTo>
                                <a:lnTo>
                                  <a:pt x="1368" y="46"/>
                                </a:lnTo>
                                <a:close/>
                                <a:moveTo>
                                  <a:pt x="1303" y="70"/>
                                </a:moveTo>
                                <a:cubicBezTo>
                                  <a:pt x="1305" y="59"/>
                                  <a:pt x="1314" y="50"/>
                                  <a:pt x="1325" y="50"/>
                                </a:cubicBezTo>
                                <a:cubicBezTo>
                                  <a:pt x="1335" y="50"/>
                                  <a:pt x="1343" y="58"/>
                                  <a:pt x="1345" y="70"/>
                                </a:cubicBezTo>
                                <a:lnTo>
                                  <a:pt x="1303" y="70"/>
                                </a:lnTo>
                                <a:close/>
                                <a:moveTo>
                                  <a:pt x="1352" y="76"/>
                                </a:moveTo>
                                <a:cubicBezTo>
                                  <a:pt x="1352" y="57"/>
                                  <a:pt x="1341" y="45"/>
                                  <a:pt x="1324" y="45"/>
                                </a:cubicBezTo>
                                <a:cubicBezTo>
                                  <a:pt x="1309" y="45"/>
                                  <a:pt x="1297" y="58"/>
                                  <a:pt x="1297" y="75"/>
                                </a:cubicBezTo>
                                <a:cubicBezTo>
                                  <a:pt x="1297" y="92"/>
                                  <a:pt x="1308" y="105"/>
                                  <a:pt x="1324" y="105"/>
                                </a:cubicBezTo>
                                <a:cubicBezTo>
                                  <a:pt x="1336" y="105"/>
                                  <a:pt x="1344" y="100"/>
                                  <a:pt x="1350" y="89"/>
                                </a:cubicBezTo>
                                <a:cubicBezTo>
                                  <a:pt x="1345" y="87"/>
                                  <a:pt x="1345" y="87"/>
                                  <a:pt x="1345" y="87"/>
                                </a:cubicBezTo>
                                <a:cubicBezTo>
                                  <a:pt x="1340" y="96"/>
                                  <a:pt x="1334" y="100"/>
                                  <a:pt x="1325" y="100"/>
                                </a:cubicBezTo>
                                <a:cubicBezTo>
                                  <a:pt x="1312" y="100"/>
                                  <a:pt x="1303" y="90"/>
                                  <a:pt x="1303" y="76"/>
                                </a:cubicBezTo>
                                <a:lnTo>
                                  <a:pt x="1352" y="76"/>
                                </a:lnTo>
                                <a:close/>
                                <a:moveTo>
                                  <a:pt x="1252" y="50"/>
                                </a:moveTo>
                                <a:cubicBezTo>
                                  <a:pt x="1266" y="50"/>
                                  <a:pt x="1275" y="60"/>
                                  <a:pt x="1275" y="74"/>
                                </a:cubicBezTo>
                                <a:cubicBezTo>
                                  <a:pt x="1275" y="89"/>
                                  <a:pt x="1266" y="100"/>
                                  <a:pt x="1253" y="100"/>
                                </a:cubicBezTo>
                                <a:cubicBezTo>
                                  <a:pt x="1240" y="100"/>
                                  <a:pt x="1230" y="89"/>
                                  <a:pt x="1230" y="75"/>
                                </a:cubicBezTo>
                                <a:cubicBezTo>
                                  <a:pt x="1230" y="61"/>
                                  <a:pt x="1240" y="50"/>
                                  <a:pt x="1252" y="50"/>
                                </a:cubicBezTo>
                                <a:moveTo>
                                  <a:pt x="1275" y="1"/>
                                </a:moveTo>
                                <a:cubicBezTo>
                                  <a:pt x="1275" y="56"/>
                                  <a:pt x="1275" y="56"/>
                                  <a:pt x="1275" y="56"/>
                                </a:cubicBezTo>
                                <a:cubicBezTo>
                                  <a:pt x="1269" y="49"/>
                                  <a:pt x="1262" y="45"/>
                                  <a:pt x="1253" y="45"/>
                                </a:cubicBezTo>
                                <a:cubicBezTo>
                                  <a:pt x="1236" y="45"/>
                                  <a:pt x="1225" y="57"/>
                                  <a:pt x="1225" y="75"/>
                                </a:cubicBezTo>
                                <a:cubicBezTo>
                                  <a:pt x="1225" y="92"/>
                                  <a:pt x="1236" y="105"/>
                                  <a:pt x="1253" y="105"/>
                                </a:cubicBezTo>
                                <a:cubicBezTo>
                                  <a:pt x="1262" y="105"/>
                                  <a:pt x="1270" y="101"/>
                                  <a:pt x="1275" y="93"/>
                                </a:cubicBezTo>
                                <a:cubicBezTo>
                                  <a:pt x="1275" y="103"/>
                                  <a:pt x="1275" y="103"/>
                                  <a:pt x="1275" y="103"/>
                                </a:cubicBezTo>
                                <a:cubicBezTo>
                                  <a:pt x="1280" y="103"/>
                                  <a:pt x="1280" y="103"/>
                                  <a:pt x="1280" y="103"/>
                                </a:cubicBezTo>
                                <a:cubicBezTo>
                                  <a:pt x="1280" y="1"/>
                                  <a:pt x="1280" y="1"/>
                                  <a:pt x="1280" y="1"/>
                                </a:cubicBezTo>
                                <a:lnTo>
                                  <a:pt x="1275" y="1"/>
                                </a:lnTo>
                                <a:close/>
                                <a:moveTo>
                                  <a:pt x="1180" y="50"/>
                                </a:moveTo>
                                <a:cubicBezTo>
                                  <a:pt x="1194" y="50"/>
                                  <a:pt x="1203" y="60"/>
                                  <a:pt x="1203" y="74"/>
                                </a:cubicBezTo>
                                <a:cubicBezTo>
                                  <a:pt x="1203" y="89"/>
                                  <a:pt x="1194" y="100"/>
                                  <a:pt x="1181" y="100"/>
                                </a:cubicBezTo>
                                <a:cubicBezTo>
                                  <a:pt x="1168" y="100"/>
                                  <a:pt x="1158" y="89"/>
                                  <a:pt x="1158" y="75"/>
                                </a:cubicBezTo>
                                <a:cubicBezTo>
                                  <a:pt x="1158" y="61"/>
                                  <a:pt x="1168" y="50"/>
                                  <a:pt x="1180" y="50"/>
                                </a:cubicBezTo>
                                <a:moveTo>
                                  <a:pt x="1203" y="46"/>
                                </a:moveTo>
                                <a:cubicBezTo>
                                  <a:pt x="1203" y="56"/>
                                  <a:pt x="1203" y="56"/>
                                  <a:pt x="1203" y="56"/>
                                </a:cubicBezTo>
                                <a:cubicBezTo>
                                  <a:pt x="1197" y="49"/>
                                  <a:pt x="1190" y="45"/>
                                  <a:pt x="1180" y="45"/>
                                </a:cubicBezTo>
                                <a:cubicBezTo>
                                  <a:pt x="1164" y="45"/>
                                  <a:pt x="1152" y="57"/>
                                  <a:pt x="1152" y="75"/>
                                </a:cubicBezTo>
                                <a:cubicBezTo>
                                  <a:pt x="1152" y="92"/>
                                  <a:pt x="1164" y="105"/>
                                  <a:pt x="1181" y="105"/>
                                </a:cubicBezTo>
                                <a:cubicBezTo>
                                  <a:pt x="1190" y="105"/>
                                  <a:pt x="1198" y="101"/>
                                  <a:pt x="1203" y="93"/>
                                </a:cubicBezTo>
                                <a:cubicBezTo>
                                  <a:pt x="1203" y="103"/>
                                  <a:pt x="1203" y="103"/>
                                  <a:pt x="1203" y="103"/>
                                </a:cubicBezTo>
                                <a:cubicBezTo>
                                  <a:pt x="1208" y="103"/>
                                  <a:pt x="1208" y="103"/>
                                  <a:pt x="1208" y="103"/>
                                </a:cubicBezTo>
                                <a:cubicBezTo>
                                  <a:pt x="1208" y="46"/>
                                  <a:pt x="1208" y="46"/>
                                  <a:pt x="1208" y="46"/>
                                </a:cubicBezTo>
                                <a:lnTo>
                                  <a:pt x="1203" y="46"/>
                                </a:lnTo>
                                <a:close/>
                                <a:moveTo>
                                  <a:pt x="1140" y="52"/>
                                </a:moveTo>
                                <a:cubicBezTo>
                                  <a:pt x="1134" y="47"/>
                                  <a:pt x="1128" y="45"/>
                                  <a:pt x="1120" y="45"/>
                                </a:cubicBezTo>
                                <a:cubicBezTo>
                                  <a:pt x="1103" y="45"/>
                                  <a:pt x="1091" y="58"/>
                                  <a:pt x="1091" y="75"/>
                                </a:cubicBezTo>
                                <a:cubicBezTo>
                                  <a:pt x="1091" y="92"/>
                                  <a:pt x="1103" y="105"/>
                                  <a:pt x="1120" y="105"/>
                                </a:cubicBezTo>
                                <a:cubicBezTo>
                                  <a:pt x="1128" y="105"/>
                                  <a:pt x="1134" y="102"/>
                                  <a:pt x="1141" y="97"/>
                                </a:cubicBezTo>
                                <a:cubicBezTo>
                                  <a:pt x="1141" y="89"/>
                                  <a:pt x="1141" y="89"/>
                                  <a:pt x="1141" y="89"/>
                                </a:cubicBezTo>
                                <a:cubicBezTo>
                                  <a:pt x="1135" y="96"/>
                                  <a:pt x="1128" y="100"/>
                                  <a:pt x="1120" y="100"/>
                                </a:cubicBezTo>
                                <a:cubicBezTo>
                                  <a:pt x="1107" y="100"/>
                                  <a:pt x="1096" y="89"/>
                                  <a:pt x="1096" y="75"/>
                                </a:cubicBezTo>
                                <a:cubicBezTo>
                                  <a:pt x="1096" y="61"/>
                                  <a:pt x="1107" y="50"/>
                                  <a:pt x="1120" y="50"/>
                                </a:cubicBezTo>
                                <a:cubicBezTo>
                                  <a:pt x="1128" y="50"/>
                                  <a:pt x="1133" y="53"/>
                                  <a:pt x="1140" y="60"/>
                                </a:cubicBezTo>
                                <a:lnTo>
                                  <a:pt x="1140" y="52"/>
                                </a:lnTo>
                                <a:close/>
                                <a:moveTo>
                                  <a:pt x="1061" y="67"/>
                                </a:moveTo>
                                <a:cubicBezTo>
                                  <a:pt x="1026" y="67"/>
                                  <a:pt x="1026" y="67"/>
                                  <a:pt x="1026" y="67"/>
                                </a:cubicBezTo>
                                <a:cubicBezTo>
                                  <a:pt x="1044" y="23"/>
                                  <a:pt x="1044" y="23"/>
                                  <a:pt x="1044" y="23"/>
                                </a:cubicBezTo>
                                <a:lnTo>
                                  <a:pt x="1061" y="67"/>
                                </a:lnTo>
                                <a:close/>
                                <a:moveTo>
                                  <a:pt x="1063" y="73"/>
                                </a:moveTo>
                                <a:cubicBezTo>
                                  <a:pt x="1076" y="103"/>
                                  <a:pt x="1076" y="103"/>
                                  <a:pt x="1076" y="103"/>
                                </a:cubicBezTo>
                                <a:cubicBezTo>
                                  <a:pt x="1082" y="103"/>
                                  <a:pt x="1082" y="103"/>
                                  <a:pt x="1082" y="103"/>
                                </a:cubicBezTo>
                                <a:cubicBezTo>
                                  <a:pt x="1044" y="7"/>
                                  <a:pt x="1044" y="7"/>
                                  <a:pt x="1044" y="7"/>
                                </a:cubicBezTo>
                                <a:cubicBezTo>
                                  <a:pt x="1004" y="103"/>
                                  <a:pt x="1004" y="103"/>
                                  <a:pt x="1004" y="103"/>
                                </a:cubicBezTo>
                                <a:cubicBezTo>
                                  <a:pt x="1011" y="103"/>
                                  <a:pt x="1011" y="103"/>
                                  <a:pt x="1011" y="103"/>
                                </a:cubicBezTo>
                                <a:cubicBezTo>
                                  <a:pt x="1024" y="73"/>
                                  <a:pt x="1024" y="73"/>
                                  <a:pt x="1024" y="73"/>
                                </a:cubicBezTo>
                                <a:lnTo>
                                  <a:pt x="1063" y="73"/>
                                </a:lnTo>
                                <a:close/>
                                <a:moveTo>
                                  <a:pt x="887" y="46"/>
                                </a:moveTo>
                                <a:cubicBezTo>
                                  <a:pt x="887" y="103"/>
                                  <a:pt x="887" y="103"/>
                                  <a:pt x="887" y="103"/>
                                </a:cubicBezTo>
                                <a:cubicBezTo>
                                  <a:pt x="892" y="103"/>
                                  <a:pt x="892" y="103"/>
                                  <a:pt x="892" y="103"/>
                                </a:cubicBezTo>
                                <a:cubicBezTo>
                                  <a:pt x="892" y="70"/>
                                  <a:pt x="892" y="70"/>
                                  <a:pt x="892" y="70"/>
                                </a:cubicBezTo>
                                <a:cubicBezTo>
                                  <a:pt x="892" y="58"/>
                                  <a:pt x="898" y="50"/>
                                  <a:pt x="907" y="50"/>
                                </a:cubicBezTo>
                                <a:cubicBezTo>
                                  <a:pt x="915" y="50"/>
                                  <a:pt x="920" y="56"/>
                                  <a:pt x="920" y="67"/>
                                </a:cubicBezTo>
                                <a:cubicBezTo>
                                  <a:pt x="920" y="103"/>
                                  <a:pt x="920" y="103"/>
                                  <a:pt x="920" y="103"/>
                                </a:cubicBezTo>
                                <a:cubicBezTo>
                                  <a:pt x="925" y="103"/>
                                  <a:pt x="925" y="103"/>
                                  <a:pt x="925" y="103"/>
                                </a:cubicBezTo>
                                <a:cubicBezTo>
                                  <a:pt x="925" y="69"/>
                                  <a:pt x="925" y="69"/>
                                  <a:pt x="925" y="69"/>
                                </a:cubicBezTo>
                                <a:cubicBezTo>
                                  <a:pt x="925" y="57"/>
                                  <a:pt x="930" y="50"/>
                                  <a:pt x="940" y="50"/>
                                </a:cubicBezTo>
                                <a:cubicBezTo>
                                  <a:pt x="949" y="50"/>
                                  <a:pt x="952" y="55"/>
                                  <a:pt x="952" y="65"/>
                                </a:cubicBezTo>
                                <a:cubicBezTo>
                                  <a:pt x="952" y="103"/>
                                  <a:pt x="952" y="103"/>
                                  <a:pt x="952" y="103"/>
                                </a:cubicBezTo>
                                <a:cubicBezTo>
                                  <a:pt x="958" y="103"/>
                                  <a:pt x="958" y="103"/>
                                  <a:pt x="958" y="103"/>
                                </a:cubicBezTo>
                                <a:cubicBezTo>
                                  <a:pt x="958" y="66"/>
                                  <a:pt x="958" y="66"/>
                                  <a:pt x="958" y="66"/>
                                </a:cubicBezTo>
                                <a:cubicBezTo>
                                  <a:pt x="958" y="58"/>
                                  <a:pt x="957" y="55"/>
                                  <a:pt x="954" y="51"/>
                                </a:cubicBezTo>
                                <a:cubicBezTo>
                                  <a:pt x="951" y="47"/>
                                  <a:pt x="946" y="45"/>
                                  <a:pt x="940" y="45"/>
                                </a:cubicBezTo>
                                <a:cubicBezTo>
                                  <a:pt x="932" y="45"/>
                                  <a:pt x="927" y="48"/>
                                  <a:pt x="923" y="55"/>
                                </a:cubicBezTo>
                                <a:cubicBezTo>
                                  <a:pt x="920" y="48"/>
                                  <a:pt x="914" y="45"/>
                                  <a:pt x="907" y="45"/>
                                </a:cubicBezTo>
                                <a:cubicBezTo>
                                  <a:pt x="900" y="45"/>
                                  <a:pt x="896" y="48"/>
                                  <a:pt x="892" y="53"/>
                                </a:cubicBezTo>
                                <a:cubicBezTo>
                                  <a:pt x="892" y="46"/>
                                  <a:pt x="892" y="46"/>
                                  <a:pt x="892" y="46"/>
                                </a:cubicBezTo>
                                <a:lnTo>
                                  <a:pt x="887" y="46"/>
                                </a:lnTo>
                                <a:close/>
                                <a:moveTo>
                                  <a:pt x="839" y="50"/>
                                </a:moveTo>
                                <a:cubicBezTo>
                                  <a:pt x="852" y="50"/>
                                  <a:pt x="862" y="60"/>
                                  <a:pt x="862" y="74"/>
                                </a:cubicBezTo>
                                <a:cubicBezTo>
                                  <a:pt x="862" y="89"/>
                                  <a:pt x="853" y="100"/>
                                  <a:pt x="839" y="100"/>
                                </a:cubicBezTo>
                                <a:cubicBezTo>
                                  <a:pt x="826" y="100"/>
                                  <a:pt x="817" y="89"/>
                                  <a:pt x="817" y="75"/>
                                </a:cubicBezTo>
                                <a:cubicBezTo>
                                  <a:pt x="817" y="61"/>
                                  <a:pt x="826" y="50"/>
                                  <a:pt x="839" y="50"/>
                                </a:cubicBezTo>
                                <a:moveTo>
                                  <a:pt x="861" y="46"/>
                                </a:moveTo>
                                <a:cubicBezTo>
                                  <a:pt x="861" y="56"/>
                                  <a:pt x="861" y="56"/>
                                  <a:pt x="861" y="56"/>
                                </a:cubicBezTo>
                                <a:cubicBezTo>
                                  <a:pt x="856" y="49"/>
                                  <a:pt x="848" y="45"/>
                                  <a:pt x="839" y="45"/>
                                </a:cubicBezTo>
                                <a:cubicBezTo>
                                  <a:pt x="822" y="45"/>
                                  <a:pt x="811" y="57"/>
                                  <a:pt x="811" y="75"/>
                                </a:cubicBezTo>
                                <a:cubicBezTo>
                                  <a:pt x="811" y="92"/>
                                  <a:pt x="823" y="105"/>
                                  <a:pt x="839" y="105"/>
                                </a:cubicBezTo>
                                <a:cubicBezTo>
                                  <a:pt x="848" y="105"/>
                                  <a:pt x="856" y="101"/>
                                  <a:pt x="861" y="93"/>
                                </a:cubicBezTo>
                                <a:cubicBezTo>
                                  <a:pt x="861" y="103"/>
                                  <a:pt x="861" y="103"/>
                                  <a:pt x="861" y="103"/>
                                </a:cubicBezTo>
                                <a:cubicBezTo>
                                  <a:pt x="867" y="103"/>
                                  <a:pt x="867" y="103"/>
                                  <a:pt x="867" y="103"/>
                                </a:cubicBezTo>
                                <a:cubicBezTo>
                                  <a:pt x="867" y="46"/>
                                  <a:pt x="867" y="46"/>
                                  <a:pt x="867" y="46"/>
                                </a:cubicBezTo>
                                <a:lnTo>
                                  <a:pt x="861" y="46"/>
                                </a:lnTo>
                                <a:close/>
                                <a:moveTo>
                                  <a:pt x="753" y="1"/>
                                </a:moveTo>
                                <a:cubicBezTo>
                                  <a:pt x="753" y="103"/>
                                  <a:pt x="753" y="103"/>
                                  <a:pt x="753" y="103"/>
                                </a:cubicBezTo>
                                <a:cubicBezTo>
                                  <a:pt x="759" y="103"/>
                                  <a:pt x="759" y="103"/>
                                  <a:pt x="759" y="103"/>
                                </a:cubicBezTo>
                                <a:cubicBezTo>
                                  <a:pt x="759" y="74"/>
                                  <a:pt x="759" y="74"/>
                                  <a:pt x="759" y="74"/>
                                </a:cubicBezTo>
                                <a:cubicBezTo>
                                  <a:pt x="759" y="58"/>
                                  <a:pt x="764" y="50"/>
                                  <a:pt x="775" y="50"/>
                                </a:cubicBezTo>
                                <a:cubicBezTo>
                                  <a:pt x="785" y="50"/>
                                  <a:pt x="789" y="55"/>
                                  <a:pt x="789" y="67"/>
                                </a:cubicBezTo>
                                <a:cubicBezTo>
                                  <a:pt x="789" y="103"/>
                                  <a:pt x="789" y="103"/>
                                  <a:pt x="789" y="103"/>
                                </a:cubicBezTo>
                                <a:cubicBezTo>
                                  <a:pt x="795" y="103"/>
                                  <a:pt x="795" y="103"/>
                                  <a:pt x="795" y="103"/>
                                </a:cubicBezTo>
                                <a:cubicBezTo>
                                  <a:pt x="795" y="67"/>
                                  <a:pt x="795" y="67"/>
                                  <a:pt x="795" y="67"/>
                                </a:cubicBezTo>
                                <a:cubicBezTo>
                                  <a:pt x="795" y="61"/>
                                  <a:pt x="794" y="56"/>
                                  <a:pt x="792" y="53"/>
                                </a:cubicBezTo>
                                <a:cubicBezTo>
                                  <a:pt x="789" y="48"/>
                                  <a:pt x="783" y="45"/>
                                  <a:pt x="776" y="45"/>
                                </a:cubicBezTo>
                                <a:cubicBezTo>
                                  <a:pt x="768" y="45"/>
                                  <a:pt x="763" y="48"/>
                                  <a:pt x="759" y="55"/>
                                </a:cubicBezTo>
                                <a:cubicBezTo>
                                  <a:pt x="759" y="1"/>
                                  <a:pt x="759" y="1"/>
                                  <a:pt x="759" y="1"/>
                                </a:cubicBezTo>
                                <a:lnTo>
                                  <a:pt x="753" y="1"/>
                                </a:lnTo>
                                <a:close/>
                                <a:moveTo>
                                  <a:pt x="731" y="52"/>
                                </a:moveTo>
                                <a:cubicBezTo>
                                  <a:pt x="741" y="52"/>
                                  <a:pt x="741" y="52"/>
                                  <a:pt x="741" y="52"/>
                                </a:cubicBezTo>
                                <a:cubicBezTo>
                                  <a:pt x="741" y="46"/>
                                  <a:pt x="741" y="46"/>
                                  <a:pt x="741" y="46"/>
                                </a:cubicBezTo>
                                <a:cubicBezTo>
                                  <a:pt x="731" y="46"/>
                                  <a:pt x="731" y="46"/>
                                  <a:pt x="731" y="46"/>
                                </a:cubicBezTo>
                                <a:cubicBezTo>
                                  <a:pt x="731" y="26"/>
                                  <a:pt x="731" y="26"/>
                                  <a:pt x="731" y="26"/>
                                </a:cubicBezTo>
                                <a:cubicBezTo>
                                  <a:pt x="725" y="26"/>
                                  <a:pt x="725" y="26"/>
                                  <a:pt x="725" y="26"/>
                                </a:cubicBezTo>
                                <a:cubicBezTo>
                                  <a:pt x="725" y="46"/>
                                  <a:pt x="725" y="46"/>
                                  <a:pt x="725" y="46"/>
                                </a:cubicBezTo>
                                <a:cubicBezTo>
                                  <a:pt x="719" y="46"/>
                                  <a:pt x="719" y="46"/>
                                  <a:pt x="719" y="46"/>
                                </a:cubicBezTo>
                                <a:cubicBezTo>
                                  <a:pt x="719" y="52"/>
                                  <a:pt x="719" y="52"/>
                                  <a:pt x="719" y="52"/>
                                </a:cubicBezTo>
                                <a:cubicBezTo>
                                  <a:pt x="725" y="52"/>
                                  <a:pt x="725" y="52"/>
                                  <a:pt x="725" y="52"/>
                                </a:cubicBezTo>
                                <a:cubicBezTo>
                                  <a:pt x="725" y="103"/>
                                  <a:pt x="725" y="103"/>
                                  <a:pt x="725" y="103"/>
                                </a:cubicBezTo>
                                <a:cubicBezTo>
                                  <a:pt x="731" y="103"/>
                                  <a:pt x="731" y="103"/>
                                  <a:pt x="731" y="103"/>
                                </a:cubicBezTo>
                                <a:lnTo>
                                  <a:pt x="731" y="52"/>
                                </a:lnTo>
                                <a:close/>
                                <a:moveTo>
                                  <a:pt x="702" y="22"/>
                                </a:moveTo>
                                <a:cubicBezTo>
                                  <a:pt x="699" y="22"/>
                                  <a:pt x="697" y="25"/>
                                  <a:pt x="697" y="27"/>
                                </a:cubicBezTo>
                                <a:cubicBezTo>
                                  <a:pt x="697" y="30"/>
                                  <a:pt x="699" y="32"/>
                                  <a:pt x="702" y="32"/>
                                </a:cubicBezTo>
                                <a:cubicBezTo>
                                  <a:pt x="705" y="32"/>
                                  <a:pt x="707" y="30"/>
                                  <a:pt x="707" y="27"/>
                                </a:cubicBezTo>
                                <a:cubicBezTo>
                                  <a:pt x="707" y="25"/>
                                  <a:pt x="705" y="22"/>
                                  <a:pt x="702" y="22"/>
                                </a:cubicBezTo>
                                <a:moveTo>
                                  <a:pt x="705" y="46"/>
                                </a:moveTo>
                                <a:cubicBezTo>
                                  <a:pt x="699" y="46"/>
                                  <a:pt x="699" y="46"/>
                                  <a:pt x="699" y="46"/>
                                </a:cubicBezTo>
                                <a:cubicBezTo>
                                  <a:pt x="699" y="103"/>
                                  <a:pt x="699" y="103"/>
                                  <a:pt x="699" y="103"/>
                                </a:cubicBezTo>
                                <a:cubicBezTo>
                                  <a:pt x="705" y="103"/>
                                  <a:pt x="705" y="103"/>
                                  <a:pt x="705" y="103"/>
                                </a:cubicBezTo>
                                <a:lnTo>
                                  <a:pt x="705" y="46"/>
                                </a:lnTo>
                                <a:close/>
                                <a:moveTo>
                                  <a:pt x="562" y="10"/>
                                </a:moveTo>
                                <a:cubicBezTo>
                                  <a:pt x="555" y="10"/>
                                  <a:pt x="555" y="10"/>
                                  <a:pt x="555" y="10"/>
                                </a:cubicBezTo>
                                <a:cubicBezTo>
                                  <a:pt x="586" y="107"/>
                                  <a:pt x="586" y="107"/>
                                  <a:pt x="586" y="107"/>
                                </a:cubicBezTo>
                                <a:cubicBezTo>
                                  <a:pt x="621" y="22"/>
                                  <a:pt x="621" y="22"/>
                                  <a:pt x="621" y="22"/>
                                </a:cubicBezTo>
                                <a:cubicBezTo>
                                  <a:pt x="652" y="107"/>
                                  <a:pt x="652" y="107"/>
                                  <a:pt x="652" y="107"/>
                                </a:cubicBezTo>
                                <a:cubicBezTo>
                                  <a:pt x="688" y="10"/>
                                  <a:pt x="688" y="10"/>
                                  <a:pt x="688" y="10"/>
                                </a:cubicBezTo>
                                <a:cubicBezTo>
                                  <a:pt x="682" y="10"/>
                                  <a:pt x="682" y="10"/>
                                  <a:pt x="682" y="10"/>
                                </a:cubicBezTo>
                                <a:cubicBezTo>
                                  <a:pt x="652" y="89"/>
                                  <a:pt x="652" y="89"/>
                                  <a:pt x="652" y="89"/>
                                </a:cubicBezTo>
                                <a:cubicBezTo>
                                  <a:pt x="621" y="5"/>
                                  <a:pt x="621" y="5"/>
                                  <a:pt x="621" y="5"/>
                                </a:cubicBezTo>
                                <a:cubicBezTo>
                                  <a:pt x="587" y="89"/>
                                  <a:pt x="587" y="89"/>
                                  <a:pt x="587" y="89"/>
                                </a:cubicBezTo>
                                <a:lnTo>
                                  <a:pt x="562" y="10"/>
                                </a:lnTo>
                                <a:close/>
                                <a:moveTo>
                                  <a:pt x="486" y="104"/>
                                </a:moveTo>
                                <a:cubicBezTo>
                                  <a:pt x="472" y="137"/>
                                  <a:pt x="472" y="137"/>
                                  <a:pt x="472" y="137"/>
                                </a:cubicBezTo>
                                <a:cubicBezTo>
                                  <a:pt x="478" y="137"/>
                                  <a:pt x="478" y="137"/>
                                  <a:pt x="478" y="137"/>
                                </a:cubicBezTo>
                                <a:cubicBezTo>
                                  <a:pt x="517" y="46"/>
                                  <a:pt x="517" y="46"/>
                                  <a:pt x="517" y="46"/>
                                </a:cubicBezTo>
                                <a:cubicBezTo>
                                  <a:pt x="510" y="46"/>
                                  <a:pt x="510" y="46"/>
                                  <a:pt x="510" y="46"/>
                                </a:cubicBezTo>
                                <a:cubicBezTo>
                                  <a:pt x="489" y="97"/>
                                  <a:pt x="489" y="97"/>
                                  <a:pt x="489" y="97"/>
                                </a:cubicBezTo>
                                <a:cubicBezTo>
                                  <a:pt x="466" y="46"/>
                                  <a:pt x="466" y="46"/>
                                  <a:pt x="466" y="46"/>
                                </a:cubicBezTo>
                                <a:cubicBezTo>
                                  <a:pt x="459" y="46"/>
                                  <a:pt x="459" y="46"/>
                                  <a:pt x="459" y="46"/>
                                </a:cubicBezTo>
                                <a:lnTo>
                                  <a:pt x="486" y="104"/>
                                </a:lnTo>
                                <a:close/>
                                <a:moveTo>
                                  <a:pt x="427" y="46"/>
                                </a:moveTo>
                                <a:cubicBezTo>
                                  <a:pt x="427" y="103"/>
                                  <a:pt x="427" y="103"/>
                                  <a:pt x="427" y="103"/>
                                </a:cubicBezTo>
                                <a:cubicBezTo>
                                  <a:pt x="433" y="103"/>
                                  <a:pt x="433" y="103"/>
                                  <a:pt x="433" y="103"/>
                                </a:cubicBezTo>
                                <a:cubicBezTo>
                                  <a:pt x="433" y="73"/>
                                  <a:pt x="433" y="73"/>
                                  <a:pt x="433" y="73"/>
                                </a:cubicBezTo>
                                <a:cubicBezTo>
                                  <a:pt x="433" y="63"/>
                                  <a:pt x="433" y="60"/>
                                  <a:pt x="435" y="57"/>
                                </a:cubicBezTo>
                                <a:cubicBezTo>
                                  <a:pt x="437" y="53"/>
                                  <a:pt x="441" y="50"/>
                                  <a:pt x="445" y="50"/>
                                </a:cubicBezTo>
                                <a:cubicBezTo>
                                  <a:pt x="446" y="50"/>
                                  <a:pt x="447" y="50"/>
                                  <a:pt x="449" y="51"/>
                                </a:cubicBezTo>
                                <a:cubicBezTo>
                                  <a:pt x="452" y="46"/>
                                  <a:pt x="452" y="46"/>
                                  <a:pt x="452" y="46"/>
                                </a:cubicBezTo>
                                <a:cubicBezTo>
                                  <a:pt x="449" y="45"/>
                                  <a:pt x="448" y="45"/>
                                  <a:pt x="446" y="45"/>
                                </a:cubicBezTo>
                                <a:cubicBezTo>
                                  <a:pt x="440" y="45"/>
                                  <a:pt x="436" y="48"/>
                                  <a:pt x="433" y="54"/>
                                </a:cubicBezTo>
                                <a:cubicBezTo>
                                  <a:pt x="433" y="46"/>
                                  <a:pt x="433" y="46"/>
                                  <a:pt x="433" y="46"/>
                                </a:cubicBezTo>
                                <a:lnTo>
                                  <a:pt x="427" y="46"/>
                                </a:lnTo>
                                <a:close/>
                                <a:moveTo>
                                  <a:pt x="381" y="50"/>
                                </a:moveTo>
                                <a:cubicBezTo>
                                  <a:pt x="395" y="50"/>
                                  <a:pt x="405" y="61"/>
                                  <a:pt x="405" y="75"/>
                                </a:cubicBezTo>
                                <a:cubicBezTo>
                                  <a:pt x="405" y="89"/>
                                  <a:pt x="395" y="100"/>
                                  <a:pt x="381" y="100"/>
                                </a:cubicBezTo>
                                <a:cubicBezTo>
                                  <a:pt x="368" y="100"/>
                                  <a:pt x="357" y="89"/>
                                  <a:pt x="357" y="75"/>
                                </a:cubicBezTo>
                                <a:cubicBezTo>
                                  <a:pt x="357" y="61"/>
                                  <a:pt x="368" y="50"/>
                                  <a:pt x="381" y="50"/>
                                </a:cubicBezTo>
                                <a:moveTo>
                                  <a:pt x="381" y="45"/>
                                </a:moveTo>
                                <a:cubicBezTo>
                                  <a:pt x="365" y="45"/>
                                  <a:pt x="351" y="59"/>
                                  <a:pt x="351" y="75"/>
                                </a:cubicBezTo>
                                <a:cubicBezTo>
                                  <a:pt x="351" y="92"/>
                                  <a:pt x="365" y="105"/>
                                  <a:pt x="381" y="105"/>
                                </a:cubicBezTo>
                                <a:cubicBezTo>
                                  <a:pt x="398" y="105"/>
                                  <a:pt x="411" y="92"/>
                                  <a:pt x="411" y="75"/>
                                </a:cubicBezTo>
                                <a:cubicBezTo>
                                  <a:pt x="411" y="58"/>
                                  <a:pt x="398" y="45"/>
                                  <a:pt x="381" y="45"/>
                                </a:cubicBezTo>
                                <a:moveTo>
                                  <a:pt x="332" y="22"/>
                                </a:moveTo>
                                <a:cubicBezTo>
                                  <a:pt x="329" y="22"/>
                                  <a:pt x="327" y="25"/>
                                  <a:pt x="327" y="27"/>
                                </a:cubicBezTo>
                                <a:cubicBezTo>
                                  <a:pt x="327" y="30"/>
                                  <a:pt x="329" y="32"/>
                                  <a:pt x="332" y="32"/>
                                </a:cubicBezTo>
                                <a:cubicBezTo>
                                  <a:pt x="335" y="32"/>
                                  <a:pt x="337" y="30"/>
                                  <a:pt x="337" y="27"/>
                                </a:cubicBezTo>
                                <a:cubicBezTo>
                                  <a:pt x="337" y="25"/>
                                  <a:pt x="335" y="22"/>
                                  <a:pt x="332" y="22"/>
                                </a:cubicBezTo>
                                <a:moveTo>
                                  <a:pt x="335" y="46"/>
                                </a:moveTo>
                                <a:cubicBezTo>
                                  <a:pt x="329" y="46"/>
                                  <a:pt x="329" y="46"/>
                                  <a:pt x="329" y="46"/>
                                </a:cubicBezTo>
                                <a:cubicBezTo>
                                  <a:pt x="329" y="103"/>
                                  <a:pt x="329" y="103"/>
                                  <a:pt x="329" y="103"/>
                                </a:cubicBezTo>
                                <a:cubicBezTo>
                                  <a:pt x="335" y="103"/>
                                  <a:pt x="335" y="103"/>
                                  <a:pt x="335" y="103"/>
                                </a:cubicBezTo>
                                <a:lnTo>
                                  <a:pt x="335" y="46"/>
                                </a:lnTo>
                                <a:close/>
                                <a:moveTo>
                                  <a:pt x="293" y="46"/>
                                </a:moveTo>
                                <a:cubicBezTo>
                                  <a:pt x="293" y="103"/>
                                  <a:pt x="293" y="103"/>
                                  <a:pt x="293" y="103"/>
                                </a:cubicBezTo>
                                <a:cubicBezTo>
                                  <a:pt x="299" y="103"/>
                                  <a:pt x="299" y="103"/>
                                  <a:pt x="299" y="103"/>
                                </a:cubicBezTo>
                                <a:cubicBezTo>
                                  <a:pt x="299" y="73"/>
                                  <a:pt x="299" y="73"/>
                                  <a:pt x="299" y="73"/>
                                </a:cubicBezTo>
                                <a:cubicBezTo>
                                  <a:pt x="299" y="63"/>
                                  <a:pt x="299" y="60"/>
                                  <a:pt x="301" y="57"/>
                                </a:cubicBezTo>
                                <a:cubicBezTo>
                                  <a:pt x="302" y="53"/>
                                  <a:pt x="307" y="50"/>
                                  <a:pt x="311" y="50"/>
                                </a:cubicBezTo>
                                <a:cubicBezTo>
                                  <a:pt x="312" y="50"/>
                                  <a:pt x="313" y="50"/>
                                  <a:pt x="315" y="51"/>
                                </a:cubicBezTo>
                                <a:cubicBezTo>
                                  <a:pt x="318" y="46"/>
                                  <a:pt x="318" y="46"/>
                                  <a:pt x="318" y="46"/>
                                </a:cubicBezTo>
                                <a:cubicBezTo>
                                  <a:pt x="315" y="45"/>
                                  <a:pt x="314" y="45"/>
                                  <a:pt x="311" y="45"/>
                                </a:cubicBezTo>
                                <a:cubicBezTo>
                                  <a:pt x="306" y="45"/>
                                  <a:pt x="302" y="48"/>
                                  <a:pt x="299" y="54"/>
                                </a:cubicBezTo>
                                <a:cubicBezTo>
                                  <a:pt x="299" y="46"/>
                                  <a:pt x="299" y="46"/>
                                  <a:pt x="299" y="46"/>
                                </a:cubicBezTo>
                                <a:lnTo>
                                  <a:pt x="293" y="46"/>
                                </a:lnTo>
                                <a:close/>
                                <a:moveTo>
                                  <a:pt x="240" y="53"/>
                                </a:moveTo>
                                <a:cubicBezTo>
                                  <a:pt x="240" y="16"/>
                                  <a:pt x="240" y="16"/>
                                  <a:pt x="240" y="16"/>
                                </a:cubicBezTo>
                                <a:cubicBezTo>
                                  <a:pt x="251" y="16"/>
                                  <a:pt x="251" y="16"/>
                                  <a:pt x="251" y="16"/>
                                </a:cubicBezTo>
                                <a:cubicBezTo>
                                  <a:pt x="265" y="16"/>
                                  <a:pt x="272" y="22"/>
                                  <a:pt x="272" y="34"/>
                                </a:cubicBezTo>
                                <a:cubicBezTo>
                                  <a:pt x="272" y="46"/>
                                  <a:pt x="264" y="53"/>
                                  <a:pt x="252" y="53"/>
                                </a:cubicBezTo>
                                <a:lnTo>
                                  <a:pt x="240" y="53"/>
                                </a:lnTo>
                                <a:close/>
                                <a:moveTo>
                                  <a:pt x="240" y="59"/>
                                </a:moveTo>
                                <a:cubicBezTo>
                                  <a:pt x="252" y="59"/>
                                  <a:pt x="252" y="59"/>
                                  <a:pt x="252" y="59"/>
                                </a:cubicBezTo>
                                <a:cubicBezTo>
                                  <a:pt x="269" y="59"/>
                                  <a:pt x="279" y="50"/>
                                  <a:pt x="279" y="35"/>
                                </a:cubicBezTo>
                                <a:cubicBezTo>
                                  <a:pt x="279" y="19"/>
                                  <a:pt x="269" y="10"/>
                                  <a:pt x="252" y="10"/>
                                </a:cubicBezTo>
                                <a:cubicBezTo>
                                  <a:pt x="234" y="10"/>
                                  <a:pt x="234" y="10"/>
                                  <a:pt x="234" y="10"/>
                                </a:cubicBezTo>
                                <a:cubicBezTo>
                                  <a:pt x="234" y="103"/>
                                  <a:pt x="234" y="103"/>
                                  <a:pt x="234" y="103"/>
                                </a:cubicBezTo>
                                <a:cubicBezTo>
                                  <a:pt x="240" y="103"/>
                                  <a:pt x="240" y="103"/>
                                  <a:pt x="240" y="103"/>
                                </a:cubicBezTo>
                                <a:lnTo>
                                  <a:pt x="240" y="59"/>
                                </a:lnTo>
                                <a:close/>
                                <a:moveTo>
                                  <a:pt x="131" y="70"/>
                                </a:moveTo>
                                <a:cubicBezTo>
                                  <a:pt x="133" y="59"/>
                                  <a:pt x="142" y="50"/>
                                  <a:pt x="152" y="50"/>
                                </a:cubicBezTo>
                                <a:cubicBezTo>
                                  <a:pt x="163" y="50"/>
                                  <a:pt x="171" y="58"/>
                                  <a:pt x="173" y="70"/>
                                </a:cubicBezTo>
                                <a:lnTo>
                                  <a:pt x="131" y="70"/>
                                </a:lnTo>
                                <a:close/>
                                <a:moveTo>
                                  <a:pt x="180" y="76"/>
                                </a:moveTo>
                                <a:cubicBezTo>
                                  <a:pt x="179" y="57"/>
                                  <a:pt x="169" y="45"/>
                                  <a:pt x="152" y="45"/>
                                </a:cubicBezTo>
                                <a:cubicBezTo>
                                  <a:pt x="137" y="45"/>
                                  <a:pt x="125" y="58"/>
                                  <a:pt x="125" y="75"/>
                                </a:cubicBezTo>
                                <a:cubicBezTo>
                                  <a:pt x="125" y="92"/>
                                  <a:pt x="136" y="105"/>
                                  <a:pt x="152" y="105"/>
                                </a:cubicBezTo>
                                <a:cubicBezTo>
                                  <a:pt x="164" y="105"/>
                                  <a:pt x="172" y="100"/>
                                  <a:pt x="178" y="89"/>
                                </a:cubicBezTo>
                                <a:cubicBezTo>
                                  <a:pt x="173" y="87"/>
                                  <a:pt x="173" y="87"/>
                                  <a:pt x="173" y="87"/>
                                </a:cubicBezTo>
                                <a:cubicBezTo>
                                  <a:pt x="168" y="96"/>
                                  <a:pt x="162" y="100"/>
                                  <a:pt x="153" y="100"/>
                                </a:cubicBezTo>
                                <a:cubicBezTo>
                                  <a:pt x="140" y="100"/>
                                  <a:pt x="131" y="90"/>
                                  <a:pt x="131" y="76"/>
                                </a:cubicBezTo>
                                <a:lnTo>
                                  <a:pt x="180" y="76"/>
                                </a:lnTo>
                                <a:close/>
                                <a:moveTo>
                                  <a:pt x="67" y="1"/>
                                </a:moveTo>
                                <a:cubicBezTo>
                                  <a:pt x="67" y="103"/>
                                  <a:pt x="67" y="103"/>
                                  <a:pt x="67" y="103"/>
                                </a:cubicBezTo>
                                <a:cubicBezTo>
                                  <a:pt x="72" y="103"/>
                                  <a:pt x="72" y="103"/>
                                  <a:pt x="72" y="103"/>
                                </a:cubicBezTo>
                                <a:cubicBezTo>
                                  <a:pt x="72" y="74"/>
                                  <a:pt x="72" y="74"/>
                                  <a:pt x="72" y="74"/>
                                </a:cubicBezTo>
                                <a:cubicBezTo>
                                  <a:pt x="72" y="58"/>
                                  <a:pt x="78" y="50"/>
                                  <a:pt x="89" y="50"/>
                                </a:cubicBezTo>
                                <a:cubicBezTo>
                                  <a:pt x="99" y="50"/>
                                  <a:pt x="103" y="55"/>
                                  <a:pt x="103" y="67"/>
                                </a:cubicBezTo>
                                <a:cubicBezTo>
                                  <a:pt x="103" y="103"/>
                                  <a:pt x="103" y="103"/>
                                  <a:pt x="103" y="103"/>
                                </a:cubicBezTo>
                                <a:cubicBezTo>
                                  <a:pt x="108" y="103"/>
                                  <a:pt x="108" y="103"/>
                                  <a:pt x="108" y="103"/>
                                </a:cubicBezTo>
                                <a:cubicBezTo>
                                  <a:pt x="108" y="67"/>
                                  <a:pt x="108" y="67"/>
                                  <a:pt x="108" y="67"/>
                                </a:cubicBezTo>
                                <a:cubicBezTo>
                                  <a:pt x="108" y="61"/>
                                  <a:pt x="107" y="56"/>
                                  <a:pt x="105" y="53"/>
                                </a:cubicBezTo>
                                <a:cubicBezTo>
                                  <a:pt x="102" y="48"/>
                                  <a:pt x="96" y="45"/>
                                  <a:pt x="90" y="45"/>
                                </a:cubicBezTo>
                                <a:cubicBezTo>
                                  <a:pt x="82" y="45"/>
                                  <a:pt x="77" y="48"/>
                                  <a:pt x="72" y="55"/>
                                </a:cubicBezTo>
                                <a:cubicBezTo>
                                  <a:pt x="72" y="1"/>
                                  <a:pt x="72" y="1"/>
                                  <a:pt x="72" y="1"/>
                                </a:cubicBezTo>
                                <a:lnTo>
                                  <a:pt x="67" y="1"/>
                                </a:lnTo>
                                <a:close/>
                                <a:moveTo>
                                  <a:pt x="30" y="16"/>
                                </a:moveTo>
                                <a:cubicBezTo>
                                  <a:pt x="55" y="16"/>
                                  <a:pt x="55" y="16"/>
                                  <a:pt x="55" y="16"/>
                                </a:cubicBezTo>
                                <a:cubicBezTo>
                                  <a:pt x="55" y="10"/>
                                  <a:pt x="55" y="10"/>
                                  <a:pt x="55" y="10"/>
                                </a:cubicBezTo>
                                <a:cubicBezTo>
                                  <a:pt x="0" y="10"/>
                                  <a:pt x="0" y="10"/>
                                  <a:pt x="0" y="10"/>
                                </a:cubicBezTo>
                                <a:cubicBezTo>
                                  <a:pt x="0" y="16"/>
                                  <a:pt x="0" y="16"/>
                                  <a:pt x="0" y="16"/>
                                </a:cubicBezTo>
                                <a:cubicBezTo>
                                  <a:pt x="24" y="16"/>
                                  <a:pt x="24" y="16"/>
                                  <a:pt x="24" y="16"/>
                                </a:cubicBezTo>
                                <a:cubicBezTo>
                                  <a:pt x="24" y="103"/>
                                  <a:pt x="24" y="103"/>
                                  <a:pt x="24" y="103"/>
                                </a:cubicBezTo>
                                <a:cubicBezTo>
                                  <a:pt x="30" y="103"/>
                                  <a:pt x="30" y="103"/>
                                  <a:pt x="30" y="103"/>
                                </a:cubicBezTo>
                                <a:lnTo>
                                  <a:pt x="30" y="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7289132" name="Freeform 122"/>
                        <wps:cNvSpPr>
                          <a:spLocks noEditPoints="1"/>
                        </wps:cNvSpPr>
                        <wps:spPr bwMode="auto">
                          <a:xfrm>
                            <a:off x="3467100" y="9782810"/>
                            <a:ext cx="1255395" cy="111760"/>
                          </a:xfrm>
                          <a:custGeom>
                            <a:avLst/>
                            <a:gdLst>
                              <a:gd name="T0" fmla="*/ 1915 w 1977"/>
                              <a:gd name="T1" fmla="*/ 103 h 176"/>
                              <a:gd name="T2" fmla="*/ 1974 w 1977"/>
                              <a:gd name="T3" fmla="*/ 57 h 176"/>
                              <a:gd name="T4" fmla="*/ 1797 w 1977"/>
                              <a:gd name="T5" fmla="*/ 57 h 176"/>
                              <a:gd name="T6" fmla="*/ 1851 w 1977"/>
                              <a:gd name="T7" fmla="*/ 57 h 176"/>
                              <a:gd name="T8" fmla="*/ 1764 w 1977"/>
                              <a:gd name="T9" fmla="*/ 109 h 176"/>
                              <a:gd name="T10" fmla="*/ 1691 w 1977"/>
                              <a:gd name="T11" fmla="*/ 74 h 176"/>
                              <a:gd name="T12" fmla="*/ 1691 w 1977"/>
                              <a:gd name="T13" fmla="*/ 54 h 176"/>
                              <a:gd name="T14" fmla="*/ 1634 w 1977"/>
                              <a:gd name="T15" fmla="*/ 59 h 176"/>
                              <a:gd name="T16" fmla="*/ 1634 w 1977"/>
                              <a:gd name="T17" fmla="*/ 111 h 176"/>
                              <a:gd name="T18" fmla="*/ 1634 w 1977"/>
                              <a:gd name="T19" fmla="*/ 59 h 176"/>
                              <a:gd name="T20" fmla="*/ 1543 w 1977"/>
                              <a:gd name="T21" fmla="*/ 109 h 176"/>
                              <a:gd name="T22" fmla="*/ 1413 w 1977"/>
                              <a:gd name="T23" fmla="*/ 80 h 176"/>
                              <a:gd name="T24" fmla="*/ 1460 w 1977"/>
                              <a:gd name="T25" fmla="*/ 134 h 176"/>
                              <a:gd name="T26" fmla="*/ 1510 w 1977"/>
                              <a:gd name="T27" fmla="*/ 134 h 176"/>
                              <a:gd name="T28" fmla="*/ 1410 w 1977"/>
                              <a:gd name="T29" fmla="*/ 66 h 176"/>
                              <a:gd name="T30" fmla="*/ 1326 w 1977"/>
                              <a:gd name="T31" fmla="*/ 117 h 176"/>
                              <a:gd name="T32" fmla="*/ 1320 w 1977"/>
                              <a:gd name="T33" fmla="*/ 54 h 176"/>
                              <a:gd name="T34" fmla="*/ 1367 w 1977"/>
                              <a:gd name="T35" fmla="*/ 134 h 176"/>
                              <a:gd name="T36" fmla="*/ 1212 w 1977"/>
                              <a:gd name="T37" fmla="*/ 134 h 176"/>
                              <a:gd name="T38" fmla="*/ 1265 w 1977"/>
                              <a:gd name="T39" fmla="*/ 134 h 176"/>
                              <a:gd name="T40" fmla="*/ 1212 w 1977"/>
                              <a:gd name="T41" fmla="*/ 0 h 176"/>
                              <a:gd name="T42" fmla="*/ 1161 w 1977"/>
                              <a:gd name="T43" fmla="*/ 57 h 176"/>
                              <a:gd name="T44" fmla="*/ 1131 w 1977"/>
                              <a:gd name="T45" fmla="*/ 75 h 176"/>
                              <a:gd name="T46" fmla="*/ 1108 w 1977"/>
                              <a:gd name="T47" fmla="*/ 10 h 176"/>
                              <a:gd name="T48" fmla="*/ 1119 w 1977"/>
                              <a:gd name="T49" fmla="*/ 57 h 176"/>
                              <a:gd name="T50" fmla="*/ 969 w 1977"/>
                              <a:gd name="T51" fmla="*/ 57 h 176"/>
                              <a:gd name="T52" fmla="*/ 1036 w 1977"/>
                              <a:gd name="T53" fmla="*/ 136 h 176"/>
                              <a:gd name="T54" fmla="*/ 1020 w 1977"/>
                              <a:gd name="T55" fmla="*/ 54 h 176"/>
                              <a:gd name="T56" fmla="*/ 856 w 1977"/>
                              <a:gd name="T57" fmla="*/ 176 h 176"/>
                              <a:gd name="T58" fmla="*/ 873 w 1977"/>
                              <a:gd name="T59" fmla="*/ 57 h 176"/>
                              <a:gd name="T60" fmla="*/ 809 w 1977"/>
                              <a:gd name="T61" fmla="*/ 134 h 176"/>
                              <a:gd name="T62" fmla="*/ 832 w 1977"/>
                              <a:gd name="T63" fmla="*/ 54 h 176"/>
                              <a:gd name="T64" fmla="*/ 748 w 1977"/>
                              <a:gd name="T65" fmla="*/ 96 h 176"/>
                              <a:gd name="T66" fmla="*/ 682 w 1977"/>
                              <a:gd name="T67" fmla="*/ 96 h 176"/>
                              <a:gd name="T68" fmla="*/ 641 w 1977"/>
                              <a:gd name="T69" fmla="*/ 24 h 176"/>
                              <a:gd name="T70" fmla="*/ 644 w 1977"/>
                              <a:gd name="T71" fmla="*/ 57 h 176"/>
                              <a:gd name="T72" fmla="*/ 578 w 1977"/>
                              <a:gd name="T73" fmla="*/ 134 h 176"/>
                              <a:gd name="T74" fmla="*/ 632 w 1977"/>
                              <a:gd name="T75" fmla="*/ 56 h 176"/>
                              <a:gd name="T76" fmla="*/ 517 w 1977"/>
                              <a:gd name="T77" fmla="*/ 74 h 176"/>
                              <a:gd name="T78" fmla="*/ 497 w 1977"/>
                              <a:gd name="T79" fmla="*/ 176 h 176"/>
                              <a:gd name="T80" fmla="*/ 497 w 1977"/>
                              <a:gd name="T81" fmla="*/ 67 h 176"/>
                              <a:gd name="T82" fmla="*/ 443 w 1977"/>
                              <a:gd name="T83" fmla="*/ 109 h 176"/>
                              <a:gd name="T84" fmla="*/ 310 w 1977"/>
                              <a:gd name="T85" fmla="*/ 57 h 176"/>
                              <a:gd name="T86" fmla="*/ 377 w 1977"/>
                              <a:gd name="T87" fmla="*/ 136 h 176"/>
                              <a:gd name="T88" fmla="*/ 361 w 1977"/>
                              <a:gd name="T89" fmla="*/ 54 h 176"/>
                              <a:gd name="T90" fmla="*/ 143 w 1977"/>
                              <a:gd name="T91" fmla="*/ 57 h 176"/>
                              <a:gd name="T92" fmla="*/ 245 w 1977"/>
                              <a:gd name="T93" fmla="*/ 136 h 176"/>
                              <a:gd name="T94" fmla="*/ 209 w 1977"/>
                              <a:gd name="T95" fmla="*/ 54 h 176"/>
                              <a:gd name="T96" fmla="*/ 40 w 1977"/>
                              <a:gd name="T97" fmla="*/ 136 h 176"/>
                              <a:gd name="T98" fmla="*/ 142 w 1977"/>
                              <a:gd name="T99" fmla="*/ 57 h 176"/>
                              <a:gd name="T100" fmla="*/ 45 w 1977"/>
                              <a:gd name="T101" fmla="*/ 102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977" h="176">
                                <a:moveTo>
                                  <a:pt x="1915" y="0"/>
                                </a:moveTo>
                                <a:cubicBezTo>
                                  <a:pt x="1894" y="0"/>
                                  <a:pt x="1894" y="0"/>
                                  <a:pt x="1894" y="0"/>
                                </a:cubicBezTo>
                                <a:cubicBezTo>
                                  <a:pt x="1894" y="134"/>
                                  <a:pt x="1894" y="134"/>
                                  <a:pt x="1894" y="134"/>
                                </a:cubicBezTo>
                                <a:cubicBezTo>
                                  <a:pt x="1915" y="134"/>
                                  <a:pt x="1915" y="134"/>
                                  <a:pt x="1915" y="134"/>
                                </a:cubicBezTo>
                                <a:cubicBezTo>
                                  <a:pt x="1915" y="103"/>
                                  <a:pt x="1915" y="103"/>
                                  <a:pt x="1915" y="103"/>
                                </a:cubicBezTo>
                                <a:cubicBezTo>
                                  <a:pt x="1918" y="101"/>
                                  <a:pt x="1918" y="101"/>
                                  <a:pt x="1918" y="101"/>
                                </a:cubicBezTo>
                                <a:cubicBezTo>
                                  <a:pt x="1947" y="134"/>
                                  <a:pt x="1947" y="134"/>
                                  <a:pt x="1947" y="134"/>
                                </a:cubicBezTo>
                                <a:cubicBezTo>
                                  <a:pt x="1977" y="134"/>
                                  <a:pt x="1977" y="134"/>
                                  <a:pt x="1977" y="134"/>
                                </a:cubicBezTo>
                                <a:cubicBezTo>
                                  <a:pt x="1937" y="91"/>
                                  <a:pt x="1937" y="91"/>
                                  <a:pt x="1937" y="91"/>
                                </a:cubicBezTo>
                                <a:cubicBezTo>
                                  <a:pt x="1974" y="57"/>
                                  <a:pt x="1974" y="57"/>
                                  <a:pt x="1974" y="57"/>
                                </a:cubicBezTo>
                                <a:cubicBezTo>
                                  <a:pt x="1944" y="57"/>
                                  <a:pt x="1944" y="57"/>
                                  <a:pt x="1944" y="57"/>
                                </a:cubicBezTo>
                                <a:cubicBezTo>
                                  <a:pt x="1915" y="85"/>
                                  <a:pt x="1915" y="85"/>
                                  <a:pt x="1915" y="85"/>
                                </a:cubicBezTo>
                                <a:lnTo>
                                  <a:pt x="1915" y="0"/>
                                </a:lnTo>
                                <a:close/>
                                <a:moveTo>
                                  <a:pt x="1819" y="57"/>
                                </a:moveTo>
                                <a:cubicBezTo>
                                  <a:pt x="1797" y="57"/>
                                  <a:pt x="1797" y="57"/>
                                  <a:pt x="1797" y="57"/>
                                </a:cubicBezTo>
                                <a:cubicBezTo>
                                  <a:pt x="1797" y="104"/>
                                  <a:pt x="1797" y="104"/>
                                  <a:pt x="1797" y="104"/>
                                </a:cubicBezTo>
                                <a:cubicBezTo>
                                  <a:pt x="1797" y="125"/>
                                  <a:pt x="1811" y="137"/>
                                  <a:pt x="1835" y="137"/>
                                </a:cubicBezTo>
                                <a:cubicBezTo>
                                  <a:pt x="1859" y="137"/>
                                  <a:pt x="1873" y="125"/>
                                  <a:pt x="1873" y="104"/>
                                </a:cubicBezTo>
                                <a:cubicBezTo>
                                  <a:pt x="1873" y="57"/>
                                  <a:pt x="1873" y="57"/>
                                  <a:pt x="1873" y="57"/>
                                </a:cubicBezTo>
                                <a:cubicBezTo>
                                  <a:pt x="1851" y="57"/>
                                  <a:pt x="1851" y="57"/>
                                  <a:pt x="1851" y="57"/>
                                </a:cubicBezTo>
                                <a:cubicBezTo>
                                  <a:pt x="1851" y="101"/>
                                  <a:pt x="1851" y="101"/>
                                  <a:pt x="1851" y="101"/>
                                </a:cubicBezTo>
                                <a:cubicBezTo>
                                  <a:pt x="1851" y="112"/>
                                  <a:pt x="1845" y="118"/>
                                  <a:pt x="1835" y="118"/>
                                </a:cubicBezTo>
                                <a:cubicBezTo>
                                  <a:pt x="1824" y="118"/>
                                  <a:pt x="1819" y="112"/>
                                  <a:pt x="1819" y="101"/>
                                </a:cubicBezTo>
                                <a:lnTo>
                                  <a:pt x="1819" y="57"/>
                                </a:lnTo>
                                <a:close/>
                                <a:moveTo>
                                  <a:pt x="1764" y="109"/>
                                </a:moveTo>
                                <a:cubicBezTo>
                                  <a:pt x="1757" y="109"/>
                                  <a:pt x="1750" y="115"/>
                                  <a:pt x="1750" y="123"/>
                                </a:cubicBezTo>
                                <a:cubicBezTo>
                                  <a:pt x="1750" y="131"/>
                                  <a:pt x="1757" y="137"/>
                                  <a:pt x="1764" y="137"/>
                                </a:cubicBezTo>
                                <a:cubicBezTo>
                                  <a:pt x="1772" y="137"/>
                                  <a:pt x="1778" y="131"/>
                                  <a:pt x="1778" y="123"/>
                                </a:cubicBezTo>
                                <a:cubicBezTo>
                                  <a:pt x="1778" y="115"/>
                                  <a:pt x="1772" y="109"/>
                                  <a:pt x="1764" y="109"/>
                                </a:cubicBezTo>
                                <a:moveTo>
                                  <a:pt x="1691" y="74"/>
                                </a:moveTo>
                                <a:cubicBezTo>
                                  <a:pt x="1703" y="74"/>
                                  <a:pt x="1713" y="83"/>
                                  <a:pt x="1713" y="96"/>
                                </a:cubicBezTo>
                                <a:cubicBezTo>
                                  <a:pt x="1713" y="108"/>
                                  <a:pt x="1703" y="117"/>
                                  <a:pt x="1691" y="117"/>
                                </a:cubicBezTo>
                                <a:cubicBezTo>
                                  <a:pt x="1679" y="117"/>
                                  <a:pt x="1669" y="107"/>
                                  <a:pt x="1669" y="96"/>
                                </a:cubicBezTo>
                                <a:cubicBezTo>
                                  <a:pt x="1669" y="84"/>
                                  <a:pt x="1679" y="74"/>
                                  <a:pt x="1691" y="74"/>
                                </a:cubicBezTo>
                                <a:moveTo>
                                  <a:pt x="1691" y="54"/>
                                </a:moveTo>
                                <a:cubicBezTo>
                                  <a:pt x="1665" y="54"/>
                                  <a:pt x="1646" y="71"/>
                                  <a:pt x="1646" y="96"/>
                                </a:cubicBezTo>
                                <a:cubicBezTo>
                                  <a:pt x="1646" y="120"/>
                                  <a:pt x="1665" y="137"/>
                                  <a:pt x="1691" y="137"/>
                                </a:cubicBezTo>
                                <a:cubicBezTo>
                                  <a:pt x="1717" y="137"/>
                                  <a:pt x="1735" y="120"/>
                                  <a:pt x="1735" y="95"/>
                                </a:cubicBezTo>
                                <a:cubicBezTo>
                                  <a:pt x="1735" y="71"/>
                                  <a:pt x="1717" y="54"/>
                                  <a:pt x="1691" y="54"/>
                                </a:cubicBezTo>
                                <a:moveTo>
                                  <a:pt x="1634" y="59"/>
                                </a:moveTo>
                                <a:cubicBezTo>
                                  <a:pt x="1628" y="55"/>
                                  <a:pt x="1622" y="54"/>
                                  <a:pt x="1615" y="54"/>
                                </a:cubicBezTo>
                                <a:cubicBezTo>
                                  <a:pt x="1590" y="54"/>
                                  <a:pt x="1571" y="72"/>
                                  <a:pt x="1571" y="96"/>
                                </a:cubicBezTo>
                                <a:cubicBezTo>
                                  <a:pt x="1571" y="119"/>
                                  <a:pt x="1590" y="137"/>
                                  <a:pt x="1613" y="137"/>
                                </a:cubicBezTo>
                                <a:cubicBezTo>
                                  <a:pt x="1621" y="137"/>
                                  <a:pt x="1627" y="136"/>
                                  <a:pt x="1634" y="132"/>
                                </a:cubicBezTo>
                                <a:cubicBezTo>
                                  <a:pt x="1634" y="111"/>
                                  <a:pt x="1634" y="111"/>
                                  <a:pt x="1634" y="111"/>
                                </a:cubicBezTo>
                                <a:cubicBezTo>
                                  <a:pt x="1628" y="115"/>
                                  <a:pt x="1623" y="117"/>
                                  <a:pt x="1617" y="117"/>
                                </a:cubicBezTo>
                                <a:cubicBezTo>
                                  <a:pt x="1603" y="117"/>
                                  <a:pt x="1594" y="108"/>
                                  <a:pt x="1594" y="96"/>
                                </a:cubicBezTo>
                                <a:cubicBezTo>
                                  <a:pt x="1594" y="83"/>
                                  <a:pt x="1603" y="74"/>
                                  <a:pt x="1616" y="74"/>
                                </a:cubicBezTo>
                                <a:cubicBezTo>
                                  <a:pt x="1623" y="74"/>
                                  <a:pt x="1628" y="75"/>
                                  <a:pt x="1634" y="80"/>
                                </a:cubicBezTo>
                                <a:lnTo>
                                  <a:pt x="1634" y="59"/>
                                </a:lnTo>
                                <a:close/>
                                <a:moveTo>
                                  <a:pt x="1543" y="109"/>
                                </a:moveTo>
                                <a:cubicBezTo>
                                  <a:pt x="1535" y="109"/>
                                  <a:pt x="1528" y="115"/>
                                  <a:pt x="1528" y="123"/>
                                </a:cubicBezTo>
                                <a:cubicBezTo>
                                  <a:pt x="1528" y="131"/>
                                  <a:pt x="1535" y="137"/>
                                  <a:pt x="1543" y="137"/>
                                </a:cubicBezTo>
                                <a:cubicBezTo>
                                  <a:pt x="1550" y="137"/>
                                  <a:pt x="1557" y="131"/>
                                  <a:pt x="1557" y="123"/>
                                </a:cubicBezTo>
                                <a:cubicBezTo>
                                  <a:pt x="1557" y="115"/>
                                  <a:pt x="1550" y="109"/>
                                  <a:pt x="1543" y="109"/>
                                </a:cubicBezTo>
                                <a:moveTo>
                                  <a:pt x="1388" y="57"/>
                                </a:moveTo>
                                <a:cubicBezTo>
                                  <a:pt x="1388" y="134"/>
                                  <a:pt x="1388" y="134"/>
                                  <a:pt x="1388" y="134"/>
                                </a:cubicBezTo>
                                <a:cubicBezTo>
                                  <a:pt x="1410" y="134"/>
                                  <a:pt x="1410" y="134"/>
                                  <a:pt x="1410" y="134"/>
                                </a:cubicBezTo>
                                <a:cubicBezTo>
                                  <a:pt x="1410" y="95"/>
                                  <a:pt x="1410" y="95"/>
                                  <a:pt x="1410" y="95"/>
                                </a:cubicBezTo>
                                <a:cubicBezTo>
                                  <a:pt x="1410" y="87"/>
                                  <a:pt x="1411" y="83"/>
                                  <a:pt x="1413" y="80"/>
                                </a:cubicBezTo>
                                <a:cubicBezTo>
                                  <a:pt x="1415" y="75"/>
                                  <a:pt x="1420" y="73"/>
                                  <a:pt x="1425" y="73"/>
                                </a:cubicBezTo>
                                <a:cubicBezTo>
                                  <a:pt x="1430" y="73"/>
                                  <a:pt x="1435" y="76"/>
                                  <a:pt x="1436" y="80"/>
                                </a:cubicBezTo>
                                <a:cubicBezTo>
                                  <a:pt x="1438" y="83"/>
                                  <a:pt x="1438" y="86"/>
                                  <a:pt x="1438" y="93"/>
                                </a:cubicBezTo>
                                <a:cubicBezTo>
                                  <a:pt x="1438" y="134"/>
                                  <a:pt x="1438" y="134"/>
                                  <a:pt x="1438" y="134"/>
                                </a:cubicBezTo>
                                <a:cubicBezTo>
                                  <a:pt x="1460" y="134"/>
                                  <a:pt x="1460" y="134"/>
                                  <a:pt x="1460" y="134"/>
                                </a:cubicBezTo>
                                <a:cubicBezTo>
                                  <a:pt x="1460" y="95"/>
                                  <a:pt x="1460" y="95"/>
                                  <a:pt x="1460" y="95"/>
                                </a:cubicBezTo>
                                <a:cubicBezTo>
                                  <a:pt x="1460" y="80"/>
                                  <a:pt x="1465" y="73"/>
                                  <a:pt x="1475" y="73"/>
                                </a:cubicBezTo>
                                <a:cubicBezTo>
                                  <a:pt x="1484" y="73"/>
                                  <a:pt x="1488" y="78"/>
                                  <a:pt x="1488" y="92"/>
                                </a:cubicBezTo>
                                <a:cubicBezTo>
                                  <a:pt x="1488" y="134"/>
                                  <a:pt x="1488" y="134"/>
                                  <a:pt x="1488" y="134"/>
                                </a:cubicBezTo>
                                <a:cubicBezTo>
                                  <a:pt x="1510" y="134"/>
                                  <a:pt x="1510" y="134"/>
                                  <a:pt x="1510" y="134"/>
                                </a:cubicBezTo>
                                <a:cubicBezTo>
                                  <a:pt x="1510" y="84"/>
                                  <a:pt x="1510" y="84"/>
                                  <a:pt x="1510" y="84"/>
                                </a:cubicBezTo>
                                <a:cubicBezTo>
                                  <a:pt x="1510" y="64"/>
                                  <a:pt x="1501" y="54"/>
                                  <a:pt x="1484" y="54"/>
                                </a:cubicBezTo>
                                <a:cubicBezTo>
                                  <a:pt x="1473" y="54"/>
                                  <a:pt x="1464" y="59"/>
                                  <a:pt x="1458" y="68"/>
                                </a:cubicBezTo>
                                <a:cubicBezTo>
                                  <a:pt x="1452" y="58"/>
                                  <a:pt x="1445" y="54"/>
                                  <a:pt x="1434" y="54"/>
                                </a:cubicBezTo>
                                <a:cubicBezTo>
                                  <a:pt x="1424" y="54"/>
                                  <a:pt x="1417" y="57"/>
                                  <a:pt x="1410" y="66"/>
                                </a:cubicBezTo>
                                <a:cubicBezTo>
                                  <a:pt x="1410" y="57"/>
                                  <a:pt x="1410" y="57"/>
                                  <a:pt x="1410" y="57"/>
                                </a:cubicBezTo>
                                <a:lnTo>
                                  <a:pt x="1388" y="57"/>
                                </a:lnTo>
                                <a:close/>
                                <a:moveTo>
                                  <a:pt x="1326" y="74"/>
                                </a:moveTo>
                                <a:cubicBezTo>
                                  <a:pt x="1338" y="74"/>
                                  <a:pt x="1348" y="83"/>
                                  <a:pt x="1348" y="96"/>
                                </a:cubicBezTo>
                                <a:cubicBezTo>
                                  <a:pt x="1348" y="108"/>
                                  <a:pt x="1338" y="117"/>
                                  <a:pt x="1326" y="117"/>
                                </a:cubicBezTo>
                                <a:cubicBezTo>
                                  <a:pt x="1314" y="117"/>
                                  <a:pt x="1304" y="107"/>
                                  <a:pt x="1304" y="95"/>
                                </a:cubicBezTo>
                                <a:cubicBezTo>
                                  <a:pt x="1304" y="83"/>
                                  <a:pt x="1314" y="74"/>
                                  <a:pt x="1326" y="74"/>
                                </a:cubicBezTo>
                                <a:moveTo>
                                  <a:pt x="1346" y="57"/>
                                </a:moveTo>
                                <a:cubicBezTo>
                                  <a:pt x="1346" y="67"/>
                                  <a:pt x="1346" y="67"/>
                                  <a:pt x="1346" y="67"/>
                                </a:cubicBezTo>
                                <a:cubicBezTo>
                                  <a:pt x="1338" y="58"/>
                                  <a:pt x="1330" y="54"/>
                                  <a:pt x="1320" y="54"/>
                                </a:cubicBezTo>
                                <a:cubicBezTo>
                                  <a:pt x="1298" y="54"/>
                                  <a:pt x="1282" y="72"/>
                                  <a:pt x="1282" y="95"/>
                                </a:cubicBezTo>
                                <a:cubicBezTo>
                                  <a:pt x="1282" y="119"/>
                                  <a:pt x="1298" y="137"/>
                                  <a:pt x="1320" y="137"/>
                                </a:cubicBezTo>
                                <a:cubicBezTo>
                                  <a:pt x="1331" y="137"/>
                                  <a:pt x="1339" y="133"/>
                                  <a:pt x="1346" y="124"/>
                                </a:cubicBezTo>
                                <a:cubicBezTo>
                                  <a:pt x="1346" y="134"/>
                                  <a:pt x="1346" y="134"/>
                                  <a:pt x="1346" y="134"/>
                                </a:cubicBezTo>
                                <a:cubicBezTo>
                                  <a:pt x="1367" y="134"/>
                                  <a:pt x="1367" y="134"/>
                                  <a:pt x="1367" y="134"/>
                                </a:cubicBezTo>
                                <a:cubicBezTo>
                                  <a:pt x="1367" y="57"/>
                                  <a:pt x="1367" y="57"/>
                                  <a:pt x="1367" y="57"/>
                                </a:cubicBezTo>
                                <a:lnTo>
                                  <a:pt x="1346" y="57"/>
                                </a:lnTo>
                                <a:close/>
                                <a:moveTo>
                                  <a:pt x="1190" y="0"/>
                                </a:moveTo>
                                <a:cubicBezTo>
                                  <a:pt x="1190" y="134"/>
                                  <a:pt x="1190" y="134"/>
                                  <a:pt x="1190" y="134"/>
                                </a:cubicBezTo>
                                <a:cubicBezTo>
                                  <a:pt x="1212" y="134"/>
                                  <a:pt x="1212" y="134"/>
                                  <a:pt x="1212" y="134"/>
                                </a:cubicBezTo>
                                <a:cubicBezTo>
                                  <a:pt x="1212" y="95"/>
                                  <a:pt x="1212" y="95"/>
                                  <a:pt x="1212" y="95"/>
                                </a:cubicBezTo>
                                <a:cubicBezTo>
                                  <a:pt x="1212" y="80"/>
                                  <a:pt x="1217" y="73"/>
                                  <a:pt x="1228" y="73"/>
                                </a:cubicBezTo>
                                <a:cubicBezTo>
                                  <a:pt x="1239" y="73"/>
                                  <a:pt x="1243" y="78"/>
                                  <a:pt x="1243" y="92"/>
                                </a:cubicBezTo>
                                <a:cubicBezTo>
                                  <a:pt x="1243" y="134"/>
                                  <a:pt x="1243" y="134"/>
                                  <a:pt x="1243" y="134"/>
                                </a:cubicBezTo>
                                <a:cubicBezTo>
                                  <a:pt x="1265" y="134"/>
                                  <a:pt x="1265" y="134"/>
                                  <a:pt x="1265" y="134"/>
                                </a:cubicBezTo>
                                <a:cubicBezTo>
                                  <a:pt x="1265" y="86"/>
                                  <a:pt x="1265" y="86"/>
                                  <a:pt x="1265" y="86"/>
                                </a:cubicBezTo>
                                <a:cubicBezTo>
                                  <a:pt x="1265" y="75"/>
                                  <a:pt x="1263" y="69"/>
                                  <a:pt x="1259" y="64"/>
                                </a:cubicBezTo>
                                <a:cubicBezTo>
                                  <a:pt x="1254" y="57"/>
                                  <a:pt x="1245" y="54"/>
                                  <a:pt x="1236" y="54"/>
                                </a:cubicBezTo>
                                <a:cubicBezTo>
                                  <a:pt x="1226" y="54"/>
                                  <a:pt x="1219" y="58"/>
                                  <a:pt x="1212" y="67"/>
                                </a:cubicBezTo>
                                <a:cubicBezTo>
                                  <a:pt x="1212" y="0"/>
                                  <a:pt x="1212" y="0"/>
                                  <a:pt x="1212" y="0"/>
                                </a:cubicBezTo>
                                <a:lnTo>
                                  <a:pt x="1190" y="0"/>
                                </a:lnTo>
                                <a:close/>
                                <a:moveTo>
                                  <a:pt x="1161" y="75"/>
                                </a:moveTo>
                                <a:cubicBezTo>
                                  <a:pt x="1177" y="75"/>
                                  <a:pt x="1177" y="75"/>
                                  <a:pt x="1177" y="75"/>
                                </a:cubicBezTo>
                                <a:cubicBezTo>
                                  <a:pt x="1177" y="57"/>
                                  <a:pt x="1177" y="57"/>
                                  <a:pt x="1177" y="57"/>
                                </a:cubicBezTo>
                                <a:cubicBezTo>
                                  <a:pt x="1161" y="57"/>
                                  <a:pt x="1161" y="57"/>
                                  <a:pt x="1161" y="57"/>
                                </a:cubicBezTo>
                                <a:cubicBezTo>
                                  <a:pt x="1161" y="30"/>
                                  <a:pt x="1161" y="30"/>
                                  <a:pt x="1161" y="30"/>
                                </a:cubicBezTo>
                                <a:cubicBezTo>
                                  <a:pt x="1139" y="30"/>
                                  <a:pt x="1139" y="30"/>
                                  <a:pt x="1139" y="30"/>
                                </a:cubicBezTo>
                                <a:cubicBezTo>
                                  <a:pt x="1139" y="57"/>
                                  <a:pt x="1139" y="57"/>
                                  <a:pt x="1139" y="57"/>
                                </a:cubicBezTo>
                                <a:cubicBezTo>
                                  <a:pt x="1131" y="57"/>
                                  <a:pt x="1131" y="57"/>
                                  <a:pt x="1131" y="57"/>
                                </a:cubicBezTo>
                                <a:cubicBezTo>
                                  <a:pt x="1131" y="75"/>
                                  <a:pt x="1131" y="75"/>
                                  <a:pt x="1131" y="75"/>
                                </a:cubicBezTo>
                                <a:cubicBezTo>
                                  <a:pt x="1139" y="75"/>
                                  <a:pt x="1139" y="75"/>
                                  <a:pt x="1139" y="75"/>
                                </a:cubicBezTo>
                                <a:cubicBezTo>
                                  <a:pt x="1139" y="134"/>
                                  <a:pt x="1139" y="134"/>
                                  <a:pt x="1139" y="134"/>
                                </a:cubicBezTo>
                                <a:cubicBezTo>
                                  <a:pt x="1161" y="134"/>
                                  <a:pt x="1161" y="134"/>
                                  <a:pt x="1161" y="134"/>
                                </a:cubicBezTo>
                                <a:lnTo>
                                  <a:pt x="1161" y="75"/>
                                </a:lnTo>
                                <a:close/>
                                <a:moveTo>
                                  <a:pt x="1108" y="10"/>
                                </a:moveTo>
                                <a:cubicBezTo>
                                  <a:pt x="1101" y="10"/>
                                  <a:pt x="1095" y="16"/>
                                  <a:pt x="1095" y="24"/>
                                </a:cubicBezTo>
                                <a:cubicBezTo>
                                  <a:pt x="1095" y="31"/>
                                  <a:pt x="1101" y="37"/>
                                  <a:pt x="1108" y="37"/>
                                </a:cubicBezTo>
                                <a:cubicBezTo>
                                  <a:pt x="1115" y="37"/>
                                  <a:pt x="1121" y="31"/>
                                  <a:pt x="1121" y="24"/>
                                </a:cubicBezTo>
                                <a:cubicBezTo>
                                  <a:pt x="1121" y="16"/>
                                  <a:pt x="1115" y="10"/>
                                  <a:pt x="1108" y="10"/>
                                </a:cubicBezTo>
                                <a:moveTo>
                                  <a:pt x="1119" y="57"/>
                                </a:moveTo>
                                <a:cubicBezTo>
                                  <a:pt x="1097" y="57"/>
                                  <a:pt x="1097" y="57"/>
                                  <a:pt x="1097" y="57"/>
                                </a:cubicBezTo>
                                <a:cubicBezTo>
                                  <a:pt x="1097" y="134"/>
                                  <a:pt x="1097" y="134"/>
                                  <a:pt x="1097" y="134"/>
                                </a:cubicBezTo>
                                <a:cubicBezTo>
                                  <a:pt x="1119" y="134"/>
                                  <a:pt x="1119" y="134"/>
                                  <a:pt x="1119" y="134"/>
                                </a:cubicBezTo>
                                <a:lnTo>
                                  <a:pt x="1119" y="57"/>
                                </a:lnTo>
                                <a:close/>
                                <a:moveTo>
                                  <a:pt x="969" y="57"/>
                                </a:moveTo>
                                <a:cubicBezTo>
                                  <a:pt x="944" y="57"/>
                                  <a:pt x="944" y="57"/>
                                  <a:pt x="944" y="57"/>
                                </a:cubicBezTo>
                                <a:cubicBezTo>
                                  <a:pt x="984" y="136"/>
                                  <a:pt x="984" y="136"/>
                                  <a:pt x="984" y="136"/>
                                </a:cubicBezTo>
                                <a:cubicBezTo>
                                  <a:pt x="994" y="136"/>
                                  <a:pt x="994" y="136"/>
                                  <a:pt x="994" y="136"/>
                                </a:cubicBezTo>
                                <a:cubicBezTo>
                                  <a:pt x="1015" y="89"/>
                                  <a:pt x="1015" y="89"/>
                                  <a:pt x="1015" y="89"/>
                                </a:cubicBezTo>
                                <a:cubicBezTo>
                                  <a:pt x="1036" y="136"/>
                                  <a:pt x="1036" y="136"/>
                                  <a:pt x="1036" y="136"/>
                                </a:cubicBezTo>
                                <a:cubicBezTo>
                                  <a:pt x="1046" y="136"/>
                                  <a:pt x="1046" y="136"/>
                                  <a:pt x="1046" y="136"/>
                                </a:cubicBezTo>
                                <a:cubicBezTo>
                                  <a:pt x="1086" y="57"/>
                                  <a:pt x="1086" y="57"/>
                                  <a:pt x="1086" y="57"/>
                                </a:cubicBezTo>
                                <a:cubicBezTo>
                                  <a:pt x="1062" y="57"/>
                                  <a:pt x="1062" y="57"/>
                                  <a:pt x="1062" y="57"/>
                                </a:cubicBezTo>
                                <a:cubicBezTo>
                                  <a:pt x="1041" y="102"/>
                                  <a:pt x="1041" y="102"/>
                                  <a:pt x="1041" y="102"/>
                                </a:cubicBezTo>
                                <a:cubicBezTo>
                                  <a:pt x="1020" y="54"/>
                                  <a:pt x="1020" y="54"/>
                                  <a:pt x="1020" y="54"/>
                                </a:cubicBezTo>
                                <a:cubicBezTo>
                                  <a:pt x="1011" y="54"/>
                                  <a:pt x="1011" y="54"/>
                                  <a:pt x="1011" y="54"/>
                                </a:cubicBezTo>
                                <a:cubicBezTo>
                                  <a:pt x="989" y="102"/>
                                  <a:pt x="989" y="102"/>
                                  <a:pt x="989" y="102"/>
                                </a:cubicBezTo>
                                <a:lnTo>
                                  <a:pt x="969" y="57"/>
                                </a:lnTo>
                                <a:close/>
                                <a:moveTo>
                                  <a:pt x="885" y="123"/>
                                </a:moveTo>
                                <a:cubicBezTo>
                                  <a:pt x="856" y="176"/>
                                  <a:pt x="856" y="176"/>
                                  <a:pt x="856" y="176"/>
                                </a:cubicBezTo>
                                <a:cubicBezTo>
                                  <a:pt x="881" y="176"/>
                                  <a:pt x="881" y="176"/>
                                  <a:pt x="881" y="176"/>
                                </a:cubicBezTo>
                                <a:cubicBezTo>
                                  <a:pt x="944" y="57"/>
                                  <a:pt x="944" y="57"/>
                                  <a:pt x="944" y="57"/>
                                </a:cubicBezTo>
                                <a:cubicBezTo>
                                  <a:pt x="919" y="57"/>
                                  <a:pt x="919" y="57"/>
                                  <a:pt x="919" y="57"/>
                                </a:cubicBezTo>
                                <a:cubicBezTo>
                                  <a:pt x="897" y="101"/>
                                  <a:pt x="897" y="101"/>
                                  <a:pt x="897" y="101"/>
                                </a:cubicBezTo>
                                <a:cubicBezTo>
                                  <a:pt x="873" y="57"/>
                                  <a:pt x="873" y="57"/>
                                  <a:pt x="873" y="57"/>
                                </a:cubicBezTo>
                                <a:cubicBezTo>
                                  <a:pt x="848" y="57"/>
                                  <a:pt x="848" y="57"/>
                                  <a:pt x="848" y="57"/>
                                </a:cubicBezTo>
                                <a:lnTo>
                                  <a:pt x="885" y="123"/>
                                </a:lnTo>
                                <a:close/>
                                <a:moveTo>
                                  <a:pt x="788" y="57"/>
                                </a:moveTo>
                                <a:cubicBezTo>
                                  <a:pt x="788" y="134"/>
                                  <a:pt x="788" y="134"/>
                                  <a:pt x="788" y="134"/>
                                </a:cubicBezTo>
                                <a:cubicBezTo>
                                  <a:pt x="809" y="134"/>
                                  <a:pt x="809" y="134"/>
                                  <a:pt x="809" y="134"/>
                                </a:cubicBezTo>
                                <a:cubicBezTo>
                                  <a:pt x="809" y="97"/>
                                  <a:pt x="809" y="97"/>
                                  <a:pt x="809" y="97"/>
                                </a:cubicBezTo>
                                <a:cubicBezTo>
                                  <a:pt x="809" y="81"/>
                                  <a:pt x="815" y="74"/>
                                  <a:pt x="828" y="74"/>
                                </a:cubicBezTo>
                                <a:cubicBezTo>
                                  <a:pt x="832" y="74"/>
                                  <a:pt x="835" y="74"/>
                                  <a:pt x="839" y="76"/>
                                </a:cubicBezTo>
                                <a:cubicBezTo>
                                  <a:pt x="842" y="56"/>
                                  <a:pt x="842" y="56"/>
                                  <a:pt x="842" y="56"/>
                                </a:cubicBezTo>
                                <a:cubicBezTo>
                                  <a:pt x="838" y="54"/>
                                  <a:pt x="835" y="54"/>
                                  <a:pt x="832" y="54"/>
                                </a:cubicBezTo>
                                <a:cubicBezTo>
                                  <a:pt x="822" y="54"/>
                                  <a:pt x="815" y="58"/>
                                  <a:pt x="809" y="68"/>
                                </a:cubicBezTo>
                                <a:cubicBezTo>
                                  <a:pt x="809" y="57"/>
                                  <a:pt x="809" y="57"/>
                                  <a:pt x="809" y="57"/>
                                </a:cubicBezTo>
                                <a:lnTo>
                                  <a:pt x="788" y="57"/>
                                </a:lnTo>
                                <a:close/>
                                <a:moveTo>
                                  <a:pt x="726" y="74"/>
                                </a:moveTo>
                                <a:cubicBezTo>
                                  <a:pt x="738" y="74"/>
                                  <a:pt x="748" y="83"/>
                                  <a:pt x="748" y="96"/>
                                </a:cubicBezTo>
                                <a:cubicBezTo>
                                  <a:pt x="748" y="108"/>
                                  <a:pt x="738" y="117"/>
                                  <a:pt x="726" y="117"/>
                                </a:cubicBezTo>
                                <a:cubicBezTo>
                                  <a:pt x="714" y="117"/>
                                  <a:pt x="704" y="107"/>
                                  <a:pt x="704" y="96"/>
                                </a:cubicBezTo>
                                <a:cubicBezTo>
                                  <a:pt x="704" y="84"/>
                                  <a:pt x="714" y="74"/>
                                  <a:pt x="726" y="74"/>
                                </a:cubicBezTo>
                                <a:moveTo>
                                  <a:pt x="726" y="54"/>
                                </a:moveTo>
                                <a:cubicBezTo>
                                  <a:pt x="700" y="54"/>
                                  <a:pt x="682" y="71"/>
                                  <a:pt x="682" y="96"/>
                                </a:cubicBezTo>
                                <a:cubicBezTo>
                                  <a:pt x="682" y="120"/>
                                  <a:pt x="700" y="137"/>
                                  <a:pt x="726" y="137"/>
                                </a:cubicBezTo>
                                <a:cubicBezTo>
                                  <a:pt x="753" y="137"/>
                                  <a:pt x="771" y="120"/>
                                  <a:pt x="771" y="95"/>
                                </a:cubicBezTo>
                                <a:cubicBezTo>
                                  <a:pt x="771" y="71"/>
                                  <a:pt x="753" y="54"/>
                                  <a:pt x="726" y="54"/>
                                </a:cubicBezTo>
                                <a:moveTo>
                                  <a:pt x="655" y="10"/>
                                </a:moveTo>
                                <a:cubicBezTo>
                                  <a:pt x="647" y="10"/>
                                  <a:pt x="641" y="16"/>
                                  <a:pt x="641" y="24"/>
                                </a:cubicBezTo>
                                <a:cubicBezTo>
                                  <a:pt x="641" y="31"/>
                                  <a:pt x="647" y="37"/>
                                  <a:pt x="655" y="37"/>
                                </a:cubicBezTo>
                                <a:cubicBezTo>
                                  <a:pt x="662" y="37"/>
                                  <a:pt x="668" y="31"/>
                                  <a:pt x="668" y="24"/>
                                </a:cubicBezTo>
                                <a:cubicBezTo>
                                  <a:pt x="668" y="16"/>
                                  <a:pt x="662" y="10"/>
                                  <a:pt x="655" y="10"/>
                                </a:cubicBezTo>
                                <a:moveTo>
                                  <a:pt x="665" y="57"/>
                                </a:moveTo>
                                <a:cubicBezTo>
                                  <a:pt x="644" y="57"/>
                                  <a:pt x="644" y="57"/>
                                  <a:pt x="644" y="57"/>
                                </a:cubicBezTo>
                                <a:cubicBezTo>
                                  <a:pt x="644" y="134"/>
                                  <a:pt x="644" y="134"/>
                                  <a:pt x="644" y="134"/>
                                </a:cubicBezTo>
                                <a:cubicBezTo>
                                  <a:pt x="665" y="134"/>
                                  <a:pt x="665" y="134"/>
                                  <a:pt x="665" y="134"/>
                                </a:cubicBezTo>
                                <a:lnTo>
                                  <a:pt x="665" y="57"/>
                                </a:lnTo>
                                <a:close/>
                                <a:moveTo>
                                  <a:pt x="578" y="57"/>
                                </a:moveTo>
                                <a:cubicBezTo>
                                  <a:pt x="578" y="134"/>
                                  <a:pt x="578" y="134"/>
                                  <a:pt x="578" y="134"/>
                                </a:cubicBezTo>
                                <a:cubicBezTo>
                                  <a:pt x="600" y="134"/>
                                  <a:pt x="600" y="134"/>
                                  <a:pt x="600" y="134"/>
                                </a:cubicBezTo>
                                <a:cubicBezTo>
                                  <a:pt x="600" y="97"/>
                                  <a:pt x="600" y="97"/>
                                  <a:pt x="600" y="97"/>
                                </a:cubicBezTo>
                                <a:cubicBezTo>
                                  <a:pt x="600" y="81"/>
                                  <a:pt x="606" y="74"/>
                                  <a:pt x="619" y="74"/>
                                </a:cubicBezTo>
                                <a:cubicBezTo>
                                  <a:pt x="623" y="74"/>
                                  <a:pt x="625" y="74"/>
                                  <a:pt x="629" y="76"/>
                                </a:cubicBezTo>
                                <a:cubicBezTo>
                                  <a:pt x="632" y="56"/>
                                  <a:pt x="632" y="56"/>
                                  <a:pt x="632" y="56"/>
                                </a:cubicBezTo>
                                <a:cubicBezTo>
                                  <a:pt x="628" y="54"/>
                                  <a:pt x="626" y="54"/>
                                  <a:pt x="623" y="54"/>
                                </a:cubicBezTo>
                                <a:cubicBezTo>
                                  <a:pt x="613" y="54"/>
                                  <a:pt x="605" y="58"/>
                                  <a:pt x="600" y="68"/>
                                </a:cubicBezTo>
                                <a:cubicBezTo>
                                  <a:pt x="600" y="57"/>
                                  <a:pt x="600" y="57"/>
                                  <a:pt x="600" y="57"/>
                                </a:cubicBezTo>
                                <a:lnTo>
                                  <a:pt x="578" y="57"/>
                                </a:lnTo>
                                <a:close/>
                                <a:moveTo>
                                  <a:pt x="517" y="74"/>
                                </a:moveTo>
                                <a:cubicBezTo>
                                  <a:pt x="529" y="74"/>
                                  <a:pt x="539" y="83"/>
                                  <a:pt x="539" y="96"/>
                                </a:cubicBezTo>
                                <a:cubicBezTo>
                                  <a:pt x="539" y="108"/>
                                  <a:pt x="529" y="117"/>
                                  <a:pt x="517" y="117"/>
                                </a:cubicBezTo>
                                <a:cubicBezTo>
                                  <a:pt x="505" y="117"/>
                                  <a:pt x="495" y="107"/>
                                  <a:pt x="495" y="95"/>
                                </a:cubicBezTo>
                                <a:cubicBezTo>
                                  <a:pt x="495" y="83"/>
                                  <a:pt x="505" y="74"/>
                                  <a:pt x="517" y="74"/>
                                </a:cubicBezTo>
                                <a:moveTo>
                                  <a:pt x="497" y="176"/>
                                </a:moveTo>
                                <a:cubicBezTo>
                                  <a:pt x="497" y="124"/>
                                  <a:pt x="497" y="124"/>
                                  <a:pt x="497" y="124"/>
                                </a:cubicBezTo>
                                <a:cubicBezTo>
                                  <a:pt x="505" y="133"/>
                                  <a:pt x="513" y="137"/>
                                  <a:pt x="523" y="137"/>
                                </a:cubicBezTo>
                                <a:cubicBezTo>
                                  <a:pt x="545" y="137"/>
                                  <a:pt x="561" y="119"/>
                                  <a:pt x="561" y="96"/>
                                </a:cubicBezTo>
                                <a:cubicBezTo>
                                  <a:pt x="561" y="72"/>
                                  <a:pt x="545" y="54"/>
                                  <a:pt x="523" y="54"/>
                                </a:cubicBezTo>
                                <a:cubicBezTo>
                                  <a:pt x="512" y="54"/>
                                  <a:pt x="504" y="58"/>
                                  <a:pt x="497" y="67"/>
                                </a:cubicBezTo>
                                <a:cubicBezTo>
                                  <a:pt x="497" y="57"/>
                                  <a:pt x="497" y="57"/>
                                  <a:pt x="497" y="57"/>
                                </a:cubicBezTo>
                                <a:cubicBezTo>
                                  <a:pt x="476" y="57"/>
                                  <a:pt x="476" y="57"/>
                                  <a:pt x="476" y="57"/>
                                </a:cubicBezTo>
                                <a:cubicBezTo>
                                  <a:pt x="476" y="176"/>
                                  <a:pt x="476" y="176"/>
                                  <a:pt x="476" y="176"/>
                                </a:cubicBezTo>
                                <a:lnTo>
                                  <a:pt x="497" y="176"/>
                                </a:lnTo>
                                <a:close/>
                                <a:moveTo>
                                  <a:pt x="443" y="109"/>
                                </a:moveTo>
                                <a:cubicBezTo>
                                  <a:pt x="435" y="109"/>
                                  <a:pt x="429" y="115"/>
                                  <a:pt x="429" y="123"/>
                                </a:cubicBezTo>
                                <a:cubicBezTo>
                                  <a:pt x="429" y="131"/>
                                  <a:pt x="435" y="137"/>
                                  <a:pt x="443" y="137"/>
                                </a:cubicBezTo>
                                <a:cubicBezTo>
                                  <a:pt x="451" y="137"/>
                                  <a:pt x="457" y="131"/>
                                  <a:pt x="457" y="123"/>
                                </a:cubicBezTo>
                                <a:cubicBezTo>
                                  <a:pt x="457" y="115"/>
                                  <a:pt x="451" y="109"/>
                                  <a:pt x="443" y="109"/>
                                </a:cubicBezTo>
                                <a:moveTo>
                                  <a:pt x="310" y="57"/>
                                </a:moveTo>
                                <a:cubicBezTo>
                                  <a:pt x="286" y="57"/>
                                  <a:pt x="286" y="57"/>
                                  <a:pt x="286" y="57"/>
                                </a:cubicBezTo>
                                <a:cubicBezTo>
                                  <a:pt x="326" y="136"/>
                                  <a:pt x="326" y="136"/>
                                  <a:pt x="326" y="136"/>
                                </a:cubicBezTo>
                                <a:cubicBezTo>
                                  <a:pt x="336" y="136"/>
                                  <a:pt x="336" y="136"/>
                                  <a:pt x="336" y="136"/>
                                </a:cubicBezTo>
                                <a:cubicBezTo>
                                  <a:pt x="356" y="89"/>
                                  <a:pt x="356" y="89"/>
                                  <a:pt x="356" y="89"/>
                                </a:cubicBezTo>
                                <a:cubicBezTo>
                                  <a:pt x="377" y="136"/>
                                  <a:pt x="377" y="136"/>
                                  <a:pt x="377" y="136"/>
                                </a:cubicBezTo>
                                <a:cubicBezTo>
                                  <a:pt x="387" y="136"/>
                                  <a:pt x="387" y="136"/>
                                  <a:pt x="387" y="136"/>
                                </a:cubicBezTo>
                                <a:cubicBezTo>
                                  <a:pt x="428" y="57"/>
                                  <a:pt x="428" y="57"/>
                                  <a:pt x="428" y="57"/>
                                </a:cubicBezTo>
                                <a:cubicBezTo>
                                  <a:pt x="403" y="57"/>
                                  <a:pt x="403" y="57"/>
                                  <a:pt x="403" y="57"/>
                                </a:cubicBezTo>
                                <a:cubicBezTo>
                                  <a:pt x="382" y="102"/>
                                  <a:pt x="382" y="102"/>
                                  <a:pt x="382" y="102"/>
                                </a:cubicBezTo>
                                <a:cubicBezTo>
                                  <a:pt x="361" y="54"/>
                                  <a:pt x="361" y="54"/>
                                  <a:pt x="361" y="54"/>
                                </a:cubicBezTo>
                                <a:cubicBezTo>
                                  <a:pt x="352" y="54"/>
                                  <a:pt x="352" y="54"/>
                                  <a:pt x="352" y="54"/>
                                </a:cubicBezTo>
                                <a:cubicBezTo>
                                  <a:pt x="331" y="102"/>
                                  <a:pt x="331" y="102"/>
                                  <a:pt x="331" y="102"/>
                                </a:cubicBezTo>
                                <a:lnTo>
                                  <a:pt x="310" y="57"/>
                                </a:lnTo>
                                <a:close/>
                                <a:moveTo>
                                  <a:pt x="168" y="57"/>
                                </a:moveTo>
                                <a:cubicBezTo>
                                  <a:pt x="143" y="57"/>
                                  <a:pt x="143" y="57"/>
                                  <a:pt x="143" y="57"/>
                                </a:cubicBezTo>
                                <a:cubicBezTo>
                                  <a:pt x="183" y="136"/>
                                  <a:pt x="183" y="136"/>
                                  <a:pt x="183" y="136"/>
                                </a:cubicBezTo>
                                <a:cubicBezTo>
                                  <a:pt x="193" y="136"/>
                                  <a:pt x="193" y="136"/>
                                  <a:pt x="193" y="136"/>
                                </a:cubicBezTo>
                                <a:cubicBezTo>
                                  <a:pt x="214" y="89"/>
                                  <a:pt x="214" y="89"/>
                                  <a:pt x="214" y="89"/>
                                </a:cubicBezTo>
                                <a:cubicBezTo>
                                  <a:pt x="235" y="136"/>
                                  <a:pt x="235" y="136"/>
                                  <a:pt x="235" y="136"/>
                                </a:cubicBezTo>
                                <a:cubicBezTo>
                                  <a:pt x="245" y="136"/>
                                  <a:pt x="245" y="136"/>
                                  <a:pt x="245" y="136"/>
                                </a:cubicBezTo>
                                <a:cubicBezTo>
                                  <a:pt x="285" y="57"/>
                                  <a:pt x="285" y="57"/>
                                  <a:pt x="285" y="57"/>
                                </a:cubicBezTo>
                                <a:cubicBezTo>
                                  <a:pt x="261" y="57"/>
                                  <a:pt x="261" y="57"/>
                                  <a:pt x="261" y="57"/>
                                </a:cubicBezTo>
                                <a:cubicBezTo>
                                  <a:pt x="240" y="102"/>
                                  <a:pt x="240" y="102"/>
                                  <a:pt x="240" y="102"/>
                                </a:cubicBezTo>
                                <a:cubicBezTo>
                                  <a:pt x="219" y="54"/>
                                  <a:pt x="219" y="54"/>
                                  <a:pt x="219" y="54"/>
                                </a:cubicBezTo>
                                <a:cubicBezTo>
                                  <a:pt x="209" y="54"/>
                                  <a:pt x="209" y="54"/>
                                  <a:pt x="209" y="54"/>
                                </a:cubicBezTo>
                                <a:cubicBezTo>
                                  <a:pt x="188" y="102"/>
                                  <a:pt x="188" y="102"/>
                                  <a:pt x="188" y="102"/>
                                </a:cubicBezTo>
                                <a:lnTo>
                                  <a:pt x="168" y="57"/>
                                </a:lnTo>
                                <a:close/>
                                <a:moveTo>
                                  <a:pt x="25" y="57"/>
                                </a:moveTo>
                                <a:cubicBezTo>
                                  <a:pt x="0" y="57"/>
                                  <a:pt x="0" y="57"/>
                                  <a:pt x="0" y="57"/>
                                </a:cubicBezTo>
                                <a:cubicBezTo>
                                  <a:pt x="40" y="136"/>
                                  <a:pt x="40" y="136"/>
                                  <a:pt x="40" y="136"/>
                                </a:cubicBezTo>
                                <a:cubicBezTo>
                                  <a:pt x="51" y="136"/>
                                  <a:pt x="51" y="136"/>
                                  <a:pt x="51" y="136"/>
                                </a:cubicBezTo>
                                <a:cubicBezTo>
                                  <a:pt x="71" y="89"/>
                                  <a:pt x="71" y="89"/>
                                  <a:pt x="71" y="89"/>
                                </a:cubicBezTo>
                                <a:cubicBezTo>
                                  <a:pt x="92" y="136"/>
                                  <a:pt x="92" y="136"/>
                                  <a:pt x="92" y="136"/>
                                </a:cubicBezTo>
                                <a:cubicBezTo>
                                  <a:pt x="102" y="136"/>
                                  <a:pt x="102" y="136"/>
                                  <a:pt x="102" y="136"/>
                                </a:cubicBezTo>
                                <a:cubicBezTo>
                                  <a:pt x="142" y="57"/>
                                  <a:pt x="142" y="57"/>
                                  <a:pt x="142" y="57"/>
                                </a:cubicBezTo>
                                <a:cubicBezTo>
                                  <a:pt x="118" y="57"/>
                                  <a:pt x="118" y="57"/>
                                  <a:pt x="118" y="57"/>
                                </a:cubicBezTo>
                                <a:cubicBezTo>
                                  <a:pt x="97" y="102"/>
                                  <a:pt x="97" y="102"/>
                                  <a:pt x="97" y="102"/>
                                </a:cubicBezTo>
                                <a:cubicBezTo>
                                  <a:pt x="76" y="54"/>
                                  <a:pt x="76" y="54"/>
                                  <a:pt x="76" y="54"/>
                                </a:cubicBezTo>
                                <a:cubicBezTo>
                                  <a:pt x="67" y="54"/>
                                  <a:pt x="67" y="54"/>
                                  <a:pt x="67" y="54"/>
                                </a:cubicBezTo>
                                <a:cubicBezTo>
                                  <a:pt x="45" y="102"/>
                                  <a:pt x="45" y="102"/>
                                  <a:pt x="45" y="102"/>
                                </a:cubicBezTo>
                                <a:lnTo>
                                  <a:pt x="25" y="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4995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9998026" name="Freeform 123"/>
                        <wps:cNvSpPr>
                          <a:spLocks noEditPoints="1"/>
                        </wps:cNvSpPr>
                        <wps:spPr bwMode="auto">
                          <a:xfrm>
                            <a:off x="1814830" y="9784715"/>
                            <a:ext cx="1594485" cy="110490"/>
                          </a:xfrm>
                          <a:custGeom>
                            <a:avLst/>
                            <a:gdLst>
                              <a:gd name="T0" fmla="*/ 2511 w 2511"/>
                              <a:gd name="T1" fmla="*/ 131 h 174"/>
                              <a:gd name="T2" fmla="*/ 2375 w 2511"/>
                              <a:gd name="T3" fmla="*/ 104 h 174"/>
                              <a:gd name="T4" fmla="*/ 2419 w 2511"/>
                              <a:gd name="T5" fmla="*/ 118 h 174"/>
                              <a:gd name="T6" fmla="*/ 2351 w 2511"/>
                              <a:gd name="T7" fmla="*/ 126 h 174"/>
                              <a:gd name="T8" fmla="*/ 2241 w 2511"/>
                              <a:gd name="T9" fmla="*/ 95 h 174"/>
                              <a:gd name="T10" fmla="*/ 2226 w 2511"/>
                              <a:gd name="T11" fmla="*/ 123 h 174"/>
                              <a:gd name="T12" fmla="*/ 2129 w 2511"/>
                              <a:gd name="T13" fmla="*/ 126 h 174"/>
                              <a:gd name="T14" fmla="*/ 2039 w 2511"/>
                              <a:gd name="T15" fmla="*/ 63 h 174"/>
                              <a:gd name="T16" fmla="*/ 2105 w 2511"/>
                              <a:gd name="T17" fmla="*/ 131 h 174"/>
                              <a:gd name="T18" fmla="*/ 2013 w 2511"/>
                              <a:gd name="T19" fmla="*/ 58 h 174"/>
                              <a:gd name="T20" fmla="*/ 1952 w 2511"/>
                              <a:gd name="T21" fmla="*/ 56 h 174"/>
                              <a:gd name="T22" fmla="*/ 1841 w 2511"/>
                              <a:gd name="T23" fmla="*/ 0 h 174"/>
                              <a:gd name="T24" fmla="*/ 1895 w 2511"/>
                              <a:gd name="T25" fmla="*/ 85 h 174"/>
                              <a:gd name="T26" fmla="*/ 1826 w 2511"/>
                              <a:gd name="T27" fmla="*/ 58 h 174"/>
                              <a:gd name="T28" fmla="*/ 1806 w 2511"/>
                              <a:gd name="T29" fmla="*/ 131 h 174"/>
                              <a:gd name="T30" fmla="*/ 1779 w 2511"/>
                              <a:gd name="T31" fmla="*/ 58 h 174"/>
                              <a:gd name="T32" fmla="*/ 1698 w 2511"/>
                              <a:gd name="T33" fmla="*/ 72 h 174"/>
                              <a:gd name="T34" fmla="*/ 1598 w 2511"/>
                              <a:gd name="T35" fmla="*/ 133 h 174"/>
                              <a:gd name="T36" fmla="*/ 1598 w 2511"/>
                              <a:gd name="T37" fmla="*/ 133 h 174"/>
                              <a:gd name="T38" fmla="*/ 1553 w 2511"/>
                              <a:gd name="T39" fmla="*/ 58 h 174"/>
                              <a:gd name="T40" fmla="*/ 1432 w 2511"/>
                              <a:gd name="T41" fmla="*/ 95 h 174"/>
                              <a:gd name="T42" fmla="*/ 1393 w 2511"/>
                              <a:gd name="T43" fmla="*/ 34 h 174"/>
                              <a:gd name="T44" fmla="*/ 1403 w 2511"/>
                              <a:gd name="T45" fmla="*/ 58 h 174"/>
                              <a:gd name="T46" fmla="*/ 1381 w 2511"/>
                              <a:gd name="T47" fmla="*/ 58 h 174"/>
                              <a:gd name="T48" fmla="*/ 1264 w 2511"/>
                              <a:gd name="T49" fmla="*/ 96 h 174"/>
                              <a:gd name="T50" fmla="*/ 1264 w 2511"/>
                              <a:gd name="T51" fmla="*/ 58 h 174"/>
                              <a:gd name="T52" fmla="*/ 1175 w 2511"/>
                              <a:gd name="T53" fmla="*/ 46 h 174"/>
                              <a:gd name="T54" fmla="*/ 1194 w 2511"/>
                              <a:gd name="T55" fmla="*/ 92 h 174"/>
                              <a:gd name="T56" fmla="*/ 1180 w 2511"/>
                              <a:gd name="T57" fmla="*/ 127 h 174"/>
                              <a:gd name="T58" fmla="*/ 1208 w 2511"/>
                              <a:gd name="T59" fmla="*/ 41 h 174"/>
                              <a:gd name="T60" fmla="*/ 1051 w 2511"/>
                              <a:gd name="T61" fmla="*/ 114 h 174"/>
                              <a:gd name="T62" fmla="*/ 1096 w 2511"/>
                              <a:gd name="T63" fmla="*/ 68 h 174"/>
                              <a:gd name="T64" fmla="*/ 1001 w 2511"/>
                              <a:gd name="T65" fmla="*/ 133 h 174"/>
                              <a:gd name="T66" fmla="*/ 941 w 2511"/>
                              <a:gd name="T67" fmla="*/ 40 h 174"/>
                              <a:gd name="T68" fmla="*/ 891 w 2511"/>
                              <a:gd name="T69" fmla="*/ 58 h 174"/>
                              <a:gd name="T70" fmla="*/ 914 w 2511"/>
                              <a:gd name="T71" fmla="*/ 56 h 174"/>
                              <a:gd name="T72" fmla="*/ 861 w 2511"/>
                              <a:gd name="T73" fmla="*/ 27 h 174"/>
                              <a:gd name="T74" fmla="*/ 779 w 2511"/>
                              <a:gd name="T75" fmla="*/ 104 h 174"/>
                              <a:gd name="T76" fmla="*/ 822 w 2511"/>
                              <a:gd name="T77" fmla="*/ 118 h 174"/>
                              <a:gd name="T78" fmla="*/ 689 w 2511"/>
                              <a:gd name="T79" fmla="*/ 95 h 174"/>
                              <a:gd name="T80" fmla="*/ 682 w 2511"/>
                              <a:gd name="T81" fmla="*/ 95 h 174"/>
                              <a:gd name="T82" fmla="*/ 636 w 2511"/>
                              <a:gd name="T83" fmla="*/ 63 h 174"/>
                              <a:gd name="T84" fmla="*/ 614 w 2511"/>
                              <a:gd name="T85" fmla="*/ 58 h 174"/>
                              <a:gd name="T86" fmla="*/ 515 w 2511"/>
                              <a:gd name="T87" fmla="*/ 95 h 174"/>
                              <a:gd name="T88" fmla="*/ 487 w 2511"/>
                              <a:gd name="T89" fmla="*/ 0 h 174"/>
                              <a:gd name="T90" fmla="*/ 426 w 2511"/>
                              <a:gd name="T91" fmla="*/ 63 h 174"/>
                              <a:gd name="T92" fmla="*/ 462 w 2511"/>
                              <a:gd name="T93" fmla="*/ 131 h 174"/>
                              <a:gd name="T94" fmla="*/ 375 w 2511"/>
                              <a:gd name="T95" fmla="*/ 63 h 174"/>
                              <a:gd name="T96" fmla="*/ 296 w 2511"/>
                              <a:gd name="T97" fmla="*/ 63 h 174"/>
                              <a:gd name="T98" fmla="*/ 323 w 2511"/>
                              <a:gd name="T99" fmla="*/ 110 h 174"/>
                              <a:gd name="T100" fmla="*/ 215 w 2511"/>
                              <a:gd name="T101" fmla="*/ 63 h 174"/>
                              <a:gd name="T102" fmla="*/ 193 w 2511"/>
                              <a:gd name="T103" fmla="*/ 58 h 174"/>
                              <a:gd name="T104" fmla="*/ 94 w 2511"/>
                              <a:gd name="T105" fmla="*/ 95 h 174"/>
                              <a:gd name="T106" fmla="*/ 66 w 2511"/>
                              <a:gd name="T107" fmla="*/ 94 h 174"/>
                              <a:gd name="T108" fmla="*/ 1 w 2511"/>
                              <a:gd name="T109" fmla="*/ 95 h 174"/>
                              <a:gd name="T110" fmla="*/ 65 w 2511"/>
                              <a:gd name="T111" fmla="*/ 160 h 1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0" t="0" r="r" b="b"/>
                            <a:pathLst>
                              <a:path w="2511" h="174">
                                <a:moveTo>
                                  <a:pt x="2461" y="0"/>
                                </a:moveTo>
                                <a:cubicBezTo>
                                  <a:pt x="2454" y="0"/>
                                  <a:pt x="2454" y="0"/>
                                  <a:pt x="2454" y="0"/>
                                </a:cubicBezTo>
                                <a:cubicBezTo>
                                  <a:pt x="2454" y="131"/>
                                  <a:pt x="2454" y="131"/>
                                  <a:pt x="2454" y="131"/>
                                </a:cubicBezTo>
                                <a:cubicBezTo>
                                  <a:pt x="2461" y="131"/>
                                  <a:pt x="2461" y="131"/>
                                  <a:pt x="2461" y="131"/>
                                </a:cubicBezTo>
                                <a:cubicBezTo>
                                  <a:pt x="2461" y="99"/>
                                  <a:pt x="2461" y="99"/>
                                  <a:pt x="2461" y="99"/>
                                </a:cubicBezTo>
                                <a:cubicBezTo>
                                  <a:pt x="2465" y="95"/>
                                  <a:pt x="2465" y="95"/>
                                  <a:pt x="2465" y="95"/>
                                </a:cubicBezTo>
                                <a:cubicBezTo>
                                  <a:pt x="2501" y="131"/>
                                  <a:pt x="2501" y="131"/>
                                  <a:pt x="2501" y="131"/>
                                </a:cubicBezTo>
                                <a:cubicBezTo>
                                  <a:pt x="2511" y="131"/>
                                  <a:pt x="2511" y="131"/>
                                  <a:pt x="2511" y="131"/>
                                </a:cubicBezTo>
                                <a:cubicBezTo>
                                  <a:pt x="2470" y="90"/>
                                  <a:pt x="2470" y="90"/>
                                  <a:pt x="2470" y="90"/>
                                </a:cubicBezTo>
                                <a:cubicBezTo>
                                  <a:pt x="2500" y="58"/>
                                  <a:pt x="2500" y="58"/>
                                  <a:pt x="2500" y="58"/>
                                </a:cubicBezTo>
                                <a:cubicBezTo>
                                  <a:pt x="2491" y="58"/>
                                  <a:pt x="2491" y="58"/>
                                  <a:pt x="2491" y="58"/>
                                </a:cubicBezTo>
                                <a:cubicBezTo>
                                  <a:pt x="2461" y="89"/>
                                  <a:pt x="2461" y="89"/>
                                  <a:pt x="2461" y="89"/>
                                </a:cubicBezTo>
                                <a:lnTo>
                                  <a:pt x="2461" y="0"/>
                                </a:lnTo>
                                <a:close/>
                                <a:moveTo>
                                  <a:pt x="2382" y="58"/>
                                </a:moveTo>
                                <a:cubicBezTo>
                                  <a:pt x="2375" y="58"/>
                                  <a:pt x="2375" y="58"/>
                                  <a:pt x="2375" y="58"/>
                                </a:cubicBezTo>
                                <a:cubicBezTo>
                                  <a:pt x="2375" y="104"/>
                                  <a:pt x="2375" y="104"/>
                                  <a:pt x="2375" y="104"/>
                                </a:cubicBezTo>
                                <a:cubicBezTo>
                                  <a:pt x="2375" y="115"/>
                                  <a:pt x="2377" y="120"/>
                                  <a:pt x="2381" y="124"/>
                                </a:cubicBezTo>
                                <a:cubicBezTo>
                                  <a:pt x="2385" y="130"/>
                                  <a:pt x="2393" y="133"/>
                                  <a:pt x="2402" y="133"/>
                                </a:cubicBezTo>
                                <a:cubicBezTo>
                                  <a:pt x="2410" y="133"/>
                                  <a:pt x="2418" y="130"/>
                                  <a:pt x="2423" y="124"/>
                                </a:cubicBezTo>
                                <a:cubicBezTo>
                                  <a:pt x="2427" y="120"/>
                                  <a:pt x="2428" y="115"/>
                                  <a:pt x="2428" y="104"/>
                                </a:cubicBezTo>
                                <a:cubicBezTo>
                                  <a:pt x="2428" y="58"/>
                                  <a:pt x="2428" y="58"/>
                                  <a:pt x="2428" y="58"/>
                                </a:cubicBezTo>
                                <a:cubicBezTo>
                                  <a:pt x="2421" y="58"/>
                                  <a:pt x="2421" y="58"/>
                                  <a:pt x="2421" y="58"/>
                                </a:cubicBezTo>
                                <a:cubicBezTo>
                                  <a:pt x="2421" y="102"/>
                                  <a:pt x="2421" y="102"/>
                                  <a:pt x="2421" y="102"/>
                                </a:cubicBezTo>
                                <a:cubicBezTo>
                                  <a:pt x="2421" y="110"/>
                                  <a:pt x="2420" y="115"/>
                                  <a:pt x="2419" y="118"/>
                                </a:cubicBezTo>
                                <a:cubicBezTo>
                                  <a:pt x="2416" y="123"/>
                                  <a:pt x="2409" y="127"/>
                                  <a:pt x="2402" y="127"/>
                                </a:cubicBezTo>
                                <a:cubicBezTo>
                                  <a:pt x="2394" y="127"/>
                                  <a:pt x="2388" y="123"/>
                                  <a:pt x="2385" y="118"/>
                                </a:cubicBezTo>
                                <a:cubicBezTo>
                                  <a:pt x="2383" y="115"/>
                                  <a:pt x="2382" y="110"/>
                                  <a:pt x="2382" y="102"/>
                                </a:cubicBezTo>
                                <a:lnTo>
                                  <a:pt x="2382" y="58"/>
                                </a:lnTo>
                                <a:close/>
                                <a:moveTo>
                                  <a:pt x="2344" y="120"/>
                                </a:moveTo>
                                <a:cubicBezTo>
                                  <a:pt x="2341" y="120"/>
                                  <a:pt x="2338" y="122"/>
                                  <a:pt x="2338" y="126"/>
                                </a:cubicBezTo>
                                <a:cubicBezTo>
                                  <a:pt x="2338" y="130"/>
                                  <a:pt x="2341" y="133"/>
                                  <a:pt x="2344" y="133"/>
                                </a:cubicBezTo>
                                <a:cubicBezTo>
                                  <a:pt x="2348" y="133"/>
                                  <a:pt x="2351" y="130"/>
                                  <a:pt x="2351" y="126"/>
                                </a:cubicBezTo>
                                <a:cubicBezTo>
                                  <a:pt x="2351" y="122"/>
                                  <a:pt x="2348" y="120"/>
                                  <a:pt x="2344" y="120"/>
                                </a:cubicBezTo>
                                <a:moveTo>
                                  <a:pt x="2279" y="63"/>
                                </a:moveTo>
                                <a:cubicBezTo>
                                  <a:pt x="2297" y="63"/>
                                  <a:pt x="2311" y="77"/>
                                  <a:pt x="2311" y="95"/>
                                </a:cubicBezTo>
                                <a:cubicBezTo>
                                  <a:pt x="2311" y="113"/>
                                  <a:pt x="2297" y="127"/>
                                  <a:pt x="2279" y="127"/>
                                </a:cubicBezTo>
                                <a:cubicBezTo>
                                  <a:pt x="2262" y="127"/>
                                  <a:pt x="2248" y="113"/>
                                  <a:pt x="2248" y="95"/>
                                </a:cubicBezTo>
                                <a:cubicBezTo>
                                  <a:pt x="2248" y="77"/>
                                  <a:pt x="2262" y="63"/>
                                  <a:pt x="2279" y="63"/>
                                </a:cubicBezTo>
                                <a:moveTo>
                                  <a:pt x="2279" y="56"/>
                                </a:moveTo>
                                <a:cubicBezTo>
                                  <a:pt x="2258" y="56"/>
                                  <a:pt x="2241" y="74"/>
                                  <a:pt x="2241" y="95"/>
                                </a:cubicBezTo>
                                <a:cubicBezTo>
                                  <a:pt x="2241" y="116"/>
                                  <a:pt x="2258" y="133"/>
                                  <a:pt x="2279" y="133"/>
                                </a:cubicBezTo>
                                <a:cubicBezTo>
                                  <a:pt x="2301" y="133"/>
                                  <a:pt x="2318" y="117"/>
                                  <a:pt x="2318" y="95"/>
                                </a:cubicBezTo>
                                <a:cubicBezTo>
                                  <a:pt x="2318" y="73"/>
                                  <a:pt x="2301" y="56"/>
                                  <a:pt x="2279" y="56"/>
                                </a:cubicBezTo>
                                <a:moveTo>
                                  <a:pt x="2225" y="66"/>
                                </a:moveTo>
                                <a:cubicBezTo>
                                  <a:pt x="2217" y="59"/>
                                  <a:pt x="2209" y="56"/>
                                  <a:pt x="2199" y="56"/>
                                </a:cubicBezTo>
                                <a:cubicBezTo>
                                  <a:pt x="2178" y="56"/>
                                  <a:pt x="2162" y="73"/>
                                  <a:pt x="2162" y="95"/>
                                </a:cubicBezTo>
                                <a:cubicBezTo>
                                  <a:pt x="2162" y="117"/>
                                  <a:pt x="2178" y="133"/>
                                  <a:pt x="2199" y="133"/>
                                </a:cubicBezTo>
                                <a:cubicBezTo>
                                  <a:pt x="2209" y="133"/>
                                  <a:pt x="2218" y="130"/>
                                  <a:pt x="2226" y="123"/>
                                </a:cubicBezTo>
                                <a:cubicBezTo>
                                  <a:pt x="2226" y="113"/>
                                  <a:pt x="2226" y="113"/>
                                  <a:pt x="2226" y="113"/>
                                </a:cubicBezTo>
                                <a:cubicBezTo>
                                  <a:pt x="2218" y="122"/>
                                  <a:pt x="2210" y="127"/>
                                  <a:pt x="2199" y="127"/>
                                </a:cubicBezTo>
                                <a:cubicBezTo>
                                  <a:pt x="2183" y="127"/>
                                  <a:pt x="2169" y="113"/>
                                  <a:pt x="2169" y="95"/>
                                </a:cubicBezTo>
                                <a:cubicBezTo>
                                  <a:pt x="2169" y="77"/>
                                  <a:pt x="2182" y="63"/>
                                  <a:pt x="2199" y="63"/>
                                </a:cubicBezTo>
                                <a:cubicBezTo>
                                  <a:pt x="2209" y="63"/>
                                  <a:pt x="2216" y="66"/>
                                  <a:pt x="2225" y="75"/>
                                </a:cubicBezTo>
                                <a:lnTo>
                                  <a:pt x="2225" y="66"/>
                                </a:lnTo>
                                <a:close/>
                                <a:moveTo>
                                  <a:pt x="2135" y="120"/>
                                </a:moveTo>
                                <a:cubicBezTo>
                                  <a:pt x="2132" y="120"/>
                                  <a:pt x="2129" y="122"/>
                                  <a:pt x="2129" y="126"/>
                                </a:cubicBezTo>
                                <a:cubicBezTo>
                                  <a:pt x="2129" y="130"/>
                                  <a:pt x="2132" y="133"/>
                                  <a:pt x="2135" y="133"/>
                                </a:cubicBezTo>
                                <a:cubicBezTo>
                                  <a:pt x="2139" y="133"/>
                                  <a:pt x="2142" y="130"/>
                                  <a:pt x="2142" y="126"/>
                                </a:cubicBezTo>
                                <a:cubicBezTo>
                                  <a:pt x="2142" y="122"/>
                                  <a:pt x="2139" y="120"/>
                                  <a:pt x="2135" y="120"/>
                                </a:cubicBezTo>
                                <a:moveTo>
                                  <a:pt x="2013" y="58"/>
                                </a:moveTo>
                                <a:cubicBezTo>
                                  <a:pt x="2013" y="131"/>
                                  <a:pt x="2013" y="131"/>
                                  <a:pt x="2013" y="131"/>
                                </a:cubicBezTo>
                                <a:cubicBezTo>
                                  <a:pt x="2020" y="131"/>
                                  <a:pt x="2020" y="131"/>
                                  <a:pt x="2020" y="131"/>
                                </a:cubicBezTo>
                                <a:cubicBezTo>
                                  <a:pt x="2020" y="89"/>
                                  <a:pt x="2020" y="89"/>
                                  <a:pt x="2020" y="89"/>
                                </a:cubicBezTo>
                                <a:cubicBezTo>
                                  <a:pt x="2020" y="72"/>
                                  <a:pt x="2027" y="63"/>
                                  <a:pt x="2039" y="63"/>
                                </a:cubicBezTo>
                                <a:cubicBezTo>
                                  <a:pt x="2050" y="63"/>
                                  <a:pt x="2055" y="70"/>
                                  <a:pt x="2055" y="84"/>
                                </a:cubicBezTo>
                                <a:cubicBezTo>
                                  <a:pt x="2055" y="131"/>
                                  <a:pt x="2055" y="131"/>
                                  <a:pt x="2055" y="131"/>
                                </a:cubicBezTo>
                                <a:cubicBezTo>
                                  <a:pt x="2062" y="131"/>
                                  <a:pt x="2062" y="131"/>
                                  <a:pt x="2062" y="131"/>
                                </a:cubicBezTo>
                                <a:cubicBezTo>
                                  <a:pt x="2062" y="87"/>
                                  <a:pt x="2062" y="87"/>
                                  <a:pt x="2062" y="87"/>
                                </a:cubicBezTo>
                                <a:cubicBezTo>
                                  <a:pt x="2062" y="72"/>
                                  <a:pt x="2069" y="63"/>
                                  <a:pt x="2081" y="63"/>
                                </a:cubicBezTo>
                                <a:cubicBezTo>
                                  <a:pt x="2093" y="63"/>
                                  <a:pt x="2097" y="69"/>
                                  <a:pt x="2097" y="82"/>
                                </a:cubicBezTo>
                                <a:cubicBezTo>
                                  <a:pt x="2097" y="131"/>
                                  <a:pt x="2097" y="131"/>
                                  <a:pt x="2097" y="131"/>
                                </a:cubicBezTo>
                                <a:cubicBezTo>
                                  <a:pt x="2105" y="131"/>
                                  <a:pt x="2105" y="131"/>
                                  <a:pt x="2105" y="131"/>
                                </a:cubicBezTo>
                                <a:cubicBezTo>
                                  <a:pt x="2105" y="83"/>
                                  <a:pt x="2105" y="83"/>
                                  <a:pt x="2105" y="83"/>
                                </a:cubicBezTo>
                                <a:cubicBezTo>
                                  <a:pt x="2105" y="73"/>
                                  <a:pt x="2103" y="69"/>
                                  <a:pt x="2100" y="64"/>
                                </a:cubicBezTo>
                                <a:cubicBezTo>
                                  <a:pt x="2096" y="59"/>
                                  <a:pt x="2089" y="56"/>
                                  <a:pt x="2082" y="56"/>
                                </a:cubicBezTo>
                                <a:cubicBezTo>
                                  <a:pt x="2071" y="56"/>
                                  <a:pt x="2064" y="61"/>
                                  <a:pt x="2060" y="70"/>
                                </a:cubicBezTo>
                                <a:cubicBezTo>
                                  <a:pt x="2055" y="61"/>
                                  <a:pt x="2049" y="56"/>
                                  <a:pt x="2039" y="56"/>
                                </a:cubicBezTo>
                                <a:cubicBezTo>
                                  <a:pt x="2031" y="56"/>
                                  <a:pt x="2025" y="60"/>
                                  <a:pt x="2020" y="67"/>
                                </a:cubicBezTo>
                                <a:cubicBezTo>
                                  <a:pt x="2020" y="58"/>
                                  <a:pt x="2020" y="58"/>
                                  <a:pt x="2020" y="58"/>
                                </a:cubicBezTo>
                                <a:lnTo>
                                  <a:pt x="2013" y="58"/>
                                </a:lnTo>
                                <a:close/>
                                <a:moveTo>
                                  <a:pt x="1952" y="63"/>
                                </a:moveTo>
                                <a:cubicBezTo>
                                  <a:pt x="1969" y="63"/>
                                  <a:pt x="1981" y="76"/>
                                  <a:pt x="1981" y="93"/>
                                </a:cubicBezTo>
                                <a:cubicBezTo>
                                  <a:pt x="1981" y="113"/>
                                  <a:pt x="1969" y="127"/>
                                  <a:pt x="1952" y="127"/>
                                </a:cubicBezTo>
                                <a:cubicBezTo>
                                  <a:pt x="1936" y="127"/>
                                  <a:pt x="1923" y="113"/>
                                  <a:pt x="1923" y="94"/>
                                </a:cubicBezTo>
                                <a:cubicBezTo>
                                  <a:pt x="1923" y="77"/>
                                  <a:pt x="1936" y="63"/>
                                  <a:pt x="1952" y="63"/>
                                </a:cubicBezTo>
                                <a:moveTo>
                                  <a:pt x="1980" y="58"/>
                                </a:moveTo>
                                <a:cubicBezTo>
                                  <a:pt x="1980" y="71"/>
                                  <a:pt x="1980" y="71"/>
                                  <a:pt x="1980" y="71"/>
                                </a:cubicBezTo>
                                <a:cubicBezTo>
                                  <a:pt x="1973" y="61"/>
                                  <a:pt x="1964" y="56"/>
                                  <a:pt x="1952" y="56"/>
                                </a:cubicBezTo>
                                <a:cubicBezTo>
                                  <a:pt x="1931" y="56"/>
                                  <a:pt x="1916" y="72"/>
                                  <a:pt x="1916" y="94"/>
                                </a:cubicBezTo>
                                <a:cubicBezTo>
                                  <a:pt x="1916" y="117"/>
                                  <a:pt x="1931" y="133"/>
                                  <a:pt x="1952" y="133"/>
                                </a:cubicBezTo>
                                <a:cubicBezTo>
                                  <a:pt x="1964" y="133"/>
                                  <a:pt x="1974" y="128"/>
                                  <a:pt x="1980" y="118"/>
                                </a:cubicBezTo>
                                <a:cubicBezTo>
                                  <a:pt x="1980" y="131"/>
                                  <a:pt x="1980" y="131"/>
                                  <a:pt x="1980" y="131"/>
                                </a:cubicBezTo>
                                <a:cubicBezTo>
                                  <a:pt x="1988" y="131"/>
                                  <a:pt x="1988" y="131"/>
                                  <a:pt x="1988" y="131"/>
                                </a:cubicBezTo>
                                <a:cubicBezTo>
                                  <a:pt x="1988" y="58"/>
                                  <a:pt x="1988" y="58"/>
                                  <a:pt x="1988" y="58"/>
                                </a:cubicBezTo>
                                <a:lnTo>
                                  <a:pt x="1980" y="58"/>
                                </a:lnTo>
                                <a:close/>
                                <a:moveTo>
                                  <a:pt x="1841" y="0"/>
                                </a:moveTo>
                                <a:cubicBezTo>
                                  <a:pt x="1841" y="131"/>
                                  <a:pt x="1841" y="131"/>
                                  <a:pt x="1841" y="131"/>
                                </a:cubicBezTo>
                                <a:cubicBezTo>
                                  <a:pt x="1848" y="131"/>
                                  <a:pt x="1848" y="131"/>
                                  <a:pt x="1848" y="131"/>
                                </a:cubicBezTo>
                                <a:cubicBezTo>
                                  <a:pt x="1848" y="93"/>
                                  <a:pt x="1848" y="93"/>
                                  <a:pt x="1848" y="93"/>
                                </a:cubicBezTo>
                                <a:cubicBezTo>
                                  <a:pt x="1848" y="73"/>
                                  <a:pt x="1855" y="63"/>
                                  <a:pt x="1870" y="63"/>
                                </a:cubicBezTo>
                                <a:cubicBezTo>
                                  <a:pt x="1882" y="63"/>
                                  <a:pt x="1888" y="69"/>
                                  <a:pt x="1888" y="85"/>
                                </a:cubicBezTo>
                                <a:cubicBezTo>
                                  <a:pt x="1888" y="131"/>
                                  <a:pt x="1888" y="131"/>
                                  <a:pt x="1888" y="131"/>
                                </a:cubicBezTo>
                                <a:cubicBezTo>
                                  <a:pt x="1895" y="131"/>
                                  <a:pt x="1895" y="131"/>
                                  <a:pt x="1895" y="131"/>
                                </a:cubicBezTo>
                                <a:cubicBezTo>
                                  <a:pt x="1895" y="85"/>
                                  <a:pt x="1895" y="85"/>
                                  <a:pt x="1895" y="85"/>
                                </a:cubicBezTo>
                                <a:cubicBezTo>
                                  <a:pt x="1895" y="76"/>
                                  <a:pt x="1894" y="71"/>
                                  <a:pt x="1891" y="67"/>
                                </a:cubicBezTo>
                                <a:cubicBezTo>
                                  <a:pt x="1887" y="60"/>
                                  <a:pt x="1879" y="56"/>
                                  <a:pt x="1871" y="56"/>
                                </a:cubicBezTo>
                                <a:cubicBezTo>
                                  <a:pt x="1861" y="56"/>
                                  <a:pt x="1854" y="60"/>
                                  <a:pt x="1848" y="70"/>
                                </a:cubicBezTo>
                                <a:cubicBezTo>
                                  <a:pt x="1848" y="0"/>
                                  <a:pt x="1848" y="0"/>
                                  <a:pt x="1848" y="0"/>
                                </a:cubicBezTo>
                                <a:lnTo>
                                  <a:pt x="1841" y="0"/>
                                </a:lnTo>
                                <a:close/>
                                <a:moveTo>
                                  <a:pt x="1813" y="65"/>
                                </a:moveTo>
                                <a:cubicBezTo>
                                  <a:pt x="1826" y="65"/>
                                  <a:pt x="1826" y="65"/>
                                  <a:pt x="1826" y="65"/>
                                </a:cubicBezTo>
                                <a:cubicBezTo>
                                  <a:pt x="1826" y="58"/>
                                  <a:pt x="1826" y="58"/>
                                  <a:pt x="1826" y="58"/>
                                </a:cubicBezTo>
                                <a:cubicBezTo>
                                  <a:pt x="1813" y="58"/>
                                  <a:pt x="1813" y="58"/>
                                  <a:pt x="1813" y="58"/>
                                </a:cubicBezTo>
                                <a:cubicBezTo>
                                  <a:pt x="1813" y="32"/>
                                  <a:pt x="1813" y="32"/>
                                  <a:pt x="1813" y="32"/>
                                </a:cubicBezTo>
                                <a:cubicBezTo>
                                  <a:pt x="1806" y="32"/>
                                  <a:pt x="1806" y="32"/>
                                  <a:pt x="1806" y="32"/>
                                </a:cubicBezTo>
                                <a:cubicBezTo>
                                  <a:pt x="1806" y="58"/>
                                  <a:pt x="1806" y="58"/>
                                  <a:pt x="1806" y="58"/>
                                </a:cubicBezTo>
                                <a:cubicBezTo>
                                  <a:pt x="1798" y="58"/>
                                  <a:pt x="1798" y="58"/>
                                  <a:pt x="1798" y="58"/>
                                </a:cubicBezTo>
                                <a:cubicBezTo>
                                  <a:pt x="1798" y="65"/>
                                  <a:pt x="1798" y="65"/>
                                  <a:pt x="1798" y="65"/>
                                </a:cubicBezTo>
                                <a:cubicBezTo>
                                  <a:pt x="1806" y="65"/>
                                  <a:pt x="1806" y="65"/>
                                  <a:pt x="1806" y="65"/>
                                </a:cubicBezTo>
                                <a:cubicBezTo>
                                  <a:pt x="1806" y="131"/>
                                  <a:pt x="1806" y="131"/>
                                  <a:pt x="1806" y="131"/>
                                </a:cubicBezTo>
                                <a:cubicBezTo>
                                  <a:pt x="1813" y="131"/>
                                  <a:pt x="1813" y="131"/>
                                  <a:pt x="1813" y="131"/>
                                </a:cubicBezTo>
                                <a:lnTo>
                                  <a:pt x="1813" y="65"/>
                                </a:lnTo>
                                <a:close/>
                                <a:moveTo>
                                  <a:pt x="1776" y="27"/>
                                </a:moveTo>
                                <a:cubicBezTo>
                                  <a:pt x="1772" y="27"/>
                                  <a:pt x="1769" y="30"/>
                                  <a:pt x="1769" y="34"/>
                                </a:cubicBezTo>
                                <a:cubicBezTo>
                                  <a:pt x="1769" y="37"/>
                                  <a:pt x="1772" y="40"/>
                                  <a:pt x="1776" y="40"/>
                                </a:cubicBezTo>
                                <a:cubicBezTo>
                                  <a:pt x="1779" y="40"/>
                                  <a:pt x="1782" y="37"/>
                                  <a:pt x="1782" y="34"/>
                                </a:cubicBezTo>
                                <a:cubicBezTo>
                                  <a:pt x="1782" y="30"/>
                                  <a:pt x="1779" y="27"/>
                                  <a:pt x="1776" y="27"/>
                                </a:cubicBezTo>
                                <a:moveTo>
                                  <a:pt x="1779" y="58"/>
                                </a:moveTo>
                                <a:cubicBezTo>
                                  <a:pt x="1772" y="58"/>
                                  <a:pt x="1772" y="58"/>
                                  <a:pt x="1772" y="58"/>
                                </a:cubicBezTo>
                                <a:cubicBezTo>
                                  <a:pt x="1772" y="131"/>
                                  <a:pt x="1772" y="131"/>
                                  <a:pt x="1772" y="131"/>
                                </a:cubicBezTo>
                                <a:cubicBezTo>
                                  <a:pt x="1779" y="131"/>
                                  <a:pt x="1779" y="131"/>
                                  <a:pt x="1779" y="131"/>
                                </a:cubicBezTo>
                                <a:lnTo>
                                  <a:pt x="1779" y="58"/>
                                </a:lnTo>
                                <a:close/>
                                <a:moveTo>
                                  <a:pt x="1648" y="58"/>
                                </a:moveTo>
                                <a:cubicBezTo>
                                  <a:pt x="1640" y="58"/>
                                  <a:pt x="1640" y="58"/>
                                  <a:pt x="1640" y="58"/>
                                </a:cubicBezTo>
                                <a:cubicBezTo>
                                  <a:pt x="1673" y="136"/>
                                  <a:pt x="1673" y="136"/>
                                  <a:pt x="1673" y="136"/>
                                </a:cubicBezTo>
                                <a:cubicBezTo>
                                  <a:pt x="1698" y="72"/>
                                  <a:pt x="1698" y="72"/>
                                  <a:pt x="1698" y="72"/>
                                </a:cubicBezTo>
                                <a:cubicBezTo>
                                  <a:pt x="1724" y="136"/>
                                  <a:pt x="1724" y="136"/>
                                  <a:pt x="1724" y="136"/>
                                </a:cubicBezTo>
                                <a:cubicBezTo>
                                  <a:pt x="1758" y="58"/>
                                  <a:pt x="1758" y="58"/>
                                  <a:pt x="1758" y="58"/>
                                </a:cubicBezTo>
                                <a:cubicBezTo>
                                  <a:pt x="1749" y="58"/>
                                  <a:pt x="1749" y="58"/>
                                  <a:pt x="1749" y="58"/>
                                </a:cubicBezTo>
                                <a:cubicBezTo>
                                  <a:pt x="1724" y="117"/>
                                  <a:pt x="1724" y="117"/>
                                  <a:pt x="1724" y="117"/>
                                </a:cubicBezTo>
                                <a:cubicBezTo>
                                  <a:pt x="1698" y="54"/>
                                  <a:pt x="1698" y="54"/>
                                  <a:pt x="1698" y="54"/>
                                </a:cubicBezTo>
                                <a:cubicBezTo>
                                  <a:pt x="1673" y="117"/>
                                  <a:pt x="1673" y="117"/>
                                  <a:pt x="1673" y="117"/>
                                </a:cubicBezTo>
                                <a:lnTo>
                                  <a:pt x="1648" y="58"/>
                                </a:lnTo>
                                <a:close/>
                                <a:moveTo>
                                  <a:pt x="1598" y="133"/>
                                </a:moveTo>
                                <a:cubicBezTo>
                                  <a:pt x="1580" y="174"/>
                                  <a:pt x="1580" y="174"/>
                                  <a:pt x="1580" y="174"/>
                                </a:cubicBezTo>
                                <a:cubicBezTo>
                                  <a:pt x="1588" y="174"/>
                                  <a:pt x="1588" y="174"/>
                                  <a:pt x="1588" y="174"/>
                                </a:cubicBezTo>
                                <a:cubicBezTo>
                                  <a:pt x="1637" y="58"/>
                                  <a:pt x="1637" y="58"/>
                                  <a:pt x="1637" y="58"/>
                                </a:cubicBezTo>
                                <a:cubicBezTo>
                                  <a:pt x="1629" y="58"/>
                                  <a:pt x="1629" y="58"/>
                                  <a:pt x="1629" y="58"/>
                                </a:cubicBezTo>
                                <a:cubicBezTo>
                                  <a:pt x="1601" y="123"/>
                                  <a:pt x="1601" y="123"/>
                                  <a:pt x="1601" y="123"/>
                                </a:cubicBezTo>
                                <a:cubicBezTo>
                                  <a:pt x="1571" y="58"/>
                                  <a:pt x="1571" y="58"/>
                                  <a:pt x="1571" y="58"/>
                                </a:cubicBezTo>
                                <a:cubicBezTo>
                                  <a:pt x="1563" y="58"/>
                                  <a:pt x="1563" y="58"/>
                                  <a:pt x="1563" y="58"/>
                                </a:cubicBezTo>
                                <a:lnTo>
                                  <a:pt x="1598" y="133"/>
                                </a:lnTo>
                                <a:close/>
                                <a:moveTo>
                                  <a:pt x="1522" y="58"/>
                                </a:moveTo>
                                <a:cubicBezTo>
                                  <a:pt x="1522" y="131"/>
                                  <a:pt x="1522" y="131"/>
                                  <a:pt x="1522" y="131"/>
                                </a:cubicBezTo>
                                <a:cubicBezTo>
                                  <a:pt x="1529" y="131"/>
                                  <a:pt x="1529" y="131"/>
                                  <a:pt x="1529" y="131"/>
                                </a:cubicBezTo>
                                <a:cubicBezTo>
                                  <a:pt x="1529" y="92"/>
                                  <a:pt x="1529" y="92"/>
                                  <a:pt x="1529" y="92"/>
                                </a:cubicBezTo>
                                <a:cubicBezTo>
                                  <a:pt x="1529" y="80"/>
                                  <a:pt x="1530" y="76"/>
                                  <a:pt x="1531" y="72"/>
                                </a:cubicBezTo>
                                <a:cubicBezTo>
                                  <a:pt x="1534" y="67"/>
                                  <a:pt x="1539" y="63"/>
                                  <a:pt x="1544" y="63"/>
                                </a:cubicBezTo>
                                <a:cubicBezTo>
                                  <a:pt x="1546" y="63"/>
                                  <a:pt x="1547" y="63"/>
                                  <a:pt x="1549" y="64"/>
                                </a:cubicBezTo>
                                <a:cubicBezTo>
                                  <a:pt x="1553" y="58"/>
                                  <a:pt x="1553" y="58"/>
                                  <a:pt x="1553" y="58"/>
                                </a:cubicBezTo>
                                <a:cubicBezTo>
                                  <a:pt x="1550" y="57"/>
                                  <a:pt x="1548" y="56"/>
                                  <a:pt x="1545" y="56"/>
                                </a:cubicBezTo>
                                <a:cubicBezTo>
                                  <a:pt x="1538" y="56"/>
                                  <a:pt x="1533" y="60"/>
                                  <a:pt x="1529" y="68"/>
                                </a:cubicBezTo>
                                <a:cubicBezTo>
                                  <a:pt x="1529" y="58"/>
                                  <a:pt x="1529" y="58"/>
                                  <a:pt x="1529" y="58"/>
                                </a:cubicBezTo>
                                <a:lnTo>
                                  <a:pt x="1522" y="58"/>
                                </a:lnTo>
                                <a:close/>
                                <a:moveTo>
                                  <a:pt x="1462" y="63"/>
                                </a:moveTo>
                                <a:cubicBezTo>
                                  <a:pt x="1480" y="63"/>
                                  <a:pt x="1494" y="77"/>
                                  <a:pt x="1494" y="95"/>
                                </a:cubicBezTo>
                                <a:cubicBezTo>
                                  <a:pt x="1494" y="113"/>
                                  <a:pt x="1480" y="127"/>
                                  <a:pt x="1462" y="127"/>
                                </a:cubicBezTo>
                                <a:cubicBezTo>
                                  <a:pt x="1445" y="127"/>
                                  <a:pt x="1432" y="113"/>
                                  <a:pt x="1432" y="95"/>
                                </a:cubicBezTo>
                                <a:cubicBezTo>
                                  <a:pt x="1432" y="77"/>
                                  <a:pt x="1445" y="63"/>
                                  <a:pt x="1462" y="63"/>
                                </a:cubicBezTo>
                                <a:moveTo>
                                  <a:pt x="1463" y="56"/>
                                </a:moveTo>
                                <a:cubicBezTo>
                                  <a:pt x="1441" y="56"/>
                                  <a:pt x="1424" y="74"/>
                                  <a:pt x="1424" y="95"/>
                                </a:cubicBezTo>
                                <a:cubicBezTo>
                                  <a:pt x="1424" y="116"/>
                                  <a:pt x="1441" y="133"/>
                                  <a:pt x="1463" y="133"/>
                                </a:cubicBezTo>
                                <a:cubicBezTo>
                                  <a:pt x="1484" y="133"/>
                                  <a:pt x="1501" y="117"/>
                                  <a:pt x="1501" y="95"/>
                                </a:cubicBezTo>
                                <a:cubicBezTo>
                                  <a:pt x="1501" y="73"/>
                                  <a:pt x="1484" y="56"/>
                                  <a:pt x="1463" y="56"/>
                                </a:cubicBezTo>
                                <a:moveTo>
                                  <a:pt x="1400" y="27"/>
                                </a:moveTo>
                                <a:cubicBezTo>
                                  <a:pt x="1396" y="27"/>
                                  <a:pt x="1393" y="30"/>
                                  <a:pt x="1393" y="34"/>
                                </a:cubicBezTo>
                                <a:cubicBezTo>
                                  <a:pt x="1393" y="37"/>
                                  <a:pt x="1396" y="40"/>
                                  <a:pt x="1400" y="40"/>
                                </a:cubicBezTo>
                                <a:cubicBezTo>
                                  <a:pt x="1403" y="40"/>
                                  <a:pt x="1406" y="37"/>
                                  <a:pt x="1406" y="34"/>
                                </a:cubicBezTo>
                                <a:cubicBezTo>
                                  <a:pt x="1406" y="30"/>
                                  <a:pt x="1403" y="27"/>
                                  <a:pt x="1400" y="27"/>
                                </a:cubicBezTo>
                                <a:moveTo>
                                  <a:pt x="1403" y="58"/>
                                </a:moveTo>
                                <a:cubicBezTo>
                                  <a:pt x="1396" y="58"/>
                                  <a:pt x="1396" y="58"/>
                                  <a:pt x="1396" y="58"/>
                                </a:cubicBezTo>
                                <a:cubicBezTo>
                                  <a:pt x="1396" y="131"/>
                                  <a:pt x="1396" y="131"/>
                                  <a:pt x="1396" y="131"/>
                                </a:cubicBezTo>
                                <a:cubicBezTo>
                                  <a:pt x="1403" y="131"/>
                                  <a:pt x="1403" y="131"/>
                                  <a:pt x="1403" y="131"/>
                                </a:cubicBezTo>
                                <a:lnTo>
                                  <a:pt x="1403" y="58"/>
                                </a:lnTo>
                                <a:close/>
                                <a:moveTo>
                                  <a:pt x="1350" y="58"/>
                                </a:moveTo>
                                <a:cubicBezTo>
                                  <a:pt x="1350" y="131"/>
                                  <a:pt x="1350" y="131"/>
                                  <a:pt x="1350" y="131"/>
                                </a:cubicBezTo>
                                <a:cubicBezTo>
                                  <a:pt x="1357" y="131"/>
                                  <a:pt x="1357" y="131"/>
                                  <a:pt x="1357" y="131"/>
                                </a:cubicBezTo>
                                <a:cubicBezTo>
                                  <a:pt x="1357" y="92"/>
                                  <a:pt x="1357" y="92"/>
                                  <a:pt x="1357" y="92"/>
                                </a:cubicBezTo>
                                <a:cubicBezTo>
                                  <a:pt x="1357" y="80"/>
                                  <a:pt x="1357" y="76"/>
                                  <a:pt x="1359" y="72"/>
                                </a:cubicBezTo>
                                <a:cubicBezTo>
                                  <a:pt x="1361" y="67"/>
                                  <a:pt x="1367" y="63"/>
                                  <a:pt x="1372" y="63"/>
                                </a:cubicBezTo>
                                <a:cubicBezTo>
                                  <a:pt x="1374" y="63"/>
                                  <a:pt x="1375" y="63"/>
                                  <a:pt x="1377" y="64"/>
                                </a:cubicBezTo>
                                <a:cubicBezTo>
                                  <a:pt x="1381" y="58"/>
                                  <a:pt x="1381" y="58"/>
                                  <a:pt x="1381" y="58"/>
                                </a:cubicBezTo>
                                <a:cubicBezTo>
                                  <a:pt x="1378" y="57"/>
                                  <a:pt x="1376" y="56"/>
                                  <a:pt x="1373" y="56"/>
                                </a:cubicBezTo>
                                <a:cubicBezTo>
                                  <a:pt x="1366" y="56"/>
                                  <a:pt x="1361" y="60"/>
                                  <a:pt x="1357" y="68"/>
                                </a:cubicBezTo>
                                <a:cubicBezTo>
                                  <a:pt x="1357" y="58"/>
                                  <a:pt x="1357" y="58"/>
                                  <a:pt x="1357" y="58"/>
                                </a:cubicBezTo>
                                <a:lnTo>
                                  <a:pt x="1350" y="58"/>
                                </a:lnTo>
                                <a:close/>
                                <a:moveTo>
                                  <a:pt x="1293" y="63"/>
                                </a:moveTo>
                                <a:cubicBezTo>
                                  <a:pt x="1309" y="63"/>
                                  <a:pt x="1321" y="77"/>
                                  <a:pt x="1321" y="95"/>
                                </a:cubicBezTo>
                                <a:cubicBezTo>
                                  <a:pt x="1321" y="113"/>
                                  <a:pt x="1309" y="127"/>
                                  <a:pt x="1293" y="127"/>
                                </a:cubicBezTo>
                                <a:cubicBezTo>
                                  <a:pt x="1276" y="127"/>
                                  <a:pt x="1264" y="114"/>
                                  <a:pt x="1264" y="96"/>
                                </a:cubicBezTo>
                                <a:cubicBezTo>
                                  <a:pt x="1264" y="76"/>
                                  <a:pt x="1275" y="63"/>
                                  <a:pt x="1293" y="63"/>
                                </a:cubicBezTo>
                                <a:moveTo>
                                  <a:pt x="1264" y="174"/>
                                </a:moveTo>
                                <a:cubicBezTo>
                                  <a:pt x="1264" y="119"/>
                                  <a:pt x="1264" y="119"/>
                                  <a:pt x="1264" y="119"/>
                                </a:cubicBezTo>
                                <a:cubicBezTo>
                                  <a:pt x="1272" y="129"/>
                                  <a:pt x="1281" y="133"/>
                                  <a:pt x="1293" y="133"/>
                                </a:cubicBezTo>
                                <a:cubicBezTo>
                                  <a:pt x="1314" y="133"/>
                                  <a:pt x="1329" y="118"/>
                                  <a:pt x="1329" y="95"/>
                                </a:cubicBezTo>
                                <a:cubicBezTo>
                                  <a:pt x="1329" y="73"/>
                                  <a:pt x="1314" y="56"/>
                                  <a:pt x="1292" y="56"/>
                                </a:cubicBezTo>
                                <a:cubicBezTo>
                                  <a:pt x="1281" y="56"/>
                                  <a:pt x="1271" y="62"/>
                                  <a:pt x="1264" y="71"/>
                                </a:cubicBezTo>
                                <a:cubicBezTo>
                                  <a:pt x="1264" y="58"/>
                                  <a:pt x="1264" y="58"/>
                                  <a:pt x="1264" y="58"/>
                                </a:cubicBezTo>
                                <a:cubicBezTo>
                                  <a:pt x="1257" y="58"/>
                                  <a:pt x="1257" y="58"/>
                                  <a:pt x="1257" y="58"/>
                                </a:cubicBezTo>
                                <a:cubicBezTo>
                                  <a:pt x="1257" y="174"/>
                                  <a:pt x="1257" y="174"/>
                                  <a:pt x="1257" y="174"/>
                                </a:cubicBezTo>
                                <a:lnTo>
                                  <a:pt x="1264" y="174"/>
                                </a:lnTo>
                                <a:close/>
                                <a:moveTo>
                                  <a:pt x="1175" y="46"/>
                                </a:moveTo>
                                <a:cubicBezTo>
                                  <a:pt x="1188" y="46"/>
                                  <a:pt x="1197" y="55"/>
                                  <a:pt x="1197" y="68"/>
                                </a:cubicBezTo>
                                <a:cubicBezTo>
                                  <a:pt x="1197" y="84"/>
                                  <a:pt x="1185" y="97"/>
                                  <a:pt x="1172" y="97"/>
                                </a:cubicBezTo>
                                <a:cubicBezTo>
                                  <a:pt x="1159" y="97"/>
                                  <a:pt x="1150" y="87"/>
                                  <a:pt x="1150" y="73"/>
                                </a:cubicBezTo>
                                <a:cubicBezTo>
                                  <a:pt x="1150" y="58"/>
                                  <a:pt x="1161" y="46"/>
                                  <a:pt x="1175" y="46"/>
                                </a:cubicBezTo>
                                <a:close/>
                                <a:moveTo>
                                  <a:pt x="1208" y="41"/>
                                </a:moveTo>
                                <a:cubicBezTo>
                                  <a:pt x="1200" y="41"/>
                                  <a:pt x="1200" y="41"/>
                                  <a:pt x="1200" y="41"/>
                                </a:cubicBezTo>
                                <a:cubicBezTo>
                                  <a:pt x="1199" y="53"/>
                                  <a:pt x="1199" y="53"/>
                                  <a:pt x="1199" y="53"/>
                                </a:cubicBezTo>
                                <a:cubicBezTo>
                                  <a:pt x="1192" y="43"/>
                                  <a:pt x="1185" y="39"/>
                                  <a:pt x="1175" y="39"/>
                                </a:cubicBezTo>
                                <a:cubicBezTo>
                                  <a:pt x="1156" y="39"/>
                                  <a:pt x="1143" y="54"/>
                                  <a:pt x="1143" y="73"/>
                                </a:cubicBezTo>
                                <a:cubicBezTo>
                                  <a:pt x="1143" y="91"/>
                                  <a:pt x="1154" y="103"/>
                                  <a:pt x="1171" y="103"/>
                                </a:cubicBezTo>
                                <a:cubicBezTo>
                                  <a:pt x="1180" y="103"/>
                                  <a:pt x="1186" y="100"/>
                                  <a:pt x="1194" y="91"/>
                                </a:cubicBezTo>
                                <a:cubicBezTo>
                                  <a:pt x="1194" y="92"/>
                                  <a:pt x="1194" y="92"/>
                                  <a:pt x="1194" y="92"/>
                                </a:cubicBezTo>
                                <a:cubicBezTo>
                                  <a:pt x="1194" y="98"/>
                                  <a:pt x="1200" y="103"/>
                                  <a:pt x="1207" y="103"/>
                                </a:cubicBezTo>
                                <a:cubicBezTo>
                                  <a:pt x="1222" y="103"/>
                                  <a:pt x="1235" y="85"/>
                                  <a:pt x="1235" y="63"/>
                                </a:cubicBezTo>
                                <a:cubicBezTo>
                                  <a:pt x="1235" y="33"/>
                                  <a:pt x="1210" y="10"/>
                                  <a:pt x="1178" y="10"/>
                                </a:cubicBezTo>
                                <a:cubicBezTo>
                                  <a:pt x="1143" y="10"/>
                                  <a:pt x="1115" y="37"/>
                                  <a:pt x="1115" y="72"/>
                                </a:cubicBezTo>
                                <a:cubicBezTo>
                                  <a:pt x="1115" y="108"/>
                                  <a:pt x="1142" y="133"/>
                                  <a:pt x="1180" y="133"/>
                                </a:cubicBezTo>
                                <a:cubicBezTo>
                                  <a:pt x="1196" y="133"/>
                                  <a:pt x="1208" y="130"/>
                                  <a:pt x="1222" y="123"/>
                                </a:cubicBezTo>
                                <a:cubicBezTo>
                                  <a:pt x="1220" y="117"/>
                                  <a:pt x="1220" y="117"/>
                                  <a:pt x="1220" y="117"/>
                                </a:cubicBezTo>
                                <a:cubicBezTo>
                                  <a:pt x="1205" y="124"/>
                                  <a:pt x="1194" y="127"/>
                                  <a:pt x="1180" y="127"/>
                                </a:cubicBezTo>
                                <a:cubicBezTo>
                                  <a:pt x="1168" y="127"/>
                                  <a:pt x="1158" y="124"/>
                                  <a:pt x="1149" y="120"/>
                                </a:cubicBezTo>
                                <a:cubicBezTo>
                                  <a:pt x="1133" y="110"/>
                                  <a:pt x="1122" y="92"/>
                                  <a:pt x="1122" y="72"/>
                                </a:cubicBezTo>
                                <a:cubicBezTo>
                                  <a:pt x="1122" y="41"/>
                                  <a:pt x="1146" y="16"/>
                                  <a:pt x="1177" y="16"/>
                                </a:cubicBezTo>
                                <a:cubicBezTo>
                                  <a:pt x="1207" y="16"/>
                                  <a:pt x="1229" y="36"/>
                                  <a:pt x="1229" y="63"/>
                                </a:cubicBezTo>
                                <a:cubicBezTo>
                                  <a:pt x="1229" y="81"/>
                                  <a:pt x="1219" y="97"/>
                                  <a:pt x="1208" y="97"/>
                                </a:cubicBezTo>
                                <a:cubicBezTo>
                                  <a:pt x="1204" y="97"/>
                                  <a:pt x="1201" y="94"/>
                                  <a:pt x="1201" y="90"/>
                                </a:cubicBezTo>
                                <a:cubicBezTo>
                                  <a:pt x="1203" y="81"/>
                                  <a:pt x="1203" y="81"/>
                                  <a:pt x="1203" y="81"/>
                                </a:cubicBezTo>
                                <a:lnTo>
                                  <a:pt x="1208" y="41"/>
                                </a:lnTo>
                                <a:close/>
                                <a:moveTo>
                                  <a:pt x="1096" y="68"/>
                                </a:moveTo>
                                <a:cubicBezTo>
                                  <a:pt x="1092" y="61"/>
                                  <a:pt x="1085" y="56"/>
                                  <a:pt x="1077" y="56"/>
                                </a:cubicBezTo>
                                <a:cubicBezTo>
                                  <a:pt x="1066" y="56"/>
                                  <a:pt x="1057" y="64"/>
                                  <a:pt x="1057" y="75"/>
                                </a:cubicBezTo>
                                <a:cubicBezTo>
                                  <a:pt x="1057" y="84"/>
                                  <a:pt x="1063" y="90"/>
                                  <a:pt x="1079" y="95"/>
                                </a:cubicBezTo>
                                <a:cubicBezTo>
                                  <a:pt x="1090" y="99"/>
                                  <a:pt x="1093" y="103"/>
                                  <a:pt x="1093" y="110"/>
                                </a:cubicBezTo>
                                <a:cubicBezTo>
                                  <a:pt x="1093" y="120"/>
                                  <a:pt x="1086" y="127"/>
                                  <a:pt x="1077" y="127"/>
                                </a:cubicBezTo>
                                <a:cubicBezTo>
                                  <a:pt x="1068" y="127"/>
                                  <a:pt x="1062" y="122"/>
                                  <a:pt x="1058" y="112"/>
                                </a:cubicBezTo>
                                <a:cubicBezTo>
                                  <a:pt x="1051" y="114"/>
                                  <a:pt x="1051" y="114"/>
                                  <a:pt x="1051" y="114"/>
                                </a:cubicBezTo>
                                <a:cubicBezTo>
                                  <a:pt x="1055" y="126"/>
                                  <a:pt x="1064" y="133"/>
                                  <a:pt x="1077" y="133"/>
                                </a:cubicBezTo>
                                <a:cubicBezTo>
                                  <a:pt x="1090" y="133"/>
                                  <a:pt x="1100" y="124"/>
                                  <a:pt x="1100" y="111"/>
                                </a:cubicBezTo>
                                <a:cubicBezTo>
                                  <a:pt x="1100" y="104"/>
                                  <a:pt x="1098" y="98"/>
                                  <a:pt x="1093" y="95"/>
                                </a:cubicBezTo>
                                <a:cubicBezTo>
                                  <a:pt x="1090" y="92"/>
                                  <a:pt x="1088" y="91"/>
                                  <a:pt x="1079" y="88"/>
                                </a:cubicBezTo>
                                <a:cubicBezTo>
                                  <a:pt x="1068" y="84"/>
                                  <a:pt x="1065" y="81"/>
                                  <a:pt x="1065" y="75"/>
                                </a:cubicBezTo>
                                <a:cubicBezTo>
                                  <a:pt x="1065" y="69"/>
                                  <a:pt x="1070" y="63"/>
                                  <a:pt x="1077" y="63"/>
                                </a:cubicBezTo>
                                <a:cubicBezTo>
                                  <a:pt x="1083" y="63"/>
                                  <a:pt x="1087" y="66"/>
                                  <a:pt x="1090" y="72"/>
                                </a:cubicBezTo>
                                <a:lnTo>
                                  <a:pt x="1096" y="68"/>
                                </a:lnTo>
                                <a:close/>
                                <a:moveTo>
                                  <a:pt x="974" y="89"/>
                                </a:moveTo>
                                <a:cubicBezTo>
                                  <a:pt x="976" y="74"/>
                                  <a:pt x="987" y="63"/>
                                  <a:pt x="1001" y="63"/>
                                </a:cubicBezTo>
                                <a:cubicBezTo>
                                  <a:pt x="1014" y="63"/>
                                  <a:pt x="1025" y="73"/>
                                  <a:pt x="1028" y="89"/>
                                </a:cubicBezTo>
                                <a:lnTo>
                                  <a:pt x="974" y="89"/>
                                </a:lnTo>
                                <a:close/>
                                <a:moveTo>
                                  <a:pt x="1036" y="96"/>
                                </a:moveTo>
                                <a:cubicBezTo>
                                  <a:pt x="1036" y="72"/>
                                  <a:pt x="1022" y="56"/>
                                  <a:pt x="1001" y="56"/>
                                </a:cubicBezTo>
                                <a:cubicBezTo>
                                  <a:pt x="981" y="56"/>
                                  <a:pt x="965" y="73"/>
                                  <a:pt x="965" y="95"/>
                                </a:cubicBezTo>
                                <a:cubicBezTo>
                                  <a:pt x="965" y="117"/>
                                  <a:pt x="980" y="133"/>
                                  <a:pt x="1001" y="133"/>
                                </a:cubicBezTo>
                                <a:cubicBezTo>
                                  <a:pt x="1016" y="133"/>
                                  <a:pt x="1026" y="127"/>
                                  <a:pt x="1034" y="113"/>
                                </a:cubicBezTo>
                                <a:cubicBezTo>
                                  <a:pt x="1028" y="110"/>
                                  <a:pt x="1028" y="110"/>
                                  <a:pt x="1028" y="110"/>
                                </a:cubicBezTo>
                                <a:cubicBezTo>
                                  <a:pt x="1021" y="122"/>
                                  <a:pt x="1013" y="127"/>
                                  <a:pt x="1002" y="127"/>
                                </a:cubicBezTo>
                                <a:cubicBezTo>
                                  <a:pt x="985" y="127"/>
                                  <a:pt x="974" y="115"/>
                                  <a:pt x="973" y="96"/>
                                </a:cubicBezTo>
                                <a:lnTo>
                                  <a:pt x="1036" y="96"/>
                                </a:lnTo>
                                <a:close/>
                                <a:moveTo>
                                  <a:pt x="941" y="27"/>
                                </a:moveTo>
                                <a:cubicBezTo>
                                  <a:pt x="937" y="27"/>
                                  <a:pt x="934" y="30"/>
                                  <a:pt x="934" y="34"/>
                                </a:cubicBezTo>
                                <a:cubicBezTo>
                                  <a:pt x="934" y="37"/>
                                  <a:pt x="937" y="40"/>
                                  <a:pt x="941" y="40"/>
                                </a:cubicBezTo>
                                <a:cubicBezTo>
                                  <a:pt x="944" y="40"/>
                                  <a:pt x="947" y="37"/>
                                  <a:pt x="947" y="34"/>
                                </a:cubicBezTo>
                                <a:cubicBezTo>
                                  <a:pt x="947" y="30"/>
                                  <a:pt x="944" y="27"/>
                                  <a:pt x="941" y="27"/>
                                </a:cubicBezTo>
                                <a:moveTo>
                                  <a:pt x="944" y="58"/>
                                </a:moveTo>
                                <a:cubicBezTo>
                                  <a:pt x="937" y="58"/>
                                  <a:pt x="937" y="58"/>
                                  <a:pt x="937" y="58"/>
                                </a:cubicBezTo>
                                <a:cubicBezTo>
                                  <a:pt x="937" y="131"/>
                                  <a:pt x="937" y="131"/>
                                  <a:pt x="937" y="131"/>
                                </a:cubicBezTo>
                                <a:cubicBezTo>
                                  <a:pt x="944" y="131"/>
                                  <a:pt x="944" y="131"/>
                                  <a:pt x="944" y="131"/>
                                </a:cubicBezTo>
                                <a:lnTo>
                                  <a:pt x="944" y="58"/>
                                </a:lnTo>
                                <a:close/>
                                <a:moveTo>
                                  <a:pt x="891" y="58"/>
                                </a:moveTo>
                                <a:cubicBezTo>
                                  <a:pt x="891" y="131"/>
                                  <a:pt x="891" y="131"/>
                                  <a:pt x="891" y="131"/>
                                </a:cubicBezTo>
                                <a:cubicBezTo>
                                  <a:pt x="898" y="131"/>
                                  <a:pt x="898" y="131"/>
                                  <a:pt x="898" y="131"/>
                                </a:cubicBezTo>
                                <a:cubicBezTo>
                                  <a:pt x="898" y="92"/>
                                  <a:pt x="898" y="92"/>
                                  <a:pt x="898" y="92"/>
                                </a:cubicBezTo>
                                <a:cubicBezTo>
                                  <a:pt x="898" y="80"/>
                                  <a:pt x="898" y="76"/>
                                  <a:pt x="900" y="72"/>
                                </a:cubicBezTo>
                                <a:cubicBezTo>
                                  <a:pt x="902" y="67"/>
                                  <a:pt x="908" y="63"/>
                                  <a:pt x="913" y="63"/>
                                </a:cubicBezTo>
                                <a:cubicBezTo>
                                  <a:pt x="915" y="63"/>
                                  <a:pt x="916" y="63"/>
                                  <a:pt x="918" y="64"/>
                                </a:cubicBezTo>
                                <a:cubicBezTo>
                                  <a:pt x="922" y="58"/>
                                  <a:pt x="922" y="58"/>
                                  <a:pt x="922" y="58"/>
                                </a:cubicBezTo>
                                <a:cubicBezTo>
                                  <a:pt x="919" y="57"/>
                                  <a:pt x="917" y="56"/>
                                  <a:pt x="914" y="56"/>
                                </a:cubicBezTo>
                                <a:cubicBezTo>
                                  <a:pt x="907" y="56"/>
                                  <a:pt x="902" y="60"/>
                                  <a:pt x="898" y="68"/>
                                </a:cubicBezTo>
                                <a:cubicBezTo>
                                  <a:pt x="898" y="58"/>
                                  <a:pt x="898" y="58"/>
                                  <a:pt x="898" y="58"/>
                                </a:cubicBezTo>
                                <a:lnTo>
                                  <a:pt x="891" y="58"/>
                                </a:lnTo>
                                <a:close/>
                                <a:moveTo>
                                  <a:pt x="861" y="27"/>
                                </a:moveTo>
                                <a:cubicBezTo>
                                  <a:pt x="858" y="27"/>
                                  <a:pt x="855" y="30"/>
                                  <a:pt x="855" y="34"/>
                                </a:cubicBezTo>
                                <a:cubicBezTo>
                                  <a:pt x="855" y="37"/>
                                  <a:pt x="858" y="40"/>
                                  <a:pt x="861" y="40"/>
                                </a:cubicBezTo>
                                <a:cubicBezTo>
                                  <a:pt x="865" y="40"/>
                                  <a:pt x="868" y="37"/>
                                  <a:pt x="868" y="34"/>
                                </a:cubicBezTo>
                                <a:cubicBezTo>
                                  <a:pt x="868" y="30"/>
                                  <a:pt x="865" y="27"/>
                                  <a:pt x="861" y="27"/>
                                </a:cubicBezTo>
                                <a:moveTo>
                                  <a:pt x="865" y="58"/>
                                </a:moveTo>
                                <a:cubicBezTo>
                                  <a:pt x="858" y="58"/>
                                  <a:pt x="858" y="58"/>
                                  <a:pt x="858" y="58"/>
                                </a:cubicBezTo>
                                <a:cubicBezTo>
                                  <a:pt x="858" y="131"/>
                                  <a:pt x="858" y="131"/>
                                  <a:pt x="858" y="131"/>
                                </a:cubicBezTo>
                                <a:cubicBezTo>
                                  <a:pt x="865" y="131"/>
                                  <a:pt x="865" y="131"/>
                                  <a:pt x="865" y="131"/>
                                </a:cubicBezTo>
                                <a:lnTo>
                                  <a:pt x="865" y="58"/>
                                </a:lnTo>
                                <a:close/>
                                <a:moveTo>
                                  <a:pt x="786" y="58"/>
                                </a:moveTo>
                                <a:cubicBezTo>
                                  <a:pt x="779" y="58"/>
                                  <a:pt x="779" y="58"/>
                                  <a:pt x="779" y="58"/>
                                </a:cubicBezTo>
                                <a:cubicBezTo>
                                  <a:pt x="779" y="104"/>
                                  <a:pt x="779" y="104"/>
                                  <a:pt x="779" y="104"/>
                                </a:cubicBezTo>
                                <a:cubicBezTo>
                                  <a:pt x="779" y="115"/>
                                  <a:pt x="780" y="120"/>
                                  <a:pt x="785" y="124"/>
                                </a:cubicBezTo>
                                <a:cubicBezTo>
                                  <a:pt x="789" y="130"/>
                                  <a:pt x="797" y="133"/>
                                  <a:pt x="806" y="133"/>
                                </a:cubicBezTo>
                                <a:cubicBezTo>
                                  <a:pt x="814" y="133"/>
                                  <a:pt x="822" y="130"/>
                                  <a:pt x="827" y="124"/>
                                </a:cubicBezTo>
                                <a:cubicBezTo>
                                  <a:pt x="831" y="120"/>
                                  <a:pt x="832" y="115"/>
                                  <a:pt x="832" y="104"/>
                                </a:cubicBezTo>
                                <a:cubicBezTo>
                                  <a:pt x="832" y="58"/>
                                  <a:pt x="832" y="58"/>
                                  <a:pt x="832" y="58"/>
                                </a:cubicBezTo>
                                <a:cubicBezTo>
                                  <a:pt x="825" y="58"/>
                                  <a:pt x="825" y="58"/>
                                  <a:pt x="825" y="58"/>
                                </a:cubicBezTo>
                                <a:cubicBezTo>
                                  <a:pt x="825" y="102"/>
                                  <a:pt x="825" y="102"/>
                                  <a:pt x="825" y="102"/>
                                </a:cubicBezTo>
                                <a:cubicBezTo>
                                  <a:pt x="825" y="110"/>
                                  <a:pt x="824" y="115"/>
                                  <a:pt x="822" y="118"/>
                                </a:cubicBezTo>
                                <a:cubicBezTo>
                                  <a:pt x="820" y="123"/>
                                  <a:pt x="813" y="127"/>
                                  <a:pt x="806" y="127"/>
                                </a:cubicBezTo>
                                <a:cubicBezTo>
                                  <a:pt x="798" y="127"/>
                                  <a:pt x="791" y="123"/>
                                  <a:pt x="789" y="118"/>
                                </a:cubicBezTo>
                                <a:cubicBezTo>
                                  <a:pt x="787" y="115"/>
                                  <a:pt x="786" y="110"/>
                                  <a:pt x="786" y="102"/>
                                </a:cubicBezTo>
                                <a:lnTo>
                                  <a:pt x="786" y="58"/>
                                </a:lnTo>
                                <a:close/>
                                <a:moveTo>
                                  <a:pt x="718" y="63"/>
                                </a:moveTo>
                                <a:cubicBezTo>
                                  <a:pt x="735" y="63"/>
                                  <a:pt x="747" y="77"/>
                                  <a:pt x="747" y="95"/>
                                </a:cubicBezTo>
                                <a:cubicBezTo>
                                  <a:pt x="747" y="114"/>
                                  <a:pt x="735" y="127"/>
                                  <a:pt x="717" y="127"/>
                                </a:cubicBezTo>
                                <a:cubicBezTo>
                                  <a:pt x="701" y="127"/>
                                  <a:pt x="689" y="113"/>
                                  <a:pt x="689" y="95"/>
                                </a:cubicBezTo>
                                <a:cubicBezTo>
                                  <a:pt x="689" y="77"/>
                                  <a:pt x="701" y="63"/>
                                  <a:pt x="718" y="63"/>
                                </a:cubicBezTo>
                                <a:moveTo>
                                  <a:pt x="746" y="174"/>
                                </a:moveTo>
                                <a:cubicBezTo>
                                  <a:pt x="753" y="174"/>
                                  <a:pt x="753" y="174"/>
                                  <a:pt x="753" y="174"/>
                                </a:cubicBezTo>
                                <a:cubicBezTo>
                                  <a:pt x="753" y="58"/>
                                  <a:pt x="753" y="58"/>
                                  <a:pt x="753" y="58"/>
                                </a:cubicBezTo>
                                <a:cubicBezTo>
                                  <a:pt x="746" y="58"/>
                                  <a:pt x="746" y="58"/>
                                  <a:pt x="746" y="58"/>
                                </a:cubicBezTo>
                                <a:cubicBezTo>
                                  <a:pt x="746" y="71"/>
                                  <a:pt x="746" y="71"/>
                                  <a:pt x="746" y="71"/>
                                </a:cubicBezTo>
                                <a:cubicBezTo>
                                  <a:pt x="740" y="62"/>
                                  <a:pt x="730" y="56"/>
                                  <a:pt x="718" y="56"/>
                                </a:cubicBezTo>
                                <a:cubicBezTo>
                                  <a:pt x="697" y="56"/>
                                  <a:pt x="682" y="73"/>
                                  <a:pt x="682" y="95"/>
                                </a:cubicBezTo>
                                <a:cubicBezTo>
                                  <a:pt x="682" y="118"/>
                                  <a:pt x="696" y="133"/>
                                  <a:pt x="718" y="133"/>
                                </a:cubicBezTo>
                                <a:cubicBezTo>
                                  <a:pt x="730" y="133"/>
                                  <a:pt x="739" y="129"/>
                                  <a:pt x="746" y="119"/>
                                </a:cubicBezTo>
                                <a:lnTo>
                                  <a:pt x="746" y="174"/>
                                </a:lnTo>
                                <a:close/>
                                <a:moveTo>
                                  <a:pt x="607" y="58"/>
                                </a:moveTo>
                                <a:cubicBezTo>
                                  <a:pt x="607" y="131"/>
                                  <a:pt x="607" y="131"/>
                                  <a:pt x="607" y="131"/>
                                </a:cubicBezTo>
                                <a:cubicBezTo>
                                  <a:pt x="614" y="131"/>
                                  <a:pt x="614" y="131"/>
                                  <a:pt x="614" y="131"/>
                                </a:cubicBezTo>
                                <a:cubicBezTo>
                                  <a:pt x="614" y="93"/>
                                  <a:pt x="614" y="93"/>
                                  <a:pt x="614" y="93"/>
                                </a:cubicBezTo>
                                <a:cubicBezTo>
                                  <a:pt x="614" y="73"/>
                                  <a:pt x="622" y="63"/>
                                  <a:pt x="636" y="63"/>
                                </a:cubicBezTo>
                                <a:cubicBezTo>
                                  <a:pt x="648" y="63"/>
                                  <a:pt x="653" y="69"/>
                                  <a:pt x="653" y="85"/>
                                </a:cubicBezTo>
                                <a:cubicBezTo>
                                  <a:pt x="653" y="131"/>
                                  <a:pt x="653" y="131"/>
                                  <a:pt x="653" y="131"/>
                                </a:cubicBezTo>
                                <a:cubicBezTo>
                                  <a:pt x="661" y="131"/>
                                  <a:pt x="661" y="131"/>
                                  <a:pt x="661" y="131"/>
                                </a:cubicBezTo>
                                <a:cubicBezTo>
                                  <a:pt x="661" y="85"/>
                                  <a:pt x="661" y="85"/>
                                  <a:pt x="661" y="85"/>
                                </a:cubicBezTo>
                                <a:cubicBezTo>
                                  <a:pt x="661" y="76"/>
                                  <a:pt x="660" y="71"/>
                                  <a:pt x="657" y="67"/>
                                </a:cubicBezTo>
                                <a:cubicBezTo>
                                  <a:pt x="653" y="60"/>
                                  <a:pt x="645" y="56"/>
                                  <a:pt x="637" y="56"/>
                                </a:cubicBezTo>
                                <a:cubicBezTo>
                                  <a:pt x="627" y="56"/>
                                  <a:pt x="620" y="60"/>
                                  <a:pt x="614" y="70"/>
                                </a:cubicBezTo>
                                <a:cubicBezTo>
                                  <a:pt x="614" y="58"/>
                                  <a:pt x="614" y="58"/>
                                  <a:pt x="614" y="58"/>
                                </a:cubicBezTo>
                                <a:lnTo>
                                  <a:pt x="607" y="58"/>
                                </a:lnTo>
                                <a:close/>
                                <a:moveTo>
                                  <a:pt x="524" y="89"/>
                                </a:moveTo>
                                <a:cubicBezTo>
                                  <a:pt x="526" y="74"/>
                                  <a:pt x="537" y="63"/>
                                  <a:pt x="551" y="63"/>
                                </a:cubicBezTo>
                                <a:cubicBezTo>
                                  <a:pt x="564" y="63"/>
                                  <a:pt x="575" y="73"/>
                                  <a:pt x="578" y="89"/>
                                </a:cubicBezTo>
                                <a:lnTo>
                                  <a:pt x="524" y="89"/>
                                </a:lnTo>
                                <a:close/>
                                <a:moveTo>
                                  <a:pt x="586" y="96"/>
                                </a:moveTo>
                                <a:cubicBezTo>
                                  <a:pt x="586" y="72"/>
                                  <a:pt x="572" y="56"/>
                                  <a:pt x="551" y="56"/>
                                </a:cubicBezTo>
                                <a:cubicBezTo>
                                  <a:pt x="531" y="56"/>
                                  <a:pt x="515" y="73"/>
                                  <a:pt x="515" y="95"/>
                                </a:cubicBezTo>
                                <a:cubicBezTo>
                                  <a:pt x="515" y="117"/>
                                  <a:pt x="530" y="133"/>
                                  <a:pt x="551" y="133"/>
                                </a:cubicBezTo>
                                <a:cubicBezTo>
                                  <a:pt x="566" y="133"/>
                                  <a:pt x="576" y="127"/>
                                  <a:pt x="584" y="113"/>
                                </a:cubicBezTo>
                                <a:cubicBezTo>
                                  <a:pt x="578" y="110"/>
                                  <a:pt x="578" y="110"/>
                                  <a:pt x="578" y="110"/>
                                </a:cubicBezTo>
                                <a:cubicBezTo>
                                  <a:pt x="571" y="122"/>
                                  <a:pt x="563" y="127"/>
                                  <a:pt x="552" y="127"/>
                                </a:cubicBezTo>
                                <a:cubicBezTo>
                                  <a:pt x="535" y="127"/>
                                  <a:pt x="524" y="115"/>
                                  <a:pt x="523" y="96"/>
                                </a:cubicBezTo>
                                <a:lnTo>
                                  <a:pt x="586" y="96"/>
                                </a:lnTo>
                                <a:close/>
                                <a:moveTo>
                                  <a:pt x="494" y="0"/>
                                </a:moveTo>
                                <a:cubicBezTo>
                                  <a:pt x="487" y="0"/>
                                  <a:pt x="487" y="0"/>
                                  <a:pt x="487" y="0"/>
                                </a:cubicBezTo>
                                <a:cubicBezTo>
                                  <a:pt x="487" y="131"/>
                                  <a:pt x="487" y="131"/>
                                  <a:pt x="487" y="131"/>
                                </a:cubicBezTo>
                                <a:cubicBezTo>
                                  <a:pt x="494" y="131"/>
                                  <a:pt x="494" y="131"/>
                                  <a:pt x="494" y="131"/>
                                </a:cubicBezTo>
                                <a:lnTo>
                                  <a:pt x="494" y="0"/>
                                </a:lnTo>
                                <a:close/>
                                <a:moveTo>
                                  <a:pt x="426" y="63"/>
                                </a:moveTo>
                                <a:cubicBezTo>
                                  <a:pt x="443" y="63"/>
                                  <a:pt x="455" y="76"/>
                                  <a:pt x="455" y="93"/>
                                </a:cubicBezTo>
                                <a:cubicBezTo>
                                  <a:pt x="455" y="113"/>
                                  <a:pt x="443" y="127"/>
                                  <a:pt x="426" y="127"/>
                                </a:cubicBezTo>
                                <a:cubicBezTo>
                                  <a:pt x="409" y="127"/>
                                  <a:pt x="397" y="113"/>
                                  <a:pt x="397" y="94"/>
                                </a:cubicBezTo>
                                <a:cubicBezTo>
                                  <a:pt x="397" y="77"/>
                                  <a:pt x="409" y="63"/>
                                  <a:pt x="426" y="63"/>
                                </a:cubicBezTo>
                                <a:moveTo>
                                  <a:pt x="454" y="58"/>
                                </a:moveTo>
                                <a:cubicBezTo>
                                  <a:pt x="454" y="71"/>
                                  <a:pt x="454" y="71"/>
                                  <a:pt x="454" y="71"/>
                                </a:cubicBezTo>
                                <a:cubicBezTo>
                                  <a:pt x="447" y="61"/>
                                  <a:pt x="438" y="56"/>
                                  <a:pt x="426" y="56"/>
                                </a:cubicBezTo>
                                <a:cubicBezTo>
                                  <a:pt x="404" y="56"/>
                                  <a:pt x="390" y="72"/>
                                  <a:pt x="390" y="94"/>
                                </a:cubicBezTo>
                                <a:cubicBezTo>
                                  <a:pt x="390" y="117"/>
                                  <a:pt x="405" y="133"/>
                                  <a:pt x="426" y="133"/>
                                </a:cubicBezTo>
                                <a:cubicBezTo>
                                  <a:pt x="438" y="133"/>
                                  <a:pt x="448" y="128"/>
                                  <a:pt x="454" y="118"/>
                                </a:cubicBezTo>
                                <a:cubicBezTo>
                                  <a:pt x="454" y="131"/>
                                  <a:pt x="454" y="131"/>
                                  <a:pt x="454" y="131"/>
                                </a:cubicBezTo>
                                <a:cubicBezTo>
                                  <a:pt x="462" y="131"/>
                                  <a:pt x="462" y="131"/>
                                  <a:pt x="462" y="131"/>
                                </a:cubicBezTo>
                                <a:cubicBezTo>
                                  <a:pt x="462" y="58"/>
                                  <a:pt x="462" y="58"/>
                                  <a:pt x="462" y="58"/>
                                </a:cubicBezTo>
                                <a:lnTo>
                                  <a:pt x="454" y="58"/>
                                </a:lnTo>
                                <a:close/>
                                <a:moveTo>
                                  <a:pt x="352" y="58"/>
                                </a:moveTo>
                                <a:cubicBezTo>
                                  <a:pt x="352" y="131"/>
                                  <a:pt x="352" y="131"/>
                                  <a:pt x="352" y="131"/>
                                </a:cubicBezTo>
                                <a:cubicBezTo>
                                  <a:pt x="359" y="131"/>
                                  <a:pt x="359" y="131"/>
                                  <a:pt x="359" y="131"/>
                                </a:cubicBezTo>
                                <a:cubicBezTo>
                                  <a:pt x="359" y="92"/>
                                  <a:pt x="359" y="92"/>
                                  <a:pt x="359" y="92"/>
                                </a:cubicBezTo>
                                <a:cubicBezTo>
                                  <a:pt x="359" y="80"/>
                                  <a:pt x="360" y="76"/>
                                  <a:pt x="362" y="72"/>
                                </a:cubicBezTo>
                                <a:cubicBezTo>
                                  <a:pt x="364" y="67"/>
                                  <a:pt x="370" y="63"/>
                                  <a:pt x="375" y="63"/>
                                </a:cubicBezTo>
                                <a:cubicBezTo>
                                  <a:pt x="376" y="63"/>
                                  <a:pt x="377" y="63"/>
                                  <a:pt x="380" y="64"/>
                                </a:cubicBezTo>
                                <a:cubicBezTo>
                                  <a:pt x="384" y="58"/>
                                  <a:pt x="384" y="58"/>
                                  <a:pt x="384" y="58"/>
                                </a:cubicBezTo>
                                <a:cubicBezTo>
                                  <a:pt x="380" y="57"/>
                                  <a:pt x="378" y="56"/>
                                  <a:pt x="376" y="56"/>
                                </a:cubicBezTo>
                                <a:cubicBezTo>
                                  <a:pt x="368" y="56"/>
                                  <a:pt x="363" y="60"/>
                                  <a:pt x="359" y="68"/>
                                </a:cubicBezTo>
                                <a:cubicBezTo>
                                  <a:pt x="359" y="58"/>
                                  <a:pt x="359" y="58"/>
                                  <a:pt x="359" y="58"/>
                                </a:cubicBezTo>
                                <a:lnTo>
                                  <a:pt x="352" y="58"/>
                                </a:lnTo>
                                <a:close/>
                                <a:moveTo>
                                  <a:pt x="269" y="89"/>
                                </a:moveTo>
                                <a:cubicBezTo>
                                  <a:pt x="271" y="74"/>
                                  <a:pt x="282" y="63"/>
                                  <a:pt x="296" y="63"/>
                                </a:cubicBezTo>
                                <a:cubicBezTo>
                                  <a:pt x="310" y="63"/>
                                  <a:pt x="320" y="73"/>
                                  <a:pt x="323" y="89"/>
                                </a:cubicBezTo>
                                <a:lnTo>
                                  <a:pt x="269" y="89"/>
                                </a:lnTo>
                                <a:close/>
                                <a:moveTo>
                                  <a:pt x="331" y="96"/>
                                </a:moveTo>
                                <a:cubicBezTo>
                                  <a:pt x="331" y="72"/>
                                  <a:pt x="317" y="56"/>
                                  <a:pt x="296" y="56"/>
                                </a:cubicBezTo>
                                <a:cubicBezTo>
                                  <a:pt x="276" y="56"/>
                                  <a:pt x="260" y="73"/>
                                  <a:pt x="260" y="95"/>
                                </a:cubicBezTo>
                                <a:cubicBezTo>
                                  <a:pt x="260" y="117"/>
                                  <a:pt x="276" y="133"/>
                                  <a:pt x="296" y="133"/>
                                </a:cubicBezTo>
                                <a:cubicBezTo>
                                  <a:pt x="311" y="133"/>
                                  <a:pt x="321" y="127"/>
                                  <a:pt x="329" y="113"/>
                                </a:cubicBezTo>
                                <a:cubicBezTo>
                                  <a:pt x="323" y="110"/>
                                  <a:pt x="323" y="110"/>
                                  <a:pt x="323" y="110"/>
                                </a:cubicBezTo>
                                <a:cubicBezTo>
                                  <a:pt x="316" y="122"/>
                                  <a:pt x="308" y="127"/>
                                  <a:pt x="297" y="127"/>
                                </a:cubicBezTo>
                                <a:cubicBezTo>
                                  <a:pt x="280" y="127"/>
                                  <a:pt x="269" y="115"/>
                                  <a:pt x="268" y="96"/>
                                </a:cubicBezTo>
                                <a:lnTo>
                                  <a:pt x="331" y="96"/>
                                </a:lnTo>
                                <a:close/>
                                <a:moveTo>
                                  <a:pt x="186" y="58"/>
                                </a:moveTo>
                                <a:cubicBezTo>
                                  <a:pt x="186" y="131"/>
                                  <a:pt x="186" y="131"/>
                                  <a:pt x="186" y="131"/>
                                </a:cubicBezTo>
                                <a:cubicBezTo>
                                  <a:pt x="193" y="131"/>
                                  <a:pt x="193" y="131"/>
                                  <a:pt x="193" y="131"/>
                                </a:cubicBezTo>
                                <a:cubicBezTo>
                                  <a:pt x="193" y="93"/>
                                  <a:pt x="193" y="93"/>
                                  <a:pt x="193" y="93"/>
                                </a:cubicBezTo>
                                <a:cubicBezTo>
                                  <a:pt x="193" y="73"/>
                                  <a:pt x="200" y="63"/>
                                  <a:pt x="215" y="63"/>
                                </a:cubicBezTo>
                                <a:cubicBezTo>
                                  <a:pt x="227" y="63"/>
                                  <a:pt x="232" y="69"/>
                                  <a:pt x="232" y="85"/>
                                </a:cubicBezTo>
                                <a:cubicBezTo>
                                  <a:pt x="232" y="131"/>
                                  <a:pt x="232" y="131"/>
                                  <a:pt x="232" y="131"/>
                                </a:cubicBezTo>
                                <a:cubicBezTo>
                                  <a:pt x="239" y="131"/>
                                  <a:pt x="239" y="131"/>
                                  <a:pt x="239" y="131"/>
                                </a:cubicBezTo>
                                <a:cubicBezTo>
                                  <a:pt x="239" y="85"/>
                                  <a:pt x="239" y="85"/>
                                  <a:pt x="239" y="85"/>
                                </a:cubicBezTo>
                                <a:cubicBezTo>
                                  <a:pt x="239" y="76"/>
                                  <a:pt x="238" y="71"/>
                                  <a:pt x="236" y="67"/>
                                </a:cubicBezTo>
                                <a:cubicBezTo>
                                  <a:pt x="232" y="60"/>
                                  <a:pt x="224" y="56"/>
                                  <a:pt x="215" y="56"/>
                                </a:cubicBezTo>
                                <a:cubicBezTo>
                                  <a:pt x="206" y="56"/>
                                  <a:pt x="199" y="60"/>
                                  <a:pt x="193" y="70"/>
                                </a:cubicBezTo>
                                <a:cubicBezTo>
                                  <a:pt x="193" y="58"/>
                                  <a:pt x="193" y="58"/>
                                  <a:pt x="193" y="58"/>
                                </a:cubicBezTo>
                                <a:lnTo>
                                  <a:pt x="186" y="58"/>
                                </a:lnTo>
                                <a:close/>
                                <a:moveTo>
                                  <a:pt x="103" y="89"/>
                                </a:moveTo>
                                <a:cubicBezTo>
                                  <a:pt x="105" y="74"/>
                                  <a:pt x="116" y="63"/>
                                  <a:pt x="130" y="63"/>
                                </a:cubicBezTo>
                                <a:cubicBezTo>
                                  <a:pt x="143" y="63"/>
                                  <a:pt x="154" y="73"/>
                                  <a:pt x="157" y="89"/>
                                </a:cubicBezTo>
                                <a:lnTo>
                                  <a:pt x="103" y="89"/>
                                </a:lnTo>
                                <a:close/>
                                <a:moveTo>
                                  <a:pt x="165" y="96"/>
                                </a:moveTo>
                                <a:cubicBezTo>
                                  <a:pt x="165" y="72"/>
                                  <a:pt x="151" y="56"/>
                                  <a:pt x="130" y="56"/>
                                </a:cubicBezTo>
                                <a:cubicBezTo>
                                  <a:pt x="110" y="56"/>
                                  <a:pt x="94" y="73"/>
                                  <a:pt x="94" y="95"/>
                                </a:cubicBezTo>
                                <a:cubicBezTo>
                                  <a:pt x="94" y="117"/>
                                  <a:pt x="109" y="133"/>
                                  <a:pt x="130" y="133"/>
                                </a:cubicBezTo>
                                <a:cubicBezTo>
                                  <a:pt x="144" y="133"/>
                                  <a:pt x="155" y="127"/>
                                  <a:pt x="163" y="113"/>
                                </a:cubicBezTo>
                                <a:cubicBezTo>
                                  <a:pt x="157" y="110"/>
                                  <a:pt x="157" y="110"/>
                                  <a:pt x="157" y="110"/>
                                </a:cubicBezTo>
                                <a:cubicBezTo>
                                  <a:pt x="150" y="122"/>
                                  <a:pt x="142" y="127"/>
                                  <a:pt x="131" y="127"/>
                                </a:cubicBezTo>
                                <a:cubicBezTo>
                                  <a:pt x="114" y="127"/>
                                  <a:pt x="103" y="115"/>
                                  <a:pt x="102" y="96"/>
                                </a:cubicBezTo>
                                <a:lnTo>
                                  <a:pt x="165" y="96"/>
                                </a:lnTo>
                                <a:close/>
                                <a:moveTo>
                                  <a:pt x="36" y="63"/>
                                </a:moveTo>
                                <a:cubicBezTo>
                                  <a:pt x="53" y="63"/>
                                  <a:pt x="66" y="76"/>
                                  <a:pt x="66" y="94"/>
                                </a:cubicBezTo>
                                <a:cubicBezTo>
                                  <a:pt x="66" y="113"/>
                                  <a:pt x="54" y="127"/>
                                  <a:pt x="37" y="127"/>
                                </a:cubicBezTo>
                                <a:cubicBezTo>
                                  <a:pt x="20" y="127"/>
                                  <a:pt x="8" y="113"/>
                                  <a:pt x="8" y="95"/>
                                </a:cubicBezTo>
                                <a:cubicBezTo>
                                  <a:pt x="8" y="77"/>
                                  <a:pt x="21" y="63"/>
                                  <a:pt x="36" y="63"/>
                                </a:cubicBezTo>
                                <a:moveTo>
                                  <a:pt x="73" y="58"/>
                                </a:moveTo>
                                <a:cubicBezTo>
                                  <a:pt x="66" y="58"/>
                                  <a:pt x="66" y="58"/>
                                  <a:pt x="66" y="58"/>
                                </a:cubicBezTo>
                                <a:cubicBezTo>
                                  <a:pt x="66" y="71"/>
                                  <a:pt x="66" y="71"/>
                                  <a:pt x="66" y="71"/>
                                </a:cubicBezTo>
                                <a:cubicBezTo>
                                  <a:pt x="57" y="60"/>
                                  <a:pt x="49" y="56"/>
                                  <a:pt x="37" y="56"/>
                                </a:cubicBezTo>
                                <a:cubicBezTo>
                                  <a:pt x="17" y="56"/>
                                  <a:pt x="1" y="73"/>
                                  <a:pt x="1" y="95"/>
                                </a:cubicBezTo>
                                <a:cubicBezTo>
                                  <a:pt x="1" y="116"/>
                                  <a:pt x="16" y="133"/>
                                  <a:pt x="36" y="133"/>
                                </a:cubicBezTo>
                                <a:cubicBezTo>
                                  <a:pt x="48" y="133"/>
                                  <a:pt x="57" y="129"/>
                                  <a:pt x="66" y="119"/>
                                </a:cubicBezTo>
                                <a:cubicBezTo>
                                  <a:pt x="66" y="130"/>
                                  <a:pt x="66" y="130"/>
                                  <a:pt x="66" y="130"/>
                                </a:cubicBezTo>
                                <a:cubicBezTo>
                                  <a:pt x="66" y="154"/>
                                  <a:pt x="55" y="167"/>
                                  <a:pt x="36" y="167"/>
                                </a:cubicBezTo>
                                <a:cubicBezTo>
                                  <a:pt x="20" y="167"/>
                                  <a:pt x="9" y="158"/>
                                  <a:pt x="7" y="142"/>
                                </a:cubicBezTo>
                                <a:cubicBezTo>
                                  <a:pt x="0" y="142"/>
                                  <a:pt x="0" y="142"/>
                                  <a:pt x="0" y="142"/>
                                </a:cubicBezTo>
                                <a:cubicBezTo>
                                  <a:pt x="2" y="162"/>
                                  <a:pt x="15" y="174"/>
                                  <a:pt x="36" y="174"/>
                                </a:cubicBezTo>
                                <a:cubicBezTo>
                                  <a:pt x="48" y="174"/>
                                  <a:pt x="58" y="169"/>
                                  <a:pt x="65" y="160"/>
                                </a:cubicBezTo>
                                <a:cubicBezTo>
                                  <a:pt x="71" y="153"/>
                                  <a:pt x="73" y="145"/>
                                  <a:pt x="73" y="130"/>
                                </a:cubicBezTo>
                                <a:lnTo>
                                  <a:pt x="73" y="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2003123" name="Freeform 124"/>
                        <wps:cNvSpPr>
                          <a:spLocks noEditPoints="1"/>
                        </wps:cNvSpPr>
                        <wps:spPr bwMode="auto">
                          <a:xfrm>
                            <a:off x="1495425" y="9782810"/>
                            <a:ext cx="280035" cy="86995"/>
                          </a:xfrm>
                          <a:custGeom>
                            <a:avLst/>
                            <a:gdLst>
                              <a:gd name="T0" fmla="*/ 413 w 441"/>
                              <a:gd name="T1" fmla="*/ 68 h 137"/>
                              <a:gd name="T2" fmla="*/ 441 w 441"/>
                              <a:gd name="T3" fmla="*/ 68 h 137"/>
                              <a:gd name="T4" fmla="*/ 427 w 441"/>
                              <a:gd name="T5" fmla="*/ 109 h 137"/>
                              <a:gd name="T6" fmla="*/ 427 w 441"/>
                              <a:gd name="T7" fmla="*/ 137 h 137"/>
                              <a:gd name="T8" fmla="*/ 427 w 441"/>
                              <a:gd name="T9" fmla="*/ 109 h 137"/>
                              <a:gd name="T10" fmla="*/ 373 w 441"/>
                              <a:gd name="T11" fmla="*/ 0 h 137"/>
                              <a:gd name="T12" fmla="*/ 394 w 441"/>
                              <a:gd name="T13" fmla="*/ 134 h 137"/>
                              <a:gd name="T14" fmla="*/ 341 w 441"/>
                              <a:gd name="T15" fmla="*/ 10 h 137"/>
                              <a:gd name="T16" fmla="*/ 341 w 441"/>
                              <a:gd name="T17" fmla="*/ 37 h 137"/>
                              <a:gd name="T18" fmla="*/ 341 w 441"/>
                              <a:gd name="T19" fmla="*/ 10 h 137"/>
                              <a:gd name="T20" fmla="*/ 330 w 441"/>
                              <a:gd name="T21" fmla="*/ 57 h 137"/>
                              <a:gd name="T22" fmla="*/ 352 w 441"/>
                              <a:gd name="T23" fmla="*/ 134 h 137"/>
                              <a:gd name="T24" fmla="*/ 268 w 441"/>
                              <a:gd name="T25" fmla="*/ 74 h 137"/>
                              <a:gd name="T26" fmla="*/ 268 w 441"/>
                              <a:gd name="T27" fmla="*/ 117 h 137"/>
                              <a:gd name="T28" fmla="*/ 268 w 441"/>
                              <a:gd name="T29" fmla="*/ 74 h 137"/>
                              <a:gd name="T30" fmla="*/ 288 w 441"/>
                              <a:gd name="T31" fmla="*/ 67 h 137"/>
                              <a:gd name="T32" fmla="*/ 224 w 441"/>
                              <a:gd name="T33" fmla="*/ 95 h 137"/>
                              <a:gd name="T34" fmla="*/ 288 w 441"/>
                              <a:gd name="T35" fmla="*/ 124 h 137"/>
                              <a:gd name="T36" fmla="*/ 310 w 441"/>
                              <a:gd name="T37" fmla="*/ 134 h 137"/>
                              <a:gd name="T38" fmla="*/ 288 w 441"/>
                              <a:gd name="T39" fmla="*/ 57 h 137"/>
                              <a:gd name="T40" fmla="*/ 86 w 441"/>
                              <a:gd name="T41" fmla="*/ 134 h 137"/>
                              <a:gd name="T42" fmla="*/ 108 w 441"/>
                              <a:gd name="T43" fmla="*/ 94 h 137"/>
                              <a:gd name="T44" fmla="*/ 122 w 441"/>
                              <a:gd name="T45" fmla="*/ 73 h 137"/>
                              <a:gd name="T46" fmla="*/ 136 w 441"/>
                              <a:gd name="T47" fmla="*/ 93 h 137"/>
                              <a:gd name="T48" fmla="*/ 158 w 441"/>
                              <a:gd name="T49" fmla="*/ 134 h 137"/>
                              <a:gd name="T50" fmla="*/ 173 w 441"/>
                              <a:gd name="T51" fmla="*/ 73 h 137"/>
                              <a:gd name="T52" fmla="*/ 186 w 441"/>
                              <a:gd name="T53" fmla="*/ 134 h 137"/>
                              <a:gd name="T54" fmla="*/ 207 w 441"/>
                              <a:gd name="T55" fmla="*/ 84 h 137"/>
                              <a:gd name="T56" fmla="*/ 156 w 441"/>
                              <a:gd name="T57" fmla="*/ 68 h 137"/>
                              <a:gd name="T58" fmla="*/ 108 w 441"/>
                              <a:gd name="T59" fmla="*/ 66 h 137"/>
                              <a:gd name="T60" fmla="*/ 86 w 441"/>
                              <a:gd name="T61" fmla="*/ 57 h 137"/>
                              <a:gd name="T62" fmla="*/ 67 w 441"/>
                              <a:gd name="T63" fmla="*/ 14 h 137"/>
                              <a:gd name="T64" fmla="*/ 0 w 441"/>
                              <a:gd name="T65" fmla="*/ 134 h 137"/>
                              <a:gd name="T66" fmla="*/ 67 w 441"/>
                              <a:gd name="T67" fmla="*/ 114 h 137"/>
                              <a:gd name="T68" fmla="*/ 24 w 441"/>
                              <a:gd name="T69" fmla="*/ 82 h 137"/>
                              <a:gd name="T70" fmla="*/ 65 w 441"/>
                              <a:gd name="T71" fmla="*/ 61 h 137"/>
                              <a:gd name="T72" fmla="*/ 24 w 441"/>
                              <a:gd name="T73" fmla="*/ 35 h 1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441" h="137">
                                <a:moveTo>
                                  <a:pt x="427" y="54"/>
                                </a:moveTo>
                                <a:cubicBezTo>
                                  <a:pt x="419" y="54"/>
                                  <a:pt x="413" y="60"/>
                                  <a:pt x="413" y="68"/>
                                </a:cubicBezTo>
                                <a:cubicBezTo>
                                  <a:pt x="413" y="76"/>
                                  <a:pt x="419" y="82"/>
                                  <a:pt x="427" y="82"/>
                                </a:cubicBezTo>
                                <a:cubicBezTo>
                                  <a:pt x="435" y="82"/>
                                  <a:pt x="441" y="76"/>
                                  <a:pt x="441" y="68"/>
                                </a:cubicBezTo>
                                <a:cubicBezTo>
                                  <a:pt x="441" y="60"/>
                                  <a:pt x="435" y="54"/>
                                  <a:pt x="427" y="54"/>
                                </a:cubicBezTo>
                                <a:moveTo>
                                  <a:pt x="427" y="109"/>
                                </a:moveTo>
                                <a:cubicBezTo>
                                  <a:pt x="419" y="109"/>
                                  <a:pt x="413" y="115"/>
                                  <a:pt x="413" y="123"/>
                                </a:cubicBezTo>
                                <a:cubicBezTo>
                                  <a:pt x="413" y="130"/>
                                  <a:pt x="419" y="137"/>
                                  <a:pt x="427" y="137"/>
                                </a:cubicBezTo>
                                <a:cubicBezTo>
                                  <a:pt x="435" y="137"/>
                                  <a:pt x="441" y="130"/>
                                  <a:pt x="441" y="123"/>
                                </a:cubicBezTo>
                                <a:cubicBezTo>
                                  <a:pt x="441" y="115"/>
                                  <a:pt x="435" y="109"/>
                                  <a:pt x="427" y="109"/>
                                </a:cubicBezTo>
                                <a:moveTo>
                                  <a:pt x="394" y="0"/>
                                </a:moveTo>
                                <a:cubicBezTo>
                                  <a:pt x="373" y="0"/>
                                  <a:pt x="373" y="0"/>
                                  <a:pt x="373" y="0"/>
                                </a:cubicBezTo>
                                <a:cubicBezTo>
                                  <a:pt x="373" y="134"/>
                                  <a:pt x="373" y="134"/>
                                  <a:pt x="373" y="134"/>
                                </a:cubicBezTo>
                                <a:cubicBezTo>
                                  <a:pt x="394" y="134"/>
                                  <a:pt x="394" y="134"/>
                                  <a:pt x="394" y="134"/>
                                </a:cubicBezTo>
                                <a:lnTo>
                                  <a:pt x="394" y="0"/>
                                </a:lnTo>
                                <a:close/>
                                <a:moveTo>
                                  <a:pt x="341" y="10"/>
                                </a:moveTo>
                                <a:cubicBezTo>
                                  <a:pt x="334" y="10"/>
                                  <a:pt x="328" y="16"/>
                                  <a:pt x="328" y="24"/>
                                </a:cubicBezTo>
                                <a:cubicBezTo>
                                  <a:pt x="328" y="31"/>
                                  <a:pt x="334" y="37"/>
                                  <a:pt x="341" y="37"/>
                                </a:cubicBezTo>
                                <a:cubicBezTo>
                                  <a:pt x="348" y="37"/>
                                  <a:pt x="354" y="31"/>
                                  <a:pt x="354" y="24"/>
                                </a:cubicBezTo>
                                <a:cubicBezTo>
                                  <a:pt x="354" y="16"/>
                                  <a:pt x="349" y="10"/>
                                  <a:pt x="341" y="10"/>
                                </a:cubicBezTo>
                                <a:moveTo>
                                  <a:pt x="352" y="57"/>
                                </a:moveTo>
                                <a:cubicBezTo>
                                  <a:pt x="330" y="57"/>
                                  <a:pt x="330" y="57"/>
                                  <a:pt x="330" y="57"/>
                                </a:cubicBezTo>
                                <a:cubicBezTo>
                                  <a:pt x="330" y="134"/>
                                  <a:pt x="330" y="134"/>
                                  <a:pt x="330" y="134"/>
                                </a:cubicBezTo>
                                <a:cubicBezTo>
                                  <a:pt x="352" y="134"/>
                                  <a:pt x="352" y="134"/>
                                  <a:pt x="352" y="134"/>
                                </a:cubicBezTo>
                                <a:lnTo>
                                  <a:pt x="352" y="57"/>
                                </a:lnTo>
                                <a:close/>
                                <a:moveTo>
                                  <a:pt x="268" y="74"/>
                                </a:moveTo>
                                <a:cubicBezTo>
                                  <a:pt x="281" y="74"/>
                                  <a:pt x="290" y="83"/>
                                  <a:pt x="290" y="96"/>
                                </a:cubicBezTo>
                                <a:cubicBezTo>
                                  <a:pt x="290" y="108"/>
                                  <a:pt x="281" y="117"/>
                                  <a:pt x="268" y="117"/>
                                </a:cubicBezTo>
                                <a:cubicBezTo>
                                  <a:pt x="256" y="117"/>
                                  <a:pt x="246" y="107"/>
                                  <a:pt x="246" y="95"/>
                                </a:cubicBezTo>
                                <a:cubicBezTo>
                                  <a:pt x="246" y="83"/>
                                  <a:pt x="256" y="74"/>
                                  <a:pt x="268" y="74"/>
                                </a:cubicBezTo>
                                <a:moveTo>
                                  <a:pt x="288" y="57"/>
                                </a:moveTo>
                                <a:cubicBezTo>
                                  <a:pt x="288" y="67"/>
                                  <a:pt x="288" y="67"/>
                                  <a:pt x="288" y="67"/>
                                </a:cubicBezTo>
                                <a:cubicBezTo>
                                  <a:pt x="280" y="58"/>
                                  <a:pt x="273" y="54"/>
                                  <a:pt x="262" y="54"/>
                                </a:cubicBezTo>
                                <a:cubicBezTo>
                                  <a:pt x="241" y="54"/>
                                  <a:pt x="224" y="72"/>
                                  <a:pt x="224" y="95"/>
                                </a:cubicBezTo>
                                <a:cubicBezTo>
                                  <a:pt x="224" y="119"/>
                                  <a:pt x="240" y="137"/>
                                  <a:pt x="263" y="137"/>
                                </a:cubicBezTo>
                                <a:cubicBezTo>
                                  <a:pt x="273" y="137"/>
                                  <a:pt x="281" y="133"/>
                                  <a:pt x="288" y="124"/>
                                </a:cubicBezTo>
                                <a:cubicBezTo>
                                  <a:pt x="288" y="134"/>
                                  <a:pt x="288" y="134"/>
                                  <a:pt x="288" y="134"/>
                                </a:cubicBezTo>
                                <a:cubicBezTo>
                                  <a:pt x="310" y="134"/>
                                  <a:pt x="310" y="134"/>
                                  <a:pt x="310" y="134"/>
                                </a:cubicBezTo>
                                <a:cubicBezTo>
                                  <a:pt x="310" y="57"/>
                                  <a:pt x="310" y="57"/>
                                  <a:pt x="310" y="57"/>
                                </a:cubicBezTo>
                                <a:lnTo>
                                  <a:pt x="288" y="57"/>
                                </a:lnTo>
                                <a:close/>
                                <a:moveTo>
                                  <a:pt x="86" y="57"/>
                                </a:moveTo>
                                <a:cubicBezTo>
                                  <a:pt x="86" y="134"/>
                                  <a:pt x="86" y="134"/>
                                  <a:pt x="86" y="134"/>
                                </a:cubicBezTo>
                                <a:cubicBezTo>
                                  <a:pt x="108" y="134"/>
                                  <a:pt x="108" y="134"/>
                                  <a:pt x="108" y="134"/>
                                </a:cubicBezTo>
                                <a:cubicBezTo>
                                  <a:pt x="108" y="94"/>
                                  <a:pt x="108" y="94"/>
                                  <a:pt x="108" y="94"/>
                                </a:cubicBezTo>
                                <a:cubicBezTo>
                                  <a:pt x="108" y="87"/>
                                  <a:pt x="108" y="83"/>
                                  <a:pt x="110" y="80"/>
                                </a:cubicBezTo>
                                <a:cubicBezTo>
                                  <a:pt x="112" y="75"/>
                                  <a:pt x="118" y="73"/>
                                  <a:pt x="122" y="73"/>
                                </a:cubicBezTo>
                                <a:cubicBezTo>
                                  <a:pt x="128" y="73"/>
                                  <a:pt x="132" y="76"/>
                                  <a:pt x="134" y="80"/>
                                </a:cubicBezTo>
                                <a:cubicBezTo>
                                  <a:pt x="135" y="83"/>
                                  <a:pt x="136" y="86"/>
                                  <a:pt x="136" y="93"/>
                                </a:cubicBezTo>
                                <a:cubicBezTo>
                                  <a:pt x="136" y="134"/>
                                  <a:pt x="136" y="134"/>
                                  <a:pt x="136" y="134"/>
                                </a:cubicBezTo>
                                <a:cubicBezTo>
                                  <a:pt x="158" y="134"/>
                                  <a:pt x="158" y="134"/>
                                  <a:pt x="158" y="134"/>
                                </a:cubicBezTo>
                                <a:cubicBezTo>
                                  <a:pt x="158" y="94"/>
                                  <a:pt x="158" y="94"/>
                                  <a:pt x="158" y="94"/>
                                </a:cubicBezTo>
                                <a:cubicBezTo>
                                  <a:pt x="158" y="80"/>
                                  <a:pt x="163" y="73"/>
                                  <a:pt x="173" y="73"/>
                                </a:cubicBezTo>
                                <a:cubicBezTo>
                                  <a:pt x="182" y="73"/>
                                  <a:pt x="186" y="78"/>
                                  <a:pt x="186" y="92"/>
                                </a:cubicBezTo>
                                <a:cubicBezTo>
                                  <a:pt x="186" y="134"/>
                                  <a:pt x="186" y="134"/>
                                  <a:pt x="186" y="134"/>
                                </a:cubicBezTo>
                                <a:cubicBezTo>
                                  <a:pt x="207" y="134"/>
                                  <a:pt x="207" y="134"/>
                                  <a:pt x="207" y="134"/>
                                </a:cubicBezTo>
                                <a:cubicBezTo>
                                  <a:pt x="207" y="84"/>
                                  <a:pt x="207" y="84"/>
                                  <a:pt x="207" y="84"/>
                                </a:cubicBezTo>
                                <a:cubicBezTo>
                                  <a:pt x="207" y="64"/>
                                  <a:pt x="198" y="54"/>
                                  <a:pt x="181" y="54"/>
                                </a:cubicBezTo>
                                <a:cubicBezTo>
                                  <a:pt x="170" y="54"/>
                                  <a:pt x="162" y="59"/>
                                  <a:pt x="156" y="68"/>
                                </a:cubicBezTo>
                                <a:cubicBezTo>
                                  <a:pt x="150" y="59"/>
                                  <a:pt x="142" y="54"/>
                                  <a:pt x="132" y="54"/>
                                </a:cubicBezTo>
                                <a:cubicBezTo>
                                  <a:pt x="122" y="54"/>
                                  <a:pt x="115" y="57"/>
                                  <a:pt x="108" y="66"/>
                                </a:cubicBezTo>
                                <a:cubicBezTo>
                                  <a:pt x="108" y="57"/>
                                  <a:pt x="108" y="57"/>
                                  <a:pt x="108" y="57"/>
                                </a:cubicBezTo>
                                <a:lnTo>
                                  <a:pt x="86" y="57"/>
                                </a:lnTo>
                                <a:close/>
                                <a:moveTo>
                                  <a:pt x="67" y="35"/>
                                </a:moveTo>
                                <a:cubicBezTo>
                                  <a:pt x="67" y="14"/>
                                  <a:pt x="67" y="14"/>
                                  <a:pt x="67" y="14"/>
                                </a:cubicBezTo>
                                <a:cubicBezTo>
                                  <a:pt x="0" y="14"/>
                                  <a:pt x="0" y="14"/>
                                  <a:pt x="0" y="14"/>
                                </a:cubicBezTo>
                                <a:cubicBezTo>
                                  <a:pt x="0" y="134"/>
                                  <a:pt x="0" y="134"/>
                                  <a:pt x="0" y="134"/>
                                </a:cubicBezTo>
                                <a:cubicBezTo>
                                  <a:pt x="67" y="134"/>
                                  <a:pt x="67" y="134"/>
                                  <a:pt x="67" y="134"/>
                                </a:cubicBezTo>
                                <a:cubicBezTo>
                                  <a:pt x="67" y="114"/>
                                  <a:pt x="67" y="114"/>
                                  <a:pt x="67" y="114"/>
                                </a:cubicBezTo>
                                <a:cubicBezTo>
                                  <a:pt x="24" y="114"/>
                                  <a:pt x="24" y="114"/>
                                  <a:pt x="24" y="114"/>
                                </a:cubicBezTo>
                                <a:cubicBezTo>
                                  <a:pt x="24" y="82"/>
                                  <a:pt x="24" y="82"/>
                                  <a:pt x="24" y="82"/>
                                </a:cubicBezTo>
                                <a:cubicBezTo>
                                  <a:pt x="65" y="82"/>
                                  <a:pt x="65" y="82"/>
                                  <a:pt x="65" y="82"/>
                                </a:cubicBezTo>
                                <a:cubicBezTo>
                                  <a:pt x="65" y="61"/>
                                  <a:pt x="65" y="61"/>
                                  <a:pt x="65" y="61"/>
                                </a:cubicBezTo>
                                <a:cubicBezTo>
                                  <a:pt x="24" y="61"/>
                                  <a:pt x="24" y="61"/>
                                  <a:pt x="24" y="61"/>
                                </a:cubicBezTo>
                                <a:cubicBezTo>
                                  <a:pt x="24" y="35"/>
                                  <a:pt x="24" y="35"/>
                                  <a:pt x="24" y="35"/>
                                </a:cubicBezTo>
                                <a:lnTo>
                                  <a:pt x="67" y="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4995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434955" name="Freeform 125"/>
                        <wps:cNvSpPr>
                          <a:spLocks noEditPoints="1"/>
                        </wps:cNvSpPr>
                        <wps:spPr bwMode="auto">
                          <a:xfrm>
                            <a:off x="733425" y="9791065"/>
                            <a:ext cx="692785" cy="78105"/>
                          </a:xfrm>
                          <a:custGeom>
                            <a:avLst/>
                            <a:gdLst>
                              <a:gd name="T0" fmla="*/ 1047 w 1091"/>
                              <a:gd name="T1" fmla="*/ 116 h 123"/>
                              <a:gd name="T2" fmla="*/ 1047 w 1091"/>
                              <a:gd name="T3" fmla="*/ 0 h 123"/>
                              <a:gd name="T4" fmla="*/ 1091 w 1091"/>
                              <a:gd name="T5" fmla="*/ 62 h 123"/>
                              <a:gd name="T6" fmla="*/ 984 w 1091"/>
                              <a:gd name="T7" fmla="*/ 61 h 123"/>
                              <a:gd name="T8" fmla="*/ 949 w 1091"/>
                              <a:gd name="T9" fmla="*/ 7 h 123"/>
                              <a:gd name="T10" fmla="*/ 948 w 1091"/>
                              <a:gd name="T11" fmla="*/ 123 h 123"/>
                              <a:gd name="T12" fmla="*/ 851 w 1091"/>
                              <a:gd name="T13" fmla="*/ 7 h 123"/>
                              <a:gd name="T14" fmla="*/ 816 w 1091"/>
                              <a:gd name="T15" fmla="*/ 42 h 123"/>
                              <a:gd name="T16" fmla="*/ 885 w 1091"/>
                              <a:gd name="T17" fmla="*/ 67 h 123"/>
                              <a:gd name="T18" fmla="*/ 808 w 1091"/>
                              <a:gd name="T19" fmla="*/ 42 h 123"/>
                              <a:gd name="T20" fmla="*/ 839 w 1091"/>
                              <a:gd name="T21" fmla="*/ 118 h 123"/>
                              <a:gd name="T22" fmla="*/ 762 w 1091"/>
                              <a:gd name="T23" fmla="*/ 79 h 123"/>
                              <a:gd name="T24" fmla="*/ 752 w 1091"/>
                              <a:gd name="T25" fmla="*/ 0 h 123"/>
                              <a:gd name="T26" fmla="*/ 724 w 1091"/>
                              <a:gd name="T27" fmla="*/ 35 h 123"/>
                              <a:gd name="T28" fmla="*/ 780 w 1091"/>
                              <a:gd name="T29" fmla="*/ 35 h 123"/>
                              <a:gd name="T30" fmla="*/ 787 w 1091"/>
                              <a:gd name="T31" fmla="*/ 121 h 123"/>
                              <a:gd name="T32" fmla="*/ 653 w 1091"/>
                              <a:gd name="T33" fmla="*/ 63 h 123"/>
                              <a:gd name="T34" fmla="*/ 626 w 1091"/>
                              <a:gd name="T35" fmla="*/ 89 h 123"/>
                              <a:gd name="T36" fmla="*/ 678 w 1091"/>
                              <a:gd name="T37" fmla="*/ 31 h 123"/>
                              <a:gd name="T38" fmla="*/ 653 w 1091"/>
                              <a:gd name="T39" fmla="*/ 7 h 123"/>
                              <a:gd name="T40" fmla="*/ 653 w 1091"/>
                              <a:gd name="T41" fmla="*/ 123 h 123"/>
                              <a:gd name="T42" fmla="*/ 686 w 1091"/>
                              <a:gd name="T43" fmla="*/ 31 h 123"/>
                              <a:gd name="T44" fmla="*/ 638 w 1091"/>
                              <a:gd name="T45" fmla="*/ 59 h 123"/>
                              <a:gd name="T46" fmla="*/ 555 w 1091"/>
                              <a:gd name="T47" fmla="*/ 116 h 123"/>
                              <a:gd name="T48" fmla="*/ 555 w 1091"/>
                              <a:gd name="T49" fmla="*/ 7 h 123"/>
                              <a:gd name="T50" fmla="*/ 531 w 1091"/>
                              <a:gd name="T51" fmla="*/ 31 h 123"/>
                              <a:gd name="T52" fmla="*/ 520 w 1091"/>
                              <a:gd name="T53" fmla="*/ 89 h 123"/>
                              <a:gd name="T54" fmla="*/ 570 w 1091"/>
                              <a:gd name="T55" fmla="*/ 59 h 123"/>
                              <a:gd name="T56" fmla="*/ 523 w 1091"/>
                              <a:gd name="T57" fmla="*/ 32 h 123"/>
                              <a:gd name="T58" fmla="*/ 421 w 1091"/>
                              <a:gd name="T59" fmla="*/ 79 h 123"/>
                              <a:gd name="T60" fmla="*/ 412 w 1091"/>
                              <a:gd name="T61" fmla="*/ 0 h 123"/>
                              <a:gd name="T62" fmla="*/ 384 w 1091"/>
                              <a:gd name="T63" fmla="*/ 35 h 123"/>
                              <a:gd name="T64" fmla="*/ 440 w 1091"/>
                              <a:gd name="T65" fmla="*/ 35 h 123"/>
                              <a:gd name="T66" fmla="*/ 447 w 1091"/>
                              <a:gd name="T67" fmla="*/ 121 h 123"/>
                              <a:gd name="T68" fmla="*/ 292 w 1091"/>
                              <a:gd name="T69" fmla="*/ 114 h 123"/>
                              <a:gd name="T70" fmla="*/ 349 w 1091"/>
                              <a:gd name="T71" fmla="*/ 35 h 123"/>
                              <a:gd name="T72" fmla="*/ 277 w 1091"/>
                              <a:gd name="T73" fmla="*/ 35 h 123"/>
                              <a:gd name="T74" fmla="*/ 313 w 1091"/>
                              <a:gd name="T75" fmla="*/ 7 h 123"/>
                              <a:gd name="T76" fmla="*/ 275 w 1091"/>
                              <a:gd name="T77" fmla="*/ 121 h 123"/>
                              <a:gd name="T78" fmla="*/ 292 w 1091"/>
                              <a:gd name="T79" fmla="*/ 114 h 123"/>
                              <a:gd name="T80" fmla="*/ 204 w 1091"/>
                              <a:gd name="T81" fmla="*/ 1 h 123"/>
                              <a:gd name="T82" fmla="*/ 242 w 1091"/>
                              <a:gd name="T83" fmla="*/ 81 h 123"/>
                              <a:gd name="T84" fmla="*/ 171 w 1091"/>
                              <a:gd name="T85" fmla="*/ 103 h 123"/>
                              <a:gd name="T86" fmla="*/ 208 w 1091"/>
                              <a:gd name="T87" fmla="*/ 40 h 123"/>
                              <a:gd name="T88" fmla="*/ 250 w 1091"/>
                              <a:gd name="T89" fmla="*/ 9 h 123"/>
                              <a:gd name="T90" fmla="*/ 138 w 1091"/>
                              <a:gd name="T91" fmla="*/ 121 h 123"/>
                              <a:gd name="T92" fmla="*/ 111 w 1091"/>
                              <a:gd name="T93" fmla="*/ 9 h 123"/>
                              <a:gd name="T94" fmla="*/ 80 w 1091"/>
                              <a:gd name="T95" fmla="*/ 61 h 123"/>
                              <a:gd name="T96" fmla="*/ 44 w 1091"/>
                              <a:gd name="T97" fmla="*/ 7 h 123"/>
                              <a:gd name="T98" fmla="*/ 44 w 1091"/>
                              <a:gd name="T99" fmla="*/ 123 h 1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</a:cxnLst>
                            <a:rect l="0" t="0" r="r" b="b"/>
                            <a:pathLst>
                              <a:path w="1091" h="123">
                                <a:moveTo>
                                  <a:pt x="1047" y="7"/>
                                </a:moveTo>
                                <a:cubicBezTo>
                                  <a:pt x="1067" y="7"/>
                                  <a:pt x="1083" y="32"/>
                                  <a:pt x="1083" y="61"/>
                                </a:cubicBezTo>
                                <a:cubicBezTo>
                                  <a:pt x="1083" y="91"/>
                                  <a:pt x="1067" y="116"/>
                                  <a:pt x="1047" y="116"/>
                                </a:cubicBezTo>
                                <a:cubicBezTo>
                                  <a:pt x="1027" y="116"/>
                                  <a:pt x="1011" y="92"/>
                                  <a:pt x="1011" y="62"/>
                                </a:cubicBezTo>
                                <a:cubicBezTo>
                                  <a:pt x="1011" y="31"/>
                                  <a:pt x="1027" y="7"/>
                                  <a:pt x="1047" y="7"/>
                                </a:cubicBezTo>
                                <a:moveTo>
                                  <a:pt x="1047" y="0"/>
                                </a:moveTo>
                                <a:cubicBezTo>
                                  <a:pt x="1023" y="0"/>
                                  <a:pt x="1004" y="28"/>
                                  <a:pt x="1004" y="62"/>
                                </a:cubicBezTo>
                                <a:cubicBezTo>
                                  <a:pt x="1004" y="95"/>
                                  <a:pt x="1023" y="123"/>
                                  <a:pt x="1047" y="123"/>
                                </a:cubicBezTo>
                                <a:cubicBezTo>
                                  <a:pt x="1071" y="123"/>
                                  <a:pt x="1091" y="95"/>
                                  <a:pt x="1091" y="62"/>
                                </a:cubicBezTo>
                                <a:cubicBezTo>
                                  <a:pt x="1091" y="27"/>
                                  <a:pt x="1072" y="0"/>
                                  <a:pt x="1047" y="0"/>
                                </a:cubicBezTo>
                                <a:moveTo>
                                  <a:pt x="949" y="7"/>
                                </a:moveTo>
                                <a:cubicBezTo>
                                  <a:pt x="968" y="7"/>
                                  <a:pt x="984" y="32"/>
                                  <a:pt x="984" y="61"/>
                                </a:cubicBezTo>
                                <a:cubicBezTo>
                                  <a:pt x="984" y="91"/>
                                  <a:pt x="968" y="116"/>
                                  <a:pt x="949" y="116"/>
                                </a:cubicBezTo>
                                <a:cubicBezTo>
                                  <a:pt x="929" y="116"/>
                                  <a:pt x="913" y="92"/>
                                  <a:pt x="913" y="62"/>
                                </a:cubicBezTo>
                                <a:cubicBezTo>
                                  <a:pt x="913" y="31"/>
                                  <a:pt x="929" y="7"/>
                                  <a:pt x="949" y="7"/>
                                </a:cubicBezTo>
                                <a:moveTo>
                                  <a:pt x="949" y="0"/>
                                </a:moveTo>
                                <a:cubicBezTo>
                                  <a:pt x="925" y="0"/>
                                  <a:pt x="905" y="28"/>
                                  <a:pt x="905" y="62"/>
                                </a:cubicBezTo>
                                <a:cubicBezTo>
                                  <a:pt x="905" y="95"/>
                                  <a:pt x="925" y="123"/>
                                  <a:pt x="948" y="123"/>
                                </a:cubicBezTo>
                                <a:cubicBezTo>
                                  <a:pt x="973" y="123"/>
                                  <a:pt x="992" y="95"/>
                                  <a:pt x="992" y="62"/>
                                </a:cubicBezTo>
                                <a:cubicBezTo>
                                  <a:pt x="992" y="27"/>
                                  <a:pt x="973" y="0"/>
                                  <a:pt x="949" y="0"/>
                                </a:cubicBezTo>
                                <a:moveTo>
                                  <a:pt x="851" y="7"/>
                                </a:moveTo>
                                <a:cubicBezTo>
                                  <a:pt x="870" y="7"/>
                                  <a:pt x="885" y="23"/>
                                  <a:pt x="885" y="42"/>
                                </a:cubicBezTo>
                                <a:cubicBezTo>
                                  <a:pt x="885" y="61"/>
                                  <a:pt x="870" y="76"/>
                                  <a:pt x="851" y="76"/>
                                </a:cubicBezTo>
                                <a:cubicBezTo>
                                  <a:pt x="831" y="76"/>
                                  <a:pt x="816" y="61"/>
                                  <a:pt x="816" y="42"/>
                                </a:cubicBezTo>
                                <a:cubicBezTo>
                                  <a:pt x="816" y="23"/>
                                  <a:pt x="831" y="7"/>
                                  <a:pt x="851" y="7"/>
                                </a:cubicBezTo>
                                <a:moveTo>
                                  <a:pt x="845" y="123"/>
                                </a:moveTo>
                                <a:cubicBezTo>
                                  <a:pt x="885" y="67"/>
                                  <a:pt x="885" y="67"/>
                                  <a:pt x="885" y="67"/>
                                </a:cubicBezTo>
                                <a:cubicBezTo>
                                  <a:pt x="890" y="59"/>
                                  <a:pt x="893" y="51"/>
                                  <a:pt x="893" y="42"/>
                                </a:cubicBezTo>
                                <a:cubicBezTo>
                                  <a:pt x="893" y="19"/>
                                  <a:pt x="874" y="0"/>
                                  <a:pt x="851" y="0"/>
                                </a:cubicBezTo>
                                <a:cubicBezTo>
                                  <a:pt x="827" y="0"/>
                                  <a:pt x="808" y="19"/>
                                  <a:pt x="808" y="42"/>
                                </a:cubicBezTo>
                                <a:cubicBezTo>
                                  <a:pt x="808" y="65"/>
                                  <a:pt x="827" y="84"/>
                                  <a:pt x="850" y="84"/>
                                </a:cubicBezTo>
                                <a:cubicBezTo>
                                  <a:pt x="855" y="84"/>
                                  <a:pt x="859" y="83"/>
                                  <a:pt x="866" y="81"/>
                                </a:cubicBezTo>
                                <a:cubicBezTo>
                                  <a:pt x="839" y="118"/>
                                  <a:pt x="839" y="118"/>
                                  <a:pt x="839" y="118"/>
                                </a:cubicBezTo>
                                <a:lnTo>
                                  <a:pt x="845" y="123"/>
                                </a:lnTo>
                                <a:close/>
                                <a:moveTo>
                                  <a:pt x="730" y="114"/>
                                </a:moveTo>
                                <a:cubicBezTo>
                                  <a:pt x="762" y="79"/>
                                  <a:pt x="762" y="79"/>
                                  <a:pt x="762" y="79"/>
                                </a:cubicBezTo>
                                <a:cubicBezTo>
                                  <a:pt x="773" y="67"/>
                                  <a:pt x="773" y="67"/>
                                  <a:pt x="777" y="61"/>
                                </a:cubicBezTo>
                                <a:cubicBezTo>
                                  <a:pt x="785" y="51"/>
                                  <a:pt x="788" y="44"/>
                                  <a:pt x="788" y="35"/>
                                </a:cubicBezTo>
                                <a:cubicBezTo>
                                  <a:pt x="788" y="15"/>
                                  <a:pt x="772" y="0"/>
                                  <a:pt x="752" y="0"/>
                                </a:cubicBezTo>
                                <a:cubicBezTo>
                                  <a:pt x="740" y="0"/>
                                  <a:pt x="728" y="6"/>
                                  <a:pt x="721" y="15"/>
                                </a:cubicBezTo>
                                <a:cubicBezTo>
                                  <a:pt x="718" y="21"/>
                                  <a:pt x="716" y="25"/>
                                  <a:pt x="716" y="35"/>
                                </a:cubicBezTo>
                                <a:cubicBezTo>
                                  <a:pt x="724" y="35"/>
                                  <a:pt x="724" y="35"/>
                                  <a:pt x="724" y="35"/>
                                </a:cubicBezTo>
                                <a:cubicBezTo>
                                  <a:pt x="724" y="28"/>
                                  <a:pt x="725" y="24"/>
                                  <a:pt x="728" y="20"/>
                                </a:cubicBezTo>
                                <a:cubicBezTo>
                                  <a:pt x="732" y="12"/>
                                  <a:pt x="742" y="7"/>
                                  <a:pt x="752" y="7"/>
                                </a:cubicBezTo>
                                <a:cubicBezTo>
                                  <a:pt x="768" y="7"/>
                                  <a:pt x="780" y="19"/>
                                  <a:pt x="780" y="35"/>
                                </a:cubicBezTo>
                                <a:cubicBezTo>
                                  <a:pt x="780" y="45"/>
                                  <a:pt x="775" y="54"/>
                                  <a:pt x="759" y="71"/>
                                </a:cubicBezTo>
                                <a:cubicBezTo>
                                  <a:pt x="714" y="121"/>
                                  <a:pt x="714" y="121"/>
                                  <a:pt x="714" y="121"/>
                                </a:cubicBezTo>
                                <a:cubicBezTo>
                                  <a:pt x="787" y="121"/>
                                  <a:pt x="787" y="121"/>
                                  <a:pt x="787" y="121"/>
                                </a:cubicBezTo>
                                <a:cubicBezTo>
                                  <a:pt x="787" y="114"/>
                                  <a:pt x="787" y="114"/>
                                  <a:pt x="787" y="114"/>
                                </a:cubicBezTo>
                                <a:lnTo>
                                  <a:pt x="730" y="114"/>
                                </a:lnTo>
                                <a:close/>
                                <a:moveTo>
                                  <a:pt x="653" y="63"/>
                                </a:moveTo>
                                <a:cubicBezTo>
                                  <a:pt x="668" y="63"/>
                                  <a:pt x="680" y="74"/>
                                  <a:pt x="680" y="89"/>
                                </a:cubicBezTo>
                                <a:cubicBezTo>
                                  <a:pt x="680" y="104"/>
                                  <a:pt x="668" y="116"/>
                                  <a:pt x="653" y="116"/>
                                </a:cubicBezTo>
                                <a:cubicBezTo>
                                  <a:pt x="638" y="116"/>
                                  <a:pt x="626" y="104"/>
                                  <a:pt x="626" y="89"/>
                                </a:cubicBezTo>
                                <a:cubicBezTo>
                                  <a:pt x="626" y="74"/>
                                  <a:pt x="638" y="63"/>
                                  <a:pt x="653" y="63"/>
                                </a:cubicBezTo>
                                <a:close/>
                                <a:moveTo>
                                  <a:pt x="653" y="7"/>
                                </a:moveTo>
                                <a:cubicBezTo>
                                  <a:pt x="667" y="7"/>
                                  <a:pt x="678" y="18"/>
                                  <a:pt x="678" y="31"/>
                                </a:cubicBezTo>
                                <a:cubicBezTo>
                                  <a:pt x="678" y="45"/>
                                  <a:pt x="667" y="56"/>
                                  <a:pt x="653" y="56"/>
                                </a:cubicBezTo>
                                <a:cubicBezTo>
                                  <a:pt x="640" y="56"/>
                                  <a:pt x="629" y="45"/>
                                  <a:pt x="629" y="31"/>
                                </a:cubicBezTo>
                                <a:cubicBezTo>
                                  <a:pt x="629" y="18"/>
                                  <a:pt x="640" y="7"/>
                                  <a:pt x="653" y="7"/>
                                </a:cubicBezTo>
                                <a:moveTo>
                                  <a:pt x="638" y="59"/>
                                </a:moveTo>
                                <a:cubicBezTo>
                                  <a:pt x="625" y="66"/>
                                  <a:pt x="619" y="76"/>
                                  <a:pt x="619" y="89"/>
                                </a:cubicBezTo>
                                <a:cubicBezTo>
                                  <a:pt x="619" y="109"/>
                                  <a:pt x="633" y="123"/>
                                  <a:pt x="653" y="123"/>
                                </a:cubicBezTo>
                                <a:cubicBezTo>
                                  <a:pt x="673" y="123"/>
                                  <a:pt x="688" y="108"/>
                                  <a:pt x="688" y="89"/>
                                </a:cubicBezTo>
                                <a:cubicBezTo>
                                  <a:pt x="688" y="75"/>
                                  <a:pt x="681" y="65"/>
                                  <a:pt x="668" y="59"/>
                                </a:cubicBezTo>
                                <a:cubicBezTo>
                                  <a:pt x="679" y="53"/>
                                  <a:pt x="686" y="43"/>
                                  <a:pt x="686" y="31"/>
                                </a:cubicBezTo>
                                <a:cubicBezTo>
                                  <a:pt x="686" y="13"/>
                                  <a:pt x="672" y="0"/>
                                  <a:pt x="653" y="0"/>
                                </a:cubicBezTo>
                                <a:cubicBezTo>
                                  <a:pt x="635" y="0"/>
                                  <a:pt x="621" y="14"/>
                                  <a:pt x="621" y="32"/>
                                </a:cubicBezTo>
                                <a:cubicBezTo>
                                  <a:pt x="621" y="43"/>
                                  <a:pt x="627" y="53"/>
                                  <a:pt x="638" y="59"/>
                                </a:cubicBezTo>
                                <a:close/>
                                <a:moveTo>
                                  <a:pt x="555" y="63"/>
                                </a:moveTo>
                                <a:cubicBezTo>
                                  <a:pt x="569" y="63"/>
                                  <a:pt x="581" y="74"/>
                                  <a:pt x="581" y="89"/>
                                </a:cubicBezTo>
                                <a:cubicBezTo>
                                  <a:pt x="581" y="104"/>
                                  <a:pt x="569" y="116"/>
                                  <a:pt x="555" y="116"/>
                                </a:cubicBezTo>
                                <a:cubicBezTo>
                                  <a:pt x="540" y="116"/>
                                  <a:pt x="528" y="104"/>
                                  <a:pt x="528" y="89"/>
                                </a:cubicBezTo>
                                <a:cubicBezTo>
                                  <a:pt x="528" y="74"/>
                                  <a:pt x="540" y="63"/>
                                  <a:pt x="555" y="63"/>
                                </a:cubicBezTo>
                                <a:close/>
                                <a:moveTo>
                                  <a:pt x="555" y="7"/>
                                </a:moveTo>
                                <a:cubicBezTo>
                                  <a:pt x="568" y="7"/>
                                  <a:pt x="579" y="18"/>
                                  <a:pt x="579" y="31"/>
                                </a:cubicBezTo>
                                <a:cubicBezTo>
                                  <a:pt x="579" y="45"/>
                                  <a:pt x="568" y="56"/>
                                  <a:pt x="555" y="56"/>
                                </a:cubicBezTo>
                                <a:cubicBezTo>
                                  <a:pt x="542" y="56"/>
                                  <a:pt x="531" y="45"/>
                                  <a:pt x="531" y="31"/>
                                </a:cubicBezTo>
                                <a:cubicBezTo>
                                  <a:pt x="531" y="18"/>
                                  <a:pt x="542" y="7"/>
                                  <a:pt x="555" y="7"/>
                                </a:cubicBezTo>
                                <a:moveTo>
                                  <a:pt x="539" y="59"/>
                                </a:moveTo>
                                <a:cubicBezTo>
                                  <a:pt x="526" y="66"/>
                                  <a:pt x="520" y="76"/>
                                  <a:pt x="520" y="89"/>
                                </a:cubicBezTo>
                                <a:cubicBezTo>
                                  <a:pt x="520" y="109"/>
                                  <a:pt x="535" y="123"/>
                                  <a:pt x="555" y="123"/>
                                </a:cubicBezTo>
                                <a:cubicBezTo>
                                  <a:pt x="574" y="123"/>
                                  <a:pt x="590" y="108"/>
                                  <a:pt x="590" y="89"/>
                                </a:cubicBezTo>
                                <a:cubicBezTo>
                                  <a:pt x="590" y="75"/>
                                  <a:pt x="583" y="65"/>
                                  <a:pt x="570" y="59"/>
                                </a:cubicBezTo>
                                <a:cubicBezTo>
                                  <a:pt x="581" y="53"/>
                                  <a:pt x="587" y="43"/>
                                  <a:pt x="587" y="31"/>
                                </a:cubicBezTo>
                                <a:cubicBezTo>
                                  <a:pt x="587" y="13"/>
                                  <a:pt x="573" y="0"/>
                                  <a:pt x="555" y="0"/>
                                </a:cubicBezTo>
                                <a:cubicBezTo>
                                  <a:pt x="537" y="0"/>
                                  <a:pt x="523" y="14"/>
                                  <a:pt x="523" y="32"/>
                                </a:cubicBezTo>
                                <a:cubicBezTo>
                                  <a:pt x="523" y="43"/>
                                  <a:pt x="529" y="53"/>
                                  <a:pt x="539" y="59"/>
                                </a:cubicBezTo>
                                <a:close/>
                                <a:moveTo>
                                  <a:pt x="390" y="114"/>
                                </a:moveTo>
                                <a:cubicBezTo>
                                  <a:pt x="421" y="79"/>
                                  <a:pt x="421" y="79"/>
                                  <a:pt x="421" y="79"/>
                                </a:cubicBezTo>
                                <a:cubicBezTo>
                                  <a:pt x="433" y="67"/>
                                  <a:pt x="433" y="67"/>
                                  <a:pt x="437" y="61"/>
                                </a:cubicBezTo>
                                <a:cubicBezTo>
                                  <a:pt x="444" y="51"/>
                                  <a:pt x="448" y="44"/>
                                  <a:pt x="448" y="35"/>
                                </a:cubicBezTo>
                                <a:cubicBezTo>
                                  <a:pt x="448" y="15"/>
                                  <a:pt x="432" y="0"/>
                                  <a:pt x="412" y="0"/>
                                </a:cubicBezTo>
                                <a:cubicBezTo>
                                  <a:pt x="400" y="0"/>
                                  <a:pt x="387" y="6"/>
                                  <a:pt x="381" y="15"/>
                                </a:cubicBezTo>
                                <a:cubicBezTo>
                                  <a:pt x="377" y="21"/>
                                  <a:pt x="376" y="25"/>
                                  <a:pt x="376" y="35"/>
                                </a:cubicBezTo>
                                <a:cubicBezTo>
                                  <a:pt x="384" y="35"/>
                                  <a:pt x="384" y="35"/>
                                  <a:pt x="384" y="35"/>
                                </a:cubicBezTo>
                                <a:cubicBezTo>
                                  <a:pt x="384" y="28"/>
                                  <a:pt x="385" y="24"/>
                                  <a:pt x="387" y="20"/>
                                </a:cubicBezTo>
                                <a:cubicBezTo>
                                  <a:pt x="392" y="12"/>
                                  <a:pt x="401" y="7"/>
                                  <a:pt x="412" y="7"/>
                                </a:cubicBezTo>
                                <a:cubicBezTo>
                                  <a:pt x="427" y="7"/>
                                  <a:pt x="440" y="19"/>
                                  <a:pt x="440" y="35"/>
                                </a:cubicBezTo>
                                <a:cubicBezTo>
                                  <a:pt x="440" y="45"/>
                                  <a:pt x="434" y="54"/>
                                  <a:pt x="419" y="71"/>
                                </a:cubicBezTo>
                                <a:cubicBezTo>
                                  <a:pt x="373" y="121"/>
                                  <a:pt x="373" y="121"/>
                                  <a:pt x="373" y="121"/>
                                </a:cubicBezTo>
                                <a:cubicBezTo>
                                  <a:pt x="447" y="121"/>
                                  <a:pt x="447" y="121"/>
                                  <a:pt x="447" y="121"/>
                                </a:cubicBezTo>
                                <a:cubicBezTo>
                                  <a:pt x="447" y="114"/>
                                  <a:pt x="447" y="114"/>
                                  <a:pt x="447" y="114"/>
                                </a:cubicBezTo>
                                <a:lnTo>
                                  <a:pt x="390" y="114"/>
                                </a:lnTo>
                                <a:close/>
                                <a:moveTo>
                                  <a:pt x="292" y="114"/>
                                </a:moveTo>
                                <a:cubicBezTo>
                                  <a:pt x="323" y="79"/>
                                  <a:pt x="323" y="79"/>
                                  <a:pt x="323" y="79"/>
                                </a:cubicBezTo>
                                <a:cubicBezTo>
                                  <a:pt x="334" y="67"/>
                                  <a:pt x="334" y="67"/>
                                  <a:pt x="339" y="61"/>
                                </a:cubicBezTo>
                                <a:cubicBezTo>
                                  <a:pt x="346" y="51"/>
                                  <a:pt x="349" y="44"/>
                                  <a:pt x="349" y="35"/>
                                </a:cubicBezTo>
                                <a:cubicBezTo>
                                  <a:pt x="349" y="15"/>
                                  <a:pt x="333" y="0"/>
                                  <a:pt x="313" y="0"/>
                                </a:cubicBezTo>
                                <a:cubicBezTo>
                                  <a:pt x="301" y="0"/>
                                  <a:pt x="289" y="6"/>
                                  <a:pt x="283" y="15"/>
                                </a:cubicBezTo>
                                <a:cubicBezTo>
                                  <a:pt x="279" y="21"/>
                                  <a:pt x="278" y="25"/>
                                  <a:pt x="277" y="35"/>
                                </a:cubicBezTo>
                                <a:cubicBezTo>
                                  <a:pt x="285" y="35"/>
                                  <a:pt x="285" y="35"/>
                                  <a:pt x="285" y="35"/>
                                </a:cubicBezTo>
                                <a:cubicBezTo>
                                  <a:pt x="286" y="28"/>
                                  <a:pt x="286" y="24"/>
                                  <a:pt x="289" y="20"/>
                                </a:cubicBezTo>
                                <a:cubicBezTo>
                                  <a:pt x="294" y="12"/>
                                  <a:pt x="303" y="7"/>
                                  <a:pt x="313" y="7"/>
                                </a:cubicBezTo>
                                <a:cubicBezTo>
                                  <a:pt x="329" y="7"/>
                                  <a:pt x="341" y="19"/>
                                  <a:pt x="341" y="35"/>
                                </a:cubicBezTo>
                                <a:cubicBezTo>
                                  <a:pt x="341" y="45"/>
                                  <a:pt x="336" y="54"/>
                                  <a:pt x="321" y="71"/>
                                </a:cubicBezTo>
                                <a:cubicBezTo>
                                  <a:pt x="275" y="121"/>
                                  <a:pt x="275" y="121"/>
                                  <a:pt x="275" y="121"/>
                                </a:cubicBezTo>
                                <a:cubicBezTo>
                                  <a:pt x="349" y="121"/>
                                  <a:pt x="349" y="121"/>
                                  <a:pt x="349" y="121"/>
                                </a:cubicBezTo>
                                <a:cubicBezTo>
                                  <a:pt x="349" y="114"/>
                                  <a:pt x="349" y="114"/>
                                  <a:pt x="349" y="114"/>
                                </a:cubicBezTo>
                                <a:lnTo>
                                  <a:pt x="292" y="114"/>
                                </a:lnTo>
                                <a:close/>
                                <a:moveTo>
                                  <a:pt x="250" y="9"/>
                                </a:moveTo>
                                <a:cubicBezTo>
                                  <a:pt x="250" y="1"/>
                                  <a:pt x="250" y="1"/>
                                  <a:pt x="250" y="1"/>
                                </a:cubicBezTo>
                                <a:cubicBezTo>
                                  <a:pt x="204" y="1"/>
                                  <a:pt x="204" y="1"/>
                                  <a:pt x="204" y="1"/>
                                </a:cubicBezTo>
                                <a:cubicBezTo>
                                  <a:pt x="189" y="52"/>
                                  <a:pt x="189" y="52"/>
                                  <a:pt x="189" y="52"/>
                                </a:cubicBezTo>
                                <a:cubicBezTo>
                                  <a:pt x="196" y="49"/>
                                  <a:pt x="200" y="47"/>
                                  <a:pt x="207" y="47"/>
                                </a:cubicBezTo>
                                <a:cubicBezTo>
                                  <a:pt x="226" y="47"/>
                                  <a:pt x="242" y="62"/>
                                  <a:pt x="242" y="81"/>
                                </a:cubicBezTo>
                                <a:cubicBezTo>
                                  <a:pt x="242" y="101"/>
                                  <a:pt x="226" y="116"/>
                                  <a:pt x="207" y="116"/>
                                </a:cubicBezTo>
                                <a:cubicBezTo>
                                  <a:pt x="195" y="116"/>
                                  <a:pt x="185" y="110"/>
                                  <a:pt x="178" y="100"/>
                                </a:cubicBezTo>
                                <a:cubicBezTo>
                                  <a:pt x="171" y="103"/>
                                  <a:pt x="171" y="103"/>
                                  <a:pt x="171" y="103"/>
                                </a:cubicBezTo>
                                <a:cubicBezTo>
                                  <a:pt x="179" y="116"/>
                                  <a:pt x="192" y="123"/>
                                  <a:pt x="207" y="123"/>
                                </a:cubicBezTo>
                                <a:cubicBezTo>
                                  <a:pt x="231" y="123"/>
                                  <a:pt x="250" y="105"/>
                                  <a:pt x="250" y="81"/>
                                </a:cubicBezTo>
                                <a:cubicBezTo>
                                  <a:pt x="250" y="58"/>
                                  <a:pt x="232" y="40"/>
                                  <a:pt x="208" y="40"/>
                                </a:cubicBezTo>
                                <a:cubicBezTo>
                                  <a:pt x="205" y="40"/>
                                  <a:pt x="203" y="40"/>
                                  <a:pt x="200" y="41"/>
                                </a:cubicBezTo>
                                <a:cubicBezTo>
                                  <a:pt x="210" y="9"/>
                                  <a:pt x="210" y="9"/>
                                  <a:pt x="210" y="9"/>
                                </a:cubicBezTo>
                                <a:lnTo>
                                  <a:pt x="250" y="9"/>
                                </a:lnTo>
                                <a:close/>
                                <a:moveTo>
                                  <a:pt x="130" y="9"/>
                                </a:moveTo>
                                <a:cubicBezTo>
                                  <a:pt x="130" y="121"/>
                                  <a:pt x="130" y="121"/>
                                  <a:pt x="130" y="121"/>
                                </a:cubicBezTo>
                                <a:cubicBezTo>
                                  <a:pt x="138" y="121"/>
                                  <a:pt x="138" y="121"/>
                                  <a:pt x="138" y="121"/>
                                </a:cubicBezTo>
                                <a:cubicBezTo>
                                  <a:pt x="138" y="1"/>
                                  <a:pt x="138" y="1"/>
                                  <a:pt x="138" y="1"/>
                                </a:cubicBezTo>
                                <a:cubicBezTo>
                                  <a:pt x="115" y="1"/>
                                  <a:pt x="115" y="1"/>
                                  <a:pt x="115" y="1"/>
                                </a:cubicBezTo>
                                <a:cubicBezTo>
                                  <a:pt x="111" y="9"/>
                                  <a:pt x="111" y="9"/>
                                  <a:pt x="111" y="9"/>
                                </a:cubicBezTo>
                                <a:lnTo>
                                  <a:pt x="130" y="9"/>
                                </a:lnTo>
                                <a:close/>
                                <a:moveTo>
                                  <a:pt x="44" y="7"/>
                                </a:moveTo>
                                <a:cubicBezTo>
                                  <a:pt x="64" y="7"/>
                                  <a:pt x="80" y="32"/>
                                  <a:pt x="80" y="61"/>
                                </a:cubicBezTo>
                                <a:cubicBezTo>
                                  <a:pt x="80" y="91"/>
                                  <a:pt x="64" y="116"/>
                                  <a:pt x="44" y="116"/>
                                </a:cubicBezTo>
                                <a:cubicBezTo>
                                  <a:pt x="24" y="116"/>
                                  <a:pt x="8" y="92"/>
                                  <a:pt x="8" y="62"/>
                                </a:cubicBezTo>
                                <a:cubicBezTo>
                                  <a:pt x="8" y="31"/>
                                  <a:pt x="24" y="7"/>
                                  <a:pt x="44" y="7"/>
                                </a:cubicBezTo>
                                <a:moveTo>
                                  <a:pt x="44" y="0"/>
                                </a:moveTo>
                                <a:cubicBezTo>
                                  <a:pt x="20" y="0"/>
                                  <a:pt x="0" y="28"/>
                                  <a:pt x="0" y="62"/>
                                </a:cubicBezTo>
                                <a:cubicBezTo>
                                  <a:pt x="0" y="95"/>
                                  <a:pt x="20" y="123"/>
                                  <a:pt x="44" y="123"/>
                                </a:cubicBezTo>
                                <a:cubicBezTo>
                                  <a:pt x="68" y="123"/>
                                  <a:pt x="87" y="95"/>
                                  <a:pt x="87" y="62"/>
                                </a:cubicBezTo>
                                <a:cubicBezTo>
                                  <a:pt x="87" y="27"/>
                                  <a:pt x="68" y="0"/>
                                  <a:pt x="44" y="0"/>
                                </a:cubicBezTo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124243" name="Freeform 126"/>
                        <wps:cNvSpPr>
                          <a:spLocks noEditPoints="1"/>
                        </wps:cNvSpPr>
                        <wps:spPr bwMode="auto">
                          <a:xfrm>
                            <a:off x="541020" y="9782810"/>
                            <a:ext cx="155575" cy="86995"/>
                          </a:xfrm>
                          <a:custGeom>
                            <a:avLst/>
                            <a:gdLst>
                              <a:gd name="T0" fmla="*/ 230 w 245"/>
                              <a:gd name="T1" fmla="*/ 54 h 137"/>
                              <a:gd name="T2" fmla="*/ 216 w 245"/>
                              <a:gd name="T3" fmla="*/ 68 h 137"/>
                              <a:gd name="T4" fmla="*/ 230 w 245"/>
                              <a:gd name="T5" fmla="*/ 82 h 137"/>
                              <a:gd name="T6" fmla="*/ 245 w 245"/>
                              <a:gd name="T7" fmla="*/ 68 h 137"/>
                              <a:gd name="T8" fmla="*/ 230 w 245"/>
                              <a:gd name="T9" fmla="*/ 54 h 137"/>
                              <a:gd name="T10" fmla="*/ 230 w 245"/>
                              <a:gd name="T11" fmla="*/ 109 h 137"/>
                              <a:gd name="T12" fmla="*/ 216 w 245"/>
                              <a:gd name="T13" fmla="*/ 123 h 137"/>
                              <a:gd name="T14" fmla="*/ 230 w 245"/>
                              <a:gd name="T15" fmla="*/ 137 h 137"/>
                              <a:gd name="T16" fmla="*/ 245 w 245"/>
                              <a:gd name="T17" fmla="*/ 123 h 137"/>
                              <a:gd name="T18" fmla="*/ 230 w 245"/>
                              <a:gd name="T19" fmla="*/ 109 h 137"/>
                              <a:gd name="T20" fmla="*/ 197 w 245"/>
                              <a:gd name="T21" fmla="*/ 0 h 137"/>
                              <a:gd name="T22" fmla="*/ 176 w 245"/>
                              <a:gd name="T23" fmla="*/ 0 h 137"/>
                              <a:gd name="T24" fmla="*/ 176 w 245"/>
                              <a:gd name="T25" fmla="*/ 134 h 137"/>
                              <a:gd name="T26" fmla="*/ 197 w 245"/>
                              <a:gd name="T27" fmla="*/ 134 h 137"/>
                              <a:gd name="T28" fmla="*/ 197 w 245"/>
                              <a:gd name="T29" fmla="*/ 0 h 137"/>
                              <a:gd name="T30" fmla="*/ 101 w 245"/>
                              <a:gd name="T31" fmla="*/ 85 h 137"/>
                              <a:gd name="T32" fmla="*/ 120 w 245"/>
                              <a:gd name="T33" fmla="*/ 70 h 137"/>
                              <a:gd name="T34" fmla="*/ 138 w 245"/>
                              <a:gd name="T35" fmla="*/ 85 h 137"/>
                              <a:gd name="T36" fmla="*/ 101 w 245"/>
                              <a:gd name="T37" fmla="*/ 85 h 137"/>
                              <a:gd name="T38" fmla="*/ 159 w 245"/>
                              <a:gd name="T39" fmla="*/ 99 h 137"/>
                              <a:gd name="T40" fmla="*/ 159 w 245"/>
                              <a:gd name="T41" fmla="*/ 96 h 137"/>
                              <a:gd name="T42" fmla="*/ 119 w 245"/>
                              <a:gd name="T43" fmla="*/ 54 h 137"/>
                              <a:gd name="T44" fmla="*/ 78 w 245"/>
                              <a:gd name="T45" fmla="*/ 96 h 137"/>
                              <a:gd name="T46" fmla="*/ 120 w 245"/>
                              <a:gd name="T47" fmla="*/ 137 h 137"/>
                              <a:gd name="T48" fmla="*/ 158 w 245"/>
                              <a:gd name="T49" fmla="*/ 113 h 137"/>
                              <a:gd name="T50" fmla="*/ 138 w 245"/>
                              <a:gd name="T51" fmla="*/ 109 h 137"/>
                              <a:gd name="T52" fmla="*/ 120 w 245"/>
                              <a:gd name="T53" fmla="*/ 120 h 137"/>
                              <a:gd name="T54" fmla="*/ 101 w 245"/>
                              <a:gd name="T55" fmla="*/ 99 h 137"/>
                              <a:gd name="T56" fmla="*/ 159 w 245"/>
                              <a:gd name="T57" fmla="*/ 99 h 137"/>
                              <a:gd name="T58" fmla="*/ 50 w 245"/>
                              <a:gd name="T59" fmla="*/ 134 h 137"/>
                              <a:gd name="T60" fmla="*/ 50 w 245"/>
                              <a:gd name="T61" fmla="*/ 35 h 137"/>
                              <a:gd name="T62" fmla="*/ 77 w 245"/>
                              <a:gd name="T63" fmla="*/ 35 h 137"/>
                              <a:gd name="T64" fmla="*/ 77 w 245"/>
                              <a:gd name="T65" fmla="*/ 14 h 137"/>
                              <a:gd name="T66" fmla="*/ 0 w 245"/>
                              <a:gd name="T67" fmla="*/ 14 h 137"/>
                              <a:gd name="T68" fmla="*/ 0 w 245"/>
                              <a:gd name="T69" fmla="*/ 35 h 137"/>
                              <a:gd name="T70" fmla="*/ 27 w 245"/>
                              <a:gd name="T71" fmla="*/ 35 h 137"/>
                              <a:gd name="T72" fmla="*/ 27 w 245"/>
                              <a:gd name="T73" fmla="*/ 134 h 137"/>
                              <a:gd name="T74" fmla="*/ 50 w 245"/>
                              <a:gd name="T75" fmla="*/ 134 h 1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45" h="137">
                                <a:moveTo>
                                  <a:pt x="230" y="54"/>
                                </a:moveTo>
                                <a:cubicBezTo>
                                  <a:pt x="223" y="54"/>
                                  <a:pt x="216" y="60"/>
                                  <a:pt x="216" y="68"/>
                                </a:cubicBezTo>
                                <a:cubicBezTo>
                                  <a:pt x="216" y="76"/>
                                  <a:pt x="223" y="82"/>
                                  <a:pt x="230" y="82"/>
                                </a:cubicBezTo>
                                <a:cubicBezTo>
                                  <a:pt x="238" y="82"/>
                                  <a:pt x="245" y="76"/>
                                  <a:pt x="245" y="68"/>
                                </a:cubicBezTo>
                                <a:cubicBezTo>
                                  <a:pt x="245" y="60"/>
                                  <a:pt x="238" y="54"/>
                                  <a:pt x="230" y="54"/>
                                </a:cubicBezTo>
                                <a:moveTo>
                                  <a:pt x="230" y="109"/>
                                </a:moveTo>
                                <a:cubicBezTo>
                                  <a:pt x="223" y="109"/>
                                  <a:pt x="216" y="115"/>
                                  <a:pt x="216" y="123"/>
                                </a:cubicBezTo>
                                <a:cubicBezTo>
                                  <a:pt x="216" y="130"/>
                                  <a:pt x="223" y="137"/>
                                  <a:pt x="230" y="137"/>
                                </a:cubicBezTo>
                                <a:cubicBezTo>
                                  <a:pt x="238" y="137"/>
                                  <a:pt x="245" y="130"/>
                                  <a:pt x="245" y="123"/>
                                </a:cubicBezTo>
                                <a:cubicBezTo>
                                  <a:pt x="245" y="115"/>
                                  <a:pt x="238" y="109"/>
                                  <a:pt x="230" y="109"/>
                                </a:cubicBezTo>
                                <a:moveTo>
                                  <a:pt x="197" y="0"/>
                                </a:moveTo>
                                <a:cubicBezTo>
                                  <a:pt x="176" y="0"/>
                                  <a:pt x="176" y="0"/>
                                  <a:pt x="176" y="0"/>
                                </a:cubicBezTo>
                                <a:cubicBezTo>
                                  <a:pt x="176" y="134"/>
                                  <a:pt x="176" y="134"/>
                                  <a:pt x="176" y="134"/>
                                </a:cubicBezTo>
                                <a:cubicBezTo>
                                  <a:pt x="197" y="134"/>
                                  <a:pt x="197" y="134"/>
                                  <a:pt x="197" y="134"/>
                                </a:cubicBezTo>
                                <a:lnTo>
                                  <a:pt x="197" y="0"/>
                                </a:lnTo>
                                <a:close/>
                                <a:moveTo>
                                  <a:pt x="101" y="85"/>
                                </a:moveTo>
                                <a:cubicBezTo>
                                  <a:pt x="103" y="75"/>
                                  <a:pt x="110" y="70"/>
                                  <a:pt x="120" y="70"/>
                                </a:cubicBezTo>
                                <a:cubicBezTo>
                                  <a:pt x="129" y="70"/>
                                  <a:pt x="136" y="75"/>
                                  <a:pt x="138" y="85"/>
                                </a:cubicBezTo>
                                <a:lnTo>
                                  <a:pt x="101" y="85"/>
                                </a:lnTo>
                                <a:close/>
                                <a:moveTo>
                                  <a:pt x="159" y="99"/>
                                </a:moveTo>
                                <a:cubicBezTo>
                                  <a:pt x="159" y="96"/>
                                  <a:pt x="159" y="96"/>
                                  <a:pt x="159" y="96"/>
                                </a:cubicBezTo>
                                <a:cubicBezTo>
                                  <a:pt x="159" y="70"/>
                                  <a:pt x="144" y="54"/>
                                  <a:pt x="119" y="54"/>
                                </a:cubicBezTo>
                                <a:cubicBezTo>
                                  <a:pt x="94" y="54"/>
                                  <a:pt x="78" y="70"/>
                                  <a:pt x="78" y="96"/>
                                </a:cubicBezTo>
                                <a:cubicBezTo>
                                  <a:pt x="78" y="121"/>
                                  <a:pt x="95" y="137"/>
                                  <a:pt x="120" y="137"/>
                                </a:cubicBezTo>
                                <a:cubicBezTo>
                                  <a:pt x="139" y="137"/>
                                  <a:pt x="152" y="129"/>
                                  <a:pt x="158" y="113"/>
                                </a:cubicBezTo>
                                <a:cubicBezTo>
                                  <a:pt x="138" y="109"/>
                                  <a:pt x="138" y="109"/>
                                  <a:pt x="138" y="109"/>
                                </a:cubicBezTo>
                                <a:cubicBezTo>
                                  <a:pt x="133" y="117"/>
                                  <a:pt x="128" y="120"/>
                                  <a:pt x="120" y="120"/>
                                </a:cubicBezTo>
                                <a:cubicBezTo>
                                  <a:pt x="108" y="120"/>
                                  <a:pt x="101" y="113"/>
                                  <a:pt x="101" y="99"/>
                                </a:cubicBezTo>
                                <a:lnTo>
                                  <a:pt x="159" y="99"/>
                                </a:lnTo>
                                <a:close/>
                                <a:moveTo>
                                  <a:pt x="50" y="134"/>
                                </a:moveTo>
                                <a:cubicBezTo>
                                  <a:pt x="50" y="35"/>
                                  <a:pt x="50" y="35"/>
                                  <a:pt x="50" y="35"/>
                                </a:cubicBezTo>
                                <a:cubicBezTo>
                                  <a:pt x="77" y="35"/>
                                  <a:pt x="77" y="35"/>
                                  <a:pt x="77" y="35"/>
                                </a:cubicBezTo>
                                <a:cubicBezTo>
                                  <a:pt x="77" y="14"/>
                                  <a:pt x="77" y="14"/>
                                  <a:pt x="77" y="14"/>
                                </a:cubicBezTo>
                                <a:cubicBezTo>
                                  <a:pt x="0" y="14"/>
                                  <a:pt x="0" y="14"/>
                                  <a:pt x="0" y="14"/>
                                </a:cubicBezTo>
                                <a:cubicBezTo>
                                  <a:pt x="0" y="35"/>
                                  <a:pt x="0" y="35"/>
                                  <a:pt x="0" y="35"/>
                                </a:cubicBezTo>
                                <a:cubicBezTo>
                                  <a:pt x="27" y="35"/>
                                  <a:pt x="27" y="35"/>
                                  <a:pt x="27" y="35"/>
                                </a:cubicBezTo>
                                <a:cubicBezTo>
                                  <a:pt x="27" y="134"/>
                                  <a:pt x="27" y="134"/>
                                  <a:pt x="27" y="134"/>
                                </a:cubicBezTo>
                                <a:lnTo>
                                  <a:pt x="50" y="1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4995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22707" name="Freeform 127"/>
                        <wps:cNvSpPr>
                          <a:spLocks noEditPoints="1"/>
                        </wps:cNvSpPr>
                        <wps:spPr bwMode="auto">
                          <a:xfrm>
                            <a:off x="541020" y="9617710"/>
                            <a:ext cx="3479800" cy="111760"/>
                          </a:xfrm>
                          <a:custGeom>
                            <a:avLst/>
                            <a:gdLst>
                              <a:gd name="T0" fmla="*/ 5344 w 5480"/>
                              <a:gd name="T1" fmla="*/ 22 h 176"/>
                              <a:gd name="T2" fmla="*/ 5290 w 5480"/>
                              <a:gd name="T3" fmla="*/ 22 h 176"/>
                              <a:gd name="T4" fmla="*/ 5116 w 5480"/>
                              <a:gd name="T5" fmla="*/ 13 h 176"/>
                              <a:gd name="T6" fmla="*/ 5046 w 5480"/>
                              <a:gd name="T7" fmla="*/ 138 h 176"/>
                              <a:gd name="T8" fmla="*/ 4889 w 5480"/>
                              <a:gd name="T9" fmla="*/ 14 h 176"/>
                              <a:gd name="T10" fmla="*/ 4704 w 5480"/>
                              <a:gd name="T11" fmla="*/ 98 h 176"/>
                              <a:gd name="T12" fmla="*/ 4689 w 5480"/>
                              <a:gd name="T13" fmla="*/ 66 h 176"/>
                              <a:gd name="T14" fmla="*/ 4641 w 5480"/>
                              <a:gd name="T15" fmla="*/ 61 h 176"/>
                              <a:gd name="T16" fmla="*/ 4608 w 5480"/>
                              <a:gd name="T17" fmla="*/ 134 h 176"/>
                              <a:gd name="T18" fmla="*/ 4513 w 5480"/>
                              <a:gd name="T19" fmla="*/ 130 h 176"/>
                              <a:gd name="T20" fmla="*/ 4414 w 5480"/>
                              <a:gd name="T21" fmla="*/ 134 h 176"/>
                              <a:gd name="T22" fmla="*/ 4414 w 5480"/>
                              <a:gd name="T23" fmla="*/ 61 h 176"/>
                              <a:gd name="T24" fmla="*/ 4283 w 5480"/>
                              <a:gd name="T25" fmla="*/ 98 h 176"/>
                              <a:gd name="T26" fmla="*/ 4241 w 5480"/>
                              <a:gd name="T27" fmla="*/ 66 h 176"/>
                              <a:gd name="T28" fmla="*/ 4179 w 5480"/>
                              <a:gd name="T29" fmla="*/ 70 h 176"/>
                              <a:gd name="T30" fmla="*/ 4096 w 5480"/>
                              <a:gd name="T31" fmla="*/ 134 h 176"/>
                              <a:gd name="T32" fmla="*/ 3957 w 5480"/>
                              <a:gd name="T33" fmla="*/ 161 h 176"/>
                              <a:gd name="T34" fmla="*/ 3929 w 5480"/>
                              <a:gd name="T35" fmla="*/ 70 h 176"/>
                              <a:gd name="T36" fmla="*/ 3786 w 5480"/>
                              <a:gd name="T37" fmla="*/ 130 h 176"/>
                              <a:gd name="T38" fmla="*/ 3733 w 5480"/>
                              <a:gd name="T39" fmla="*/ 126 h 176"/>
                              <a:gd name="T40" fmla="*/ 3641 w 5480"/>
                              <a:gd name="T41" fmla="*/ 88 h 176"/>
                              <a:gd name="T42" fmla="*/ 3572 w 5480"/>
                              <a:gd name="T43" fmla="*/ 37 h 176"/>
                              <a:gd name="T44" fmla="*/ 3516 w 5480"/>
                              <a:gd name="T45" fmla="*/ 127 h 176"/>
                              <a:gd name="T46" fmla="*/ 3367 w 5480"/>
                              <a:gd name="T47" fmla="*/ 59 h 176"/>
                              <a:gd name="T48" fmla="*/ 3284 w 5480"/>
                              <a:gd name="T49" fmla="*/ 136 h 176"/>
                              <a:gd name="T50" fmla="*/ 3178 w 5480"/>
                              <a:gd name="T51" fmla="*/ 134 h 176"/>
                              <a:gd name="T52" fmla="*/ 3178 w 5480"/>
                              <a:gd name="T53" fmla="*/ 61 h 176"/>
                              <a:gd name="T54" fmla="*/ 3095 w 5480"/>
                              <a:gd name="T55" fmla="*/ 99 h 176"/>
                              <a:gd name="T56" fmla="*/ 2982 w 5480"/>
                              <a:gd name="T57" fmla="*/ 88 h 176"/>
                              <a:gd name="T58" fmla="*/ 2848 w 5480"/>
                              <a:gd name="T59" fmla="*/ 61 h 176"/>
                              <a:gd name="T60" fmla="*/ 2768 w 5480"/>
                              <a:gd name="T61" fmla="*/ 134 h 176"/>
                              <a:gd name="T62" fmla="*/ 2731 w 5480"/>
                              <a:gd name="T63" fmla="*/ 30 h 176"/>
                              <a:gd name="T64" fmla="*/ 2582 w 5480"/>
                              <a:gd name="T65" fmla="*/ 139 h 176"/>
                              <a:gd name="T66" fmla="*/ 2424 w 5480"/>
                              <a:gd name="T67" fmla="*/ 92 h 176"/>
                              <a:gd name="T68" fmla="*/ 2336 w 5480"/>
                              <a:gd name="T69" fmla="*/ 22 h 176"/>
                              <a:gd name="T70" fmla="*/ 2232 w 5480"/>
                              <a:gd name="T71" fmla="*/ 123 h 176"/>
                              <a:gd name="T72" fmla="*/ 2119 w 5480"/>
                              <a:gd name="T73" fmla="*/ 57 h 176"/>
                              <a:gd name="T74" fmla="*/ 2061 w 5480"/>
                              <a:gd name="T75" fmla="*/ 94 h 176"/>
                              <a:gd name="T76" fmla="*/ 1916 w 5480"/>
                              <a:gd name="T77" fmla="*/ 85 h 176"/>
                              <a:gd name="T78" fmla="*/ 1915 w 5480"/>
                              <a:gd name="T79" fmla="*/ 99 h 176"/>
                              <a:gd name="T80" fmla="*/ 1854 w 5480"/>
                              <a:gd name="T81" fmla="*/ 124 h 176"/>
                              <a:gd name="T82" fmla="*/ 1726 w 5480"/>
                              <a:gd name="T83" fmla="*/ 54 h 176"/>
                              <a:gd name="T84" fmla="*/ 1675 w 5480"/>
                              <a:gd name="T85" fmla="*/ 132 h 176"/>
                              <a:gd name="T86" fmla="*/ 1581 w 5480"/>
                              <a:gd name="T87" fmla="*/ 134 h 176"/>
                              <a:gd name="T88" fmla="*/ 1334 w 5480"/>
                              <a:gd name="T89" fmla="*/ 80 h 176"/>
                              <a:gd name="T90" fmla="*/ 1405 w 5480"/>
                              <a:gd name="T91" fmla="*/ 54 h 176"/>
                              <a:gd name="T92" fmla="*/ 1267 w 5480"/>
                              <a:gd name="T93" fmla="*/ 67 h 176"/>
                              <a:gd name="T94" fmla="*/ 1133 w 5480"/>
                              <a:gd name="T95" fmla="*/ 94 h 176"/>
                              <a:gd name="T96" fmla="*/ 1098 w 5480"/>
                              <a:gd name="T97" fmla="*/ 75 h 176"/>
                              <a:gd name="T98" fmla="*/ 1029 w 5480"/>
                              <a:gd name="T99" fmla="*/ 10 h 176"/>
                              <a:gd name="T100" fmla="*/ 873 w 5480"/>
                              <a:gd name="T101" fmla="*/ 137 h 176"/>
                              <a:gd name="T102" fmla="*/ 726 w 5480"/>
                              <a:gd name="T103" fmla="*/ 123 h 176"/>
                              <a:gd name="T104" fmla="*/ 650 w 5480"/>
                              <a:gd name="T105" fmla="*/ 97 h 176"/>
                              <a:gd name="T106" fmla="*/ 567 w 5480"/>
                              <a:gd name="T107" fmla="*/ 74 h 176"/>
                              <a:gd name="T108" fmla="*/ 485 w 5480"/>
                              <a:gd name="T109" fmla="*/ 57 h 176"/>
                              <a:gd name="T110" fmla="*/ 441 w 5480"/>
                              <a:gd name="T111" fmla="*/ 68 h 176"/>
                              <a:gd name="T112" fmla="*/ 393 w 5480"/>
                              <a:gd name="T113" fmla="*/ 24 h 176"/>
                              <a:gd name="T114" fmla="*/ 221 w 5480"/>
                              <a:gd name="T115" fmla="*/ 54 h 176"/>
                              <a:gd name="T116" fmla="*/ 127 w 5480"/>
                              <a:gd name="T117" fmla="*/ 73 h 176"/>
                              <a:gd name="T118" fmla="*/ 77 w 5480"/>
                              <a:gd name="T119" fmla="*/ 3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</a:cxnLst>
                            <a:rect l="0" t="0" r="r" b="b"/>
                            <a:pathLst>
                              <a:path w="5480" h="176">
                                <a:moveTo>
                                  <a:pt x="5449" y="22"/>
                                </a:moveTo>
                                <a:cubicBezTo>
                                  <a:pt x="5480" y="22"/>
                                  <a:pt x="5480" y="22"/>
                                  <a:pt x="5480" y="22"/>
                                </a:cubicBezTo>
                                <a:cubicBezTo>
                                  <a:pt x="5480" y="14"/>
                                  <a:pt x="5480" y="14"/>
                                  <a:pt x="5480" y="14"/>
                                </a:cubicBezTo>
                                <a:cubicBezTo>
                                  <a:pt x="5410" y="14"/>
                                  <a:pt x="5410" y="14"/>
                                  <a:pt x="5410" y="14"/>
                                </a:cubicBezTo>
                                <a:cubicBezTo>
                                  <a:pt x="5410" y="22"/>
                                  <a:pt x="5410" y="22"/>
                                  <a:pt x="5410" y="22"/>
                                </a:cubicBezTo>
                                <a:cubicBezTo>
                                  <a:pt x="5441" y="22"/>
                                  <a:pt x="5441" y="22"/>
                                  <a:pt x="5441" y="22"/>
                                </a:cubicBezTo>
                                <a:cubicBezTo>
                                  <a:pt x="5441" y="134"/>
                                  <a:pt x="5441" y="134"/>
                                  <a:pt x="5441" y="134"/>
                                </a:cubicBezTo>
                                <a:cubicBezTo>
                                  <a:pt x="5449" y="134"/>
                                  <a:pt x="5449" y="134"/>
                                  <a:pt x="5449" y="134"/>
                                </a:cubicBezTo>
                                <a:lnTo>
                                  <a:pt x="5449" y="22"/>
                                </a:lnTo>
                                <a:close/>
                                <a:moveTo>
                                  <a:pt x="5328" y="127"/>
                                </a:moveTo>
                                <a:cubicBezTo>
                                  <a:pt x="5328" y="22"/>
                                  <a:pt x="5328" y="22"/>
                                  <a:pt x="5328" y="22"/>
                                </a:cubicBezTo>
                                <a:cubicBezTo>
                                  <a:pt x="5344" y="22"/>
                                  <a:pt x="5344" y="22"/>
                                  <a:pt x="5344" y="22"/>
                                </a:cubicBezTo>
                                <a:cubicBezTo>
                                  <a:pt x="5375" y="22"/>
                                  <a:pt x="5398" y="43"/>
                                  <a:pt x="5398" y="75"/>
                                </a:cubicBezTo>
                                <a:cubicBezTo>
                                  <a:pt x="5398" y="105"/>
                                  <a:pt x="5375" y="127"/>
                                  <a:pt x="5344" y="127"/>
                                </a:cubicBezTo>
                                <a:lnTo>
                                  <a:pt x="5328" y="127"/>
                                </a:lnTo>
                                <a:close/>
                                <a:moveTo>
                                  <a:pt x="5320" y="134"/>
                                </a:moveTo>
                                <a:cubicBezTo>
                                  <a:pt x="5344" y="134"/>
                                  <a:pt x="5344" y="134"/>
                                  <a:pt x="5344" y="134"/>
                                </a:cubicBezTo>
                                <a:cubicBezTo>
                                  <a:pt x="5363" y="134"/>
                                  <a:pt x="5377" y="129"/>
                                  <a:pt x="5388" y="118"/>
                                </a:cubicBezTo>
                                <a:cubicBezTo>
                                  <a:pt x="5399" y="107"/>
                                  <a:pt x="5406" y="91"/>
                                  <a:pt x="5406" y="75"/>
                                </a:cubicBezTo>
                                <a:cubicBezTo>
                                  <a:pt x="5406" y="58"/>
                                  <a:pt x="5400" y="42"/>
                                  <a:pt x="5388" y="31"/>
                                </a:cubicBezTo>
                                <a:cubicBezTo>
                                  <a:pt x="5377" y="20"/>
                                  <a:pt x="5363" y="14"/>
                                  <a:pt x="5344" y="14"/>
                                </a:cubicBezTo>
                                <a:cubicBezTo>
                                  <a:pt x="5320" y="14"/>
                                  <a:pt x="5320" y="14"/>
                                  <a:pt x="5320" y="14"/>
                                </a:cubicBezTo>
                                <a:lnTo>
                                  <a:pt x="5320" y="134"/>
                                </a:lnTo>
                                <a:close/>
                                <a:moveTo>
                                  <a:pt x="5290" y="22"/>
                                </a:moveTo>
                                <a:cubicBezTo>
                                  <a:pt x="5212" y="131"/>
                                  <a:pt x="5212" y="131"/>
                                  <a:pt x="5212" y="131"/>
                                </a:cubicBezTo>
                                <a:cubicBezTo>
                                  <a:pt x="5218" y="136"/>
                                  <a:pt x="5218" y="136"/>
                                  <a:pt x="5218" y="136"/>
                                </a:cubicBezTo>
                                <a:cubicBezTo>
                                  <a:pt x="5304" y="14"/>
                                  <a:pt x="5304" y="14"/>
                                  <a:pt x="5304" y="14"/>
                                </a:cubicBezTo>
                                <a:cubicBezTo>
                                  <a:pt x="5217" y="14"/>
                                  <a:pt x="5217" y="14"/>
                                  <a:pt x="5217" y="14"/>
                                </a:cubicBezTo>
                                <a:cubicBezTo>
                                  <a:pt x="5217" y="22"/>
                                  <a:pt x="5217" y="22"/>
                                  <a:pt x="5217" y="22"/>
                                </a:cubicBezTo>
                                <a:lnTo>
                                  <a:pt x="5290" y="22"/>
                                </a:lnTo>
                                <a:close/>
                                <a:moveTo>
                                  <a:pt x="5111" y="59"/>
                                </a:moveTo>
                                <a:cubicBezTo>
                                  <a:pt x="5131" y="59"/>
                                  <a:pt x="5146" y="75"/>
                                  <a:pt x="5146" y="94"/>
                                </a:cubicBezTo>
                                <a:cubicBezTo>
                                  <a:pt x="5146" y="113"/>
                                  <a:pt x="5131" y="129"/>
                                  <a:pt x="5111" y="129"/>
                                </a:cubicBezTo>
                                <a:cubicBezTo>
                                  <a:pt x="5092" y="129"/>
                                  <a:pt x="5077" y="113"/>
                                  <a:pt x="5077" y="94"/>
                                </a:cubicBezTo>
                                <a:cubicBezTo>
                                  <a:pt x="5077" y="75"/>
                                  <a:pt x="5092" y="59"/>
                                  <a:pt x="5111" y="59"/>
                                </a:cubicBezTo>
                                <a:moveTo>
                                  <a:pt x="5116" y="13"/>
                                </a:moveTo>
                                <a:cubicBezTo>
                                  <a:pt x="5076" y="69"/>
                                  <a:pt x="5076" y="69"/>
                                  <a:pt x="5076" y="69"/>
                                </a:cubicBezTo>
                                <a:cubicBezTo>
                                  <a:pt x="5071" y="76"/>
                                  <a:pt x="5069" y="85"/>
                                  <a:pt x="5069" y="94"/>
                                </a:cubicBezTo>
                                <a:cubicBezTo>
                                  <a:pt x="5069" y="117"/>
                                  <a:pt x="5088" y="136"/>
                                  <a:pt x="5111" y="136"/>
                                </a:cubicBezTo>
                                <a:cubicBezTo>
                                  <a:pt x="5135" y="136"/>
                                  <a:pt x="5154" y="117"/>
                                  <a:pt x="5154" y="94"/>
                                </a:cubicBezTo>
                                <a:cubicBezTo>
                                  <a:pt x="5154" y="71"/>
                                  <a:pt x="5135" y="52"/>
                                  <a:pt x="5112" y="52"/>
                                </a:cubicBezTo>
                                <a:cubicBezTo>
                                  <a:pt x="5106" y="52"/>
                                  <a:pt x="5103" y="53"/>
                                  <a:pt x="5096" y="55"/>
                                </a:cubicBezTo>
                                <a:cubicBezTo>
                                  <a:pt x="5122" y="17"/>
                                  <a:pt x="5122" y="17"/>
                                  <a:pt x="5122" y="17"/>
                                </a:cubicBezTo>
                                <a:lnTo>
                                  <a:pt x="5116" y="13"/>
                                </a:lnTo>
                                <a:close/>
                                <a:moveTo>
                                  <a:pt x="4938" y="134"/>
                                </a:moveTo>
                                <a:cubicBezTo>
                                  <a:pt x="4945" y="134"/>
                                  <a:pt x="4945" y="134"/>
                                  <a:pt x="4945" y="134"/>
                                </a:cubicBezTo>
                                <a:cubicBezTo>
                                  <a:pt x="4945" y="32"/>
                                  <a:pt x="4945" y="32"/>
                                  <a:pt x="4945" y="32"/>
                                </a:cubicBezTo>
                                <a:cubicBezTo>
                                  <a:pt x="5046" y="138"/>
                                  <a:pt x="5046" y="138"/>
                                  <a:pt x="5046" y="138"/>
                                </a:cubicBezTo>
                                <a:cubicBezTo>
                                  <a:pt x="5046" y="14"/>
                                  <a:pt x="5046" y="14"/>
                                  <a:pt x="5046" y="14"/>
                                </a:cubicBezTo>
                                <a:cubicBezTo>
                                  <a:pt x="5038" y="14"/>
                                  <a:pt x="5038" y="14"/>
                                  <a:pt x="5038" y="14"/>
                                </a:cubicBezTo>
                                <a:cubicBezTo>
                                  <a:pt x="5038" y="119"/>
                                  <a:pt x="5038" y="119"/>
                                  <a:pt x="5038" y="119"/>
                                </a:cubicBezTo>
                                <a:cubicBezTo>
                                  <a:pt x="4938" y="13"/>
                                  <a:pt x="4938" y="13"/>
                                  <a:pt x="4938" y="13"/>
                                </a:cubicBezTo>
                                <a:lnTo>
                                  <a:pt x="4938" y="134"/>
                                </a:lnTo>
                                <a:close/>
                                <a:moveTo>
                                  <a:pt x="4889" y="14"/>
                                </a:moveTo>
                                <a:cubicBezTo>
                                  <a:pt x="4881" y="14"/>
                                  <a:pt x="4881" y="14"/>
                                  <a:pt x="4881" y="14"/>
                                </a:cubicBezTo>
                                <a:cubicBezTo>
                                  <a:pt x="4881" y="134"/>
                                  <a:pt x="4881" y="134"/>
                                  <a:pt x="4881" y="134"/>
                                </a:cubicBezTo>
                                <a:cubicBezTo>
                                  <a:pt x="4919" y="134"/>
                                  <a:pt x="4919" y="134"/>
                                  <a:pt x="4919" y="134"/>
                                </a:cubicBezTo>
                                <a:cubicBezTo>
                                  <a:pt x="4919" y="127"/>
                                  <a:pt x="4919" y="127"/>
                                  <a:pt x="4919" y="127"/>
                                </a:cubicBezTo>
                                <a:cubicBezTo>
                                  <a:pt x="4889" y="127"/>
                                  <a:pt x="4889" y="127"/>
                                  <a:pt x="4889" y="127"/>
                                </a:cubicBezTo>
                                <a:lnTo>
                                  <a:pt x="4889" y="14"/>
                                </a:lnTo>
                                <a:close/>
                                <a:moveTo>
                                  <a:pt x="4801" y="123"/>
                                </a:moveTo>
                                <a:cubicBezTo>
                                  <a:pt x="4790" y="159"/>
                                  <a:pt x="4790" y="159"/>
                                  <a:pt x="4790" y="159"/>
                                </a:cubicBezTo>
                                <a:cubicBezTo>
                                  <a:pt x="4795" y="161"/>
                                  <a:pt x="4795" y="161"/>
                                  <a:pt x="4795" y="161"/>
                                </a:cubicBezTo>
                                <a:cubicBezTo>
                                  <a:pt x="4808" y="125"/>
                                  <a:pt x="4808" y="125"/>
                                  <a:pt x="4808" y="125"/>
                                </a:cubicBezTo>
                                <a:lnTo>
                                  <a:pt x="4801" y="123"/>
                                </a:lnTo>
                                <a:close/>
                                <a:moveTo>
                                  <a:pt x="4713" y="92"/>
                                </a:moveTo>
                                <a:cubicBezTo>
                                  <a:pt x="4715" y="77"/>
                                  <a:pt x="4726" y="66"/>
                                  <a:pt x="4740" y="66"/>
                                </a:cubicBezTo>
                                <a:cubicBezTo>
                                  <a:pt x="4753" y="66"/>
                                  <a:pt x="4764" y="76"/>
                                  <a:pt x="4767" y="92"/>
                                </a:cubicBezTo>
                                <a:lnTo>
                                  <a:pt x="4713" y="92"/>
                                </a:lnTo>
                                <a:close/>
                                <a:moveTo>
                                  <a:pt x="4775" y="99"/>
                                </a:moveTo>
                                <a:cubicBezTo>
                                  <a:pt x="4775" y="75"/>
                                  <a:pt x="4761" y="59"/>
                                  <a:pt x="4740" y="59"/>
                                </a:cubicBezTo>
                                <a:cubicBezTo>
                                  <a:pt x="4720" y="59"/>
                                  <a:pt x="4704" y="76"/>
                                  <a:pt x="4704" y="98"/>
                                </a:cubicBezTo>
                                <a:cubicBezTo>
                                  <a:pt x="4704" y="120"/>
                                  <a:pt x="4719" y="136"/>
                                  <a:pt x="4740" y="136"/>
                                </a:cubicBezTo>
                                <a:cubicBezTo>
                                  <a:pt x="4754" y="136"/>
                                  <a:pt x="4765" y="130"/>
                                  <a:pt x="4773" y="116"/>
                                </a:cubicBezTo>
                                <a:cubicBezTo>
                                  <a:pt x="4767" y="113"/>
                                  <a:pt x="4767" y="113"/>
                                  <a:pt x="4767" y="113"/>
                                </a:cubicBezTo>
                                <a:cubicBezTo>
                                  <a:pt x="4760" y="125"/>
                                  <a:pt x="4752" y="130"/>
                                  <a:pt x="4741" y="130"/>
                                </a:cubicBezTo>
                                <a:cubicBezTo>
                                  <a:pt x="4724" y="130"/>
                                  <a:pt x="4713" y="118"/>
                                  <a:pt x="4712" y="99"/>
                                </a:cubicBezTo>
                                <a:lnTo>
                                  <a:pt x="4775" y="99"/>
                                </a:lnTo>
                                <a:close/>
                                <a:moveTo>
                                  <a:pt x="4667" y="61"/>
                                </a:moveTo>
                                <a:cubicBezTo>
                                  <a:pt x="4667" y="134"/>
                                  <a:pt x="4667" y="134"/>
                                  <a:pt x="4667" y="134"/>
                                </a:cubicBezTo>
                                <a:cubicBezTo>
                                  <a:pt x="4674" y="134"/>
                                  <a:pt x="4674" y="134"/>
                                  <a:pt x="4674" y="134"/>
                                </a:cubicBezTo>
                                <a:cubicBezTo>
                                  <a:pt x="4674" y="95"/>
                                  <a:pt x="4674" y="95"/>
                                  <a:pt x="4674" y="95"/>
                                </a:cubicBezTo>
                                <a:cubicBezTo>
                                  <a:pt x="4674" y="83"/>
                                  <a:pt x="4675" y="79"/>
                                  <a:pt x="4676" y="75"/>
                                </a:cubicBezTo>
                                <a:cubicBezTo>
                                  <a:pt x="4679" y="70"/>
                                  <a:pt x="4684" y="66"/>
                                  <a:pt x="4689" y="66"/>
                                </a:cubicBezTo>
                                <a:cubicBezTo>
                                  <a:pt x="4691" y="66"/>
                                  <a:pt x="4692" y="66"/>
                                  <a:pt x="4694" y="67"/>
                                </a:cubicBezTo>
                                <a:cubicBezTo>
                                  <a:pt x="4698" y="61"/>
                                  <a:pt x="4698" y="61"/>
                                  <a:pt x="4698" y="61"/>
                                </a:cubicBezTo>
                                <a:cubicBezTo>
                                  <a:pt x="4695" y="60"/>
                                  <a:pt x="4693" y="59"/>
                                  <a:pt x="4690" y="59"/>
                                </a:cubicBezTo>
                                <a:cubicBezTo>
                                  <a:pt x="4683" y="59"/>
                                  <a:pt x="4678" y="63"/>
                                  <a:pt x="4674" y="71"/>
                                </a:cubicBezTo>
                                <a:cubicBezTo>
                                  <a:pt x="4674" y="61"/>
                                  <a:pt x="4674" y="61"/>
                                  <a:pt x="4674" y="61"/>
                                </a:cubicBezTo>
                                <a:lnTo>
                                  <a:pt x="4667" y="61"/>
                                </a:lnTo>
                                <a:close/>
                                <a:moveTo>
                                  <a:pt x="4638" y="30"/>
                                </a:moveTo>
                                <a:cubicBezTo>
                                  <a:pt x="4634" y="30"/>
                                  <a:pt x="4631" y="33"/>
                                  <a:pt x="4631" y="37"/>
                                </a:cubicBezTo>
                                <a:cubicBezTo>
                                  <a:pt x="4631" y="40"/>
                                  <a:pt x="4634" y="43"/>
                                  <a:pt x="4638" y="43"/>
                                </a:cubicBezTo>
                                <a:cubicBezTo>
                                  <a:pt x="4641" y="43"/>
                                  <a:pt x="4644" y="40"/>
                                  <a:pt x="4644" y="37"/>
                                </a:cubicBezTo>
                                <a:cubicBezTo>
                                  <a:pt x="4644" y="33"/>
                                  <a:pt x="4641" y="30"/>
                                  <a:pt x="4638" y="30"/>
                                </a:cubicBezTo>
                                <a:moveTo>
                                  <a:pt x="4641" y="61"/>
                                </a:moveTo>
                                <a:cubicBezTo>
                                  <a:pt x="4634" y="61"/>
                                  <a:pt x="4634" y="61"/>
                                  <a:pt x="4634" y="61"/>
                                </a:cubicBezTo>
                                <a:cubicBezTo>
                                  <a:pt x="4634" y="134"/>
                                  <a:pt x="4634" y="134"/>
                                  <a:pt x="4634" y="134"/>
                                </a:cubicBezTo>
                                <a:cubicBezTo>
                                  <a:pt x="4641" y="134"/>
                                  <a:pt x="4641" y="134"/>
                                  <a:pt x="4641" y="134"/>
                                </a:cubicBezTo>
                                <a:lnTo>
                                  <a:pt x="4641" y="61"/>
                                </a:lnTo>
                                <a:close/>
                                <a:moveTo>
                                  <a:pt x="4555" y="3"/>
                                </a:moveTo>
                                <a:cubicBezTo>
                                  <a:pt x="4555" y="134"/>
                                  <a:pt x="4555" y="134"/>
                                  <a:pt x="4555" y="134"/>
                                </a:cubicBezTo>
                                <a:cubicBezTo>
                                  <a:pt x="4562" y="134"/>
                                  <a:pt x="4562" y="134"/>
                                  <a:pt x="4562" y="134"/>
                                </a:cubicBezTo>
                                <a:cubicBezTo>
                                  <a:pt x="4562" y="96"/>
                                  <a:pt x="4562" y="96"/>
                                  <a:pt x="4562" y="96"/>
                                </a:cubicBezTo>
                                <a:cubicBezTo>
                                  <a:pt x="4562" y="76"/>
                                  <a:pt x="4569" y="66"/>
                                  <a:pt x="4584" y="66"/>
                                </a:cubicBezTo>
                                <a:cubicBezTo>
                                  <a:pt x="4596" y="66"/>
                                  <a:pt x="4601" y="72"/>
                                  <a:pt x="4601" y="88"/>
                                </a:cubicBezTo>
                                <a:cubicBezTo>
                                  <a:pt x="4601" y="134"/>
                                  <a:pt x="4601" y="134"/>
                                  <a:pt x="4601" y="134"/>
                                </a:cubicBezTo>
                                <a:cubicBezTo>
                                  <a:pt x="4608" y="134"/>
                                  <a:pt x="4608" y="134"/>
                                  <a:pt x="4608" y="134"/>
                                </a:cubicBezTo>
                                <a:cubicBezTo>
                                  <a:pt x="4608" y="88"/>
                                  <a:pt x="4608" y="88"/>
                                  <a:pt x="4608" y="88"/>
                                </a:cubicBezTo>
                                <a:cubicBezTo>
                                  <a:pt x="4608" y="79"/>
                                  <a:pt x="4607" y="74"/>
                                  <a:pt x="4605" y="70"/>
                                </a:cubicBezTo>
                                <a:cubicBezTo>
                                  <a:pt x="4601" y="63"/>
                                  <a:pt x="4593" y="59"/>
                                  <a:pt x="4584" y="59"/>
                                </a:cubicBezTo>
                                <a:cubicBezTo>
                                  <a:pt x="4574" y="59"/>
                                  <a:pt x="4568" y="63"/>
                                  <a:pt x="4562" y="73"/>
                                </a:cubicBezTo>
                                <a:cubicBezTo>
                                  <a:pt x="4562" y="3"/>
                                  <a:pt x="4562" y="3"/>
                                  <a:pt x="4562" y="3"/>
                                </a:cubicBezTo>
                                <a:lnTo>
                                  <a:pt x="4555" y="3"/>
                                </a:lnTo>
                                <a:close/>
                                <a:moveTo>
                                  <a:pt x="4532" y="71"/>
                                </a:moveTo>
                                <a:cubicBezTo>
                                  <a:pt x="4528" y="64"/>
                                  <a:pt x="4521" y="59"/>
                                  <a:pt x="4513" y="59"/>
                                </a:cubicBezTo>
                                <a:cubicBezTo>
                                  <a:pt x="4502" y="59"/>
                                  <a:pt x="4493" y="67"/>
                                  <a:pt x="4493" y="78"/>
                                </a:cubicBezTo>
                                <a:cubicBezTo>
                                  <a:pt x="4493" y="87"/>
                                  <a:pt x="4499" y="93"/>
                                  <a:pt x="4515" y="98"/>
                                </a:cubicBezTo>
                                <a:cubicBezTo>
                                  <a:pt x="4526" y="102"/>
                                  <a:pt x="4529" y="106"/>
                                  <a:pt x="4529" y="113"/>
                                </a:cubicBezTo>
                                <a:cubicBezTo>
                                  <a:pt x="4529" y="123"/>
                                  <a:pt x="4522" y="130"/>
                                  <a:pt x="4513" y="130"/>
                                </a:cubicBezTo>
                                <a:cubicBezTo>
                                  <a:pt x="4504" y="130"/>
                                  <a:pt x="4498" y="125"/>
                                  <a:pt x="4494" y="115"/>
                                </a:cubicBezTo>
                                <a:cubicBezTo>
                                  <a:pt x="4487" y="117"/>
                                  <a:pt x="4487" y="117"/>
                                  <a:pt x="4487" y="117"/>
                                </a:cubicBezTo>
                                <a:cubicBezTo>
                                  <a:pt x="4491" y="129"/>
                                  <a:pt x="4500" y="136"/>
                                  <a:pt x="4513" y="136"/>
                                </a:cubicBezTo>
                                <a:cubicBezTo>
                                  <a:pt x="4526" y="136"/>
                                  <a:pt x="4536" y="127"/>
                                  <a:pt x="4536" y="114"/>
                                </a:cubicBezTo>
                                <a:cubicBezTo>
                                  <a:pt x="4536" y="107"/>
                                  <a:pt x="4534" y="101"/>
                                  <a:pt x="4529" y="98"/>
                                </a:cubicBezTo>
                                <a:cubicBezTo>
                                  <a:pt x="4526" y="95"/>
                                  <a:pt x="4524" y="94"/>
                                  <a:pt x="4515" y="91"/>
                                </a:cubicBezTo>
                                <a:cubicBezTo>
                                  <a:pt x="4504" y="87"/>
                                  <a:pt x="4501" y="84"/>
                                  <a:pt x="4501" y="78"/>
                                </a:cubicBezTo>
                                <a:cubicBezTo>
                                  <a:pt x="4501" y="72"/>
                                  <a:pt x="4506" y="66"/>
                                  <a:pt x="4513" y="66"/>
                                </a:cubicBezTo>
                                <a:cubicBezTo>
                                  <a:pt x="4519" y="66"/>
                                  <a:pt x="4523" y="69"/>
                                  <a:pt x="4526" y="75"/>
                                </a:cubicBezTo>
                                <a:lnTo>
                                  <a:pt x="4532" y="71"/>
                                </a:lnTo>
                                <a:close/>
                                <a:moveTo>
                                  <a:pt x="4414" y="61"/>
                                </a:moveTo>
                                <a:cubicBezTo>
                                  <a:pt x="4414" y="134"/>
                                  <a:pt x="4414" y="134"/>
                                  <a:pt x="4414" y="134"/>
                                </a:cubicBezTo>
                                <a:cubicBezTo>
                                  <a:pt x="4421" y="134"/>
                                  <a:pt x="4421" y="134"/>
                                  <a:pt x="4421" y="134"/>
                                </a:cubicBezTo>
                                <a:cubicBezTo>
                                  <a:pt x="4421" y="96"/>
                                  <a:pt x="4421" y="96"/>
                                  <a:pt x="4421" y="96"/>
                                </a:cubicBezTo>
                                <a:cubicBezTo>
                                  <a:pt x="4421" y="76"/>
                                  <a:pt x="4428" y="66"/>
                                  <a:pt x="4443" y="66"/>
                                </a:cubicBezTo>
                                <a:cubicBezTo>
                                  <a:pt x="4455" y="66"/>
                                  <a:pt x="4460" y="72"/>
                                  <a:pt x="4460" y="88"/>
                                </a:cubicBezTo>
                                <a:cubicBezTo>
                                  <a:pt x="4460" y="134"/>
                                  <a:pt x="4460" y="134"/>
                                  <a:pt x="4460" y="134"/>
                                </a:cubicBezTo>
                                <a:cubicBezTo>
                                  <a:pt x="4467" y="134"/>
                                  <a:pt x="4467" y="134"/>
                                  <a:pt x="4467" y="134"/>
                                </a:cubicBezTo>
                                <a:cubicBezTo>
                                  <a:pt x="4467" y="88"/>
                                  <a:pt x="4467" y="88"/>
                                  <a:pt x="4467" y="88"/>
                                </a:cubicBezTo>
                                <a:cubicBezTo>
                                  <a:pt x="4467" y="79"/>
                                  <a:pt x="4466" y="74"/>
                                  <a:pt x="4464" y="70"/>
                                </a:cubicBezTo>
                                <a:cubicBezTo>
                                  <a:pt x="4460" y="63"/>
                                  <a:pt x="4452" y="59"/>
                                  <a:pt x="4443" y="59"/>
                                </a:cubicBezTo>
                                <a:cubicBezTo>
                                  <a:pt x="4434" y="59"/>
                                  <a:pt x="4427" y="63"/>
                                  <a:pt x="4421" y="73"/>
                                </a:cubicBezTo>
                                <a:cubicBezTo>
                                  <a:pt x="4421" y="61"/>
                                  <a:pt x="4421" y="61"/>
                                  <a:pt x="4421" y="61"/>
                                </a:cubicBezTo>
                                <a:lnTo>
                                  <a:pt x="4414" y="61"/>
                                </a:lnTo>
                                <a:close/>
                                <a:moveTo>
                                  <a:pt x="4388" y="3"/>
                                </a:moveTo>
                                <a:cubicBezTo>
                                  <a:pt x="4381" y="3"/>
                                  <a:pt x="4381" y="3"/>
                                  <a:pt x="4381" y="3"/>
                                </a:cubicBezTo>
                                <a:cubicBezTo>
                                  <a:pt x="4381" y="134"/>
                                  <a:pt x="4381" y="134"/>
                                  <a:pt x="4381" y="134"/>
                                </a:cubicBezTo>
                                <a:cubicBezTo>
                                  <a:pt x="4388" y="134"/>
                                  <a:pt x="4388" y="134"/>
                                  <a:pt x="4388" y="134"/>
                                </a:cubicBezTo>
                                <a:lnTo>
                                  <a:pt x="4388" y="3"/>
                                </a:lnTo>
                                <a:close/>
                                <a:moveTo>
                                  <a:pt x="4321" y="66"/>
                                </a:moveTo>
                                <a:cubicBezTo>
                                  <a:pt x="4339" y="66"/>
                                  <a:pt x="4353" y="80"/>
                                  <a:pt x="4353" y="98"/>
                                </a:cubicBezTo>
                                <a:cubicBezTo>
                                  <a:pt x="4353" y="116"/>
                                  <a:pt x="4339" y="130"/>
                                  <a:pt x="4321" y="130"/>
                                </a:cubicBezTo>
                                <a:cubicBezTo>
                                  <a:pt x="4304" y="130"/>
                                  <a:pt x="4291" y="116"/>
                                  <a:pt x="4291" y="98"/>
                                </a:cubicBezTo>
                                <a:cubicBezTo>
                                  <a:pt x="4291" y="80"/>
                                  <a:pt x="4304" y="66"/>
                                  <a:pt x="4321" y="66"/>
                                </a:cubicBezTo>
                                <a:moveTo>
                                  <a:pt x="4321" y="59"/>
                                </a:moveTo>
                                <a:cubicBezTo>
                                  <a:pt x="4300" y="59"/>
                                  <a:pt x="4283" y="77"/>
                                  <a:pt x="4283" y="98"/>
                                </a:cubicBezTo>
                                <a:cubicBezTo>
                                  <a:pt x="4283" y="119"/>
                                  <a:pt x="4300" y="136"/>
                                  <a:pt x="4321" y="136"/>
                                </a:cubicBezTo>
                                <a:cubicBezTo>
                                  <a:pt x="4343" y="136"/>
                                  <a:pt x="4360" y="120"/>
                                  <a:pt x="4360" y="98"/>
                                </a:cubicBezTo>
                                <a:cubicBezTo>
                                  <a:pt x="4360" y="76"/>
                                  <a:pt x="4343" y="59"/>
                                  <a:pt x="4321" y="59"/>
                                </a:cubicBezTo>
                                <a:moveTo>
                                  <a:pt x="4267" y="69"/>
                                </a:moveTo>
                                <a:cubicBezTo>
                                  <a:pt x="4259" y="62"/>
                                  <a:pt x="4252" y="59"/>
                                  <a:pt x="4242" y="59"/>
                                </a:cubicBezTo>
                                <a:cubicBezTo>
                                  <a:pt x="4220" y="59"/>
                                  <a:pt x="4204" y="76"/>
                                  <a:pt x="4204" y="98"/>
                                </a:cubicBezTo>
                                <a:cubicBezTo>
                                  <a:pt x="4204" y="120"/>
                                  <a:pt x="4220" y="136"/>
                                  <a:pt x="4242" y="136"/>
                                </a:cubicBezTo>
                                <a:cubicBezTo>
                                  <a:pt x="4252" y="136"/>
                                  <a:pt x="4260" y="133"/>
                                  <a:pt x="4268" y="126"/>
                                </a:cubicBezTo>
                                <a:cubicBezTo>
                                  <a:pt x="4268" y="116"/>
                                  <a:pt x="4268" y="116"/>
                                  <a:pt x="4268" y="116"/>
                                </a:cubicBezTo>
                                <a:cubicBezTo>
                                  <a:pt x="4260" y="125"/>
                                  <a:pt x="4252" y="130"/>
                                  <a:pt x="4242" y="130"/>
                                </a:cubicBezTo>
                                <a:cubicBezTo>
                                  <a:pt x="4225" y="130"/>
                                  <a:pt x="4211" y="116"/>
                                  <a:pt x="4211" y="98"/>
                                </a:cubicBezTo>
                                <a:cubicBezTo>
                                  <a:pt x="4211" y="80"/>
                                  <a:pt x="4225" y="66"/>
                                  <a:pt x="4241" y="66"/>
                                </a:cubicBezTo>
                                <a:cubicBezTo>
                                  <a:pt x="4251" y="66"/>
                                  <a:pt x="4259" y="69"/>
                                  <a:pt x="4267" y="78"/>
                                </a:cubicBezTo>
                                <a:lnTo>
                                  <a:pt x="4267" y="69"/>
                                </a:lnTo>
                                <a:close/>
                                <a:moveTo>
                                  <a:pt x="4129" y="61"/>
                                </a:moveTo>
                                <a:cubicBezTo>
                                  <a:pt x="4129" y="134"/>
                                  <a:pt x="4129" y="134"/>
                                  <a:pt x="4129" y="134"/>
                                </a:cubicBezTo>
                                <a:cubicBezTo>
                                  <a:pt x="4137" y="134"/>
                                  <a:pt x="4137" y="134"/>
                                  <a:pt x="4137" y="134"/>
                                </a:cubicBezTo>
                                <a:cubicBezTo>
                                  <a:pt x="4137" y="96"/>
                                  <a:pt x="4137" y="96"/>
                                  <a:pt x="4137" y="96"/>
                                </a:cubicBezTo>
                                <a:cubicBezTo>
                                  <a:pt x="4137" y="76"/>
                                  <a:pt x="4144" y="66"/>
                                  <a:pt x="4158" y="66"/>
                                </a:cubicBezTo>
                                <a:cubicBezTo>
                                  <a:pt x="4171" y="66"/>
                                  <a:pt x="4176" y="72"/>
                                  <a:pt x="4176" y="88"/>
                                </a:cubicBezTo>
                                <a:cubicBezTo>
                                  <a:pt x="4176" y="134"/>
                                  <a:pt x="4176" y="134"/>
                                  <a:pt x="4176" y="134"/>
                                </a:cubicBezTo>
                                <a:cubicBezTo>
                                  <a:pt x="4183" y="134"/>
                                  <a:pt x="4183" y="134"/>
                                  <a:pt x="4183" y="134"/>
                                </a:cubicBezTo>
                                <a:cubicBezTo>
                                  <a:pt x="4183" y="88"/>
                                  <a:pt x="4183" y="88"/>
                                  <a:pt x="4183" y="88"/>
                                </a:cubicBezTo>
                                <a:cubicBezTo>
                                  <a:pt x="4183" y="79"/>
                                  <a:pt x="4182" y="74"/>
                                  <a:pt x="4179" y="70"/>
                                </a:cubicBezTo>
                                <a:cubicBezTo>
                                  <a:pt x="4175" y="63"/>
                                  <a:pt x="4168" y="59"/>
                                  <a:pt x="4159" y="59"/>
                                </a:cubicBezTo>
                                <a:cubicBezTo>
                                  <a:pt x="4149" y="59"/>
                                  <a:pt x="4143" y="63"/>
                                  <a:pt x="4137" y="73"/>
                                </a:cubicBezTo>
                                <a:cubicBezTo>
                                  <a:pt x="4137" y="61"/>
                                  <a:pt x="4137" y="61"/>
                                  <a:pt x="4137" y="61"/>
                                </a:cubicBezTo>
                                <a:lnTo>
                                  <a:pt x="4129" y="61"/>
                                </a:lnTo>
                                <a:close/>
                                <a:moveTo>
                                  <a:pt x="4100" y="30"/>
                                </a:moveTo>
                                <a:cubicBezTo>
                                  <a:pt x="4096" y="30"/>
                                  <a:pt x="4094" y="33"/>
                                  <a:pt x="4094" y="37"/>
                                </a:cubicBezTo>
                                <a:cubicBezTo>
                                  <a:pt x="4094" y="40"/>
                                  <a:pt x="4096" y="43"/>
                                  <a:pt x="4100" y="43"/>
                                </a:cubicBezTo>
                                <a:cubicBezTo>
                                  <a:pt x="4104" y="43"/>
                                  <a:pt x="4107" y="40"/>
                                  <a:pt x="4107" y="37"/>
                                </a:cubicBezTo>
                                <a:cubicBezTo>
                                  <a:pt x="4107" y="33"/>
                                  <a:pt x="4104" y="30"/>
                                  <a:pt x="4100" y="30"/>
                                </a:cubicBezTo>
                                <a:moveTo>
                                  <a:pt x="4104" y="61"/>
                                </a:moveTo>
                                <a:cubicBezTo>
                                  <a:pt x="4096" y="61"/>
                                  <a:pt x="4096" y="61"/>
                                  <a:pt x="4096" y="61"/>
                                </a:cubicBezTo>
                                <a:cubicBezTo>
                                  <a:pt x="4096" y="134"/>
                                  <a:pt x="4096" y="134"/>
                                  <a:pt x="4096" y="134"/>
                                </a:cubicBezTo>
                                <a:cubicBezTo>
                                  <a:pt x="4104" y="134"/>
                                  <a:pt x="4104" y="134"/>
                                  <a:pt x="4104" y="134"/>
                                </a:cubicBezTo>
                                <a:lnTo>
                                  <a:pt x="4104" y="61"/>
                                </a:lnTo>
                                <a:close/>
                                <a:moveTo>
                                  <a:pt x="4051" y="14"/>
                                </a:moveTo>
                                <a:cubicBezTo>
                                  <a:pt x="4043" y="14"/>
                                  <a:pt x="4043" y="14"/>
                                  <a:pt x="4043" y="14"/>
                                </a:cubicBezTo>
                                <a:cubicBezTo>
                                  <a:pt x="4043" y="134"/>
                                  <a:pt x="4043" y="134"/>
                                  <a:pt x="4043" y="134"/>
                                </a:cubicBezTo>
                                <a:cubicBezTo>
                                  <a:pt x="4081" y="134"/>
                                  <a:pt x="4081" y="134"/>
                                  <a:pt x="4081" y="134"/>
                                </a:cubicBezTo>
                                <a:cubicBezTo>
                                  <a:pt x="4081" y="127"/>
                                  <a:pt x="4081" y="127"/>
                                  <a:pt x="4081" y="127"/>
                                </a:cubicBezTo>
                                <a:cubicBezTo>
                                  <a:pt x="4051" y="127"/>
                                  <a:pt x="4051" y="127"/>
                                  <a:pt x="4051" y="127"/>
                                </a:cubicBezTo>
                                <a:lnTo>
                                  <a:pt x="4051" y="14"/>
                                </a:lnTo>
                                <a:close/>
                                <a:moveTo>
                                  <a:pt x="3963" y="123"/>
                                </a:moveTo>
                                <a:cubicBezTo>
                                  <a:pt x="3952" y="159"/>
                                  <a:pt x="3952" y="159"/>
                                  <a:pt x="3952" y="159"/>
                                </a:cubicBezTo>
                                <a:cubicBezTo>
                                  <a:pt x="3957" y="161"/>
                                  <a:pt x="3957" y="161"/>
                                  <a:pt x="3957" y="161"/>
                                </a:cubicBezTo>
                                <a:cubicBezTo>
                                  <a:pt x="3970" y="125"/>
                                  <a:pt x="3970" y="125"/>
                                  <a:pt x="3970" y="125"/>
                                </a:cubicBezTo>
                                <a:lnTo>
                                  <a:pt x="3963" y="123"/>
                                </a:lnTo>
                                <a:close/>
                                <a:moveTo>
                                  <a:pt x="3879" y="61"/>
                                </a:moveTo>
                                <a:cubicBezTo>
                                  <a:pt x="3879" y="134"/>
                                  <a:pt x="3879" y="134"/>
                                  <a:pt x="3879" y="134"/>
                                </a:cubicBezTo>
                                <a:cubicBezTo>
                                  <a:pt x="3886" y="134"/>
                                  <a:pt x="3886" y="134"/>
                                  <a:pt x="3886" y="134"/>
                                </a:cubicBezTo>
                                <a:cubicBezTo>
                                  <a:pt x="3886" y="96"/>
                                  <a:pt x="3886" y="96"/>
                                  <a:pt x="3886" y="96"/>
                                </a:cubicBezTo>
                                <a:cubicBezTo>
                                  <a:pt x="3886" y="76"/>
                                  <a:pt x="3893" y="66"/>
                                  <a:pt x="3908" y="66"/>
                                </a:cubicBezTo>
                                <a:cubicBezTo>
                                  <a:pt x="3920" y="66"/>
                                  <a:pt x="3925" y="72"/>
                                  <a:pt x="3925" y="88"/>
                                </a:cubicBezTo>
                                <a:cubicBezTo>
                                  <a:pt x="3925" y="134"/>
                                  <a:pt x="3925" y="134"/>
                                  <a:pt x="3925" y="134"/>
                                </a:cubicBezTo>
                                <a:cubicBezTo>
                                  <a:pt x="3932" y="134"/>
                                  <a:pt x="3932" y="134"/>
                                  <a:pt x="3932" y="134"/>
                                </a:cubicBezTo>
                                <a:cubicBezTo>
                                  <a:pt x="3932" y="88"/>
                                  <a:pt x="3932" y="88"/>
                                  <a:pt x="3932" y="88"/>
                                </a:cubicBezTo>
                                <a:cubicBezTo>
                                  <a:pt x="3932" y="79"/>
                                  <a:pt x="3931" y="74"/>
                                  <a:pt x="3929" y="70"/>
                                </a:cubicBezTo>
                                <a:cubicBezTo>
                                  <a:pt x="3925" y="63"/>
                                  <a:pt x="3917" y="59"/>
                                  <a:pt x="3909" y="59"/>
                                </a:cubicBezTo>
                                <a:cubicBezTo>
                                  <a:pt x="3899" y="59"/>
                                  <a:pt x="3892" y="63"/>
                                  <a:pt x="3886" y="73"/>
                                </a:cubicBezTo>
                                <a:cubicBezTo>
                                  <a:pt x="3886" y="61"/>
                                  <a:pt x="3886" y="61"/>
                                  <a:pt x="3886" y="61"/>
                                </a:cubicBezTo>
                                <a:lnTo>
                                  <a:pt x="3879" y="61"/>
                                </a:lnTo>
                                <a:close/>
                                <a:moveTo>
                                  <a:pt x="3853" y="3"/>
                                </a:moveTo>
                                <a:cubicBezTo>
                                  <a:pt x="3846" y="3"/>
                                  <a:pt x="3846" y="3"/>
                                  <a:pt x="3846" y="3"/>
                                </a:cubicBezTo>
                                <a:cubicBezTo>
                                  <a:pt x="3846" y="134"/>
                                  <a:pt x="3846" y="134"/>
                                  <a:pt x="3846" y="134"/>
                                </a:cubicBezTo>
                                <a:cubicBezTo>
                                  <a:pt x="3853" y="134"/>
                                  <a:pt x="3853" y="134"/>
                                  <a:pt x="3853" y="134"/>
                                </a:cubicBezTo>
                                <a:lnTo>
                                  <a:pt x="3853" y="3"/>
                                </a:lnTo>
                                <a:close/>
                                <a:moveTo>
                                  <a:pt x="3786" y="66"/>
                                </a:moveTo>
                                <a:cubicBezTo>
                                  <a:pt x="3804" y="66"/>
                                  <a:pt x="3818" y="80"/>
                                  <a:pt x="3818" y="98"/>
                                </a:cubicBezTo>
                                <a:cubicBezTo>
                                  <a:pt x="3818" y="116"/>
                                  <a:pt x="3804" y="130"/>
                                  <a:pt x="3786" y="130"/>
                                </a:cubicBezTo>
                                <a:cubicBezTo>
                                  <a:pt x="3769" y="130"/>
                                  <a:pt x="3756" y="116"/>
                                  <a:pt x="3756" y="98"/>
                                </a:cubicBezTo>
                                <a:cubicBezTo>
                                  <a:pt x="3756" y="80"/>
                                  <a:pt x="3769" y="66"/>
                                  <a:pt x="3786" y="66"/>
                                </a:cubicBezTo>
                                <a:moveTo>
                                  <a:pt x="3786" y="59"/>
                                </a:moveTo>
                                <a:cubicBezTo>
                                  <a:pt x="3765" y="59"/>
                                  <a:pt x="3748" y="77"/>
                                  <a:pt x="3748" y="98"/>
                                </a:cubicBezTo>
                                <a:cubicBezTo>
                                  <a:pt x="3748" y="119"/>
                                  <a:pt x="3765" y="136"/>
                                  <a:pt x="3786" y="136"/>
                                </a:cubicBezTo>
                                <a:cubicBezTo>
                                  <a:pt x="3808" y="136"/>
                                  <a:pt x="3825" y="120"/>
                                  <a:pt x="3825" y="98"/>
                                </a:cubicBezTo>
                                <a:cubicBezTo>
                                  <a:pt x="3825" y="76"/>
                                  <a:pt x="3808" y="59"/>
                                  <a:pt x="3786" y="59"/>
                                </a:cubicBezTo>
                                <a:moveTo>
                                  <a:pt x="3732" y="69"/>
                                </a:moveTo>
                                <a:cubicBezTo>
                                  <a:pt x="3724" y="62"/>
                                  <a:pt x="3717" y="59"/>
                                  <a:pt x="3707" y="59"/>
                                </a:cubicBezTo>
                                <a:cubicBezTo>
                                  <a:pt x="3685" y="59"/>
                                  <a:pt x="3669" y="76"/>
                                  <a:pt x="3669" y="98"/>
                                </a:cubicBezTo>
                                <a:cubicBezTo>
                                  <a:pt x="3669" y="120"/>
                                  <a:pt x="3685" y="136"/>
                                  <a:pt x="3707" y="136"/>
                                </a:cubicBezTo>
                                <a:cubicBezTo>
                                  <a:pt x="3717" y="136"/>
                                  <a:pt x="3725" y="133"/>
                                  <a:pt x="3733" y="126"/>
                                </a:cubicBezTo>
                                <a:cubicBezTo>
                                  <a:pt x="3733" y="116"/>
                                  <a:pt x="3733" y="116"/>
                                  <a:pt x="3733" y="116"/>
                                </a:cubicBezTo>
                                <a:cubicBezTo>
                                  <a:pt x="3725" y="125"/>
                                  <a:pt x="3717" y="130"/>
                                  <a:pt x="3707" y="130"/>
                                </a:cubicBezTo>
                                <a:cubicBezTo>
                                  <a:pt x="3690" y="130"/>
                                  <a:pt x="3676" y="116"/>
                                  <a:pt x="3676" y="98"/>
                                </a:cubicBezTo>
                                <a:cubicBezTo>
                                  <a:pt x="3676" y="80"/>
                                  <a:pt x="3690" y="66"/>
                                  <a:pt x="3707" y="66"/>
                                </a:cubicBezTo>
                                <a:cubicBezTo>
                                  <a:pt x="3716" y="66"/>
                                  <a:pt x="3724" y="69"/>
                                  <a:pt x="3732" y="78"/>
                                </a:cubicBezTo>
                                <a:lnTo>
                                  <a:pt x="3732" y="69"/>
                                </a:lnTo>
                                <a:close/>
                                <a:moveTo>
                                  <a:pt x="3594" y="61"/>
                                </a:moveTo>
                                <a:cubicBezTo>
                                  <a:pt x="3594" y="134"/>
                                  <a:pt x="3594" y="134"/>
                                  <a:pt x="3594" y="134"/>
                                </a:cubicBezTo>
                                <a:cubicBezTo>
                                  <a:pt x="3602" y="134"/>
                                  <a:pt x="3602" y="134"/>
                                  <a:pt x="3602" y="134"/>
                                </a:cubicBezTo>
                                <a:cubicBezTo>
                                  <a:pt x="3602" y="96"/>
                                  <a:pt x="3602" y="96"/>
                                  <a:pt x="3602" y="96"/>
                                </a:cubicBezTo>
                                <a:cubicBezTo>
                                  <a:pt x="3602" y="76"/>
                                  <a:pt x="3609" y="66"/>
                                  <a:pt x="3623" y="66"/>
                                </a:cubicBezTo>
                                <a:cubicBezTo>
                                  <a:pt x="3636" y="66"/>
                                  <a:pt x="3641" y="72"/>
                                  <a:pt x="3641" y="88"/>
                                </a:cubicBezTo>
                                <a:cubicBezTo>
                                  <a:pt x="3641" y="134"/>
                                  <a:pt x="3641" y="134"/>
                                  <a:pt x="3641" y="134"/>
                                </a:cubicBezTo>
                                <a:cubicBezTo>
                                  <a:pt x="3648" y="134"/>
                                  <a:pt x="3648" y="134"/>
                                  <a:pt x="3648" y="134"/>
                                </a:cubicBezTo>
                                <a:cubicBezTo>
                                  <a:pt x="3648" y="88"/>
                                  <a:pt x="3648" y="88"/>
                                  <a:pt x="3648" y="88"/>
                                </a:cubicBezTo>
                                <a:cubicBezTo>
                                  <a:pt x="3648" y="79"/>
                                  <a:pt x="3647" y="74"/>
                                  <a:pt x="3644" y="70"/>
                                </a:cubicBezTo>
                                <a:cubicBezTo>
                                  <a:pt x="3641" y="63"/>
                                  <a:pt x="3633" y="59"/>
                                  <a:pt x="3624" y="59"/>
                                </a:cubicBezTo>
                                <a:cubicBezTo>
                                  <a:pt x="3614" y="59"/>
                                  <a:pt x="3608" y="63"/>
                                  <a:pt x="3602" y="73"/>
                                </a:cubicBezTo>
                                <a:cubicBezTo>
                                  <a:pt x="3602" y="61"/>
                                  <a:pt x="3602" y="61"/>
                                  <a:pt x="3602" y="61"/>
                                </a:cubicBezTo>
                                <a:lnTo>
                                  <a:pt x="3594" y="61"/>
                                </a:lnTo>
                                <a:close/>
                                <a:moveTo>
                                  <a:pt x="3565" y="30"/>
                                </a:moveTo>
                                <a:cubicBezTo>
                                  <a:pt x="3561" y="30"/>
                                  <a:pt x="3559" y="33"/>
                                  <a:pt x="3559" y="37"/>
                                </a:cubicBezTo>
                                <a:cubicBezTo>
                                  <a:pt x="3559" y="40"/>
                                  <a:pt x="3561" y="43"/>
                                  <a:pt x="3565" y="43"/>
                                </a:cubicBezTo>
                                <a:cubicBezTo>
                                  <a:pt x="3569" y="43"/>
                                  <a:pt x="3572" y="40"/>
                                  <a:pt x="3572" y="37"/>
                                </a:cubicBezTo>
                                <a:cubicBezTo>
                                  <a:pt x="3572" y="33"/>
                                  <a:pt x="3569" y="30"/>
                                  <a:pt x="3565" y="30"/>
                                </a:cubicBezTo>
                                <a:moveTo>
                                  <a:pt x="3569" y="61"/>
                                </a:moveTo>
                                <a:cubicBezTo>
                                  <a:pt x="3561" y="61"/>
                                  <a:pt x="3561" y="61"/>
                                  <a:pt x="3561" y="61"/>
                                </a:cubicBezTo>
                                <a:cubicBezTo>
                                  <a:pt x="3561" y="134"/>
                                  <a:pt x="3561" y="134"/>
                                  <a:pt x="3561" y="134"/>
                                </a:cubicBezTo>
                                <a:cubicBezTo>
                                  <a:pt x="3569" y="134"/>
                                  <a:pt x="3569" y="134"/>
                                  <a:pt x="3569" y="134"/>
                                </a:cubicBezTo>
                                <a:lnTo>
                                  <a:pt x="3569" y="61"/>
                                </a:lnTo>
                                <a:close/>
                                <a:moveTo>
                                  <a:pt x="3516" y="14"/>
                                </a:moveTo>
                                <a:cubicBezTo>
                                  <a:pt x="3508" y="14"/>
                                  <a:pt x="3508" y="14"/>
                                  <a:pt x="3508" y="14"/>
                                </a:cubicBezTo>
                                <a:cubicBezTo>
                                  <a:pt x="3508" y="134"/>
                                  <a:pt x="3508" y="134"/>
                                  <a:pt x="3508" y="134"/>
                                </a:cubicBezTo>
                                <a:cubicBezTo>
                                  <a:pt x="3546" y="134"/>
                                  <a:pt x="3546" y="134"/>
                                  <a:pt x="3546" y="134"/>
                                </a:cubicBezTo>
                                <a:cubicBezTo>
                                  <a:pt x="3546" y="127"/>
                                  <a:pt x="3546" y="127"/>
                                  <a:pt x="3546" y="127"/>
                                </a:cubicBezTo>
                                <a:cubicBezTo>
                                  <a:pt x="3516" y="127"/>
                                  <a:pt x="3516" y="127"/>
                                  <a:pt x="3516" y="127"/>
                                </a:cubicBezTo>
                                <a:lnTo>
                                  <a:pt x="3516" y="14"/>
                                </a:lnTo>
                                <a:close/>
                                <a:moveTo>
                                  <a:pt x="3428" y="123"/>
                                </a:moveTo>
                                <a:cubicBezTo>
                                  <a:pt x="3417" y="159"/>
                                  <a:pt x="3417" y="159"/>
                                  <a:pt x="3417" y="159"/>
                                </a:cubicBezTo>
                                <a:cubicBezTo>
                                  <a:pt x="3422" y="161"/>
                                  <a:pt x="3422" y="161"/>
                                  <a:pt x="3422" y="161"/>
                                </a:cubicBezTo>
                                <a:cubicBezTo>
                                  <a:pt x="3435" y="125"/>
                                  <a:pt x="3435" y="125"/>
                                  <a:pt x="3435" y="125"/>
                                </a:cubicBezTo>
                                <a:lnTo>
                                  <a:pt x="3428" y="123"/>
                                </a:lnTo>
                                <a:close/>
                                <a:moveTo>
                                  <a:pt x="3340" y="92"/>
                                </a:moveTo>
                                <a:cubicBezTo>
                                  <a:pt x="3342" y="77"/>
                                  <a:pt x="3353" y="66"/>
                                  <a:pt x="3367" y="66"/>
                                </a:cubicBezTo>
                                <a:cubicBezTo>
                                  <a:pt x="3381" y="66"/>
                                  <a:pt x="3391" y="76"/>
                                  <a:pt x="3394" y="92"/>
                                </a:cubicBezTo>
                                <a:lnTo>
                                  <a:pt x="3340" y="92"/>
                                </a:lnTo>
                                <a:close/>
                                <a:moveTo>
                                  <a:pt x="3402" y="99"/>
                                </a:moveTo>
                                <a:cubicBezTo>
                                  <a:pt x="3402" y="75"/>
                                  <a:pt x="3388" y="59"/>
                                  <a:pt x="3367" y="59"/>
                                </a:cubicBezTo>
                                <a:cubicBezTo>
                                  <a:pt x="3347" y="59"/>
                                  <a:pt x="3331" y="76"/>
                                  <a:pt x="3331" y="98"/>
                                </a:cubicBezTo>
                                <a:cubicBezTo>
                                  <a:pt x="3331" y="120"/>
                                  <a:pt x="3347" y="136"/>
                                  <a:pt x="3367" y="136"/>
                                </a:cubicBezTo>
                                <a:cubicBezTo>
                                  <a:pt x="3382" y="136"/>
                                  <a:pt x="3392" y="130"/>
                                  <a:pt x="3400" y="116"/>
                                </a:cubicBezTo>
                                <a:cubicBezTo>
                                  <a:pt x="3394" y="113"/>
                                  <a:pt x="3394" y="113"/>
                                  <a:pt x="3394" y="113"/>
                                </a:cubicBezTo>
                                <a:cubicBezTo>
                                  <a:pt x="3387" y="125"/>
                                  <a:pt x="3379" y="130"/>
                                  <a:pt x="3368" y="130"/>
                                </a:cubicBezTo>
                                <a:cubicBezTo>
                                  <a:pt x="3351" y="130"/>
                                  <a:pt x="3340" y="118"/>
                                  <a:pt x="3339" y="99"/>
                                </a:cubicBezTo>
                                <a:lnTo>
                                  <a:pt x="3402" y="99"/>
                                </a:lnTo>
                                <a:close/>
                                <a:moveTo>
                                  <a:pt x="3265" y="61"/>
                                </a:moveTo>
                                <a:cubicBezTo>
                                  <a:pt x="3258" y="61"/>
                                  <a:pt x="3258" y="61"/>
                                  <a:pt x="3258" y="61"/>
                                </a:cubicBezTo>
                                <a:cubicBezTo>
                                  <a:pt x="3258" y="107"/>
                                  <a:pt x="3258" y="107"/>
                                  <a:pt x="3258" y="107"/>
                                </a:cubicBezTo>
                                <a:cubicBezTo>
                                  <a:pt x="3258" y="118"/>
                                  <a:pt x="3259" y="123"/>
                                  <a:pt x="3263" y="127"/>
                                </a:cubicBezTo>
                                <a:cubicBezTo>
                                  <a:pt x="3268" y="133"/>
                                  <a:pt x="3275" y="136"/>
                                  <a:pt x="3284" y="136"/>
                                </a:cubicBezTo>
                                <a:cubicBezTo>
                                  <a:pt x="3293" y="136"/>
                                  <a:pt x="3300" y="133"/>
                                  <a:pt x="3305" y="127"/>
                                </a:cubicBezTo>
                                <a:cubicBezTo>
                                  <a:pt x="3309" y="123"/>
                                  <a:pt x="3310" y="118"/>
                                  <a:pt x="3310" y="107"/>
                                </a:cubicBezTo>
                                <a:cubicBezTo>
                                  <a:pt x="3310" y="61"/>
                                  <a:pt x="3310" y="61"/>
                                  <a:pt x="3310" y="61"/>
                                </a:cubicBezTo>
                                <a:cubicBezTo>
                                  <a:pt x="3303" y="61"/>
                                  <a:pt x="3303" y="61"/>
                                  <a:pt x="3303" y="61"/>
                                </a:cubicBezTo>
                                <a:cubicBezTo>
                                  <a:pt x="3303" y="105"/>
                                  <a:pt x="3303" y="105"/>
                                  <a:pt x="3303" y="105"/>
                                </a:cubicBezTo>
                                <a:cubicBezTo>
                                  <a:pt x="3303" y="113"/>
                                  <a:pt x="3302" y="118"/>
                                  <a:pt x="3301" y="121"/>
                                </a:cubicBezTo>
                                <a:cubicBezTo>
                                  <a:pt x="3298" y="126"/>
                                  <a:pt x="3291" y="130"/>
                                  <a:pt x="3284" y="130"/>
                                </a:cubicBezTo>
                                <a:cubicBezTo>
                                  <a:pt x="3277" y="130"/>
                                  <a:pt x="3270" y="126"/>
                                  <a:pt x="3267" y="121"/>
                                </a:cubicBezTo>
                                <a:cubicBezTo>
                                  <a:pt x="3266" y="118"/>
                                  <a:pt x="3265" y="113"/>
                                  <a:pt x="3265" y="105"/>
                                </a:cubicBezTo>
                                <a:lnTo>
                                  <a:pt x="3265" y="61"/>
                                </a:lnTo>
                                <a:close/>
                                <a:moveTo>
                                  <a:pt x="3178" y="61"/>
                                </a:moveTo>
                                <a:cubicBezTo>
                                  <a:pt x="3178" y="134"/>
                                  <a:pt x="3178" y="134"/>
                                  <a:pt x="3178" y="134"/>
                                </a:cubicBezTo>
                                <a:cubicBezTo>
                                  <a:pt x="3186" y="134"/>
                                  <a:pt x="3186" y="134"/>
                                  <a:pt x="3186" y="134"/>
                                </a:cubicBezTo>
                                <a:cubicBezTo>
                                  <a:pt x="3186" y="96"/>
                                  <a:pt x="3186" y="96"/>
                                  <a:pt x="3186" y="96"/>
                                </a:cubicBezTo>
                                <a:cubicBezTo>
                                  <a:pt x="3186" y="76"/>
                                  <a:pt x="3193" y="66"/>
                                  <a:pt x="3207" y="66"/>
                                </a:cubicBezTo>
                                <a:cubicBezTo>
                                  <a:pt x="3220" y="66"/>
                                  <a:pt x="3225" y="72"/>
                                  <a:pt x="3225" y="88"/>
                                </a:cubicBezTo>
                                <a:cubicBezTo>
                                  <a:pt x="3225" y="134"/>
                                  <a:pt x="3225" y="134"/>
                                  <a:pt x="3225" y="134"/>
                                </a:cubicBezTo>
                                <a:cubicBezTo>
                                  <a:pt x="3232" y="134"/>
                                  <a:pt x="3232" y="134"/>
                                  <a:pt x="3232" y="134"/>
                                </a:cubicBezTo>
                                <a:cubicBezTo>
                                  <a:pt x="3232" y="88"/>
                                  <a:pt x="3232" y="88"/>
                                  <a:pt x="3232" y="88"/>
                                </a:cubicBezTo>
                                <a:cubicBezTo>
                                  <a:pt x="3232" y="79"/>
                                  <a:pt x="3231" y="74"/>
                                  <a:pt x="3228" y="70"/>
                                </a:cubicBezTo>
                                <a:cubicBezTo>
                                  <a:pt x="3225" y="63"/>
                                  <a:pt x="3217" y="59"/>
                                  <a:pt x="3208" y="59"/>
                                </a:cubicBezTo>
                                <a:cubicBezTo>
                                  <a:pt x="3198" y="59"/>
                                  <a:pt x="3192" y="63"/>
                                  <a:pt x="3186" y="73"/>
                                </a:cubicBezTo>
                                <a:cubicBezTo>
                                  <a:pt x="3186" y="61"/>
                                  <a:pt x="3186" y="61"/>
                                  <a:pt x="3186" y="61"/>
                                </a:cubicBezTo>
                                <a:lnTo>
                                  <a:pt x="3178" y="61"/>
                                </a:lnTo>
                                <a:close/>
                                <a:moveTo>
                                  <a:pt x="3095" y="92"/>
                                </a:moveTo>
                                <a:cubicBezTo>
                                  <a:pt x="3097" y="77"/>
                                  <a:pt x="3109" y="66"/>
                                  <a:pt x="3122" y="66"/>
                                </a:cubicBezTo>
                                <a:cubicBezTo>
                                  <a:pt x="3136" y="66"/>
                                  <a:pt x="3147" y="76"/>
                                  <a:pt x="3149" y="92"/>
                                </a:cubicBezTo>
                                <a:lnTo>
                                  <a:pt x="3095" y="92"/>
                                </a:lnTo>
                                <a:close/>
                                <a:moveTo>
                                  <a:pt x="3158" y="99"/>
                                </a:moveTo>
                                <a:cubicBezTo>
                                  <a:pt x="3157" y="75"/>
                                  <a:pt x="3143" y="59"/>
                                  <a:pt x="3122" y="59"/>
                                </a:cubicBezTo>
                                <a:cubicBezTo>
                                  <a:pt x="3102" y="59"/>
                                  <a:pt x="3087" y="76"/>
                                  <a:pt x="3087" y="98"/>
                                </a:cubicBezTo>
                                <a:cubicBezTo>
                                  <a:pt x="3087" y="120"/>
                                  <a:pt x="3102" y="136"/>
                                  <a:pt x="3122" y="136"/>
                                </a:cubicBezTo>
                                <a:cubicBezTo>
                                  <a:pt x="3137" y="136"/>
                                  <a:pt x="3148" y="130"/>
                                  <a:pt x="3155" y="116"/>
                                </a:cubicBezTo>
                                <a:cubicBezTo>
                                  <a:pt x="3149" y="113"/>
                                  <a:pt x="3149" y="113"/>
                                  <a:pt x="3149" y="113"/>
                                </a:cubicBezTo>
                                <a:cubicBezTo>
                                  <a:pt x="3142" y="125"/>
                                  <a:pt x="3134" y="130"/>
                                  <a:pt x="3123" y="130"/>
                                </a:cubicBezTo>
                                <a:cubicBezTo>
                                  <a:pt x="3107" y="130"/>
                                  <a:pt x="3095" y="118"/>
                                  <a:pt x="3095" y="99"/>
                                </a:cubicBezTo>
                                <a:lnTo>
                                  <a:pt x="3158" y="99"/>
                                </a:lnTo>
                                <a:close/>
                                <a:moveTo>
                                  <a:pt x="3020" y="61"/>
                                </a:moveTo>
                                <a:cubicBezTo>
                                  <a:pt x="3012" y="61"/>
                                  <a:pt x="3012" y="61"/>
                                  <a:pt x="3012" y="61"/>
                                </a:cubicBezTo>
                                <a:cubicBezTo>
                                  <a:pt x="3046" y="139"/>
                                  <a:pt x="3046" y="139"/>
                                  <a:pt x="3046" y="139"/>
                                </a:cubicBezTo>
                                <a:cubicBezTo>
                                  <a:pt x="3079" y="61"/>
                                  <a:pt x="3079" y="61"/>
                                  <a:pt x="3079" y="61"/>
                                </a:cubicBezTo>
                                <a:cubicBezTo>
                                  <a:pt x="3071" y="61"/>
                                  <a:pt x="3071" y="61"/>
                                  <a:pt x="3071" y="61"/>
                                </a:cubicBezTo>
                                <a:cubicBezTo>
                                  <a:pt x="3046" y="120"/>
                                  <a:pt x="3046" y="120"/>
                                  <a:pt x="3046" y="120"/>
                                </a:cubicBezTo>
                                <a:lnTo>
                                  <a:pt x="3020" y="61"/>
                                </a:lnTo>
                                <a:close/>
                                <a:moveTo>
                                  <a:pt x="2982" y="88"/>
                                </a:moveTo>
                                <a:cubicBezTo>
                                  <a:pt x="2937" y="88"/>
                                  <a:pt x="2937" y="88"/>
                                  <a:pt x="2937" y="88"/>
                                </a:cubicBezTo>
                                <a:cubicBezTo>
                                  <a:pt x="2960" y="31"/>
                                  <a:pt x="2960" y="31"/>
                                  <a:pt x="2960" y="31"/>
                                </a:cubicBezTo>
                                <a:lnTo>
                                  <a:pt x="2982" y="88"/>
                                </a:lnTo>
                                <a:close/>
                                <a:moveTo>
                                  <a:pt x="2985" y="95"/>
                                </a:moveTo>
                                <a:cubicBezTo>
                                  <a:pt x="3001" y="134"/>
                                  <a:pt x="3001" y="134"/>
                                  <a:pt x="3001" y="134"/>
                                </a:cubicBezTo>
                                <a:cubicBezTo>
                                  <a:pt x="3010" y="134"/>
                                  <a:pt x="3010" y="134"/>
                                  <a:pt x="3010" y="134"/>
                                </a:cubicBezTo>
                                <a:cubicBezTo>
                                  <a:pt x="2960" y="11"/>
                                  <a:pt x="2960" y="11"/>
                                  <a:pt x="2960" y="11"/>
                                </a:cubicBezTo>
                                <a:cubicBezTo>
                                  <a:pt x="2909" y="134"/>
                                  <a:pt x="2909" y="134"/>
                                  <a:pt x="2909" y="134"/>
                                </a:cubicBezTo>
                                <a:cubicBezTo>
                                  <a:pt x="2918" y="134"/>
                                  <a:pt x="2918" y="134"/>
                                  <a:pt x="2918" y="134"/>
                                </a:cubicBezTo>
                                <a:cubicBezTo>
                                  <a:pt x="2934" y="95"/>
                                  <a:pt x="2934" y="95"/>
                                  <a:pt x="2934" y="95"/>
                                </a:cubicBezTo>
                                <a:lnTo>
                                  <a:pt x="2985" y="95"/>
                                </a:lnTo>
                                <a:close/>
                                <a:moveTo>
                                  <a:pt x="2848" y="68"/>
                                </a:moveTo>
                                <a:cubicBezTo>
                                  <a:pt x="2861" y="68"/>
                                  <a:pt x="2861" y="68"/>
                                  <a:pt x="2861" y="68"/>
                                </a:cubicBezTo>
                                <a:cubicBezTo>
                                  <a:pt x="2861" y="61"/>
                                  <a:pt x="2861" y="61"/>
                                  <a:pt x="2861" y="61"/>
                                </a:cubicBezTo>
                                <a:cubicBezTo>
                                  <a:pt x="2848" y="61"/>
                                  <a:pt x="2848" y="61"/>
                                  <a:pt x="2848" y="61"/>
                                </a:cubicBezTo>
                                <a:cubicBezTo>
                                  <a:pt x="2848" y="35"/>
                                  <a:pt x="2848" y="35"/>
                                  <a:pt x="2848" y="35"/>
                                </a:cubicBezTo>
                                <a:cubicBezTo>
                                  <a:pt x="2841" y="35"/>
                                  <a:pt x="2841" y="35"/>
                                  <a:pt x="2841" y="35"/>
                                </a:cubicBezTo>
                                <a:cubicBezTo>
                                  <a:pt x="2841" y="61"/>
                                  <a:pt x="2841" y="61"/>
                                  <a:pt x="2841" y="61"/>
                                </a:cubicBezTo>
                                <a:cubicBezTo>
                                  <a:pt x="2833" y="61"/>
                                  <a:pt x="2833" y="61"/>
                                  <a:pt x="2833" y="61"/>
                                </a:cubicBezTo>
                                <a:cubicBezTo>
                                  <a:pt x="2833" y="68"/>
                                  <a:pt x="2833" y="68"/>
                                  <a:pt x="2833" y="68"/>
                                </a:cubicBezTo>
                                <a:cubicBezTo>
                                  <a:pt x="2841" y="68"/>
                                  <a:pt x="2841" y="68"/>
                                  <a:pt x="2841" y="68"/>
                                </a:cubicBezTo>
                                <a:cubicBezTo>
                                  <a:pt x="2841" y="134"/>
                                  <a:pt x="2841" y="134"/>
                                  <a:pt x="2841" y="134"/>
                                </a:cubicBezTo>
                                <a:cubicBezTo>
                                  <a:pt x="2848" y="134"/>
                                  <a:pt x="2848" y="134"/>
                                  <a:pt x="2848" y="134"/>
                                </a:cubicBezTo>
                                <a:lnTo>
                                  <a:pt x="2848" y="68"/>
                                </a:lnTo>
                                <a:close/>
                                <a:moveTo>
                                  <a:pt x="2761" y="61"/>
                                </a:moveTo>
                                <a:cubicBezTo>
                                  <a:pt x="2761" y="134"/>
                                  <a:pt x="2761" y="134"/>
                                  <a:pt x="2761" y="134"/>
                                </a:cubicBezTo>
                                <a:cubicBezTo>
                                  <a:pt x="2768" y="134"/>
                                  <a:pt x="2768" y="134"/>
                                  <a:pt x="2768" y="134"/>
                                </a:cubicBezTo>
                                <a:cubicBezTo>
                                  <a:pt x="2768" y="96"/>
                                  <a:pt x="2768" y="96"/>
                                  <a:pt x="2768" y="96"/>
                                </a:cubicBezTo>
                                <a:cubicBezTo>
                                  <a:pt x="2768" y="76"/>
                                  <a:pt x="2775" y="66"/>
                                  <a:pt x="2789" y="66"/>
                                </a:cubicBezTo>
                                <a:cubicBezTo>
                                  <a:pt x="2802" y="66"/>
                                  <a:pt x="2807" y="72"/>
                                  <a:pt x="2807" y="88"/>
                                </a:cubicBezTo>
                                <a:cubicBezTo>
                                  <a:pt x="2807" y="134"/>
                                  <a:pt x="2807" y="134"/>
                                  <a:pt x="2807" y="134"/>
                                </a:cubicBezTo>
                                <a:cubicBezTo>
                                  <a:pt x="2814" y="134"/>
                                  <a:pt x="2814" y="134"/>
                                  <a:pt x="2814" y="134"/>
                                </a:cubicBezTo>
                                <a:cubicBezTo>
                                  <a:pt x="2814" y="88"/>
                                  <a:pt x="2814" y="88"/>
                                  <a:pt x="2814" y="88"/>
                                </a:cubicBezTo>
                                <a:cubicBezTo>
                                  <a:pt x="2814" y="79"/>
                                  <a:pt x="2813" y="74"/>
                                  <a:pt x="2811" y="70"/>
                                </a:cubicBezTo>
                                <a:cubicBezTo>
                                  <a:pt x="2807" y="63"/>
                                  <a:pt x="2799" y="59"/>
                                  <a:pt x="2790" y="59"/>
                                </a:cubicBezTo>
                                <a:cubicBezTo>
                                  <a:pt x="2780" y="59"/>
                                  <a:pt x="2774" y="63"/>
                                  <a:pt x="2768" y="73"/>
                                </a:cubicBezTo>
                                <a:cubicBezTo>
                                  <a:pt x="2768" y="61"/>
                                  <a:pt x="2768" y="61"/>
                                  <a:pt x="2768" y="61"/>
                                </a:cubicBezTo>
                                <a:lnTo>
                                  <a:pt x="2761" y="61"/>
                                </a:lnTo>
                                <a:close/>
                                <a:moveTo>
                                  <a:pt x="2731" y="30"/>
                                </a:moveTo>
                                <a:cubicBezTo>
                                  <a:pt x="2728" y="30"/>
                                  <a:pt x="2725" y="33"/>
                                  <a:pt x="2725" y="37"/>
                                </a:cubicBezTo>
                                <a:cubicBezTo>
                                  <a:pt x="2725" y="40"/>
                                  <a:pt x="2728" y="43"/>
                                  <a:pt x="2731" y="43"/>
                                </a:cubicBezTo>
                                <a:cubicBezTo>
                                  <a:pt x="2735" y="43"/>
                                  <a:pt x="2738" y="40"/>
                                  <a:pt x="2738" y="37"/>
                                </a:cubicBezTo>
                                <a:cubicBezTo>
                                  <a:pt x="2738" y="33"/>
                                  <a:pt x="2735" y="30"/>
                                  <a:pt x="2731" y="30"/>
                                </a:cubicBezTo>
                                <a:moveTo>
                                  <a:pt x="2735" y="61"/>
                                </a:moveTo>
                                <a:cubicBezTo>
                                  <a:pt x="2728" y="61"/>
                                  <a:pt x="2728" y="61"/>
                                  <a:pt x="2728" y="61"/>
                                </a:cubicBezTo>
                                <a:cubicBezTo>
                                  <a:pt x="2728" y="134"/>
                                  <a:pt x="2728" y="134"/>
                                  <a:pt x="2728" y="134"/>
                                </a:cubicBezTo>
                                <a:cubicBezTo>
                                  <a:pt x="2735" y="134"/>
                                  <a:pt x="2735" y="134"/>
                                  <a:pt x="2735" y="134"/>
                                </a:cubicBezTo>
                                <a:lnTo>
                                  <a:pt x="2735" y="61"/>
                                </a:lnTo>
                                <a:close/>
                                <a:moveTo>
                                  <a:pt x="2551" y="14"/>
                                </a:moveTo>
                                <a:cubicBezTo>
                                  <a:pt x="2542" y="14"/>
                                  <a:pt x="2542" y="14"/>
                                  <a:pt x="2542" y="14"/>
                                </a:cubicBezTo>
                                <a:cubicBezTo>
                                  <a:pt x="2582" y="139"/>
                                  <a:pt x="2582" y="139"/>
                                  <a:pt x="2582" y="139"/>
                                </a:cubicBezTo>
                                <a:cubicBezTo>
                                  <a:pt x="2627" y="30"/>
                                  <a:pt x="2627" y="30"/>
                                  <a:pt x="2627" y="30"/>
                                </a:cubicBezTo>
                                <a:cubicBezTo>
                                  <a:pt x="2667" y="139"/>
                                  <a:pt x="2667" y="139"/>
                                  <a:pt x="2667" y="139"/>
                                </a:cubicBezTo>
                                <a:cubicBezTo>
                                  <a:pt x="2714" y="14"/>
                                  <a:pt x="2714" y="14"/>
                                  <a:pt x="2714" y="14"/>
                                </a:cubicBezTo>
                                <a:cubicBezTo>
                                  <a:pt x="2705" y="14"/>
                                  <a:pt x="2705" y="14"/>
                                  <a:pt x="2705" y="14"/>
                                </a:cubicBezTo>
                                <a:cubicBezTo>
                                  <a:pt x="2667" y="116"/>
                                  <a:pt x="2667" y="116"/>
                                  <a:pt x="2667" y="116"/>
                                </a:cubicBezTo>
                                <a:cubicBezTo>
                                  <a:pt x="2627" y="8"/>
                                  <a:pt x="2627" y="8"/>
                                  <a:pt x="2627" y="8"/>
                                </a:cubicBezTo>
                                <a:cubicBezTo>
                                  <a:pt x="2583" y="116"/>
                                  <a:pt x="2583" y="116"/>
                                  <a:pt x="2583" y="116"/>
                                </a:cubicBezTo>
                                <a:lnTo>
                                  <a:pt x="2551" y="14"/>
                                </a:lnTo>
                                <a:close/>
                                <a:moveTo>
                                  <a:pt x="2424" y="92"/>
                                </a:moveTo>
                                <a:cubicBezTo>
                                  <a:pt x="2426" y="77"/>
                                  <a:pt x="2437" y="66"/>
                                  <a:pt x="2451" y="66"/>
                                </a:cubicBezTo>
                                <a:cubicBezTo>
                                  <a:pt x="2465" y="66"/>
                                  <a:pt x="2475" y="76"/>
                                  <a:pt x="2478" y="92"/>
                                </a:cubicBezTo>
                                <a:lnTo>
                                  <a:pt x="2424" y="92"/>
                                </a:lnTo>
                                <a:close/>
                                <a:moveTo>
                                  <a:pt x="2486" y="99"/>
                                </a:moveTo>
                                <a:cubicBezTo>
                                  <a:pt x="2486" y="75"/>
                                  <a:pt x="2472" y="59"/>
                                  <a:pt x="2451" y="59"/>
                                </a:cubicBezTo>
                                <a:cubicBezTo>
                                  <a:pt x="2431" y="59"/>
                                  <a:pt x="2415" y="76"/>
                                  <a:pt x="2415" y="98"/>
                                </a:cubicBezTo>
                                <a:cubicBezTo>
                                  <a:pt x="2415" y="120"/>
                                  <a:pt x="2431" y="136"/>
                                  <a:pt x="2451" y="136"/>
                                </a:cubicBezTo>
                                <a:cubicBezTo>
                                  <a:pt x="2466" y="136"/>
                                  <a:pt x="2476" y="130"/>
                                  <a:pt x="2484" y="116"/>
                                </a:cubicBezTo>
                                <a:cubicBezTo>
                                  <a:pt x="2478" y="113"/>
                                  <a:pt x="2478" y="113"/>
                                  <a:pt x="2478" y="113"/>
                                </a:cubicBezTo>
                                <a:cubicBezTo>
                                  <a:pt x="2471" y="125"/>
                                  <a:pt x="2463" y="130"/>
                                  <a:pt x="2452" y="130"/>
                                </a:cubicBezTo>
                                <a:cubicBezTo>
                                  <a:pt x="2435" y="130"/>
                                  <a:pt x="2424" y="118"/>
                                  <a:pt x="2423" y="99"/>
                                </a:cubicBezTo>
                                <a:lnTo>
                                  <a:pt x="2486" y="99"/>
                                </a:lnTo>
                                <a:close/>
                                <a:moveTo>
                                  <a:pt x="2320" y="127"/>
                                </a:moveTo>
                                <a:cubicBezTo>
                                  <a:pt x="2320" y="22"/>
                                  <a:pt x="2320" y="22"/>
                                  <a:pt x="2320" y="22"/>
                                </a:cubicBezTo>
                                <a:cubicBezTo>
                                  <a:pt x="2336" y="22"/>
                                  <a:pt x="2336" y="22"/>
                                  <a:pt x="2336" y="22"/>
                                </a:cubicBezTo>
                                <a:cubicBezTo>
                                  <a:pt x="2368" y="22"/>
                                  <a:pt x="2390" y="43"/>
                                  <a:pt x="2390" y="75"/>
                                </a:cubicBezTo>
                                <a:cubicBezTo>
                                  <a:pt x="2390" y="105"/>
                                  <a:pt x="2367" y="127"/>
                                  <a:pt x="2336" y="127"/>
                                </a:cubicBezTo>
                                <a:lnTo>
                                  <a:pt x="2320" y="127"/>
                                </a:lnTo>
                                <a:close/>
                                <a:moveTo>
                                  <a:pt x="2313" y="134"/>
                                </a:moveTo>
                                <a:cubicBezTo>
                                  <a:pt x="2336" y="134"/>
                                  <a:pt x="2336" y="134"/>
                                  <a:pt x="2336" y="134"/>
                                </a:cubicBezTo>
                                <a:cubicBezTo>
                                  <a:pt x="2355" y="134"/>
                                  <a:pt x="2369" y="129"/>
                                  <a:pt x="2380" y="118"/>
                                </a:cubicBezTo>
                                <a:cubicBezTo>
                                  <a:pt x="2392" y="107"/>
                                  <a:pt x="2398" y="91"/>
                                  <a:pt x="2398" y="75"/>
                                </a:cubicBezTo>
                                <a:cubicBezTo>
                                  <a:pt x="2398" y="58"/>
                                  <a:pt x="2392" y="42"/>
                                  <a:pt x="2380" y="31"/>
                                </a:cubicBezTo>
                                <a:cubicBezTo>
                                  <a:pt x="2369" y="20"/>
                                  <a:pt x="2355" y="14"/>
                                  <a:pt x="2336" y="14"/>
                                </a:cubicBezTo>
                                <a:cubicBezTo>
                                  <a:pt x="2313" y="14"/>
                                  <a:pt x="2313" y="14"/>
                                  <a:pt x="2313" y="14"/>
                                </a:cubicBezTo>
                                <a:lnTo>
                                  <a:pt x="2313" y="134"/>
                                </a:lnTo>
                                <a:close/>
                                <a:moveTo>
                                  <a:pt x="2232" y="123"/>
                                </a:moveTo>
                                <a:cubicBezTo>
                                  <a:pt x="2222" y="159"/>
                                  <a:pt x="2222" y="159"/>
                                  <a:pt x="2222" y="159"/>
                                </a:cubicBezTo>
                                <a:cubicBezTo>
                                  <a:pt x="2226" y="161"/>
                                  <a:pt x="2226" y="161"/>
                                  <a:pt x="2226" y="161"/>
                                </a:cubicBezTo>
                                <a:cubicBezTo>
                                  <a:pt x="2240" y="125"/>
                                  <a:pt x="2240" y="125"/>
                                  <a:pt x="2240" y="125"/>
                                </a:cubicBezTo>
                                <a:lnTo>
                                  <a:pt x="2232" y="123"/>
                                </a:lnTo>
                                <a:close/>
                                <a:moveTo>
                                  <a:pt x="2156" y="123"/>
                                </a:moveTo>
                                <a:cubicBezTo>
                                  <a:pt x="2127" y="176"/>
                                  <a:pt x="2127" y="176"/>
                                  <a:pt x="2127" y="176"/>
                                </a:cubicBezTo>
                                <a:cubicBezTo>
                                  <a:pt x="2152" y="176"/>
                                  <a:pt x="2152" y="176"/>
                                  <a:pt x="2152" y="176"/>
                                </a:cubicBezTo>
                                <a:cubicBezTo>
                                  <a:pt x="2215" y="57"/>
                                  <a:pt x="2215" y="57"/>
                                  <a:pt x="2215" y="57"/>
                                </a:cubicBezTo>
                                <a:cubicBezTo>
                                  <a:pt x="2190" y="57"/>
                                  <a:pt x="2190" y="57"/>
                                  <a:pt x="2190" y="57"/>
                                </a:cubicBezTo>
                                <a:cubicBezTo>
                                  <a:pt x="2167" y="101"/>
                                  <a:pt x="2167" y="101"/>
                                  <a:pt x="2167" y="101"/>
                                </a:cubicBezTo>
                                <a:cubicBezTo>
                                  <a:pt x="2144" y="57"/>
                                  <a:pt x="2144" y="57"/>
                                  <a:pt x="2144" y="57"/>
                                </a:cubicBezTo>
                                <a:cubicBezTo>
                                  <a:pt x="2119" y="57"/>
                                  <a:pt x="2119" y="57"/>
                                  <a:pt x="2119" y="57"/>
                                </a:cubicBezTo>
                                <a:lnTo>
                                  <a:pt x="2156" y="123"/>
                                </a:lnTo>
                                <a:close/>
                                <a:moveTo>
                                  <a:pt x="1990" y="57"/>
                                </a:moveTo>
                                <a:cubicBezTo>
                                  <a:pt x="1990" y="134"/>
                                  <a:pt x="1990" y="134"/>
                                  <a:pt x="1990" y="134"/>
                                </a:cubicBezTo>
                                <a:cubicBezTo>
                                  <a:pt x="2012" y="134"/>
                                  <a:pt x="2012" y="134"/>
                                  <a:pt x="2012" y="134"/>
                                </a:cubicBezTo>
                                <a:cubicBezTo>
                                  <a:pt x="2012" y="94"/>
                                  <a:pt x="2012" y="94"/>
                                  <a:pt x="2012" y="94"/>
                                </a:cubicBezTo>
                                <a:cubicBezTo>
                                  <a:pt x="2012" y="87"/>
                                  <a:pt x="2012" y="83"/>
                                  <a:pt x="2014" y="80"/>
                                </a:cubicBezTo>
                                <a:cubicBezTo>
                                  <a:pt x="2016" y="75"/>
                                  <a:pt x="2021" y="73"/>
                                  <a:pt x="2026" y="73"/>
                                </a:cubicBezTo>
                                <a:cubicBezTo>
                                  <a:pt x="2031" y="73"/>
                                  <a:pt x="2036" y="76"/>
                                  <a:pt x="2038" y="80"/>
                                </a:cubicBezTo>
                                <a:cubicBezTo>
                                  <a:pt x="2039" y="83"/>
                                  <a:pt x="2040" y="86"/>
                                  <a:pt x="2040" y="93"/>
                                </a:cubicBezTo>
                                <a:cubicBezTo>
                                  <a:pt x="2040" y="134"/>
                                  <a:pt x="2040" y="134"/>
                                  <a:pt x="2040" y="134"/>
                                </a:cubicBezTo>
                                <a:cubicBezTo>
                                  <a:pt x="2061" y="134"/>
                                  <a:pt x="2061" y="134"/>
                                  <a:pt x="2061" y="134"/>
                                </a:cubicBezTo>
                                <a:cubicBezTo>
                                  <a:pt x="2061" y="94"/>
                                  <a:pt x="2061" y="94"/>
                                  <a:pt x="2061" y="94"/>
                                </a:cubicBezTo>
                                <a:cubicBezTo>
                                  <a:pt x="2061" y="80"/>
                                  <a:pt x="2066" y="73"/>
                                  <a:pt x="2076" y="73"/>
                                </a:cubicBezTo>
                                <a:cubicBezTo>
                                  <a:pt x="2086" y="73"/>
                                  <a:pt x="2090" y="78"/>
                                  <a:pt x="2090" y="92"/>
                                </a:cubicBezTo>
                                <a:cubicBezTo>
                                  <a:pt x="2090" y="134"/>
                                  <a:pt x="2090" y="134"/>
                                  <a:pt x="2090" y="134"/>
                                </a:cubicBezTo>
                                <a:cubicBezTo>
                                  <a:pt x="2111" y="134"/>
                                  <a:pt x="2111" y="134"/>
                                  <a:pt x="2111" y="134"/>
                                </a:cubicBezTo>
                                <a:cubicBezTo>
                                  <a:pt x="2111" y="84"/>
                                  <a:pt x="2111" y="84"/>
                                  <a:pt x="2111" y="84"/>
                                </a:cubicBezTo>
                                <a:cubicBezTo>
                                  <a:pt x="2111" y="64"/>
                                  <a:pt x="2102" y="54"/>
                                  <a:pt x="2085" y="54"/>
                                </a:cubicBezTo>
                                <a:cubicBezTo>
                                  <a:pt x="2074" y="54"/>
                                  <a:pt x="2066" y="59"/>
                                  <a:pt x="2060" y="68"/>
                                </a:cubicBezTo>
                                <a:cubicBezTo>
                                  <a:pt x="2054" y="59"/>
                                  <a:pt x="2046" y="54"/>
                                  <a:pt x="2036" y="54"/>
                                </a:cubicBezTo>
                                <a:cubicBezTo>
                                  <a:pt x="2026" y="54"/>
                                  <a:pt x="2019" y="57"/>
                                  <a:pt x="2012" y="66"/>
                                </a:cubicBezTo>
                                <a:cubicBezTo>
                                  <a:pt x="2012" y="57"/>
                                  <a:pt x="2012" y="57"/>
                                  <a:pt x="2012" y="57"/>
                                </a:cubicBezTo>
                                <a:lnTo>
                                  <a:pt x="1990" y="57"/>
                                </a:lnTo>
                                <a:close/>
                                <a:moveTo>
                                  <a:pt x="1916" y="85"/>
                                </a:moveTo>
                                <a:cubicBezTo>
                                  <a:pt x="1918" y="75"/>
                                  <a:pt x="1924" y="70"/>
                                  <a:pt x="1934" y="70"/>
                                </a:cubicBezTo>
                                <a:cubicBezTo>
                                  <a:pt x="1944" y="70"/>
                                  <a:pt x="1950" y="75"/>
                                  <a:pt x="1952" y="85"/>
                                </a:cubicBezTo>
                                <a:lnTo>
                                  <a:pt x="1916" y="85"/>
                                </a:lnTo>
                                <a:close/>
                                <a:moveTo>
                                  <a:pt x="1973" y="99"/>
                                </a:moveTo>
                                <a:cubicBezTo>
                                  <a:pt x="1973" y="96"/>
                                  <a:pt x="1973" y="96"/>
                                  <a:pt x="1973" y="96"/>
                                </a:cubicBezTo>
                                <a:cubicBezTo>
                                  <a:pt x="1973" y="70"/>
                                  <a:pt x="1958" y="54"/>
                                  <a:pt x="1933" y="54"/>
                                </a:cubicBezTo>
                                <a:cubicBezTo>
                                  <a:pt x="1908" y="54"/>
                                  <a:pt x="1892" y="70"/>
                                  <a:pt x="1892" y="96"/>
                                </a:cubicBezTo>
                                <a:cubicBezTo>
                                  <a:pt x="1892" y="121"/>
                                  <a:pt x="1909" y="137"/>
                                  <a:pt x="1935" y="137"/>
                                </a:cubicBezTo>
                                <a:cubicBezTo>
                                  <a:pt x="1953" y="137"/>
                                  <a:pt x="1966" y="129"/>
                                  <a:pt x="1972" y="113"/>
                                </a:cubicBezTo>
                                <a:cubicBezTo>
                                  <a:pt x="1952" y="109"/>
                                  <a:pt x="1952" y="109"/>
                                  <a:pt x="1952" y="109"/>
                                </a:cubicBezTo>
                                <a:cubicBezTo>
                                  <a:pt x="1947" y="117"/>
                                  <a:pt x="1942" y="120"/>
                                  <a:pt x="1934" y="120"/>
                                </a:cubicBezTo>
                                <a:cubicBezTo>
                                  <a:pt x="1922" y="120"/>
                                  <a:pt x="1915" y="113"/>
                                  <a:pt x="1915" y="99"/>
                                </a:cubicBezTo>
                                <a:lnTo>
                                  <a:pt x="1973" y="99"/>
                                </a:lnTo>
                                <a:close/>
                                <a:moveTo>
                                  <a:pt x="1834" y="74"/>
                                </a:moveTo>
                                <a:cubicBezTo>
                                  <a:pt x="1846" y="74"/>
                                  <a:pt x="1856" y="83"/>
                                  <a:pt x="1856" y="96"/>
                                </a:cubicBezTo>
                                <a:cubicBezTo>
                                  <a:pt x="1856" y="108"/>
                                  <a:pt x="1846" y="117"/>
                                  <a:pt x="1834" y="117"/>
                                </a:cubicBezTo>
                                <a:cubicBezTo>
                                  <a:pt x="1822" y="117"/>
                                  <a:pt x="1812" y="107"/>
                                  <a:pt x="1812" y="95"/>
                                </a:cubicBezTo>
                                <a:cubicBezTo>
                                  <a:pt x="1812" y="83"/>
                                  <a:pt x="1822" y="74"/>
                                  <a:pt x="1834" y="74"/>
                                </a:cubicBezTo>
                                <a:moveTo>
                                  <a:pt x="1854" y="0"/>
                                </a:moveTo>
                                <a:cubicBezTo>
                                  <a:pt x="1854" y="67"/>
                                  <a:pt x="1854" y="67"/>
                                  <a:pt x="1854" y="67"/>
                                </a:cubicBezTo>
                                <a:cubicBezTo>
                                  <a:pt x="1846" y="58"/>
                                  <a:pt x="1839" y="54"/>
                                  <a:pt x="1828" y="54"/>
                                </a:cubicBezTo>
                                <a:cubicBezTo>
                                  <a:pt x="1807" y="54"/>
                                  <a:pt x="1790" y="72"/>
                                  <a:pt x="1790" y="95"/>
                                </a:cubicBezTo>
                                <a:cubicBezTo>
                                  <a:pt x="1790" y="119"/>
                                  <a:pt x="1806" y="137"/>
                                  <a:pt x="1828" y="137"/>
                                </a:cubicBezTo>
                                <a:cubicBezTo>
                                  <a:pt x="1839" y="137"/>
                                  <a:pt x="1847" y="133"/>
                                  <a:pt x="1854" y="124"/>
                                </a:cubicBezTo>
                                <a:cubicBezTo>
                                  <a:pt x="1854" y="134"/>
                                  <a:pt x="1854" y="134"/>
                                  <a:pt x="1854" y="134"/>
                                </a:cubicBezTo>
                                <a:cubicBezTo>
                                  <a:pt x="1876" y="134"/>
                                  <a:pt x="1876" y="134"/>
                                  <a:pt x="1876" y="134"/>
                                </a:cubicBezTo>
                                <a:cubicBezTo>
                                  <a:pt x="1876" y="0"/>
                                  <a:pt x="1876" y="0"/>
                                  <a:pt x="1876" y="0"/>
                                </a:cubicBezTo>
                                <a:lnTo>
                                  <a:pt x="1854" y="0"/>
                                </a:lnTo>
                                <a:close/>
                                <a:moveTo>
                                  <a:pt x="1732" y="74"/>
                                </a:moveTo>
                                <a:cubicBezTo>
                                  <a:pt x="1744" y="74"/>
                                  <a:pt x="1754" y="83"/>
                                  <a:pt x="1754" y="96"/>
                                </a:cubicBezTo>
                                <a:cubicBezTo>
                                  <a:pt x="1754" y="108"/>
                                  <a:pt x="1744" y="117"/>
                                  <a:pt x="1732" y="117"/>
                                </a:cubicBezTo>
                                <a:cubicBezTo>
                                  <a:pt x="1720" y="117"/>
                                  <a:pt x="1710" y="107"/>
                                  <a:pt x="1710" y="95"/>
                                </a:cubicBezTo>
                                <a:cubicBezTo>
                                  <a:pt x="1710" y="83"/>
                                  <a:pt x="1720" y="74"/>
                                  <a:pt x="1732" y="74"/>
                                </a:cubicBezTo>
                                <a:moveTo>
                                  <a:pt x="1751" y="57"/>
                                </a:moveTo>
                                <a:cubicBezTo>
                                  <a:pt x="1751" y="67"/>
                                  <a:pt x="1751" y="67"/>
                                  <a:pt x="1751" y="67"/>
                                </a:cubicBezTo>
                                <a:cubicBezTo>
                                  <a:pt x="1744" y="58"/>
                                  <a:pt x="1736" y="54"/>
                                  <a:pt x="1726" y="54"/>
                                </a:cubicBezTo>
                                <a:cubicBezTo>
                                  <a:pt x="1704" y="54"/>
                                  <a:pt x="1688" y="72"/>
                                  <a:pt x="1688" y="95"/>
                                </a:cubicBezTo>
                                <a:cubicBezTo>
                                  <a:pt x="1688" y="119"/>
                                  <a:pt x="1704" y="137"/>
                                  <a:pt x="1726" y="137"/>
                                </a:cubicBezTo>
                                <a:cubicBezTo>
                                  <a:pt x="1737" y="137"/>
                                  <a:pt x="1744" y="133"/>
                                  <a:pt x="1751" y="124"/>
                                </a:cubicBezTo>
                                <a:cubicBezTo>
                                  <a:pt x="1751" y="134"/>
                                  <a:pt x="1751" y="134"/>
                                  <a:pt x="1751" y="134"/>
                                </a:cubicBezTo>
                                <a:cubicBezTo>
                                  <a:pt x="1773" y="134"/>
                                  <a:pt x="1773" y="134"/>
                                  <a:pt x="1773" y="134"/>
                                </a:cubicBezTo>
                                <a:cubicBezTo>
                                  <a:pt x="1773" y="57"/>
                                  <a:pt x="1773" y="57"/>
                                  <a:pt x="1773" y="57"/>
                                </a:cubicBezTo>
                                <a:lnTo>
                                  <a:pt x="1751" y="57"/>
                                </a:lnTo>
                                <a:close/>
                                <a:moveTo>
                                  <a:pt x="1675" y="59"/>
                                </a:moveTo>
                                <a:cubicBezTo>
                                  <a:pt x="1669" y="55"/>
                                  <a:pt x="1663" y="54"/>
                                  <a:pt x="1656" y="54"/>
                                </a:cubicBezTo>
                                <a:cubicBezTo>
                                  <a:pt x="1631" y="54"/>
                                  <a:pt x="1613" y="72"/>
                                  <a:pt x="1613" y="96"/>
                                </a:cubicBezTo>
                                <a:cubicBezTo>
                                  <a:pt x="1613" y="119"/>
                                  <a:pt x="1631" y="137"/>
                                  <a:pt x="1655" y="137"/>
                                </a:cubicBezTo>
                                <a:cubicBezTo>
                                  <a:pt x="1663" y="137"/>
                                  <a:pt x="1668" y="136"/>
                                  <a:pt x="1675" y="132"/>
                                </a:cubicBezTo>
                                <a:cubicBezTo>
                                  <a:pt x="1675" y="111"/>
                                  <a:pt x="1675" y="111"/>
                                  <a:pt x="1675" y="111"/>
                                </a:cubicBezTo>
                                <a:cubicBezTo>
                                  <a:pt x="1669" y="115"/>
                                  <a:pt x="1664" y="117"/>
                                  <a:pt x="1658" y="117"/>
                                </a:cubicBezTo>
                                <a:cubicBezTo>
                                  <a:pt x="1645" y="117"/>
                                  <a:pt x="1635" y="108"/>
                                  <a:pt x="1635" y="96"/>
                                </a:cubicBezTo>
                                <a:cubicBezTo>
                                  <a:pt x="1635" y="83"/>
                                  <a:pt x="1645" y="74"/>
                                  <a:pt x="1657" y="74"/>
                                </a:cubicBezTo>
                                <a:cubicBezTo>
                                  <a:pt x="1664" y="74"/>
                                  <a:pt x="1669" y="75"/>
                                  <a:pt x="1675" y="80"/>
                                </a:cubicBezTo>
                                <a:lnTo>
                                  <a:pt x="1675" y="59"/>
                                </a:lnTo>
                                <a:close/>
                                <a:moveTo>
                                  <a:pt x="1564" y="90"/>
                                </a:moveTo>
                                <a:cubicBezTo>
                                  <a:pt x="1530" y="90"/>
                                  <a:pt x="1530" y="90"/>
                                  <a:pt x="1530" y="90"/>
                                </a:cubicBezTo>
                                <a:cubicBezTo>
                                  <a:pt x="1547" y="47"/>
                                  <a:pt x="1547" y="47"/>
                                  <a:pt x="1547" y="47"/>
                                </a:cubicBezTo>
                                <a:lnTo>
                                  <a:pt x="1564" y="90"/>
                                </a:lnTo>
                                <a:close/>
                                <a:moveTo>
                                  <a:pt x="1571" y="109"/>
                                </a:moveTo>
                                <a:cubicBezTo>
                                  <a:pt x="1581" y="134"/>
                                  <a:pt x="1581" y="134"/>
                                  <a:pt x="1581" y="134"/>
                                </a:cubicBezTo>
                                <a:cubicBezTo>
                                  <a:pt x="1606" y="134"/>
                                  <a:pt x="1606" y="134"/>
                                  <a:pt x="1606" y="134"/>
                                </a:cubicBezTo>
                                <a:cubicBezTo>
                                  <a:pt x="1556" y="12"/>
                                  <a:pt x="1556" y="12"/>
                                  <a:pt x="1556" y="12"/>
                                </a:cubicBezTo>
                                <a:cubicBezTo>
                                  <a:pt x="1538" y="12"/>
                                  <a:pt x="1538" y="12"/>
                                  <a:pt x="1538" y="12"/>
                                </a:cubicBezTo>
                                <a:cubicBezTo>
                                  <a:pt x="1486" y="134"/>
                                  <a:pt x="1486" y="134"/>
                                  <a:pt x="1486" y="134"/>
                                </a:cubicBezTo>
                                <a:cubicBezTo>
                                  <a:pt x="1511" y="134"/>
                                  <a:pt x="1511" y="134"/>
                                  <a:pt x="1511" y="134"/>
                                </a:cubicBezTo>
                                <a:cubicBezTo>
                                  <a:pt x="1522" y="109"/>
                                  <a:pt x="1522" y="109"/>
                                  <a:pt x="1522" y="109"/>
                                </a:cubicBezTo>
                                <a:lnTo>
                                  <a:pt x="1571" y="109"/>
                                </a:lnTo>
                                <a:close/>
                                <a:moveTo>
                                  <a:pt x="1309" y="57"/>
                                </a:moveTo>
                                <a:cubicBezTo>
                                  <a:pt x="1309" y="134"/>
                                  <a:pt x="1309" y="134"/>
                                  <a:pt x="1309" y="134"/>
                                </a:cubicBezTo>
                                <a:cubicBezTo>
                                  <a:pt x="1331" y="134"/>
                                  <a:pt x="1331" y="134"/>
                                  <a:pt x="1331" y="134"/>
                                </a:cubicBezTo>
                                <a:cubicBezTo>
                                  <a:pt x="1331" y="94"/>
                                  <a:pt x="1331" y="94"/>
                                  <a:pt x="1331" y="94"/>
                                </a:cubicBezTo>
                                <a:cubicBezTo>
                                  <a:pt x="1331" y="87"/>
                                  <a:pt x="1332" y="83"/>
                                  <a:pt x="1334" y="80"/>
                                </a:cubicBezTo>
                                <a:cubicBezTo>
                                  <a:pt x="1336" y="75"/>
                                  <a:pt x="1341" y="73"/>
                                  <a:pt x="1346" y="73"/>
                                </a:cubicBezTo>
                                <a:cubicBezTo>
                                  <a:pt x="1351" y="73"/>
                                  <a:pt x="1356" y="76"/>
                                  <a:pt x="1358" y="80"/>
                                </a:cubicBezTo>
                                <a:cubicBezTo>
                                  <a:pt x="1359" y="83"/>
                                  <a:pt x="1359" y="86"/>
                                  <a:pt x="1359" y="93"/>
                                </a:cubicBezTo>
                                <a:cubicBezTo>
                                  <a:pt x="1359" y="134"/>
                                  <a:pt x="1359" y="134"/>
                                  <a:pt x="1359" y="134"/>
                                </a:cubicBezTo>
                                <a:cubicBezTo>
                                  <a:pt x="1381" y="134"/>
                                  <a:pt x="1381" y="134"/>
                                  <a:pt x="1381" y="134"/>
                                </a:cubicBezTo>
                                <a:cubicBezTo>
                                  <a:pt x="1381" y="94"/>
                                  <a:pt x="1381" y="94"/>
                                  <a:pt x="1381" y="94"/>
                                </a:cubicBezTo>
                                <a:cubicBezTo>
                                  <a:pt x="1381" y="80"/>
                                  <a:pt x="1386" y="73"/>
                                  <a:pt x="1396" y="73"/>
                                </a:cubicBezTo>
                                <a:cubicBezTo>
                                  <a:pt x="1405" y="73"/>
                                  <a:pt x="1409" y="78"/>
                                  <a:pt x="1409" y="92"/>
                                </a:cubicBezTo>
                                <a:cubicBezTo>
                                  <a:pt x="1409" y="134"/>
                                  <a:pt x="1409" y="134"/>
                                  <a:pt x="1409" y="134"/>
                                </a:cubicBezTo>
                                <a:cubicBezTo>
                                  <a:pt x="1431" y="134"/>
                                  <a:pt x="1431" y="134"/>
                                  <a:pt x="1431" y="134"/>
                                </a:cubicBezTo>
                                <a:cubicBezTo>
                                  <a:pt x="1431" y="84"/>
                                  <a:pt x="1431" y="84"/>
                                  <a:pt x="1431" y="84"/>
                                </a:cubicBezTo>
                                <a:cubicBezTo>
                                  <a:pt x="1431" y="64"/>
                                  <a:pt x="1422" y="54"/>
                                  <a:pt x="1405" y="54"/>
                                </a:cubicBezTo>
                                <a:cubicBezTo>
                                  <a:pt x="1394" y="54"/>
                                  <a:pt x="1385" y="59"/>
                                  <a:pt x="1379" y="68"/>
                                </a:cubicBezTo>
                                <a:cubicBezTo>
                                  <a:pt x="1373" y="59"/>
                                  <a:pt x="1366" y="54"/>
                                  <a:pt x="1356" y="54"/>
                                </a:cubicBezTo>
                                <a:cubicBezTo>
                                  <a:pt x="1345" y="54"/>
                                  <a:pt x="1339" y="57"/>
                                  <a:pt x="1331" y="66"/>
                                </a:cubicBezTo>
                                <a:cubicBezTo>
                                  <a:pt x="1331" y="57"/>
                                  <a:pt x="1331" y="57"/>
                                  <a:pt x="1331" y="57"/>
                                </a:cubicBezTo>
                                <a:lnTo>
                                  <a:pt x="1309" y="57"/>
                                </a:lnTo>
                                <a:close/>
                                <a:moveTo>
                                  <a:pt x="1247" y="74"/>
                                </a:moveTo>
                                <a:cubicBezTo>
                                  <a:pt x="1259" y="74"/>
                                  <a:pt x="1269" y="83"/>
                                  <a:pt x="1269" y="96"/>
                                </a:cubicBezTo>
                                <a:cubicBezTo>
                                  <a:pt x="1269" y="108"/>
                                  <a:pt x="1259" y="117"/>
                                  <a:pt x="1247" y="117"/>
                                </a:cubicBezTo>
                                <a:cubicBezTo>
                                  <a:pt x="1235" y="117"/>
                                  <a:pt x="1225" y="107"/>
                                  <a:pt x="1225" y="95"/>
                                </a:cubicBezTo>
                                <a:cubicBezTo>
                                  <a:pt x="1225" y="83"/>
                                  <a:pt x="1235" y="74"/>
                                  <a:pt x="1247" y="74"/>
                                </a:cubicBezTo>
                                <a:moveTo>
                                  <a:pt x="1267" y="57"/>
                                </a:moveTo>
                                <a:cubicBezTo>
                                  <a:pt x="1267" y="67"/>
                                  <a:pt x="1267" y="67"/>
                                  <a:pt x="1267" y="67"/>
                                </a:cubicBezTo>
                                <a:cubicBezTo>
                                  <a:pt x="1259" y="58"/>
                                  <a:pt x="1251" y="54"/>
                                  <a:pt x="1241" y="54"/>
                                </a:cubicBezTo>
                                <a:cubicBezTo>
                                  <a:pt x="1219" y="54"/>
                                  <a:pt x="1203" y="72"/>
                                  <a:pt x="1203" y="95"/>
                                </a:cubicBezTo>
                                <a:cubicBezTo>
                                  <a:pt x="1203" y="119"/>
                                  <a:pt x="1219" y="137"/>
                                  <a:pt x="1241" y="137"/>
                                </a:cubicBezTo>
                                <a:cubicBezTo>
                                  <a:pt x="1252" y="137"/>
                                  <a:pt x="1260" y="133"/>
                                  <a:pt x="1267" y="124"/>
                                </a:cubicBezTo>
                                <a:cubicBezTo>
                                  <a:pt x="1267" y="134"/>
                                  <a:pt x="1267" y="134"/>
                                  <a:pt x="1267" y="134"/>
                                </a:cubicBezTo>
                                <a:cubicBezTo>
                                  <a:pt x="1288" y="134"/>
                                  <a:pt x="1288" y="134"/>
                                  <a:pt x="1288" y="134"/>
                                </a:cubicBezTo>
                                <a:cubicBezTo>
                                  <a:pt x="1288" y="57"/>
                                  <a:pt x="1288" y="57"/>
                                  <a:pt x="1288" y="57"/>
                                </a:cubicBezTo>
                                <a:lnTo>
                                  <a:pt x="1267" y="57"/>
                                </a:lnTo>
                                <a:close/>
                                <a:moveTo>
                                  <a:pt x="1111" y="0"/>
                                </a:moveTo>
                                <a:cubicBezTo>
                                  <a:pt x="1111" y="134"/>
                                  <a:pt x="1111" y="134"/>
                                  <a:pt x="1111" y="134"/>
                                </a:cubicBezTo>
                                <a:cubicBezTo>
                                  <a:pt x="1133" y="134"/>
                                  <a:pt x="1133" y="134"/>
                                  <a:pt x="1133" y="134"/>
                                </a:cubicBezTo>
                                <a:cubicBezTo>
                                  <a:pt x="1133" y="94"/>
                                  <a:pt x="1133" y="94"/>
                                  <a:pt x="1133" y="94"/>
                                </a:cubicBezTo>
                                <a:cubicBezTo>
                                  <a:pt x="1133" y="80"/>
                                  <a:pt x="1138" y="73"/>
                                  <a:pt x="1149" y="73"/>
                                </a:cubicBezTo>
                                <a:cubicBezTo>
                                  <a:pt x="1160" y="73"/>
                                  <a:pt x="1164" y="78"/>
                                  <a:pt x="1164" y="92"/>
                                </a:cubicBezTo>
                                <a:cubicBezTo>
                                  <a:pt x="1164" y="134"/>
                                  <a:pt x="1164" y="134"/>
                                  <a:pt x="1164" y="134"/>
                                </a:cubicBezTo>
                                <a:cubicBezTo>
                                  <a:pt x="1186" y="134"/>
                                  <a:pt x="1186" y="134"/>
                                  <a:pt x="1186" y="134"/>
                                </a:cubicBezTo>
                                <a:cubicBezTo>
                                  <a:pt x="1186" y="85"/>
                                  <a:pt x="1186" y="85"/>
                                  <a:pt x="1186" y="85"/>
                                </a:cubicBezTo>
                                <a:cubicBezTo>
                                  <a:pt x="1186" y="75"/>
                                  <a:pt x="1184" y="69"/>
                                  <a:pt x="1180" y="64"/>
                                </a:cubicBezTo>
                                <a:cubicBezTo>
                                  <a:pt x="1175" y="57"/>
                                  <a:pt x="1166" y="54"/>
                                  <a:pt x="1157" y="54"/>
                                </a:cubicBezTo>
                                <a:cubicBezTo>
                                  <a:pt x="1147" y="54"/>
                                  <a:pt x="1140" y="58"/>
                                  <a:pt x="1133" y="67"/>
                                </a:cubicBezTo>
                                <a:cubicBezTo>
                                  <a:pt x="1133" y="0"/>
                                  <a:pt x="1133" y="0"/>
                                  <a:pt x="1133" y="0"/>
                                </a:cubicBezTo>
                                <a:lnTo>
                                  <a:pt x="1111" y="0"/>
                                </a:lnTo>
                                <a:close/>
                                <a:moveTo>
                                  <a:pt x="1082" y="75"/>
                                </a:moveTo>
                                <a:cubicBezTo>
                                  <a:pt x="1098" y="75"/>
                                  <a:pt x="1098" y="75"/>
                                  <a:pt x="1098" y="75"/>
                                </a:cubicBezTo>
                                <a:cubicBezTo>
                                  <a:pt x="1098" y="57"/>
                                  <a:pt x="1098" y="57"/>
                                  <a:pt x="1098" y="57"/>
                                </a:cubicBezTo>
                                <a:cubicBezTo>
                                  <a:pt x="1082" y="57"/>
                                  <a:pt x="1082" y="57"/>
                                  <a:pt x="1082" y="57"/>
                                </a:cubicBezTo>
                                <a:cubicBezTo>
                                  <a:pt x="1082" y="30"/>
                                  <a:pt x="1082" y="30"/>
                                  <a:pt x="1082" y="30"/>
                                </a:cubicBezTo>
                                <a:cubicBezTo>
                                  <a:pt x="1060" y="30"/>
                                  <a:pt x="1060" y="30"/>
                                  <a:pt x="1060" y="30"/>
                                </a:cubicBezTo>
                                <a:cubicBezTo>
                                  <a:pt x="1060" y="57"/>
                                  <a:pt x="1060" y="57"/>
                                  <a:pt x="1060" y="57"/>
                                </a:cubicBezTo>
                                <a:cubicBezTo>
                                  <a:pt x="1052" y="57"/>
                                  <a:pt x="1052" y="57"/>
                                  <a:pt x="1052" y="57"/>
                                </a:cubicBezTo>
                                <a:cubicBezTo>
                                  <a:pt x="1052" y="75"/>
                                  <a:pt x="1052" y="75"/>
                                  <a:pt x="1052" y="75"/>
                                </a:cubicBezTo>
                                <a:cubicBezTo>
                                  <a:pt x="1060" y="75"/>
                                  <a:pt x="1060" y="75"/>
                                  <a:pt x="1060" y="75"/>
                                </a:cubicBezTo>
                                <a:cubicBezTo>
                                  <a:pt x="1060" y="134"/>
                                  <a:pt x="1060" y="134"/>
                                  <a:pt x="1060" y="134"/>
                                </a:cubicBezTo>
                                <a:cubicBezTo>
                                  <a:pt x="1082" y="134"/>
                                  <a:pt x="1082" y="134"/>
                                  <a:pt x="1082" y="134"/>
                                </a:cubicBezTo>
                                <a:lnTo>
                                  <a:pt x="1082" y="75"/>
                                </a:lnTo>
                                <a:close/>
                                <a:moveTo>
                                  <a:pt x="1029" y="10"/>
                                </a:moveTo>
                                <a:cubicBezTo>
                                  <a:pt x="1022" y="10"/>
                                  <a:pt x="1016" y="16"/>
                                  <a:pt x="1016" y="24"/>
                                </a:cubicBezTo>
                                <a:cubicBezTo>
                                  <a:pt x="1016" y="31"/>
                                  <a:pt x="1022" y="37"/>
                                  <a:pt x="1029" y="37"/>
                                </a:cubicBezTo>
                                <a:cubicBezTo>
                                  <a:pt x="1036" y="37"/>
                                  <a:pt x="1042" y="31"/>
                                  <a:pt x="1042" y="24"/>
                                </a:cubicBezTo>
                                <a:cubicBezTo>
                                  <a:pt x="1042" y="16"/>
                                  <a:pt x="1036" y="10"/>
                                  <a:pt x="1029" y="10"/>
                                </a:cubicBezTo>
                                <a:moveTo>
                                  <a:pt x="1040" y="57"/>
                                </a:moveTo>
                                <a:cubicBezTo>
                                  <a:pt x="1018" y="57"/>
                                  <a:pt x="1018" y="57"/>
                                  <a:pt x="1018" y="57"/>
                                </a:cubicBezTo>
                                <a:cubicBezTo>
                                  <a:pt x="1018" y="134"/>
                                  <a:pt x="1018" y="134"/>
                                  <a:pt x="1018" y="134"/>
                                </a:cubicBezTo>
                                <a:cubicBezTo>
                                  <a:pt x="1040" y="134"/>
                                  <a:pt x="1040" y="134"/>
                                  <a:pt x="1040" y="134"/>
                                </a:cubicBezTo>
                                <a:lnTo>
                                  <a:pt x="1040" y="57"/>
                                </a:lnTo>
                                <a:close/>
                                <a:moveTo>
                                  <a:pt x="855" y="14"/>
                                </a:moveTo>
                                <a:cubicBezTo>
                                  <a:pt x="830" y="14"/>
                                  <a:pt x="830" y="14"/>
                                  <a:pt x="830" y="14"/>
                                </a:cubicBezTo>
                                <a:cubicBezTo>
                                  <a:pt x="873" y="137"/>
                                  <a:pt x="873" y="137"/>
                                  <a:pt x="873" y="137"/>
                                </a:cubicBezTo>
                                <a:cubicBezTo>
                                  <a:pt x="889" y="137"/>
                                  <a:pt x="889" y="137"/>
                                  <a:pt x="889" y="137"/>
                                </a:cubicBezTo>
                                <a:cubicBezTo>
                                  <a:pt x="917" y="58"/>
                                  <a:pt x="917" y="58"/>
                                  <a:pt x="917" y="58"/>
                                </a:cubicBezTo>
                                <a:cubicBezTo>
                                  <a:pt x="944" y="137"/>
                                  <a:pt x="944" y="137"/>
                                  <a:pt x="944" y="137"/>
                                </a:cubicBezTo>
                                <a:cubicBezTo>
                                  <a:pt x="960" y="137"/>
                                  <a:pt x="960" y="137"/>
                                  <a:pt x="960" y="137"/>
                                </a:cubicBezTo>
                                <a:cubicBezTo>
                                  <a:pt x="1006" y="14"/>
                                  <a:pt x="1006" y="14"/>
                                  <a:pt x="1006" y="14"/>
                                </a:cubicBezTo>
                                <a:cubicBezTo>
                                  <a:pt x="981" y="14"/>
                                  <a:pt x="981" y="14"/>
                                  <a:pt x="981" y="14"/>
                                </a:cubicBezTo>
                                <a:cubicBezTo>
                                  <a:pt x="952" y="96"/>
                                  <a:pt x="952" y="96"/>
                                  <a:pt x="952" y="96"/>
                                </a:cubicBezTo>
                                <a:cubicBezTo>
                                  <a:pt x="924" y="13"/>
                                  <a:pt x="924" y="13"/>
                                  <a:pt x="924" y="13"/>
                                </a:cubicBezTo>
                                <a:cubicBezTo>
                                  <a:pt x="911" y="13"/>
                                  <a:pt x="911" y="13"/>
                                  <a:pt x="911" y="13"/>
                                </a:cubicBezTo>
                                <a:cubicBezTo>
                                  <a:pt x="882" y="96"/>
                                  <a:pt x="882" y="96"/>
                                  <a:pt x="882" y="96"/>
                                </a:cubicBezTo>
                                <a:lnTo>
                                  <a:pt x="855" y="14"/>
                                </a:lnTo>
                                <a:close/>
                                <a:moveTo>
                                  <a:pt x="726" y="123"/>
                                </a:moveTo>
                                <a:cubicBezTo>
                                  <a:pt x="697" y="176"/>
                                  <a:pt x="697" y="176"/>
                                  <a:pt x="697" y="176"/>
                                </a:cubicBezTo>
                                <a:cubicBezTo>
                                  <a:pt x="722" y="176"/>
                                  <a:pt x="722" y="176"/>
                                  <a:pt x="722" y="176"/>
                                </a:cubicBezTo>
                                <a:cubicBezTo>
                                  <a:pt x="785" y="57"/>
                                  <a:pt x="785" y="57"/>
                                  <a:pt x="785" y="57"/>
                                </a:cubicBezTo>
                                <a:cubicBezTo>
                                  <a:pt x="760" y="57"/>
                                  <a:pt x="760" y="57"/>
                                  <a:pt x="760" y="57"/>
                                </a:cubicBezTo>
                                <a:cubicBezTo>
                                  <a:pt x="738" y="101"/>
                                  <a:pt x="738" y="101"/>
                                  <a:pt x="738" y="101"/>
                                </a:cubicBezTo>
                                <a:cubicBezTo>
                                  <a:pt x="715" y="57"/>
                                  <a:pt x="715" y="57"/>
                                  <a:pt x="715" y="57"/>
                                </a:cubicBezTo>
                                <a:cubicBezTo>
                                  <a:pt x="689" y="57"/>
                                  <a:pt x="689" y="57"/>
                                  <a:pt x="689" y="57"/>
                                </a:cubicBezTo>
                                <a:lnTo>
                                  <a:pt x="726" y="123"/>
                                </a:lnTo>
                                <a:close/>
                                <a:moveTo>
                                  <a:pt x="629" y="57"/>
                                </a:moveTo>
                                <a:cubicBezTo>
                                  <a:pt x="629" y="134"/>
                                  <a:pt x="629" y="134"/>
                                  <a:pt x="629" y="134"/>
                                </a:cubicBezTo>
                                <a:cubicBezTo>
                                  <a:pt x="650" y="134"/>
                                  <a:pt x="650" y="134"/>
                                  <a:pt x="650" y="134"/>
                                </a:cubicBezTo>
                                <a:cubicBezTo>
                                  <a:pt x="650" y="97"/>
                                  <a:pt x="650" y="97"/>
                                  <a:pt x="650" y="97"/>
                                </a:cubicBezTo>
                                <a:cubicBezTo>
                                  <a:pt x="650" y="81"/>
                                  <a:pt x="657" y="74"/>
                                  <a:pt x="669" y="74"/>
                                </a:cubicBezTo>
                                <a:cubicBezTo>
                                  <a:pt x="673" y="74"/>
                                  <a:pt x="676" y="74"/>
                                  <a:pt x="680" y="76"/>
                                </a:cubicBezTo>
                                <a:cubicBezTo>
                                  <a:pt x="683" y="56"/>
                                  <a:pt x="683" y="56"/>
                                  <a:pt x="683" y="56"/>
                                </a:cubicBezTo>
                                <a:cubicBezTo>
                                  <a:pt x="679" y="54"/>
                                  <a:pt x="676" y="54"/>
                                  <a:pt x="673" y="54"/>
                                </a:cubicBezTo>
                                <a:cubicBezTo>
                                  <a:pt x="663" y="54"/>
                                  <a:pt x="656" y="59"/>
                                  <a:pt x="650" y="68"/>
                                </a:cubicBezTo>
                                <a:cubicBezTo>
                                  <a:pt x="650" y="57"/>
                                  <a:pt x="650" y="57"/>
                                  <a:pt x="650" y="57"/>
                                </a:cubicBezTo>
                                <a:lnTo>
                                  <a:pt x="629" y="57"/>
                                </a:lnTo>
                                <a:close/>
                                <a:moveTo>
                                  <a:pt x="567" y="74"/>
                                </a:moveTo>
                                <a:cubicBezTo>
                                  <a:pt x="580" y="74"/>
                                  <a:pt x="589" y="83"/>
                                  <a:pt x="589" y="96"/>
                                </a:cubicBezTo>
                                <a:cubicBezTo>
                                  <a:pt x="589" y="108"/>
                                  <a:pt x="580" y="117"/>
                                  <a:pt x="567" y="117"/>
                                </a:cubicBezTo>
                                <a:cubicBezTo>
                                  <a:pt x="555" y="117"/>
                                  <a:pt x="545" y="107"/>
                                  <a:pt x="545" y="96"/>
                                </a:cubicBezTo>
                                <a:cubicBezTo>
                                  <a:pt x="545" y="84"/>
                                  <a:pt x="555" y="74"/>
                                  <a:pt x="567" y="74"/>
                                </a:cubicBezTo>
                                <a:moveTo>
                                  <a:pt x="567" y="54"/>
                                </a:moveTo>
                                <a:cubicBezTo>
                                  <a:pt x="541" y="54"/>
                                  <a:pt x="523" y="71"/>
                                  <a:pt x="523" y="96"/>
                                </a:cubicBezTo>
                                <a:cubicBezTo>
                                  <a:pt x="523" y="120"/>
                                  <a:pt x="541" y="137"/>
                                  <a:pt x="567" y="137"/>
                                </a:cubicBezTo>
                                <a:cubicBezTo>
                                  <a:pt x="594" y="137"/>
                                  <a:pt x="612" y="120"/>
                                  <a:pt x="612" y="95"/>
                                </a:cubicBezTo>
                                <a:cubicBezTo>
                                  <a:pt x="612" y="71"/>
                                  <a:pt x="594" y="54"/>
                                  <a:pt x="567" y="54"/>
                                </a:cubicBezTo>
                                <a:moveTo>
                                  <a:pt x="496" y="10"/>
                                </a:moveTo>
                                <a:cubicBezTo>
                                  <a:pt x="488" y="10"/>
                                  <a:pt x="483" y="16"/>
                                  <a:pt x="483" y="24"/>
                                </a:cubicBezTo>
                                <a:cubicBezTo>
                                  <a:pt x="483" y="31"/>
                                  <a:pt x="488" y="37"/>
                                  <a:pt x="496" y="37"/>
                                </a:cubicBezTo>
                                <a:cubicBezTo>
                                  <a:pt x="503" y="37"/>
                                  <a:pt x="509" y="31"/>
                                  <a:pt x="509" y="24"/>
                                </a:cubicBezTo>
                                <a:cubicBezTo>
                                  <a:pt x="509" y="16"/>
                                  <a:pt x="503" y="10"/>
                                  <a:pt x="496" y="10"/>
                                </a:cubicBezTo>
                                <a:moveTo>
                                  <a:pt x="506" y="57"/>
                                </a:moveTo>
                                <a:cubicBezTo>
                                  <a:pt x="485" y="57"/>
                                  <a:pt x="485" y="57"/>
                                  <a:pt x="485" y="57"/>
                                </a:cubicBezTo>
                                <a:cubicBezTo>
                                  <a:pt x="485" y="134"/>
                                  <a:pt x="485" y="134"/>
                                  <a:pt x="485" y="134"/>
                                </a:cubicBezTo>
                                <a:cubicBezTo>
                                  <a:pt x="506" y="134"/>
                                  <a:pt x="506" y="134"/>
                                  <a:pt x="506" y="134"/>
                                </a:cubicBezTo>
                                <a:lnTo>
                                  <a:pt x="506" y="57"/>
                                </a:lnTo>
                                <a:close/>
                                <a:moveTo>
                                  <a:pt x="419" y="57"/>
                                </a:moveTo>
                                <a:cubicBezTo>
                                  <a:pt x="419" y="134"/>
                                  <a:pt x="419" y="134"/>
                                  <a:pt x="419" y="134"/>
                                </a:cubicBezTo>
                                <a:cubicBezTo>
                                  <a:pt x="441" y="134"/>
                                  <a:pt x="441" y="134"/>
                                  <a:pt x="441" y="134"/>
                                </a:cubicBezTo>
                                <a:cubicBezTo>
                                  <a:pt x="441" y="97"/>
                                  <a:pt x="441" y="97"/>
                                  <a:pt x="441" y="97"/>
                                </a:cubicBezTo>
                                <a:cubicBezTo>
                                  <a:pt x="441" y="81"/>
                                  <a:pt x="447" y="74"/>
                                  <a:pt x="460" y="74"/>
                                </a:cubicBezTo>
                                <a:cubicBezTo>
                                  <a:pt x="464" y="74"/>
                                  <a:pt x="466" y="74"/>
                                  <a:pt x="470" y="76"/>
                                </a:cubicBezTo>
                                <a:cubicBezTo>
                                  <a:pt x="473" y="56"/>
                                  <a:pt x="473" y="56"/>
                                  <a:pt x="473" y="56"/>
                                </a:cubicBezTo>
                                <a:cubicBezTo>
                                  <a:pt x="469" y="54"/>
                                  <a:pt x="467" y="54"/>
                                  <a:pt x="464" y="54"/>
                                </a:cubicBezTo>
                                <a:cubicBezTo>
                                  <a:pt x="454" y="54"/>
                                  <a:pt x="446" y="59"/>
                                  <a:pt x="441" y="68"/>
                                </a:cubicBezTo>
                                <a:cubicBezTo>
                                  <a:pt x="441" y="57"/>
                                  <a:pt x="441" y="57"/>
                                  <a:pt x="441" y="57"/>
                                </a:cubicBezTo>
                                <a:lnTo>
                                  <a:pt x="419" y="57"/>
                                </a:lnTo>
                                <a:close/>
                                <a:moveTo>
                                  <a:pt x="350" y="70"/>
                                </a:moveTo>
                                <a:cubicBezTo>
                                  <a:pt x="350" y="35"/>
                                  <a:pt x="350" y="35"/>
                                  <a:pt x="350" y="35"/>
                                </a:cubicBezTo>
                                <a:cubicBezTo>
                                  <a:pt x="358" y="35"/>
                                  <a:pt x="358" y="35"/>
                                  <a:pt x="358" y="35"/>
                                </a:cubicBezTo>
                                <a:cubicBezTo>
                                  <a:pt x="374" y="35"/>
                                  <a:pt x="381" y="40"/>
                                  <a:pt x="381" y="52"/>
                                </a:cubicBezTo>
                                <a:cubicBezTo>
                                  <a:pt x="381" y="64"/>
                                  <a:pt x="374" y="70"/>
                                  <a:pt x="359" y="70"/>
                                </a:cubicBezTo>
                                <a:lnTo>
                                  <a:pt x="350" y="70"/>
                                </a:lnTo>
                                <a:close/>
                                <a:moveTo>
                                  <a:pt x="350" y="90"/>
                                </a:moveTo>
                                <a:cubicBezTo>
                                  <a:pt x="365" y="90"/>
                                  <a:pt x="365" y="90"/>
                                  <a:pt x="365" y="90"/>
                                </a:cubicBezTo>
                                <a:cubicBezTo>
                                  <a:pt x="391" y="90"/>
                                  <a:pt x="405" y="76"/>
                                  <a:pt x="405" y="52"/>
                                </a:cubicBezTo>
                                <a:cubicBezTo>
                                  <a:pt x="405" y="41"/>
                                  <a:pt x="401" y="30"/>
                                  <a:pt x="393" y="24"/>
                                </a:cubicBezTo>
                                <a:cubicBezTo>
                                  <a:pt x="385" y="17"/>
                                  <a:pt x="377" y="14"/>
                                  <a:pt x="361" y="14"/>
                                </a:cubicBezTo>
                                <a:cubicBezTo>
                                  <a:pt x="326" y="14"/>
                                  <a:pt x="326" y="14"/>
                                  <a:pt x="326" y="14"/>
                                </a:cubicBezTo>
                                <a:cubicBezTo>
                                  <a:pt x="326" y="134"/>
                                  <a:pt x="326" y="134"/>
                                  <a:pt x="326" y="134"/>
                                </a:cubicBezTo>
                                <a:cubicBezTo>
                                  <a:pt x="350" y="134"/>
                                  <a:pt x="350" y="134"/>
                                  <a:pt x="350" y="134"/>
                                </a:cubicBezTo>
                                <a:lnTo>
                                  <a:pt x="350" y="90"/>
                                </a:lnTo>
                                <a:close/>
                                <a:moveTo>
                                  <a:pt x="204" y="85"/>
                                </a:moveTo>
                                <a:cubicBezTo>
                                  <a:pt x="206" y="75"/>
                                  <a:pt x="212" y="70"/>
                                  <a:pt x="222" y="70"/>
                                </a:cubicBezTo>
                                <a:cubicBezTo>
                                  <a:pt x="232" y="70"/>
                                  <a:pt x="238" y="75"/>
                                  <a:pt x="240" y="85"/>
                                </a:cubicBezTo>
                                <a:lnTo>
                                  <a:pt x="204" y="85"/>
                                </a:lnTo>
                                <a:close/>
                                <a:moveTo>
                                  <a:pt x="261" y="99"/>
                                </a:moveTo>
                                <a:cubicBezTo>
                                  <a:pt x="261" y="96"/>
                                  <a:pt x="261" y="96"/>
                                  <a:pt x="261" y="96"/>
                                </a:cubicBezTo>
                                <a:cubicBezTo>
                                  <a:pt x="261" y="70"/>
                                  <a:pt x="246" y="54"/>
                                  <a:pt x="221" y="54"/>
                                </a:cubicBezTo>
                                <a:cubicBezTo>
                                  <a:pt x="196" y="54"/>
                                  <a:pt x="180" y="70"/>
                                  <a:pt x="180" y="96"/>
                                </a:cubicBezTo>
                                <a:cubicBezTo>
                                  <a:pt x="180" y="121"/>
                                  <a:pt x="197" y="137"/>
                                  <a:pt x="223" y="137"/>
                                </a:cubicBezTo>
                                <a:cubicBezTo>
                                  <a:pt x="241" y="137"/>
                                  <a:pt x="254" y="129"/>
                                  <a:pt x="261" y="113"/>
                                </a:cubicBezTo>
                                <a:cubicBezTo>
                                  <a:pt x="240" y="109"/>
                                  <a:pt x="240" y="109"/>
                                  <a:pt x="240" y="109"/>
                                </a:cubicBezTo>
                                <a:cubicBezTo>
                                  <a:pt x="236" y="117"/>
                                  <a:pt x="230" y="120"/>
                                  <a:pt x="222" y="120"/>
                                </a:cubicBezTo>
                                <a:cubicBezTo>
                                  <a:pt x="210" y="120"/>
                                  <a:pt x="203" y="113"/>
                                  <a:pt x="203" y="99"/>
                                </a:cubicBezTo>
                                <a:lnTo>
                                  <a:pt x="261" y="99"/>
                                </a:lnTo>
                                <a:close/>
                                <a:moveTo>
                                  <a:pt x="89" y="0"/>
                                </a:moveTo>
                                <a:cubicBezTo>
                                  <a:pt x="89" y="134"/>
                                  <a:pt x="89" y="134"/>
                                  <a:pt x="89" y="134"/>
                                </a:cubicBezTo>
                                <a:cubicBezTo>
                                  <a:pt x="110" y="134"/>
                                  <a:pt x="110" y="134"/>
                                  <a:pt x="110" y="134"/>
                                </a:cubicBezTo>
                                <a:cubicBezTo>
                                  <a:pt x="110" y="94"/>
                                  <a:pt x="110" y="94"/>
                                  <a:pt x="110" y="94"/>
                                </a:cubicBezTo>
                                <a:cubicBezTo>
                                  <a:pt x="110" y="80"/>
                                  <a:pt x="116" y="73"/>
                                  <a:pt x="127" y="73"/>
                                </a:cubicBezTo>
                                <a:cubicBezTo>
                                  <a:pt x="138" y="73"/>
                                  <a:pt x="142" y="78"/>
                                  <a:pt x="142" y="92"/>
                                </a:cubicBezTo>
                                <a:cubicBezTo>
                                  <a:pt x="142" y="134"/>
                                  <a:pt x="142" y="134"/>
                                  <a:pt x="142" y="134"/>
                                </a:cubicBezTo>
                                <a:cubicBezTo>
                                  <a:pt x="164" y="134"/>
                                  <a:pt x="164" y="134"/>
                                  <a:pt x="164" y="134"/>
                                </a:cubicBezTo>
                                <a:cubicBezTo>
                                  <a:pt x="164" y="85"/>
                                  <a:pt x="164" y="85"/>
                                  <a:pt x="164" y="85"/>
                                </a:cubicBezTo>
                                <a:cubicBezTo>
                                  <a:pt x="164" y="75"/>
                                  <a:pt x="162" y="69"/>
                                  <a:pt x="158" y="64"/>
                                </a:cubicBezTo>
                                <a:cubicBezTo>
                                  <a:pt x="152" y="57"/>
                                  <a:pt x="144" y="54"/>
                                  <a:pt x="135" y="54"/>
                                </a:cubicBezTo>
                                <a:cubicBezTo>
                                  <a:pt x="124" y="54"/>
                                  <a:pt x="117" y="58"/>
                                  <a:pt x="110" y="67"/>
                                </a:cubicBezTo>
                                <a:cubicBezTo>
                                  <a:pt x="110" y="0"/>
                                  <a:pt x="110" y="0"/>
                                  <a:pt x="110" y="0"/>
                                </a:cubicBezTo>
                                <a:lnTo>
                                  <a:pt x="89" y="0"/>
                                </a:lnTo>
                                <a:close/>
                                <a:moveTo>
                                  <a:pt x="50" y="134"/>
                                </a:moveTo>
                                <a:cubicBezTo>
                                  <a:pt x="50" y="35"/>
                                  <a:pt x="50" y="35"/>
                                  <a:pt x="50" y="35"/>
                                </a:cubicBezTo>
                                <a:cubicBezTo>
                                  <a:pt x="77" y="35"/>
                                  <a:pt x="77" y="35"/>
                                  <a:pt x="77" y="35"/>
                                </a:cubicBezTo>
                                <a:cubicBezTo>
                                  <a:pt x="77" y="14"/>
                                  <a:pt x="77" y="14"/>
                                  <a:pt x="77" y="14"/>
                                </a:cubicBezTo>
                                <a:cubicBezTo>
                                  <a:pt x="0" y="14"/>
                                  <a:pt x="0" y="14"/>
                                  <a:pt x="0" y="14"/>
                                </a:cubicBezTo>
                                <a:cubicBezTo>
                                  <a:pt x="0" y="35"/>
                                  <a:pt x="0" y="35"/>
                                  <a:pt x="0" y="35"/>
                                </a:cubicBezTo>
                                <a:cubicBezTo>
                                  <a:pt x="27" y="35"/>
                                  <a:pt x="27" y="35"/>
                                  <a:pt x="27" y="35"/>
                                </a:cubicBezTo>
                                <a:cubicBezTo>
                                  <a:pt x="27" y="134"/>
                                  <a:pt x="27" y="134"/>
                                  <a:pt x="27" y="134"/>
                                </a:cubicBezTo>
                                <a:lnTo>
                                  <a:pt x="50" y="1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9360514" name="Freeform 129"/>
                        <wps:cNvSpPr>
                          <a:spLocks noEditPoints="1"/>
                        </wps:cNvSpPr>
                        <wps:spPr bwMode="auto">
                          <a:xfrm>
                            <a:off x="6480175" y="10275570"/>
                            <a:ext cx="38100" cy="38735"/>
                          </a:xfrm>
                          <a:custGeom>
                            <a:avLst/>
                            <a:gdLst>
                              <a:gd name="T0" fmla="*/ 30 w 60"/>
                              <a:gd name="T1" fmla="*/ 56 h 61"/>
                              <a:gd name="T2" fmla="*/ 55 w 60"/>
                              <a:gd name="T3" fmla="*/ 31 h 61"/>
                              <a:gd name="T4" fmla="*/ 30 w 60"/>
                              <a:gd name="T5" fmla="*/ 5 h 61"/>
                              <a:gd name="T6" fmla="*/ 5 w 60"/>
                              <a:gd name="T7" fmla="*/ 31 h 61"/>
                              <a:gd name="T8" fmla="*/ 30 w 60"/>
                              <a:gd name="T9" fmla="*/ 56 h 61"/>
                              <a:gd name="T10" fmla="*/ 30 w 60"/>
                              <a:gd name="T11" fmla="*/ 0 h 61"/>
                              <a:gd name="T12" fmla="*/ 60 w 60"/>
                              <a:gd name="T13" fmla="*/ 31 h 61"/>
                              <a:gd name="T14" fmla="*/ 30 w 60"/>
                              <a:gd name="T15" fmla="*/ 61 h 61"/>
                              <a:gd name="T16" fmla="*/ 0 w 60"/>
                              <a:gd name="T17" fmla="*/ 31 h 61"/>
                              <a:gd name="T18" fmla="*/ 30 w 60"/>
                              <a:gd name="T19" fmla="*/ 0 h 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0" h="61">
                                <a:moveTo>
                                  <a:pt x="30" y="56"/>
                                </a:moveTo>
                                <a:cubicBezTo>
                                  <a:pt x="44" y="56"/>
                                  <a:pt x="55" y="47"/>
                                  <a:pt x="55" y="31"/>
                                </a:cubicBezTo>
                                <a:cubicBezTo>
                                  <a:pt x="55" y="15"/>
                                  <a:pt x="44" y="5"/>
                                  <a:pt x="30" y="5"/>
                                </a:cubicBezTo>
                                <a:cubicBezTo>
                                  <a:pt x="16" y="5"/>
                                  <a:pt x="5" y="15"/>
                                  <a:pt x="5" y="31"/>
                                </a:cubicBezTo>
                                <a:cubicBezTo>
                                  <a:pt x="5" y="47"/>
                                  <a:pt x="16" y="56"/>
                                  <a:pt x="30" y="56"/>
                                </a:cubicBezTo>
                                <a:moveTo>
                                  <a:pt x="30" y="0"/>
                                </a:moveTo>
                                <a:cubicBezTo>
                                  <a:pt x="47" y="0"/>
                                  <a:pt x="60" y="12"/>
                                  <a:pt x="60" y="31"/>
                                </a:cubicBezTo>
                                <a:cubicBezTo>
                                  <a:pt x="60" y="49"/>
                                  <a:pt x="47" y="61"/>
                                  <a:pt x="30" y="61"/>
                                </a:cubicBezTo>
                                <a:cubicBezTo>
                                  <a:pt x="13" y="61"/>
                                  <a:pt x="0" y="49"/>
                                  <a:pt x="0" y="31"/>
                                </a:cubicBezTo>
                                <a:cubicBezTo>
                                  <a:pt x="0" y="12"/>
                                  <a:pt x="13" y="0"/>
                                  <a:pt x="30" y="0"/>
                                </a:cubicBezTo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4753503" name="Freeform 130"/>
                        <wps:cNvSpPr>
                          <a:spLocks/>
                        </wps:cNvSpPr>
                        <wps:spPr bwMode="auto">
                          <a:xfrm>
                            <a:off x="6524625" y="10276840"/>
                            <a:ext cx="24130" cy="36830"/>
                          </a:xfrm>
                          <a:custGeom>
                            <a:avLst/>
                            <a:gdLst>
                              <a:gd name="T0" fmla="*/ 5 w 38"/>
                              <a:gd name="T1" fmla="*/ 4 h 58"/>
                              <a:gd name="T2" fmla="*/ 5 w 38"/>
                              <a:gd name="T3" fmla="*/ 26 h 58"/>
                              <a:gd name="T4" fmla="*/ 32 w 38"/>
                              <a:gd name="T5" fmla="*/ 26 h 58"/>
                              <a:gd name="T6" fmla="*/ 32 w 38"/>
                              <a:gd name="T7" fmla="*/ 30 h 58"/>
                              <a:gd name="T8" fmla="*/ 5 w 38"/>
                              <a:gd name="T9" fmla="*/ 30 h 58"/>
                              <a:gd name="T10" fmla="*/ 5 w 38"/>
                              <a:gd name="T11" fmla="*/ 58 h 58"/>
                              <a:gd name="T12" fmla="*/ 0 w 38"/>
                              <a:gd name="T13" fmla="*/ 58 h 58"/>
                              <a:gd name="T14" fmla="*/ 0 w 38"/>
                              <a:gd name="T15" fmla="*/ 0 h 58"/>
                              <a:gd name="T16" fmla="*/ 38 w 38"/>
                              <a:gd name="T17" fmla="*/ 0 h 58"/>
                              <a:gd name="T18" fmla="*/ 38 w 38"/>
                              <a:gd name="T19" fmla="*/ 4 h 58"/>
                              <a:gd name="T20" fmla="*/ 5 w 38"/>
                              <a:gd name="T21" fmla="*/ 4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8" h="58">
                                <a:moveTo>
                                  <a:pt x="5" y="4"/>
                                </a:moveTo>
                                <a:lnTo>
                                  <a:pt x="5" y="26"/>
                                </a:lnTo>
                                <a:lnTo>
                                  <a:pt x="32" y="26"/>
                                </a:lnTo>
                                <a:lnTo>
                                  <a:pt x="32" y="30"/>
                                </a:lnTo>
                                <a:lnTo>
                                  <a:pt x="5" y="30"/>
                                </a:lnTo>
                                <a:lnTo>
                                  <a:pt x="5" y="58"/>
                                </a:lnTo>
                                <a:lnTo>
                                  <a:pt x="0" y="58"/>
                                </a:lnTo>
                                <a:lnTo>
                                  <a:pt x="0" y="0"/>
                                </a:lnTo>
                                <a:lnTo>
                                  <a:pt x="38" y="0"/>
                                </a:lnTo>
                                <a:lnTo>
                                  <a:pt x="38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7643454" name="Freeform 131"/>
                        <wps:cNvSpPr>
                          <a:spLocks noEditPoints="1"/>
                        </wps:cNvSpPr>
                        <wps:spPr bwMode="auto">
                          <a:xfrm>
                            <a:off x="6565265" y="10276840"/>
                            <a:ext cx="35560" cy="36830"/>
                          </a:xfrm>
                          <a:custGeom>
                            <a:avLst/>
                            <a:gdLst>
                              <a:gd name="T0" fmla="*/ 35 w 56"/>
                              <a:gd name="T1" fmla="*/ 20 h 58"/>
                              <a:gd name="T2" fmla="*/ 29 w 56"/>
                              <a:gd name="T3" fmla="*/ 5 h 58"/>
                              <a:gd name="T4" fmla="*/ 28 w 56"/>
                              <a:gd name="T5" fmla="*/ 5 h 58"/>
                              <a:gd name="T6" fmla="*/ 22 w 56"/>
                              <a:gd name="T7" fmla="*/ 20 h 58"/>
                              <a:gd name="T8" fmla="*/ 15 w 56"/>
                              <a:gd name="T9" fmla="*/ 36 h 58"/>
                              <a:gd name="T10" fmla="*/ 42 w 56"/>
                              <a:gd name="T11" fmla="*/ 36 h 58"/>
                              <a:gd name="T12" fmla="*/ 35 w 56"/>
                              <a:gd name="T13" fmla="*/ 20 h 58"/>
                              <a:gd name="T14" fmla="*/ 13 w 56"/>
                              <a:gd name="T15" fmla="*/ 41 h 58"/>
                              <a:gd name="T16" fmla="*/ 6 w 56"/>
                              <a:gd name="T17" fmla="*/ 58 h 58"/>
                              <a:gd name="T18" fmla="*/ 0 w 56"/>
                              <a:gd name="T19" fmla="*/ 58 h 58"/>
                              <a:gd name="T20" fmla="*/ 26 w 56"/>
                              <a:gd name="T21" fmla="*/ 0 h 58"/>
                              <a:gd name="T22" fmla="*/ 31 w 56"/>
                              <a:gd name="T23" fmla="*/ 0 h 58"/>
                              <a:gd name="T24" fmla="*/ 56 w 56"/>
                              <a:gd name="T25" fmla="*/ 58 h 58"/>
                              <a:gd name="T26" fmla="*/ 51 w 56"/>
                              <a:gd name="T27" fmla="*/ 58 h 58"/>
                              <a:gd name="T28" fmla="*/ 44 w 56"/>
                              <a:gd name="T29" fmla="*/ 41 h 58"/>
                              <a:gd name="T30" fmla="*/ 13 w 56"/>
                              <a:gd name="T31" fmla="*/ 41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6" h="58">
                                <a:moveTo>
                                  <a:pt x="35" y="20"/>
                                </a:moveTo>
                                <a:cubicBezTo>
                                  <a:pt x="33" y="15"/>
                                  <a:pt x="29" y="5"/>
                                  <a:pt x="29" y="5"/>
                                </a:cubicBezTo>
                                <a:cubicBezTo>
                                  <a:pt x="28" y="5"/>
                                  <a:pt x="28" y="5"/>
                                  <a:pt x="28" y="5"/>
                                </a:cubicBezTo>
                                <a:cubicBezTo>
                                  <a:pt x="28" y="5"/>
                                  <a:pt x="24" y="15"/>
                                  <a:pt x="22" y="20"/>
                                </a:cubicBezTo>
                                <a:cubicBezTo>
                                  <a:pt x="15" y="36"/>
                                  <a:pt x="15" y="36"/>
                                  <a:pt x="15" y="36"/>
                                </a:cubicBezTo>
                                <a:cubicBezTo>
                                  <a:pt x="42" y="36"/>
                                  <a:pt x="42" y="36"/>
                                  <a:pt x="42" y="36"/>
                                </a:cubicBezTo>
                                <a:lnTo>
                                  <a:pt x="35" y="20"/>
                                </a:lnTo>
                                <a:close/>
                                <a:moveTo>
                                  <a:pt x="13" y="41"/>
                                </a:moveTo>
                                <a:cubicBezTo>
                                  <a:pt x="6" y="58"/>
                                  <a:pt x="6" y="58"/>
                                  <a:pt x="6" y="58"/>
                                </a:cubicBezTo>
                                <a:cubicBezTo>
                                  <a:pt x="0" y="58"/>
                                  <a:pt x="0" y="58"/>
                                  <a:pt x="0" y="58"/>
                                </a:cubicBezTo>
                                <a:cubicBezTo>
                                  <a:pt x="26" y="0"/>
                                  <a:pt x="26" y="0"/>
                                  <a:pt x="26" y="0"/>
                                </a:cubicBezTo>
                                <a:cubicBezTo>
                                  <a:pt x="31" y="0"/>
                                  <a:pt x="31" y="0"/>
                                  <a:pt x="31" y="0"/>
                                </a:cubicBezTo>
                                <a:cubicBezTo>
                                  <a:pt x="56" y="58"/>
                                  <a:pt x="56" y="58"/>
                                  <a:pt x="56" y="58"/>
                                </a:cubicBezTo>
                                <a:cubicBezTo>
                                  <a:pt x="51" y="58"/>
                                  <a:pt x="51" y="58"/>
                                  <a:pt x="51" y="58"/>
                                </a:cubicBezTo>
                                <a:cubicBezTo>
                                  <a:pt x="44" y="41"/>
                                  <a:pt x="44" y="41"/>
                                  <a:pt x="44" y="41"/>
                                </a:cubicBezTo>
                                <a:lnTo>
                                  <a:pt x="13" y="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3276252" name="Freeform 132"/>
                        <wps:cNvSpPr>
                          <a:spLocks/>
                        </wps:cNvSpPr>
                        <wps:spPr bwMode="auto">
                          <a:xfrm>
                            <a:off x="6602730" y="10275570"/>
                            <a:ext cx="36195" cy="38735"/>
                          </a:xfrm>
                          <a:custGeom>
                            <a:avLst/>
                            <a:gdLst>
                              <a:gd name="T0" fmla="*/ 57 w 57"/>
                              <a:gd name="T1" fmla="*/ 44 h 61"/>
                              <a:gd name="T2" fmla="*/ 30 w 57"/>
                              <a:gd name="T3" fmla="*/ 61 h 61"/>
                              <a:gd name="T4" fmla="*/ 0 w 57"/>
                              <a:gd name="T5" fmla="*/ 31 h 61"/>
                              <a:gd name="T6" fmla="*/ 30 w 57"/>
                              <a:gd name="T7" fmla="*/ 0 h 61"/>
                              <a:gd name="T8" fmla="*/ 57 w 57"/>
                              <a:gd name="T9" fmla="*/ 16 h 61"/>
                              <a:gd name="T10" fmla="*/ 52 w 57"/>
                              <a:gd name="T11" fmla="*/ 17 h 61"/>
                              <a:gd name="T12" fmla="*/ 30 w 57"/>
                              <a:gd name="T13" fmla="*/ 5 h 61"/>
                              <a:gd name="T14" fmla="*/ 5 w 57"/>
                              <a:gd name="T15" fmla="*/ 31 h 61"/>
                              <a:gd name="T16" fmla="*/ 30 w 57"/>
                              <a:gd name="T17" fmla="*/ 56 h 61"/>
                              <a:gd name="T18" fmla="*/ 53 w 57"/>
                              <a:gd name="T19" fmla="*/ 42 h 61"/>
                              <a:gd name="T20" fmla="*/ 57 w 57"/>
                              <a:gd name="T21" fmla="*/ 44 h 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7" h="61">
                                <a:moveTo>
                                  <a:pt x="57" y="44"/>
                                </a:moveTo>
                                <a:cubicBezTo>
                                  <a:pt x="53" y="55"/>
                                  <a:pt x="43" y="61"/>
                                  <a:pt x="30" y="61"/>
                                </a:cubicBezTo>
                                <a:cubicBezTo>
                                  <a:pt x="13" y="61"/>
                                  <a:pt x="0" y="49"/>
                                  <a:pt x="0" y="31"/>
                                </a:cubicBezTo>
                                <a:cubicBezTo>
                                  <a:pt x="0" y="12"/>
                                  <a:pt x="13" y="0"/>
                                  <a:pt x="30" y="0"/>
                                </a:cubicBezTo>
                                <a:cubicBezTo>
                                  <a:pt x="44" y="0"/>
                                  <a:pt x="53" y="8"/>
                                  <a:pt x="57" y="16"/>
                                </a:cubicBezTo>
                                <a:cubicBezTo>
                                  <a:pt x="52" y="17"/>
                                  <a:pt x="52" y="17"/>
                                  <a:pt x="52" y="17"/>
                                </a:cubicBezTo>
                                <a:cubicBezTo>
                                  <a:pt x="50" y="14"/>
                                  <a:pt x="44" y="5"/>
                                  <a:pt x="30" y="5"/>
                                </a:cubicBezTo>
                                <a:cubicBezTo>
                                  <a:pt x="16" y="5"/>
                                  <a:pt x="5" y="15"/>
                                  <a:pt x="5" y="31"/>
                                </a:cubicBezTo>
                                <a:cubicBezTo>
                                  <a:pt x="5" y="47"/>
                                  <a:pt x="16" y="56"/>
                                  <a:pt x="30" y="56"/>
                                </a:cubicBezTo>
                                <a:cubicBezTo>
                                  <a:pt x="40" y="56"/>
                                  <a:pt x="49" y="51"/>
                                  <a:pt x="53" y="42"/>
                                </a:cubicBezTo>
                                <a:lnTo>
                                  <a:pt x="57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993118" name="Freeform 133"/>
                        <wps:cNvSpPr>
                          <a:spLocks noEditPoints="1"/>
                        </wps:cNvSpPr>
                        <wps:spPr bwMode="auto">
                          <a:xfrm>
                            <a:off x="6642735" y="10276840"/>
                            <a:ext cx="35560" cy="36830"/>
                          </a:xfrm>
                          <a:custGeom>
                            <a:avLst/>
                            <a:gdLst>
                              <a:gd name="T0" fmla="*/ 35 w 56"/>
                              <a:gd name="T1" fmla="*/ 20 h 58"/>
                              <a:gd name="T2" fmla="*/ 28 w 56"/>
                              <a:gd name="T3" fmla="*/ 5 h 58"/>
                              <a:gd name="T4" fmla="*/ 28 w 56"/>
                              <a:gd name="T5" fmla="*/ 5 h 58"/>
                              <a:gd name="T6" fmla="*/ 22 w 56"/>
                              <a:gd name="T7" fmla="*/ 20 h 58"/>
                              <a:gd name="T8" fmla="*/ 15 w 56"/>
                              <a:gd name="T9" fmla="*/ 36 h 58"/>
                              <a:gd name="T10" fmla="*/ 42 w 56"/>
                              <a:gd name="T11" fmla="*/ 36 h 58"/>
                              <a:gd name="T12" fmla="*/ 35 w 56"/>
                              <a:gd name="T13" fmla="*/ 20 h 58"/>
                              <a:gd name="T14" fmla="*/ 13 w 56"/>
                              <a:gd name="T15" fmla="*/ 41 h 58"/>
                              <a:gd name="T16" fmla="*/ 5 w 56"/>
                              <a:gd name="T17" fmla="*/ 58 h 58"/>
                              <a:gd name="T18" fmla="*/ 0 w 56"/>
                              <a:gd name="T19" fmla="*/ 58 h 58"/>
                              <a:gd name="T20" fmla="*/ 26 w 56"/>
                              <a:gd name="T21" fmla="*/ 0 h 58"/>
                              <a:gd name="T22" fmla="*/ 31 w 56"/>
                              <a:gd name="T23" fmla="*/ 0 h 58"/>
                              <a:gd name="T24" fmla="*/ 56 w 56"/>
                              <a:gd name="T25" fmla="*/ 58 h 58"/>
                              <a:gd name="T26" fmla="*/ 51 w 56"/>
                              <a:gd name="T27" fmla="*/ 58 h 58"/>
                              <a:gd name="T28" fmla="*/ 44 w 56"/>
                              <a:gd name="T29" fmla="*/ 41 h 58"/>
                              <a:gd name="T30" fmla="*/ 13 w 56"/>
                              <a:gd name="T31" fmla="*/ 41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6" h="58">
                                <a:moveTo>
                                  <a:pt x="35" y="20"/>
                                </a:moveTo>
                                <a:cubicBezTo>
                                  <a:pt x="32" y="15"/>
                                  <a:pt x="28" y="5"/>
                                  <a:pt x="28" y="5"/>
                                </a:cubicBezTo>
                                <a:cubicBezTo>
                                  <a:pt x="28" y="5"/>
                                  <a:pt x="28" y="5"/>
                                  <a:pt x="28" y="5"/>
                                </a:cubicBezTo>
                                <a:cubicBezTo>
                                  <a:pt x="28" y="5"/>
                                  <a:pt x="24" y="15"/>
                                  <a:pt x="22" y="20"/>
                                </a:cubicBezTo>
                                <a:cubicBezTo>
                                  <a:pt x="15" y="36"/>
                                  <a:pt x="15" y="36"/>
                                  <a:pt x="15" y="36"/>
                                </a:cubicBezTo>
                                <a:cubicBezTo>
                                  <a:pt x="42" y="36"/>
                                  <a:pt x="42" y="36"/>
                                  <a:pt x="42" y="36"/>
                                </a:cubicBezTo>
                                <a:lnTo>
                                  <a:pt x="35" y="20"/>
                                </a:lnTo>
                                <a:close/>
                                <a:moveTo>
                                  <a:pt x="13" y="41"/>
                                </a:moveTo>
                                <a:cubicBezTo>
                                  <a:pt x="5" y="58"/>
                                  <a:pt x="5" y="58"/>
                                  <a:pt x="5" y="58"/>
                                </a:cubicBezTo>
                                <a:cubicBezTo>
                                  <a:pt x="0" y="58"/>
                                  <a:pt x="0" y="58"/>
                                  <a:pt x="0" y="58"/>
                                </a:cubicBezTo>
                                <a:cubicBezTo>
                                  <a:pt x="26" y="0"/>
                                  <a:pt x="26" y="0"/>
                                  <a:pt x="26" y="0"/>
                                </a:cubicBezTo>
                                <a:cubicBezTo>
                                  <a:pt x="31" y="0"/>
                                  <a:pt x="31" y="0"/>
                                  <a:pt x="31" y="0"/>
                                </a:cubicBezTo>
                                <a:cubicBezTo>
                                  <a:pt x="56" y="58"/>
                                  <a:pt x="56" y="58"/>
                                  <a:pt x="56" y="58"/>
                                </a:cubicBezTo>
                                <a:cubicBezTo>
                                  <a:pt x="51" y="58"/>
                                  <a:pt x="51" y="58"/>
                                  <a:pt x="51" y="58"/>
                                </a:cubicBezTo>
                                <a:cubicBezTo>
                                  <a:pt x="44" y="41"/>
                                  <a:pt x="44" y="41"/>
                                  <a:pt x="44" y="41"/>
                                </a:cubicBezTo>
                                <a:lnTo>
                                  <a:pt x="13" y="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3478147" name="Freeform 134"/>
                        <wps:cNvSpPr>
                          <a:spLocks noEditPoints="1"/>
                        </wps:cNvSpPr>
                        <wps:spPr bwMode="auto">
                          <a:xfrm>
                            <a:off x="6684010" y="10276840"/>
                            <a:ext cx="31750" cy="36830"/>
                          </a:xfrm>
                          <a:custGeom>
                            <a:avLst/>
                            <a:gdLst>
                              <a:gd name="T0" fmla="*/ 20 w 50"/>
                              <a:gd name="T1" fmla="*/ 53 h 58"/>
                              <a:gd name="T2" fmla="*/ 45 w 50"/>
                              <a:gd name="T3" fmla="*/ 29 h 58"/>
                              <a:gd name="T4" fmla="*/ 19 w 50"/>
                              <a:gd name="T5" fmla="*/ 4 h 58"/>
                              <a:gd name="T6" fmla="*/ 5 w 50"/>
                              <a:gd name="T7" fmla="*/ 4 h 58"/>
                              <a:gd name="T8" fmla="*/ 5 w 50"/>
                              <a:gd name="T9" fmla="*/ 53 h 58"/>
                              <a:gd name="T10" fmla="*/ 20 w 50"/>
                              <a:gd name="T11" fmla="*/ 53 h 58"/>
                              <a:gd name="T12" fmla="*/ 19 w 50"/>
                              <a:gd name="T13" fmla="*/ 0 h 58"/>
                              <a:gd name="T14" fmla="*/ 50 w 50"/>
                              <a:gd name="T15" fmla="*/ 29 h 58"/>
                              <a:gd name="T16" fmla="*/ 20 w 50"/>
                              <a:gd name="T17" fmla="*/ 58 h 58"/>
                              <a:gd name="T18" fmla="*/ 0 w 50"/>
                              <a:gd name="T19" fmla="*/ 58 h 58"/>
                              <a:gd name="T20" fmla="*/ 0 w 50"/>
                              <a:gd name="T21" fmla="*/ 0 h 58"/>
                              <a:gd name="T22" fmla="*/ 19 w 50"/>
                              <a:gd name="T23" fmla="*/ 0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50" h="58">
                                <a:moveTo>
                                  <a:pt x="20" y="53"/>
                                </a:moveTo>
                                <a:cubicBezTo>
                                  <a:pt x="34" y="53"/>
                                  <a:pt x="45" y="45"/>
                                  <a:pt x="45" y="29"/>
                                </a:cubicBezTo>
                                <a:cubicBezTo>
                                  <a:pt x="45" y="13"/>
                                  <a:pt x="34" y="4"/>
                                  <a:pt x="19" y="4"/>
                                </a:cubicBezTo>
                                <a:cubicBezTo>
                                  <a:pt x="5" y="4"/>
                                  <a:pt x="5" y="4"/>
                                  <a:pt x="5" y="4"/>
                                </a:cubicBezTo>
                                <a:cubicBezTo>
                                  <a:pt x="5" y="53"/>
                                  <a:pt x="5" y="53"/>
                                  <a:pt x="5" y="53"/>
                                </a:cubicBezTo>
                                <a:lnTo>
                                  <a:pt x="20" y="53"/>
                                </a:lnTo>
                                <a:close/>
                                <a:moveTo>
                                  <a:pt x="19" y="0"/>
                                </a:moveTo>
                                <a:cubicBezTo>
                                  <a:pt x="37" y="0"/>
                                  <a:pt x="50" y="11"/>
                                  <a:pt x="50" y="29"/>
                                </a:cubicBezTo>
                                <a:cubicBezTo>
                                  <a:pt x="50" y="47"/>
                                  <a:pt x="37" y="58"/>
                                  <a:pt x="20" y="58"/>
                                </a:cubicBezTo>
                                <a:cubicBezTo>
                                  <a:pt x="0" y="58"/>
                                  <a:pt x="0" y="58"/>
                                  <a:pt x="0" y="58"/>
                                </a:cubicBezTo>
                                <a:cubicBezTo>
                                  <a:pt x="0" y="0"/>
                                  <a:pt x="0" y="0"/>
                                  <a:pt x="0" y="0"/>
                                </a:cubicBezTo>
                                <a:lnTo>
                                  <a:pt x="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1524991" name="Freeform 135"/>
                        <wps:cNvSpPr>
                          <a:spLocks/>
                        </wps:cNvSpPr>
                        <wps:spPr bwMode="auto">
                          <a:xfrm>
                            <a:off x="6722110" y="10276840"/>
                            <a:ext cx="24765" cy="36830"/>
                          </a:xfrm>
                          <a:custGeom>
                            <a:avLst/>
                            <a:gdLst>
                              <a:gd name="T0" fmla="*/ 0 w 39"/>
                              <a:gd name="T1" fmla="*/ 0 h 58"/>
                              <a:gd name="T2" fmla="*/ 39 w 39"/>
                              <a:gd name="T3" fmla="*/ 0 h 58"/>
                              <a:gd name="T4" fmla="*/ 39 w 39"/>
                              <a:gd name="T5" fmla="*/ 4 h 58"/>
                              <a:gd name="T6" fmla="*/ 5 w 39"/>
                              <a:gd name="T7" fmla="*/ 4 h 58"/>
                              <a:gd name="T8" fmla="*/ 5 w 39"/>
                              <a:gd name="T9" fmla="*/ 25 h 58"/>
                              <a:gd name="T10" fmla="*/ 32 w 39"/>
                              <a:gd name="T11" fmla="*/ 25 h 58"/>
                              <a:gd name="T12" fmla="*/ 32 w 39"/>
                              <a:gd name="T13" fmla="*/ 29 h 58"/>
                              <a:gd name="T14" fmla="*/ 5 w 39"/>
                              <a:gd name="T15" fmla="*/ 29 h 58"/>
                              <a:gd name="T16" fmla="*/ 5 w 39"/>
                              <a:gd name="T17" fmla="*/ 53 h 58"/>
                              <a:gd name="T18" fmla="*/ 39 w 39"/>
                              <a:gd name="T19" fmla="*/ 53 h 58"/>
                              <a:gd name="T20" fmla="*/ 39 w 39"/>
                              <a:gd name="T21" fmla="*/ 58 h 58"/>
                              <a:gd name="T22" fmla="*/ 0 w 39"/>
                              <a:gd name="T23" fmla="*/ 58 h 58"/>
                              <a:gd name="T24" fmla="*/ 0 w 39"/>
                              <a:gd name="T25" fmla="*/ 0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39" h="58">
                                <a:moveTo>
                                  <a:pt x="0" y="0"/>
                                </a:moveTo>
                                <a:lnTo>
                                  <a:pt x="39" y="0"/>
                                </a:lnTo>
                                <a:lnTo>
                                  <a:pt x="39" y="4"/>
                                </a:lnTo>
                                <a:lnTo>
                                  <a:pt x="5" y="4"/>
                                </a:lnTo>
                                <a:lnTo>
                                  <a:pt x="5" y="25"/>
                                </a:lnTo>
                                <a:lnTo>
                                  <a:pt x="32" y="25"/>
                                </a:lnTo>
                                <a:lnTo>
                                  <a:pt x="32" y="29"/>
                                </a:lnTo>
                                <a:lnTo>
                                  <a:pt x="5" y="29"/>
                                </a:lnTo>
                                <a:lnTo>
                                  <a:pt x="5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58"/>
                                </a:lnTo>
                                <a:lnTo>
                                  <a:pt x="0" y="5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2389722" name="Freeform 136"/>
                        <wps:cNvSpPr>
                          <a:spLocks/>
                        </wps:cNvSpPr>
                        <wps:spPr bwMode="auto">
                          <a:xfrm>
                            <a:off x="6753860" y="10276840"/>
                            <a:ext cx="33655" cy="36830"/>
                          </a:xfrm>
                          <a:custGeom>
                            <a:avLst/>
                            <a:gdLst>
                              <a:gd name="T0" fmla="*/ 48 w 53"/>
                              <a:gd name="T1" fmla="*/ 28 h 58"/>
                              <a:gd name="T2" fmla="*/ 48 w 53"/>
                              <a:gd name="T3" fmla="*/ 7 h 58"/>
                              <a:gd name="T4" fmla="*/ 48 w 53"/>
                              <a:gd name="T5" fmla="*/ 7 h 58"/>
                              <a:gd name="T6" fmla="*/ 40 w 53"/>
                              <a:gd name="T7" fmla="*/ 22 h 58"/>
                              <a:gd name="T8" fmla="*/ 28 w 53"/>
                              <a:gd name="T9" fmla="*/ 44 h 58"/>
                              <a:gd name="T10" fmla="*/ 25 w 53"/>
                              <a:gd name="T11" fmla="*/ 44 h 58"/>
                              <a:gd name="T12" fmla="*/ 13 w 53"/>
                              <a:gd name="T13" fmla="*/ 23 h 58"/>
                              <a:gd name="T14" fmla="*/ 5 w 53"/>
                              <a:gd name="T15" fmla="*/ 7 h 58"/>
                              <a:gd name="T16" fmla="*/ 4 w 53"/>
                              <a:gd name="T17" fmla="*/ 7 h 58"/>
                              <a:gd name="T18" fmla="*/ 5 w 53"/>
                              <a:gd name="T19" fmla="*/ 28 h 58"/>
                              <a:gd name="T20" fmla="*/ 5 w 53"/>
                              <a:gd name="T21" fmla="*/ 58 h 58"/>
                              <a:gd name="T22" fmla="*/ 0 w 53"/>
                              <a:gd name="T23" fmla="*/ 58 h 58"/>
                              <a:gd name="T24" fmla="*/ 0 w 53"/>
                              <a:gd name="T25" fmla="*/ 0 h 58"/>
                              <a:gd name="T26" fmla="*/ 5 w 53"/>
                              <a:gd name="T27" fmla="*/ 0 h 58"/>
                              <a:gd name="T28" fmla="*/ 26 w 53"/>
                              <a:gd name="T29" fmla="*/ 38 h 58"/>
                              <a:gd name="T30" fmla="*/ 26 w 53"/>
                              <a:gd name="T31" fmla="*/ 38 h 58"/>
                              <a:gd name="T32" fmla="*/ 48 w 53"/>
                              <a:gd name="T33" fmla="*/ 0 h 58"/>
                              <a:gd name="T34" fmla="*/ 53 w 53"/>
                              <a:gd name="T35" fmla="*/ 0 h 58"/>
                              <a:gd name="T36" fmla="*/ 53 w 53"/>
                              <a:gd name="T37" fmla="*/ 58 h 58"/>
                              <a:gd name="T38" fmla="*/ 48 w 53"/>
                              <a:gd name="T39" fmla="*/ 58 h 58"/>
                              <a:gd name="T40" fmla="*/ 48 w 53"/>
                              <a:gd name="T41" fmla="*/ 28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3" h="58">
                                <a:moveTo>
                                  <a:pt x="48" y="28"/>
                                </a:moveTo>
                                <a:cubicBezTo>
                                  <a:pt x="48" y="21"/>
                                  <a:pt x="48" y="7"/>
                                  <a:pt x="48" y="7"/>
                                </a:cubicBezTo>
                                <a:cubicBezTo>
                                  <a:pt x="48" y="7"/>
                                  <a:pt x="48" y="7"/>
                                  <a:pt x="48" y="7"/>
                                </a:cubicBezTo>
                                <a:cubicBezTo>
                                  <a:pt x="48" y="7"/>
                                  <a:pt x="46" y="12"/>
                                  <a:pt x="40" y="22"/>
                                </a:cubicBezTo>
                                <a:cubicBezTo>
                                  <a:pt x="28" y="44"/>
                                  <a:pt x="28" y="44"/>
                                  <a:pt x="28" y="44"/>
                                </a:cubicBezTo>
                                <a:cubicBezTo>
                                  <a:pt x="25" y="44"/>
                                  <a:pt x="25" y="44"/>
                                  <a:pt x="25" y="44"/>
                                </a:cubicBezTo>
                                <a:cubicBezTo>
                                  <a:pt x="13" y="23"/>
                                  <a:pt x="13" y="23"/>
                                  <a:pt x="13" y="23"/>
                                </a:cubicBezTo>
                                <a:cubicBezTo>
                                  <a:pt x="7" y="12"/>
                                  <a:pt x="5" y="7"/>
                                  <a:pt x="5" y="7"/>
                                </a:cubicBezTo>
                                <a:cubicBezTo>
                                  <a:pt x="4" y="7"/>
                                  <a:pt x="4" y="7"/>
                                  <a:pt x="4" y="7"/>
                                </a:cubicBezTo>
                                <a:cubicBezTo>
                                  <a:pt x="4" y="7"/>
                                  <a:pt x="5" y="21"/>
                                  <a:pt x="5" y="28"/>
                                </a:cubicBezTo>
                                <a:cubicBezTo>
                                  <a:pt x="5" y="58"/>
                                  <a:pt x="5" y="58"/>
                                  <a:pt x="5" y="58"/>
                                </a:cubicBezTo>
                                <a:cubicBezTo>
                                  <a:pt x="0" y="58"/>
                                  <a:pt x="0" y="58"/>
                                  <a:pt x="0" y="58"/>
                                </a:cubicBezTo>
                                <a:cubicBezTo>
                                  <a:pt x="0" y="0"/>
                                  <a:pt x="0" y="0"/>
                                  <a:pt x="0" y="0"/>
                                </a:cubicBezTo>
                                <a:cubicBezTo>
                                  <a:pt x="5" y="0"/>
                                  <a:pt x="5" y="0"/>
                                  <a:pt x="5" y="0"/>
                                </a:cubicBezTo>
                                <a:cubicBezTo>
                                  <a:pt x="26" y="38"/>
                                  <a:pt x="26" y="38"/>
                                  <a:pt x="26" y="38"/>
                                </a:cubicBezTo>
                                <a:cubicBezTo>
                                  <a:pt x="26" y="38"/>
                                  <a:pt x="26" y="38"/>
                                  <a:pt x="26" y="38"/>
                                </a:cubicBezTo>
                                <a:cubicBezTo>
                                  <a:pt x="48" y="0"/>
                                  <a:pt x="48" y="0"/>
                                  <a:pt x="48" y="0"/>
                                </a:cubicBezTo>
                                <a:cubicBezTo>
                                  <a:pt x="53" y="0"/>
                                  <a:pt x="53" y="0"/>
                                  <a:pt x="53" y="0"/>
                                </a:cubicBezTo>
                                <a:cubicBezTo>
                                  <a:pt x="53" y="58"/>
                                  <a:pt x="53" y="58"/>
                                  <a:pt x="53" y="58"/>
                                </a:cubicBezTo>
                                <a:cubicBezTo>
                                  <a:pt x="48" y="58"/>
                                  <a:pt x="48" y="58"/>
                                  <a:pt x="48" y="58"/>
                                </a:cubicBezTo>
                                <a:lnTo>
                                  <a:pt x="48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1457968" name="Rectangle 137"/>
                        <wps:cNvSpPr>
                          <a:spLocks noChangeArrowheads="1"/>
                        </wps:cNvSpPr>
                        <wps:spPr bwMode="auto">
                          <a:xfrm>
                            <a:off x="6795770" y="10276840"/>
                            <a:ext cx="3175" cy="36830"/>
                          </a:xfrm>
                          <a:prstGeom prst="rect">
                            <a:avLst/>
                          </a:pr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615199" name="Freeform 138"/>
                        <wps:cNvSpPr>
                          <a:spLocks/>
                        </wps:cNvSpPr>
                        <wps:spPr bwMode="auto">
                          <a:xfrm>
                            <a:off x="6807835" y="10276840"/>
                            <a:ext cx="24130" cy="36830"/>
                          </a:xfrm>
                          <a:custGeom>
                            <a:avLst/>
                            <a:gdLst>
                              <a:gd name="T0" fmla="*/ 0 w 38"/>
                              <a:gd name="T1" fmla="*/ 0 h 58"/>
                              <a:gd name="T2" fmla="*/ 38 w 38"/>
                              <a:gd name="T3" fmla="*/ 0 h 58"/>
                              <a:gd name="T4" fmla="*/ 38 w 38"/>
                              <a:gd name="T5" fmla="*/ 4 h 58"/>
                              <a:gd name="T6" fmla="*/ 5 w 38"/>
                              <a:gd name="T7" fmla="*/ 4 h 58"/>
                              <a:gd name="T8" fmla="*/ 5 w 38"/>
                              <a:gd name="T9" fmla="*/ 25 h 58"/>
                              <a:gd name="T10" fmla="*/ 31 w 38"/>
                              <a:gd name="T11" fmla="*/ 25 h 58"/>
                              <a:gd name="T12" fmla="*/ 31 w 38"/>
                              <a:gd name="T13" fmla="*/ 29 h 58"/>
                              <a:gd name="T14" fmla="*/ 5 w 38"/>
                              <a:gd name="T15" fmla="*/ 29 h 58"/>
                              <a:gd name="T16" fmla="*/ 5 w 38"/>
                              <a:gd name="T17" fmla="*/ 53 h 58"/>
                              <a:gd name="T18" fmla="*/ 38 w 38"/>
                              <a:gd name="T19" fmla="*/ 53 h 58"/>
                              <a:gd name="T20" fmla="*/ 38 w 38"/>
                              <a:gd name="T21" fmla="*/ 58 h 58"/>
                              <a:gd name="T22" fmla="*/ 0 w 38"/>
                              <a:gd name="T23" fmla="*/ 58 h 58"/>
                              <a:gd name="T24" fmla="*/ 0 w 38"/>
                              <a:gd name="T25" fmla="*/ 0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38" h="58">
                                <a:moveTo>
                                  <a:pt x="0" y="0"/>
                                </a:moveTo>
                                <a:lnTo>
                                  <a:pt x="38" y="0"/>
                                </a:lnTo>
                                <a:lnTo>
                                  <a:pt x="38" y="4"/>
                                </a:lnTo>
                                <a:lnTo>
                                  <a:pt x="5" y="4"/>
                                </a:lnTo>
                                <a:lnTo>
                                  <a:pt x="5" y="25"/>
                                </a:lnTo>
                                <a:lnTo>
                                  <a:pt x="31" y="25"/>
                                </a:lnTo>
                                <a:lnTo>
                                  <a:pt x="31" y="29"/>
                                </a:lnTo>
                                <a:lnTo>
                                  <a:pt x="5" y="29"/>
                                </a:lnTo>
                                <a:lnTo>
                                  <a:pt x="5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58"/>
                                </a:lnTo>
                                <a:lnTo>
                                  <a:pt x="0" y="5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1772601" name="Freeform 139"/>
                        <wps:cNvSpPr>
                          <a:spLocks/>
                        </wps:cNvSpPr>
                        <wps:spPr bwMode="auto">
                          <a:xfrm>
                            <a:off x="6837045" y="10275570"/>
                            <a:ext cx="26670" cy="38735"/>
                          </a:xfrm>
                          <a:custGeom>
                            <a:avLst/>
                            <a:gdLst>
                              <a:gd name="T0" fmla="*/ 4 w 42"/>
                              <a:gd name="T1" fmla="*/ 43 h 61"/>
                              <a:gd name="T2" fmla="*/ 22 w 42"/>
                              <a:gd name="T3" fmla="*/ 57 h 61"/>
                              <a:gd name="T4" fmla="*/ 37 w 42"/>
                              <a:gd name="T5" fmla="*/ 45 h 61"/>
                              <a:gd name="T6" fmla="*/ 19 w 42"/>
                              <a:gd name="T7" fmla="*/ 32 h 61"/>
                              <a:gd name="T8" fmla="*/ 1 w 42"/>
                              <a:gd name="T9" fmla="*/ 16 h 61"/>
                              <a:gd name="T10" fmla="*/ 20 w 42"/>
                              <a:gd name="T11" fmla="*/ 0 h 61"/>
                              <a:gd name="T12" fmla="*/ 41 w 42"/>
                              <a:gd name="T13" fmla="*/ 15 h 61"/>
                              <a:gd name="T14" fmla="*/ 36 w 42"/>
                              <a:gd name="T15" fmla="*/ 16 h 61"/>
                              <a:gd name="T16" fmla="*/ 20 w 42"/>
                              <a:gd name="T17" fmla="*/ 5 h 61"/>
                              <a:gd name="T18" fmla="*/ 6 w 42"/>
                              <a:gd name="T19" fmla="*/ 16 h 61"/>
                              <a:gd name="T20" fmla="*/ 22 w 42"/>
                              <a:gd name="T21" fmla="*/ 28 h 61"/>
                              <a:gd name="T22" fmla="*/ 42 w 42"/>
                              <a:gd name="T23" fmla="*/ 45 h 61"/>
                              <a:gd name="T24" fmla="*/ 22 w 42"/>
                              <a:gd name="T25" fmla="*/ 61 h 61"/>
                              <a:gd name="T26" fmla="*/ 0 w 42"/>
                              <a:gd name="T27" fmla="*/ 44 h 61"/>
                              <a:gd name="T28" fmla="*/ 4 w 42"/>
                              <a:gd name="T29" fmla="*/ 43 h 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42" h="61">
                                <a:moveTo>
                                  <a:pt x="4" y="43"/>
                                </a:moveTo>
                                <a:cubicBezTo>
                                  <a:pt x="5" y="53"/>
                                  <a:pt x="12" y="57"/>
                                  <a:pt x="22" y="57"/>
                                </a:cubicBezTo>
                                <a:cubicBezTo>
                                  <a:pt x="31" y="57"/>
                                  <a:pt x="37" y="53"/>
                                  <a:pt x="37" y="45"/>
                                </a:cubicBezTo>
                                <a:cubicBezTo>
                                  <a:pt x="37" y="34"/>
                                  <a:pt x="27" y="33"/>
                                  <a:pt x="19" y="32"/>
                                </a:cubicBezTo>
                                <a:cubicBezTo>
                                  <a:pt x="12" y="30"/>
                                  <a:pt x="1" y="27"/>
                                  <a:pt x="1" y="16"/>
                                </a:cubicBezTo>
                                <a:cubicBezTo>
                                  <a:pt x="1" y="6"/>
                                  <a:pt x="8" y="0"/>
                                  <a:pt x="20" y="0"/>
                                </a:cubicBezTo>
                                <a:cubicBezTo>
                                  <a:pt x="31" y="0"/>
                                  <a:pt x="39" y="5"/>
                                  <a:pt x="41" y="15"/>
                                </a:cubicBezTo>
                                <a:cubicBezTo>
                                  <a:pt x="36" y="16"/>
                                  <a:pt x="36" y="16"/>
                                  <a:pt x="36" y="16"/>
                                </a:cubicBezTo>
                                <a:cubicBezTo>
                                  <a:pt x="35" y="9"/>
                                  <a:pt x="30" y="5"/>
                                  <a:pt x="20" y="5"/>
                                </a:cubicBezTo>
                                <a:cubicBezTo>
                                  <a:pt x="11" y="5"/>
                                  <a:pt x="6" y="9"/>
                                  <a:pt x="6" y="16"/>
                                </a:cubicBezTo>
                                <a:cubicBezTo>
                                  <a:pt x="6" y="24"/>
                                  <a:pt x="14" y="26"/>
                                  <a:pt x="22" y="28"/>
                                </a:cubicBezTo>
                                <a:cubicBezTo>
                                  <a:pt x="31" y="29"/>
                                  <a:pt x="42" y="32"/>
                                  <a:pt x="42" y="45"/>
                                </a:cubicBezTo>
                                <a:cubicBezTo>
                                  <a:pt x="42" y="55"/>
                                  <a:pt x="35" y="61"/>
                                  <a:pt x="22" y="61"/>
                                </a:cubicBezTo>
                                <a:cubicBezTo>
                                  <a:pt x="12" y="61"/>
                                  <a:pt x="1" y="58"/>
                                  <a:pt x="0" y="44"/>
                                </a:cubicBezTo>
                                <a:lnTo>
                                  <a:pt x="4" y="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5781519" name="Freeform 140"/>
                        <wps:cNvSpPr>
                          <a:spLocks/>
                        </wps:cNvSpPr>
                        <wps:spPr bwMode="auto">
                          <a:xfrm>
                            <a:off x="6880860" y="10276840"/>
                            <a:ext cx="29210" cy="36830"/>
                          </a:xfrm>
                          <a:custGeom>
                            <a:avLst/>
                            <a:gdLst>
                              <a:gd name="T0" fmla="*/ 25 w 46"/>
                              <a:gd name="T1" fmla="*/ 4 h 58"/>
                              <a:gd name="T2" fmla="*/ 25 w 46"/>
                              <a:gd name="T3" fmla="*/ 58 h 58"/>
                              <a:gd name="T4" fmla="*/ 21 w 46"/>
                              <a:gd name="T5" fmla="*/ 58 h 58"/>
                              <a:gd name="T6" fmla="*/ 21 w 46"/>
                              <a:gd name="T7" fmla="*/ 4 h 58"/>
                              <a:gd name="T8" fmla="*/ 0 w 46"/>
                              <a:gd name="T9" fmla="*/ 4 h 58"/>
                              <a:gd name="T10" fmla="*/ 0 w 46"/>
                              <a:gd name="T11" fmla="*/ 0 h 58"/>
                              <a:gd name="T12" fmla="*/ 46 w 46"/>
                              <a:gd name="T13" fmla="*/ 0 h 58"/>
                              <a:gd name="T14" fmla="*/ 46 w 46"/>
                              <a:gd name="T15" fmla="*/ 4 h 58"/>
                              <a:gd name="T16" fmla="*/ 25 w 46"/>
                              <a:gd name="T17" fmla="*/ 4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6" h="58">
                                <a:moveTo>
                                  <a:pt x="25" y="4"/>
                                </a:moveTo>
                                <a:lnTo>
                                  <a:pt x="25" y="58"/>
                                </a:lnTo>
                                <a:lnTo>
                                  <a:pt x="21" y="58"/>
                                </a:lnTo>
                                <a:lnTo>
                                  <a:pt x="21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6" y="0"/>
                                </a:lnTo>
                                <a:lnTo>
                                  <a:pt x="46" y="4"/>
                                </a:lnTo>
                                <a:lnTo>
                                  <a:pt x="2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1956985" name="Freeform 141"/>
                        <wps:cNvSpPr>
                          <a:spLocks noEditPoints="1"/>
                        </wps:cNvSpPr>
                        <wps:spPr bwMode="auto">
                          <a:xfrm>
                            <a:off x="6916420" y="10276840"/>
                            <a:ext cx="24765" cy="36830"/>
                          </a:xfrm>
                          <a:custGeom>
                            <a:avLst/>
                            <a:gdLst>
                              <a:gd name="T0" fmla="*/ 17 w 39"/>
                              <a:gd name="T1" fmla="*/ 30 h 58"/>
                              <a:gd name="T2" fmla="*/ 33 w 39"/>
                              <a:gd name="T3" fmla="*/ 18 h 58"/>
                              <a:gd name="T4" fmla="*/ 17 w 39"/>
                              <a:gd name="T5" fmla="*/ 4 h 58"/>
                              <a:gd name="T6" fmla="*/ 5 w 39"/>
                              <a:gd name="T7" fmla="*/ 4 h 58"/>
                              <a:gd name="T8" fmla="*/ 5 w 39"/>
                              <a:gd name="T9" fmla="*/ 30 h 58"/>
                              <a:gd name="T10" fmla="*/ 17 w 39"/>
                              <a:gd name="T11" fmla="*/ 30 h 58"/>
                              <a:gd name="T12" fmla="*/ 19 w 39"/>
                              <a:gd name="T13" fmla="*/ 34 h 58"/>
                              <a:gd name="T14" fmla="*/ 13 w 39"/>
                              <a:gd name="T15" fmla="*/ 34 h 58"/>
                              <a:gd name="T16" fmla="*/ 5 w 39"/>
                              <a:gd name="T17" fmla="*/ 34 h 58"/>
                              <a:gd name="T18" fmla="*/ 5 w 39"/>
                              <a:gd name="T19" fmla="*/ 58 h 58"/>
                              <a:gd name="T20" fmla="*/ 0 w 39"/>
                              <a:gd name="T21" fmla="*/ 58 h 58"/>
                              <a:gd name="T22" fmla="*/ 0 w 39"/>
                              <a:gd name="T23" fmla="*/ 0 h 58"/>
                              <a:gd name="T24" fmla="*/ 17 w 39"/>
                              <a:gd name="T25" fmla="*/ 0 h 58"/>
                              <a:gd name="T26" fmla="*/ 38 w 39"/>
                              <a:gd name="T27" fmla="*/ 17 h 58"/>
                              <a:gd name="T28" fmla="*/ 24 w 39"/>
                              <a:gd name="T29" fmla="*/ 33 h 58"/>
                              <a:gd name="T30" fmla="*/ 39 w 39"/>
                              <a:gd name="T31" fmla="*/ 58 h 58"/>
                              <a:gd name="T32" fmla="*/ 33 w 39"/>
                              <a:gd name="T33" fmla="*/ 58 h 58"/>
                              <a:gd name="T34" fmla="*/ 19 w 39"/>
                              <a:gd name="T35" fmla="*/ 34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39" h="58">
                                <a:moveTo>
                                  <a:pt x="17" y="30"/>
                                </a:moveTo>
                                <a:cubicBezTo>
                                  <a:pt x="27" y="30"/>
                                  <a:pt x="33" y="27"/>
                                  <a:pt x="33" y="18"/>
                                </a:cubicBezTo>
                                <a:cubicBezTo>
                                  <a:pt x="33" y="8"/>
                                  <a:pt x="27" y="4"/>
                                  <a:pt x="17" y="4"/>
                                </a:cubicBezTo>
                                <a:cubicBezTo>
                                  <a:pt x="5" y="4"/>
                                  <a:pt x="5" y="4"/>
                                  <a:pt x="5" y="4"/>
                                </a:cubicBezTo>
                                <a:cubicBezTo>
                                  <a:pt x="5" y="30"/>
                                  <a:pt x="5" y="30"/>
                                  <a:pt x="5" y="30"/>
                                </a:cubicBezTo>
                                <a:lnTo>
                                  <a:pt x="17" y="30"/>
                                </a:lnTo>
                                <a:close/>
                                <a:moveTo>
                                  <a:pt x="19" y="34"/>
                                </a:moveTo>
                                <a:cubicBezTo>
                                  <a:pt x="13" y="34"/>
                                  <a:pt x="13" y="34"/>
                                  <a:pt x="13" y="34"/>
                                </a:cubicBezTo>
                                <a:cubicBezTo>
                                  <a:pt x="5" y="34"/>
                                  <a:pt x="5" y="34"/>
                                  <a:pt x="5" y="34"/>
                                </a:cubicBezTo>
                                <a:cubicBezTo>
                                  <a:pt x="5" y="58"/>
                                  <a:pt x="5" y="58"/>
                                  <a:pt x="5" y="58"/>
                                </a:cubicBezTo>
                                <a:cubicBezTo>
                                  <a:pt x="0" y="58"/>
                                  <a:pt x="0" y="58"/>
                                  <a:pt x="0" y="58"/>
                                </a:cubicBezTo>
                                <a:cubicBezTo>
                                  <a:pt x="0" y="0"/>
                                  <a:pt x="0" y="0"/>
                                  <a:pt x="0" y="0"/>
                                </a:cubicBezTo>
                                <a:cubicBezTo>
                                  <a:pt x="17" y="0"/>
                                  <a:pt x="17" y="0"/>
                                  <a:pt x="17" y="0"/>
                                </a:cubicBezTo>
                                <a:cubicBezTo>
                                  <a:pt x="30" y="0"/>
                                  <a:pt x="38" y="6"/>
                                  <a:pt x="38" y="17"/>
                                </a:cubicBezTo>
                                <a:cubicBezTo>
                                  <a:pt x="38" y="27"/>
                                  <a:pt x="33" y="32"/>
                                  <a:pt x="24" y="33"/>
                                </a:cubicBezTo>
                                <a:cubicBezTo>
                                  <a:pt x="39" y="58"/>
                                  <a:pt x="39" y="58"/>
                                  <a:pt x="39" y="58"/>
                                </a:cubicBezTo>
                                <a:cubicBezTo>
                                  <a:pt x="33" y="58"/>
                                  <a:pt x="33" y="58"/>
                                  <a:pt x="33" y="58"/>
                                </a:cubicBezTo>
                                <a:lnTo>
                                  <a:pt x="1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6004870" name="Freeform 142"/>
                        <wps:cNvSpPr>
                          <a:spLocks/>
                        </wps:cNvSpPr>
                        <wps:spPr bwMode="auto">
                          <a:xfrm>
                            <a:off x="6946900" y="10276840"/>
                            <a:ext cx="29210" cy="37465"/>
                          </a:xfrm>
                          <a:custGeom>
                            <a:avLst/>
                            <a:gdLst>
                              <a:gd name="T0" fmla="*/ 46 w 46"/>
                              <a:gd name="T1" fmla="*/ 34 h 59"/>
                              <a:gd name="T2" fmla="*/ 23 w 46"/>
                              <a:gd name="T3" fmla="*/ 59 h 59"/>
                              <a:gd name="T4" fmla="*/ 0 w 46"/>
                              <a:gd name="T5" fmla="*/ 34 h 59"/>
                              <a:gd name="T6" fmla="*/ 0 w 46"/>
                              <a:gd name="T7" fmla="*/ 0 h 59"/>
                              <a:gd name="T8" fmla="*/ 5 w 46"/>
                              <a:gd name="T9" fmla="*/ 0 h 59"/>
                              <a:gd name="T10" fmla="*/ 5 w 46"/>
                              <a:gd name="T11" fmla="*/ 34 h 59"/>
                              <a:gd name="T12" fmla="*/ 23 w 46"/>
                              <a:gd name="T13" fmla="*/ 54 h 59"/>
                              <a:gd name="T14" fmla="*/ 41 w 46"/>
                              <a:gd name="T15" fmla="*/ 34 h 59"/>
                              <a:gd name="T16" fmla="*/ 41 w 46"/>
                              <a:gd name="T17" fmla="*/ 0 h 59"/>
                              <a:gd name="T18" fmla="*/ 46 w 46"/>
                              <a:gd name="T19" fmla="*/ 0 h 59"/>
                              <a:gd name="T20" fmla="*/ 46 w 46"/>
                              <a:gd name="T21" fmla="*/ 34 h 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6" h="59">
                                <a:moveTo>
                                  <a:pt x="46" y="34"/>
                                </a:moveTo>
                                <a:cubicBezTo>
                                  <a:pt x="46" y="50"/>
                                  <a:pt x="38" y="59"/>
                                  <a:pt x="23" y="59"/>
                                </a:cubicBezTo>
                                <a:cubicBezTo>
                                  <a:pt x="8" y="59"/>
                                  <a:pt x="0" y="50"/>
                                  <a:pt x="0" y="34"/>
                                </a:cubicBezTo>
                                <a:cubicBezTo>
                                  <a:pt x="0" y="0"/>
                                  <a:pt x="0" y="0"/>
                                  <a:pt x="0" y="0"/>
                                </a:cubicBezTo>
                                <a:cubicBezTo>
                                  <a:pt x="5" y="0"/>
                                  <a:pt x="5" y="0"/>
                                  <a:pt x="5" y="0"/>
                                </a:cubicBezTo>
                                <a:cubicBezTo>
                                  <a:pt x="5" y="34"/>
                                  <a:pt x="5" y="34"/>
                                  <a:pt x="5" y="34"/>
                                </a:cubicBezTo>
                                <a:cubicBezTo>
                                  <a:pt x="5" y="48"/>
                                  <a:pt x="11" y="54"/>
                                  <a:pt x="23" y="54"/>
                                </a:cubicBezTo>
                                <a:cubicBezTo>
                                  <a:pt x="35" y="54"/>
                                  <a:pt x="41" y="48"/>
                                  <a:pt x="41" y="34"/>
                                </a:cubicBezTo>
                                <a:cubicBezTo>
                                  <a:pt x="41" y="0"/>
                                  <a:pt x="41" y="0"/>
                                  <a:pt x="41" y="0"/>
                                </a:cubicBezTo>
                                <a:cubicBezTo>
                                  <a:pt x="46" y="0"/>
                                  <a:pt x="46" y="0"/>
                                  <a:pt x="46" y="0"/>
                                </a:cubicBezTo>
                                <a:lnTo>
                                  <a:pt x="46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8051565" name="Freeform 143"/>
                        <wps:cNvSpPr>
                          <a:spLocks/>
                        </wps:cNvSpPr>
                        <wps:spPr bwMode="auto">
                          <a:xfrm>
                            <a:off x="6981825" y="10275570"/>
                            <a:ext cx="26670" cy="38735"/>
                          </a:xfrm>
                          <a:custGeom>
                            <a:avLst/>
                            <a:gdLst>
                              <a:gd name="T0" fmla="*/ 4 w 42"/>
                              <a:gd name="T1" fmla="*/ 43 h 61"/>
                              <a:gd name="T2" fmla="*/ 22 w 42"/>
                              <a:gd name="T3" fmla="*/ 57 h 61"/>
                              <a:gd name="T4" fmla="*/ 37 w 42"/>
                              <a:gd name="T5" fmla="*/ 45 h 61"/>
                              <a:gd name="T6" fmla="*/ 20 w 42"/>
                              <a:gd name="T7" fmla="*/ 32 h 61"/>
                              <a:gd name="T8" fmla="*/ 1 w 42"/>
                              <a:gd name="T9" fmla="*/ 16 h 61"/>
                              <a:gd name="T10" fmla="*/ 20 w 42"/>
                              <a:gd name="T11" fmla="*/ 0 h 61"/>
                              <a:gd name="T12" fmla="*/ 41 w 42"/>
                              <a:gd name="T13" fmla="*/ 15 h 61"/>
                              <a:gd name="T14" fmla="*/ 37 w 42"/>
                              <a:gd name="T15" fmla="*/ 16 h 61"/>
                              <a:gd name="T16" fmla="*/ 20 w 42"/>
                              <a:gd name="T17" fmla="*/ 5 h 61"/>
                              <a:gd name="T18" fmla="*/ 6 w 42"/>
                              <a:gd name="T19" fmla="*/ 16 h 61"/>
                              <a:gd name="T20" fmla="*/ 22 w 42"/>
                              <a:gd name="T21" fmla="*/ 28 h 61"/>
                              <a:gd name="T22" fmla="*/ 42 w 42"/>
                              <a:gd name="T23" fmla="*/ 45 h 61"/>
                              <a:gd name="T24" fmla="*/ 22 w 42"/>
                              <a:gd name="T25" fmla="*/ 61 h 61"/>
                              <a:gd name="T26" fmla="*/ 0 w 42"/>
                              <a:gd name="T27" fmla="*/ 44 h 61"/>
                              <a:gd name="T28" fmla="*/ 4 w 42"/>
                              <a:gd name="T29" fmla="*/ 43 h 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42" h="61">
                                <a:moveTo>
                                  <a:pt x="4" y="43"/>
                                </a:moveTo>
                                <a:cubicBezTo>
                                  <a:pt x="5" y="53"/>
                                  <a:pt x="13" y="57"/>
                                  <a:pt x="22" y="57"/>
                                </a:cubicBezTo>
                                <a:cubicBezTo>
                                  <a:pt x="32" y="57"/>
                                  <a:pt x="37" y="53"/>
                                  <a:pt x="37" y="45"/>
                                </a:cubicBezTo>
                                <a:cubicBezTo>
                                  <a:pt x="37" y="34"/>
                                  <a:pt x="27" y="33"/>
                                  <a:pt x="20" y="32"/>
                                </a:cubicBezTo>
                                <a:cubicBezTo>
                                  <a:pt x="12" y="30"/>
                                  <a:pt x="1" y="27"/>
                                  <a:pt x="1" y="16"/>
                                </a:cubicBezTo>
                                <a:cubicBezTo>
                                  <a:pt x="1" y="6"/>
                                  <a:pt x="8" y="0"/>
                                  <a:pt x="20" y="0"/>
                                </a:cubicBezTo>
                                <a:cubicBezTo>
                                  <a:pt x="31" y="0"/>
                                  <a:pt x="39" y="5"/>
                                  <a:pt x="41" y="15"/>
                                </a:cubicBezTo>
                                <a:cubicBezTo>
                                  <a:pt x="37" y="16"/>
                                  <a:pt x="37" y="16"/>
                                  <a:pt x="37" y="16"/>
                                </a:cubicBezTo>
                                <a:cubicBezTo>
                                  <a:pt x="35" y="9"/>
                                  <a:pt x="30" y="5"/>
                                  <a:pt x="20" y="5"/>
                                </a:cubicBezTo>
                                <a:cubicBezTo>
                                  <a:pt x="11" y="5"/>
                                  <a:pt x="6" y="9"/>
                                  <a:pt x="6" y="16"/>
                                </a:cubicBezTo>
                                <a:cubicBezTo>
                                  <a:pt x="6" y="24"/>
                                  <a:pt x="14" y="26"/>
                                  <a:pt x="22" y="28"/>
                                </a:cubicBezTo>
                                <a:cubicBezTo>
                                  <a:pt x="31" y="29"/>
                                  <a:pt x="42" y="32"/>
                                  <a:pt x="42" y="45"/>
                                </a:cubicBezTo>
                                <a:cubicBezTo>
                                  <a:pt x="42" y="55"/>
                                  <a:pt x="35" y="61"/>
                                  <a:pt x="22" y="61"/>
                                </a:cubicBezTo>
                                <a:cubicBezTo>
                                  <a:pt x="12" y="61"/>
                                  <a:pt x="1" y="58"/>
                                  <a:pt x="0" y="44"/>
                                </a:cubicBezTo>
                                <a:lnTo>
                                  <a:pt x="4" y="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412656" name="Freeform 144"/>
                        <wps:cNvSpPr>
                          <a:spLocks/>
                        </wps:cNvSpPr>
                        <wps:spPr bwMode="auto">
                          <a:xfrm>
                            <a:off x="7011035" y="10276840"/>
                            <a:ext cx="29210" cy="36830"/>
                          </a:xfrm>
                          <a:custGeom>
                            <a:avLst/>
                            <a:gdLst>
                              <a:gd name="T0" fmla="*/ 26 w 46"/>
                              <a:gd name="T1" fmla="*/ 4 h 58"/>
                              <a:gd name="T2" fmla="*/ 26 w 46"/>
                              <a:gd name="T3" fmla="*/ 58 h 58"/>
                              <a:gd name="T4" fmla="*/ 21 w 46"/>
                              <a:gd name="T5" fmla="*/ 58 h 58"/>
                              <a:gd name="T6" fmla="*/ 21 w 46"/>
                              <a:gd name="T7" fmla="*/ 4 h 58"/>
                              <a:gd name="T8" fmla="*/ 0 w 46"/>
                              <a:gd name="T9" fmla="*/ 4 h 58"/>
                              <a:gd name="T10" fmla="*/ 0 w 46"/>
                              <a:gd name="T11" fmla="*/ 0 h 58"/>
                              <a:gd name="T12" fmla="*/ 46 w 46"/>
                              <a:gd name="T13" fmla="*/ 0 h 58"/>
                              <a:gd name="T14" fmla="*/ 46 w 46"/>
                              <a:gd name="T15" fmla="*/ 4 h 58"/>
                              <a:gd name="T16" fmla="*/ 26 w 46"/>
                              <a:gd name="T17" fmla="*/ 4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6" h="58">
                                <a:moveTo>
                                  <a:pt x="26" y="4"/>
                                </a:moveTo>
                                <a:lnTo>
                                  <a:pt x="26" y="58"/>
                                </a:lnTo>
                                <a:lnTo>
                                  <a:pt x="21" y="58"/>
                                </a:lnTo>
                                <a:lnTo>
                                  <a:pt x="21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6" y="0"/>
                                </a:lnTo>
                                <a:lnTo>
                                  <a:pt x="46" y="4"/>
                                </a:lnTo>
                                <a:lnTo>
                                  <a:pt x="26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5376411" name="Freeform 145"/>
                        <wps:cNvSpPr>
                          <a:spLocks/>
                        </wps:cNvSpPr>
                        <wps:spPr bwMode="auto">
                          <a:xfrm>
                            <a:off x="6700520" y="9966960"/>
                            <a:ext cx="34925" cy="43180"/>
                          </a:xfrm>
                          <a:custGeom>
                            <a:avLst/>
                            <a:gdLst>
                              <a:gd name="T0" fmla="*/ 32 w 55"/>
                              <a:gd name="T1" fmla="*/ 7 h 68"/>
                              <a:gd name="T2" fmla="*/ 32 w 55"/>
                              <a:gd name="T3" fmla="*/ 68 h 68"/>
                              <a:gd name="T4" fmla="*/ 24 w 55"/>
                              <a:gd name="T5" fmla="*/ 68 h 68"/>
                              <a:gd name="T6" fmla="*/ 24 w 55"/>
                              <a:gd name="T7" fmla="*/ 7 h 68"/>
                              <a:gd name="T8" fmla="*/ 0 w 55"/>
                              <a:gd name="T9" fmla="*/ 7 h 68"/>
                              <a:gd name="T10" fmla="*/ 0 w 55"/>
                              <a:gd name="T11" fmla="*/ 0 h 68"/>
                              <a:gd name="T12" fmla="*/ 55 w 55"/>
                              <a:gd name="T13" fmla="*/ 0 h 68"/>
                              <a:gd name="T14" fmla="*/ 55 w 55"/>
                              <a:gd name="T15" fmla="*/ 7 h 68"/>
                              <a:gd name="T16" fmla="*/ 32 w 55"/>
                              <a:gd name="T17" fmla="*/ 7 h 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5" h="68">
                                <a:moveTo>
                                  <a:pt x="32" y="7"/>
                                </a:moveTo>
                                <a:lnTo>
                                  <a:pt x="32" y="68"/>
                                </a:lnTo>
                                <a:lnTo>
                                  <a:pt x="24" y="68"/>
                                </a:lnTo>
                                <a:lnTo>
                                  <a:pt x="24" y="7"/>
                                </a:lnTo>
                                <a:lnTo>
                                  <a:pt x="0" y="7"/>
                                </a:lnTo>
                                <a:lnTo>
                                  <a:pt x="0" y="0"/>
                                </a:lnTo>
                                <a:lnTo>
                                  <a:pt x="55" y="0"/>
                                </a:lnTo>
                                <a:lnTo>
                                  <a:pt x="55" y="7"/>
                                </a:lnTo>
                                <a:lnTo>
                                  <a:pt x="32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949053" name="Freeform 146"/>
                        <wps:cNvSpPr>
                          <a:spLocks/>
                        </wps:cNvSpPr>
                        <wps:spPr bwMode="auto">
                          <a:xfrm>
                            <a:off x="6742430" y="9966960"/>
                            <a:ext cx="34290" cy="43180"/>
                          </a:xfrm>
                          <a:custGeom>
                            <a:avLst/>
                            <a:gdLst>
                              <a:gd name="T0" fmla="*/ 46 w 54"/>
                              <a:gd name="T1" fmla="*/ 36 h 68"/>
                              <a:gd name="T2" fmla="*/ 8 w 54"/>
                              <a:gd name="T3" fmla="*/ 36 h 68"/>
                              <a:gd name="T4" fmla="*/ 8 w 54"/>
                              <a:gd name="T5" fmla="*/ 68 h 68"/>
                              <a:gd name="T6" fmla="*/ 0 w 54"/>
                              <a:gd name="T7" fmla="*/ 68 h 68"/>
                              <a:gd name="T8" fmla="*/ 0 w 54"/>
                              <a:gd name="T9" fmla="*/ 0 h 68"/>
                              <a:gd name="T10" fmla="*/ 8 w 54"/>
                              <a:gd name="T11" fmla="*/ 0 h 68"/>
                              <a:gd name="T12" fmla="*/ 8 w 54"/>
                              <a:gd name="T13" fmla="*/ 29 h 68"/>
                              <a:gd name="T14" fmla="*/ 46 w 54"/>
                              <a:gd name="T15" fmla="*/ 29 h 68"/>
                              <a:gd name="T16" fmla="*/ 46 w 54"/>
                              <a:gd name="T17" fmla="*/ 0 h 68"/>
                              <a:gd name="T18" fmla="*/ 54 w 54"/>
                              <a:gd name="T19" fmla="*/ 0 h 68"/>
                              <a:gd name="T20" fmla="*/ 54 w 54"/>
                              <a:gd name="T21" fmla="*/ 68 h 68"/>
                              <a:gd name="T22" fmla="*/ 46 w 54"/>
                              <a:gd name="T23" fmla="*/ 68 h 68"/>
                              <a:gd name="T24" fmla="*/ 46 w 54"/>
                              <a:gd name="T25" fmla="*/ 36 h 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4" h="68">
                                <a:moveTo>
                                  <a:pt x="46" y="36"/>
                                </a:moveTo>
                                <a:lnTo>
                                  <a:pt x="8" y="36"/>
                                </a:lnTo>
                                <a:lnTo>
                                  <a:pt x="8" y="68"/>
                                </a:lnTo>
                                <a:lnTo>
                                  <a:pt x="0" y="68"/>
                                </a:lnTo>
                                <a:lnTo>
                                  <a:pt x="0" y="0"/>
                                </a:lnTo>
                                <a:lnTo>
                                  <a:pt x="8" y="0"/>
                                </a:lnTo>
                                <a:lnTo>
                                  <a:pt x="8" y="29"/>
                                </a:lnTo>
                                <a:lnTo>
                                  <a:pt x="46" y="29"/>
                                </a:lnTo>
                                <a:lnTo>
                                  <a:pt x="46" y="0"/>
                                </a:lnTo>
                                <a:lnTo>
                                  <a:pt x="54" y="0"/>
                                </a:lnTo>
                                <a:lnTo>
                                  <a:pt x="54" y="68"/>
                                </a:lnTo>
                                <a:lnTo>
                                  <a:pt x="46" y="68"/>
                                </a:lnTo>
                                <a:lnTo>
                                  <a:pt x="46" y="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7397697" name="Freeform 147"/>
                        <wps:cNvSpPr>
                          <a:spLocks/>
                        </wps:cNvSpPr>
                        <wps:spPr bwMode="auto">
                          <a:xfrm>
                            <a:off x="6786245" y="9966960"/>
                            <a:ext cx="29210" cy="43180"/>
                          </a:xfrm>
                          <a:custGeom>
                            <a:avLst/>
                            <a:gdLst>
                              <a:gd name="T0" fmla="*/ 0 w 46"/>
                              <a:gd name="T1" fmla="*/ 0 h 68"/>
                              <a:gd name="T2" fmla="*/ 45 w 46"/>
                              <a:gd name="T3" fmla="*/ 0 h 68"/>
                              <a:gd name="T4" fmla="*/ 45 w 46"/>
                              <a:gd name="T5" fmla="*/ 7 h 68"/>
                              <a:gd name="T6" fmla="*/ 7 w 46"/>
                              <a:gd name="T7" fmla="*/ 7 h 68"/>
                              <a:gd name="T8" fmla="*/ 7 w 46"/>
                              <a:gd name="T9" fmla="*/ 29 h 68"/>
                              <a:gd name="T10" fmla="*/ 37 w 46"/>
                              <a:gd name="T11" fmla="*/ 29 h 68"/>
                              <a:gd name="T12" fmla="*/ 37 w 46"/>
                              <a:gd name="T13" fmla="*/ 36 h 68"/>
                              <a:gd name="T14" fmla="*/ 7 w 46"/>
                              <a:gd name="T15" fmla="*/ 36 h 68"/>
                              <a:gd name="T16" fmla="*/ 7 w 46"/>
                              <a:gd name="T17" fmla="*/ 61 h 68"/>
                              <a:gd name="T18" fmla="*/ 46 w 46"/>
                              <a:gd name="T19" fmla="*/ 61 h 68"/>
                              <a:gd name="T20" fmla="*/ 46 w 46"/>
                              <a:gd name="T21" fmla="*/ 68 h 68"/>
                              <a:gd name="T22" fmla="*/ 0 w 46"/>
                              <a:gd name="T23" fmla="*/ 68 h 68"/>
                              <a:gd name="T24" fmla="*/ 0 w 46"/>
                              <a:gd name="T25" fmla="*/ 0 h 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46" h="68">
                                <a:moveTo>
                                  <a:pt x="0" y="0"/>
                                </a:moveTo>
                                <a:lnTo>
                                  <a:pt x="45" y="0"/>
                                </a:lnTo>
                                <a:lnTo>
                                  <a:pt x="45" y="7"/>
                                </a:lnTo>
                                <a:lnTo>
                                  <a:pt x="7" y="7"/>
                                </a:lnTo>
                                <a:lnTo>
                                  <a:pt x="7" y="29"/>
                                </a:lnTo>
                                <a:lnTo>
                                  <a:pt x="37" y="29"/>
                                </a:lnTo>
                                <a:lnTo>
                                  <a:pt x="37" y="36"/>
                                </a:lnTo>
                                <a:lnTo>
                                  <a:pt x="7" y="36"/>
                                </a:lnTo>
                                <a:lnTo>
                                  <a:pt x="7" y="61"/>
                                </a:lnTo>
                                <a:lnTo>
                                  <a:pt x="46" y="61"/>
                                </a:lnTo>
                                <a:lnTo>
                                  <a:pt x="46" y="68"/>
                                </a:lnTo>
                                <a:lnTo>
                                  <a:pt x="0" y="6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4201121" name="Freeform 148"/>
                        <wps:cNvSpPr>
                          <a:spLocks noEditPoints="1"/>
                        </wps:cNvSpPr>
                        <wps:spPr bwMode="auto">
                          <a:xfrm>
                            <a:off x="6485890" y="10041255"/>
                            <a:ext cx="79375" cy="117475"/>
                          </a:xfrm>
                          <a:custGeom>
                            <a:avLst/>
                            <a:gdLst>
                              <a:gd name="T0" fmla="*/ 56 w 125"/>
                              <a:gd name="T1" fmla="*/ 96 h 185"/>
                              <a:gd name="T2" fmla="*/ 103 w 125"/>
                              <a:gd name="T3" fmla="*/ 58 h 185"/>
                              <a:gd name="T4" fmla="*/ 56 w 125"/>
                              <a:gd name="T5" fmla="*/ 20 h 185"/>
                              <a:gd name="T6" fmla="*/ 21 w 125"/>
                              <a:gd name="T7" fmla="*/ 20 h 185"/>
                              <a:gd name="T8" fmla="*/ 21 w 125"/>
                              <a:gd name="T9" fmla="*/ 96 h 185"/>
                              <a:gd name="T10" fmla="*/ 56 w 125"/>
                              <a:gd name="T11" fmla="*/ 96 h 185"/>
                              <a:gd name="T12" fmla="*/ 56 w 125"/>
                              <a:gd name="T13" fmla="*/ 0 h 185"/>
                              <a:gd name="T14" fmla="*/ 125 w 125"/>
                              <a:gd name="T15" fmla="*/ 58 h 185"/>
                              <a:gd name="T16" fmla="*/ 56 w 125"/>
                              <a:gd name="T17" fmla="*/ 115 h 185"/>
                              <a:gd name="T18" fmla="*/ 21 w 125"/>
                              <a:gd name="T19" fmla="*/ 115 h 185"/>
                              <a:gd name="T20" fmla="*/ 21 w 125"/>
                              <a:gd name="T21" fmla="*/ 185 h 185"/>
                              <a:gd name="T22" fmla="*/ 0 w 125"/>
                              <a:gd name="T23" fmla="*/ 185 h 185"/>
                              <a:gd name="T24" fmla="*/ 0 w 125"/>
                              <a:gd name="T25" fmla="*/ 0 h 185"/>
                              <a:gd name="T26" fmla="*/ 56 w 125"/>
                              <a:gd name="T27" fmla="*/ 0 h 1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125" h="185">
                                <a:moveTo>
                                  <a:pt x="56" y="96"/>
                                </a:moveTo>
                                <a:cubicBezTo>
                                  <a:pt x="87" y="96"/>
                                  <a:pt x="103" y="83"/>
                                  <a:pt x="103" y="58"/>
                                </a:cubicBezTo>
                                <a:cubicBezTo>
                                  <a:pt x="103" y="32"/>
                                  <a:pt x="86" y="20"/>
                                  <a:pt x="56" y="20"/>
                                </a:cubicBezTo>
                                <a:cubicBezTo>
                                  <a:pt x="21" y="20"/>
                                  <a:pt x="21" y="20"/>
                                  <a:pt x="21" y="20"/>
                                </a:cubicBezTo>
                                <a:cubicBezTo>
                                  <a:pt x="21" y="96"/>
                                  <a:pt x="21" y="96"/>
                                  <a:pt x="21" y="96"/>
                                </a:cubicBezTo>
                                <a:lnTo>
                                  <a:pt x="56" y="96"/>
                                </a:lnTo>
                                <a:close/>
                                <a:moveTo>
                                  <a:pt x="56" y="0"/>
                                </a:moveTo>
                                <a:cubicBezTo>
                                  <a:pt x="99" y="0"/>
                                  <a:pt x="125" y="20"/>
                                  <a:pt x="125" y="58"/>
                                </a:cubicBezTo>
                                <a:cubicBezTo>
                                  <a:pt x="125" y="94"/>
                                  <a:pt x="99" y="115"/>
                                  <a:pt x="56" y="115"/>
                                </a:cubicBezTo>
                                <a:cubicBezTo>
                                  <a:pt x="21" y="115"/>
                                  <a:pt x="21" y="115"/>
                                  <a:pt x="21" y="115"/>
                                </a:cubicBezTo>
                                <a:cubicBezTo>
                                  <a:pt x="21" y="185"/>
                                  <a:pt x="21" y="185"/>
                                  <a:pt x="21" y="185"/>
                                </a:cubicBezTo>
                                <a:cubicBezTo>
                                  <a:pt x="0" y="185"/>
                                  <a:pt x="0" y="185"/>
                                  <a:pt x="0" y="185"/>
                                </a:cubicBezTo>
                                <a:cubicBezTo>
                                  <a:pt x="0" y="0"/>
                                  <a:pt x="0" y="0"/>
                                  <a:pt x="0" y="0"/>
                                </a:cubicBez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3455765" name="Freeform 149"/>
                        <wps:cNvSpPr>
                          <a:spLocks noEditPoints="1"/>
                        </wps:cNvSpPr>
                        <wps:spPr bwMode="auto">
                          <a:xfrm>
                            <a:off x="6582410" y="10041255"/>
                            <a:ext cx="81915" cy="117475"/>
                          </a:xfrm>
                          <a:custGeom>
                            <a:avLst/>
                            <a:gdLst>
                              <a:gd name="T0" fmla="*/ 58 w 129"/>
                              <a:gd name="T1" fmla="*/ 95 h 185"/>
                              <a:gd name="T2" fmla="*/ 103 w 129"/>
                              <a:gd name="T3" fmla="*/ 59 h 185"/>
                              <a:gd name="T4" fmla="*/ 57 w 129"/>
                              <a:gd name="T5" fmla="*/ 20 h 185"/>
                              <a:gd name="T6" fmla="*/ 21 w 129"/>
                              <a:gd name="T7" fmla="*/ 20 h 185"/>
                              <a:gd name="T8" fmla="*/ 21 w 129"/>
                              <a:gd name="T9" fmla="*/ 95 h 185"/>
                              <a:gd name="T10" fmla="*/ 58 w 129"/>
                              <a:gd name="T11" fmla="*/ 95 h 185"/>
                              <a:gd name="T12" fmla="*/ 61 w 129"/>
                              <a:gd name="T13" fmla="*/ 112 h 185"/>
                              <a:gd name="T14" fmla="*/ 44 w 129"/>
                              <a:gd name="T15" fmla="*/ 113 h 185"/>
                              <a:gd name="T16" fmla="*/ 21 w 129"/>
                              <a:gd name="T17" fmla="*/ 113 h 185"/>
                              <a:gd name="T18" fmla="*/ 21 w 129"/>
                              <a:gd name="T19" fmla="*/ 185 h 185"/>
                              <a:gd name="T20" fmla="*/ 0 w 129"/>
                              <a:gd name="T21" fmla="*/ 185 h 185"/>
                              <a:gd name="T22" fmla="*/ 0 w 129"/>
                              <a:gd name="T23" fmla="*/ 0 h 185"/>
                              <a:gd name="T24" fmla="*/ 56 w 129"/>
                              <a:gd name="T25" fmla="*/ 0 h 185"/>
                              <a:gd name="T26" fmla="*/ 125 w 129"/>
                              <a:gd name="T27" fmla="*/ 58 h 185"/>
                              <a:gd name="T28" fmla="*/ 83 w 129"/>
                              <a:gd name="T29" fmla="*/ 108 h 185"/>
                              <a:gd name="T30" fmla="*/ 129 w 129"/>
                              <a:gd name="T31" fmla="*/ 185 h 185"/>
                              <a:gd name="T32" fmla="*/ 103 w 129"/>
                              <a:gd name="T33" fmla="*/ 185 h 185"/>
                              <a:gd name="T34" fmla="*/ 61 w 129"/>
                              <a:gd name="T35" fmla="*/ 112 h 1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29" h="185">
                                <a:moveTo>
                                  <a:pt x="58" y="95"/>
                                </a:moveTo>
                                <a:cubicBezTo>
                                  <a:pt x="85" y="95"/>
                                  <a:pt x="103" y="85"/>
                                  <a:pt x="103" y="59"/>
                                </a:cubicBezTo>
                                <a:cubicBezTo>
                                  <a:pt x="103" y="32"/>
                                  <a:pt x="86" y="20"/>
                                  <a:pt x="57" y="20"/>
                                </a:cubicBezTo>
                                <a:cubicBezTo>
                                  <a:pt x="21" y="20"/>
                                  <a:pt x="21" y="20"/>
                                  <a:pt x="21" y="20"/>
                                </a:cubicBezTo>
                                <a:cubicBezTo>
                                  <a:pt x="21" y="95"/>
                                  <a:pt x="21" y="95"/>
                                  <a:pt x="21" y="95"/>
                                </a:cubicBezTo>
                                <a:lnTo>
                                  <a:pt x="58" y="95"/>
                                </a:lnTo>
                                <a:close/>
                                <a:moveTo>
                                  <a:pt x="61" y="112"/>
                                </a:moveTo>
                                <a:cubicBezTo>
                                  <a:pt x="57" y="113"/>
                                  <a:pt x="48" y="113"/>
                                  <a:pt x="44" y="113"/>
                                </a:cubicBezTo>
                                <a:cubicBezTo>
                                  <a:pt x="21" y="113"/>
                                  <a:pt x="21" y="113"/>
                                  <a:pt x="21" y="113"/>
                                </a:cubicBezTo>
                                <a:cubicBezTo>
                                  <a:pt x="21" y="185"/>
                                  <a:pt x="21" y="185"/>
                                  <a:pt x="21" y="185"/>
                                </a:cubicBezTo>
                                <a:cubicBezTo>
                                  <a:pt x="0" y="185"/>
                                  <a:pt x="0" y="185"/>
                                  <a:pt x="0" y="185"/>
                                </a:cubicBezTo>
                                <a:cubicBezTo>
                                  <a:pt x="0" y="0"/>
                                  <a:pt x="0" y="0"/>
                                  <a:pt x="0" y="0"/>
                                </a:cubicBezTo>
                                <a:cubicBezTo>
                                  <a:pt x="56" y="0"/>
                                  <a:pt x="56" y="0"/>
                                  <a:pt x="56" y="0"/>
                                </a:cubicBezTo>
                                <a:cubicBezTo>
                                  <a:pt x="100" y="0"/>
                                  <a:pt x="125" y="22"/>
                                  <a:pt x="125" y="58"/>
                                </a:cubicBezTo>
                                <a:cubicBezTo>
                                  <a:pt x="125" y="86"/>
                                  <a:pt x="109" y="103"/>
                                  <a:pt x="83" y="108"/>
                                </a:cubicBezTo>
                                <a:cubicBezTo>
                                  <a:pt x="129" y="185"/>
                                  <a:pt x="129" y="185"/>
                                  <a:pt x="129" y="185"/>
                                </a:cubicBezTo>
                                <a:cubicBezTo>
                                  <a:pt x="103" y="185"/>
                                  <a:pt x="103" y="185"/>
                                  <a:pt x="103" y="185"/>
                                </a:cubicBezTo>
                                <a:lnTo>
                                  <a:pt x="61" y="1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4054637" name="Rectangle 150"/>
                        <wps:cNvSpPr>
                          <a:spLocks noChangeArrowheads="1"/>
                        </wps:cNvSpPr>
                        <wps:spPr bwMode="auto">
                          <a:xfrm>
                            <a:off x="6683375" y="10041255"/>
                            <a:ext cx="13335" cy="117475"/>
                          </a:xfrm>
                          <a:prstGeom prst="rect">
                            <a:avLst/>
                          </a:pr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3065702" name="Freeform 151"/>
                        <wps:cNvSpPr>
                          <a:spLocks noEditPoints="1"/>
                        </wps:cNvSpPr>
                        <wps:spPr bwMode="auto">
                          <a:xfrm>
                            <a:off x="6715760" y="10038715"/>
                            <a:ext cx="121920" cy="121920"/>
                          </a:xfrm>
                          <a:custGeom>
                            <a:avLst/>
                            <a:gdLst>
                              <a:gd name="T0" fmla="*/ 96 w 192"/>
                              <a:gd name="T1" fmla="*/ 172 h 192"/>
                              <a:gd name="T2" fmla="*/ 170 w 192"/>
                              <a:gd name="T3" fmla="*/ 96 h 192"/>
                              <a:gd name="T4" fmla="*/ 96 w 192"/>
                              <a:gd name="T5" fmla="*/ 21 h 192"/>
                              <a:gd name="T6" fmla="*/ 22 w 192"/>
                              <a:gd name="T7" fmla="*/ 96 h 192"/>
                              <a:gd name="T8" fmla="*/ 96 w 192"/>
                              <a:gd name="T9" fmla="*/ 172 h 192"/>
                              <a:gd name="T10" fmla="*/ 96 w 192"/>
                              <a:gd name="T11" fmla="*/ 0 h 192"/>
                              <a:gd name="T12" fmla="*/ 192 w 192"/>
                              <a:gd name="T13" fmla="*/ 96 h 192"/>
                              <a:gd name="T14" fmla="*/ 96 w 192"/>
                              <a:gd name="T15" fmla="*/ 192 h 192"/>
                              <a:gd name="T16" fmla="*/ 0 w 192"/>
                              <a:gd name="T17" fmla="*/ 96 h 192"/>
                              <a:gd name="T18" fmla="*/ 96 w 192"/>
                              <a:gd name="T19" fmla="*/ 0 h 1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92" h="192">
                                <a:moveTo>
                                  <a:pt x="96" y="172"/>
                                </a:moveTo>
                                <a:cubicBezTo>
                                  <a:pt x="138" y="172"/>
                                  <a:pt x="170" y="143"/>
                                  <a:pt x="170" y="96"/>
                                </a:cubicBezTo>
                                <a:cubicBezTo>
                                  <a:pt x="170" y="49"/>
                                  <a:pt x="138" y="21"/>
                                  <a:pt x="96" y="21"/>
                                </a:cubicBezTo>
                                <a:cubicBezTo>
                                  <a:pt x="55" y="21"/>
                                  <a:pt x="22" y="50"/>
                                  <a:pt x="22" y="96"/>
                                </a:cubicBezTo>
                                <a:cubicBezTo>
                                  <a:pt x="22" y="143"/>
                                  <a:pt x="55" y="172"/>
                                  <a:pt x="96" y="172"/>
                                </a:cubicBezTo>
                                <a:moveTo>
                                  <a:pt x="96" y="0"/>
                                </a:moveTo>
                                <a:cubicBezTo>
                                  <a:pt x="150" y="0"/>
                                  <a:pt x="192" y="39"/>
                                  <a:pt x="192" y="96"/>
                                </a:cubicBezTo>
                                <a:cubicBezTo>
                                  <a:pt x="192" y="154"/>
                                  <a:pt x="150" y="192"/>
                                  <a:pt x="96" y="192"/>
                                </a:cubicBezTo>
                                <a:cubicBezTo>
                                  <a:pt x="42" y="192"/>
                                  <a:pt x="0" y="154"/>
                                  <a:pt x="0" y="96"/>
                                </a:cubicBezTo>
                                <a:cubicBezTo>
                                  <a:pt x="0" y="39"/>
                                  <a:pt x="42" y="0"/>
                                  <a:pt x="96" y="0"/>
                                </a:cubicBezTo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5156344" name="Freeform 152"/>
                        <wps:cNvSpPr>
                          <a:spLocks noEditPoints="1"/>
                        </wps:cNvSpPr>
                        <wps:spPr bwMode="auto">
                          <a:xfrm>
                            <a:off x="6856730" y="10041255"/>
                            <a:ext cx="81915" cy="117475"/>
                          </a:xfrm>
                          <a:custGeom>
                            <a:avLst/>
                            <a:gdLst>
                              <a:gd name="T0" fmla="*/ 59 w 129"/>
                              <a:gd name="T1" fmla="*/ 95 h 185"/>
                              <a:gd name="T2" fmla="*/ 104 w 129"/>
                              <a:gd name="T3" fmla="*/ 59 h 185"/>
                              <a:gd name="T4" fmla="*/ 58 w 129"/>
                              <a:gd name="T5" fmla="*/ 20 h 185"/>
                              <a:gd name="T6" fmla="*/ 22 w 129"/>
                              <a:gd name="T7" fmla="*/ 20 h 185"/>
                              <a:gd name="T8" fmla="*/ 22 w 129"/>
                              <a:gd name="T9" fmla="*/ 95 h 185"/>
                              <a:gd name="T10" fmla="*/ 59 w 129"/>
                              <a:gd name="T11" fmla="*/ 95 h 185"/>
                              <a:gd name="T12" fmla="*/ 61 w 129"/>
                              <a:gd name="T13" fmla="*/ 112 h 185"/>
                              <a:gd name="T14" fmla="*/ 45 w 129"/>
                              <a:gd name="T15" fmla="*/ 113 h 185"/>
                              <a:gd name="T16" fmla="*/ 22 w 129"/>
                              <a:gd name="T17" fmla="*/ 113 h 185"/>
                              <a:gd name="T18" fmla="*/ 22 w 129"/>
                              <a:gd name="T19" fmla="*/ 185 h 185"/>
                              <a:gd name="T20" fmla="*/ 0 w 129"/>
                              <a:gd name="T21" fmla="*/ 185 h 185"/>
                              <a:gd name="T22" fmla="*/ 0 w 129"/>
                              <a:gd name="T23" fmla="*/ 0 h 185"/>
                              <a:gd name="T24" fmla="*/ 57 w 129"/>
                              <a:gd name="T25" fmla="*/ 0 h 185"/>
                              <a:gd name="T26" fmla="*/ 126 w 129"/>
                              <a:gd name="T27" fmla="*/ 58 h 185"/>
                              <a:gd name="T28" fmla="*/ 84 w 129"/>
                              <a:gd name="T29" fmla="*/ 108 h 185"/>
                              <a:gd name="T30" fmla="*/ 129 w 129"/>
                              <a:gd name="T31" fmla="*/ 185 h 185"/>
                              <a:gd name="T32" fmla="*/ 103 w 129"/>
                              <a:gd name="T33" fmla="*/ 185 h 185"/>
                              <a:gd name="T34" fmla="*/ 61 w 129"/>
                              <a:gd name="T35" fmla="*/ 112 h 1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29" h="185">
                                <a:moveTo>
                                  <a:pt x="59" y="95"/>
                                </a:moveTo>
                                <a:cubicBezTo>
                                  <a:pt x="86" y="95"/>
                                  <a:pt x="104" y="85"/>
                                  <a:pt x="104" y="59"/>
                                </a:cubicBezTo>
                                <a:cubicBezTo>
                                  <a:pt x="104" y="32"/>
                                  <a:pt x="86" y="20"/>
                                  <a:pt x="58" y="20"/>
                                </a:cubicBezTo>
                                <a:cubicBezTo>
                                  <a:pt x="22" y="20"/>
                                  <a:pt x="22" y="20"/>
                                  <a:pt x="22" y="20"/>
                                </a:cubicBezTo>
                                <a:cubicBezTo>
                                  <a:pt x="22" y="95"/>
                                  <a:pt x="22" y="95"/>
                                  <a:pt x="22" y="95"/>
                                </a:cubicBezTo>
                                <a:lnTo>
                                  <a:pt x="59" y="95"/>
                                </a:lnTo>
                                <a:close/>
                                <a:moveTo>
                                  <a:pt x="61" y="112"/>
                                </a:moveTo>
                                <a:cubicBezTo>
                                  <a:pt x="57" y="113"/>
                                  <a:pt x="48" y="113"/>
                                  <a:pt x="45" y="113"/>
                                </a:cubicBezTo>
                                <a:cubicBezTo>
                                  <a:pt x="22" y="113"/>
                                  <a:pt x="22" y="113"/>
                                  <a:pt x="22" y="113"/>
                                </a:cubicBezTo>
                                <a:cubicBezTo>
                                  <a:pt x="22" y="185"/>
                                  <a:pt x="22" y="185"/>
                                  <a:pt x="22" y="185"/>
                                </a:cubicBezTo>
                                <a:cubicBezTo>
                                  <a:pt x="0" y="185"/>
                                  <a:pt x="0" y="185"/>
                                  <a:pt x="0" y="185"/>
                                </a:cubicBezTo>
                                <a:cubicBezTo>
                                  <a:pt x="0" y="0"/>
                                  <a:pt x="0" y="0"/>
                                  <a:pt x="0" y="0"/>
                                </a:cubicBezTo>
                                <a:cubicBezTo>
                                  <a:pt x="57" y="0"/>
                                  <a:pt x="57" y="0"/>
                                  <a:pt x="57" y="0"/>
                                </a:cubicBezTo>
                                <a:cubicBezTo>
                                  <a:pt x="100" y="0"/>
                                  <a:pt x="126" y="22"/>
                                  <a:pt x="126" y="58"/>
                                </a:cubicBezTo>
                                <a:cubicBezTo>
                                  <a:pt x="126" y="86"/>
                                  <a:pt x="110" y="103"/>
                                  <a:pt x="84" y="108"/>
                                </a:cubicBezTo>
                                <a:cubicBezTo>
                                  <a:pt x="129" y="185"/>
                                  <a:pt x="129" y="185"/>
                                  <a:pt x="129" y="185"/>
                                </a:cubicBezTo>
                                <a:cubicBezTo>
                                  <a:pt x="103" y="185"/>
                                  <a:pt x="103" y="185"/>
                                  <a:pt x="103" y="185"/>
                                </a:cubicBezTo>
                                <a:lnTo>
                                  <a:pt x="61" y="1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4470708" name="Freeform 153"/>
                        <wps:cNvSpPr>
                          <a:spLocks/>
                        </wps:cNvSpPr>
                        <wps:spPr bwMode="auto">
                          <a:xfrm>
                            <a:off x="6941820" y="10041255"/>
                            <a:ext cx="104140" cy="117475"/>
                          </a:xfrm>
                          <a:custGeom>
                            <a:avLst/>
                            <a:gdLst>
                              <a:gd name="T0" fmla="*/ 93 w 164"/>
                              <a:gd name="T1" fmla="*/ 185 h 185"/>
                              <a:gd name="T2" fmla="*/ 71 w 164"/>
                              <a:gd name="T3" fmla="*/ 185 h 185"/>
                              <a:gd name="T4" fmla="*/ 71 w 164"/>
                              <a:gd name="T5" fmla="*/ 105 h 185"/>
                              <a:gd name="T6" fmla="*/ 0 w 164"/>
                              <a:gd name="T7" fmla="*/ 0 h 185"/>
                              <a:gd name="T8" fmla="*/ 25 w 164"/>
                              <a:gd name="T9" fmla="*/ 0 h 185"/>
                              <a:gd name="T10" fmla="*/ 66 w 164"/>
                              <a:gd name="T11" fmla="*/ 61 h 185"/>
                              <a:gd name="T12" fmla="*/ 82 w 164"/>
                              <a:gd name="T13" fmla="*/ 85 h 185"/>
                              <a:gd name="T14" fmla="*/ 83 w 164"/>
                              <a:gd name="T15" fmla="*/ 85 h 185"/>
                              <a:gd name="T16" fmla="*/ 99 w 164"/>
                              <a:gd name="T17" fmla="*/ 61 h 185"/>
                              <a:gd name="T18" fmla="*/ 141 w 164"/>
                              <a:gd name="T19" fmla="*/ 0 h 185"/>
                              <a:gd name="T20" fmla="*/ 164 w 164"/>
                              <a:gd name="T21" fmla="*/ 0 h 185"/>
                              <a:gd name="T22" fmla="*/ 93 w 164"/>
                              <a:gd name="T23" fmla="*/ 105 h 185"/>
                              <a:gd name="T24" fmla="*/ 93 w 164"/>
                              <a:gd name="T25" fmla="*/ 185 h 1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164" h="185">
                                <a:moveTo>
                                  <a:pt x="93" y="185"/>
                                </a:moveTo>
                                <a:cubicBezTo>
                                  <a:pt x="71" y="185"/>
                                  <a:pt x="71" y="185"/>
                                  <a:pt x="71" y="185"/>
                                </a:cubicBezTo>
                                <a:cubicBezTo>
                                  <a:pt x="71" y="105"/>
                                  <a:pt x="71" y="105"/>
                                  <a:pt x="71" y="105"/>
                                </a:cubicBezTo>
                                <a:cubicBezTo>
                                  <a:pt x="0" y="0"/>
                                  <a:pt x="0" y="0"/>
                                  <a:pt x="0" y="0"/>
                                </a:cubicBezTo>
                                <a:cubicBezTo>
                                  <a:pt x="25" y="0"/>
                                  <a:pt x="25" y="0"/>
                                  <a:pt x="25" y="0"/>
                                </a:cubicBezTo>
                                <a:cubicBezTo>
                                  <a:pt x="66" y="61"/>
                                  <a:pt x="66" y="61"/>
                                  <a:pt x="66" y="61"/>
                                </a:cubicBezTo>
                                <a:cubicBezTo>
                                  <a:pt x="75" y="75"/>
                                  <a:pt x="82" y="85"/>
                                  <a:pt x="82" y="85"/>
                                </a:cubicBezTo>
                                <a:cubicBezTo>
                                  <a:pt x="83" y="85"/>
                                  <a:pt x="83" y="85"/>
                                  <a:pt x="83" y="85"/>
                                </a:cubicBezTo>
                                <a:cubicBezTo>
                                  <a:pt x="83" y="85"/>
                                  <a:pt x="89" y="75"/>
                                  <a:pt x="99" y="61"/>
                                </a:cubicBezTo>
                                <a:cubicBezTo>
                                  <a:pt x="141" y="0"/>
                                  <a:pt x="141" y="0"/>
                                  <a:pt x="141" y="0"/>
                                </a:cubicBezTo>
                                <a:cubicBezTo>
                                  <a:pt x="164" y="0"/>
                                  <a:pt x="164" y="0"/>
                                  <a:pt x="164" y="0"/>
                                </a:cubicBezTo>
                                <a:cubicBezTo>
                                  <a:pt x="93" y="105"/>
                                  <a:pt x="93" y="105"/>
                                  <a:pt x="93" y="105"/>
                                </a:cubicBezTo>
                                <a:lnTo>
                                  <a:pt x="93" y="1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9511837" name="Freeform 154"/>
                        <wps:cNvSpPr>
                          <a:spLocks/>
                        </wps:cNvSpPr>
                        <wps:spPr bwMode="auto">
                          <a:xfrm>
                            <a:off x="6485255" y="10184130"/>
                            <a:ext cx="42545" cy="65405"/>
                          </a:xfrm>
                          <a:custGeom>
                            <a:avLst/>
                            <a:gdLst>
                              <a:gd name="T0" fmla="*/ 8 w 67"/>
                              <a:gd name="T1" fmla="*/ 8 h 103"/>
                              <a:gd name="T2" fmla="*/ 8 w 67"/>
                              <a:gd name="T3" fmla="*/ 47 h 103"/>
                              <a:gd name="T4" fmla="*/ 55 w 67"/>
                              <a:gd name="T5" fmla="*/ 47 h 103"/>
                              <a:gd name="T6" fmla="*/ 55 w 67"/>
                              <a:gd name="T7" fmla="*/ 55 h 103"/>
                              <a:gd name="T8" fmla="*/ 8 w 67"/>
                              <a:gd name="T9" fmla="*/ 55 h 103"/>
                              <a:gd name="T10" fmla="*/ 8 w 67"/>
                              <a:gd name="T11" fmla="*/ 103 h 103"/>
                              <a:gd name="T12" fmla="*/ 0 w 67"/>
                              <a:gd name="T13" fmla="*/ 103 h 103"/>
                              <a:gd name="T14" fmla="*/ 0 w 67"/>
                              <a:gd name="T15" fmla="*/ 0 h 103"/>
                              <a:gd name="T16" fmla="*/ 67 w 67"/>
                              <a:gd name="T17" fmla="*/ 0 h 103"/>
                              <a:gd name="T18" fmla="*/ 67 w 67"/>
                              <a:gd name="T19" fmla="*/ 8 h 103"/>
                              <a:gd name="T20" fmla="*/ 8 w 67"/>
                              <a:gd name="T21" fmla="*/ 8 h 1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67" h="103">
                                <a:moveTo>
                                  <a:pt x="8" y="8"/>
                                </a:moveTo>
                                <a:lnTo>
                                  <a:pt x="8" y="47"/>
                                </a:lnTo>
                                <a:lnTo>
                                  <a:pt x="55" y="47"/>
                                </a:lnTo>
                                <a:lnTo>
                                  <a:pt x="55" y="55"/>
                                </a:lnTo>
                                <a:lnTo>
                                  <a:pt x="8" y="55"/>
                                </a:lnTo>
                                <a:lnTo>
                                  <a:pt x="8" y="103"/>
                                </a:lnTo>
                                <a:lnTo>
                                  <a:pt x="0" y="103"/>
                                </a:lnTo>
                                <a:lnTo>
                                  <a:pt x="0" y="0"/>
                                </a:lnTo>
                                <a:lnTo>
                                  <a:pt x="67" y="0"/>
                                </a:lnTo>
                                <a:lnTo>
                                  <a:pt x="67" y="8"/>
                                </a:lnTo>
                                <a:lnTo>
                                  <a:pt x="8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4715660" name="Freeform 155"/>
                        <wps:cNvSpPr>
                          <a:spLocks/>
                        </wps:cNvSpPr>
                        <wps:spPr bwMode="auto">
                          <a:xfrm>
                            <a:off x="6539230" y="10184130"/>
                            <a:ext cx="43180" cy="65405"/>
                          </a:xfrm>
                          <a:custGeom>
                            <a:avLst/>
                            <a:gdLst>
                              <a:gd name="T0" fmla="*/ 0 w 68"/>
                              <a:gd name="T1" fmla="*/ 0 h 103"/>
                              <a:gd name="T2" fmla="*/ 68 w 68"/>
                              <a:gd name="T3" fmla="*/ 0 h 103"/>
                              <a:gd name="T4" fmla="*/ 68 w 68"/>
                              <a:gd name="T5" fmla="*/ 8 h 103"/>
                              <a:gd name="T6" fmla="*/ 9 w 68"/>
                              <a:gd name="T7" fmla="*/ 8 h 103"/>
                              <a:gd name="T8" fmla="*/ 9 w 68"/>
                              <a:gd name="T9" fmla="*/ 45 h 103"/>
                              <a:gd name="T10" fmla="*/ 56 w 68"/>
                              <a:gd name="T11" fmla="*/ 45 h 103"/>
                              <a:gd name="T12" fmla="*/ 56 w 68"/>
                              <a:gd name="T13" fmla="*/ 53 h 103"/>
                              <a:gd name="T14" fmla="*/ 9 w 68"/>
                              <a:gd name="T15" fmla="*/ 53 h 103"/>
                              <a:gd name="T16" fmla="*/ 9 w 68"/>
                              <a:gd name="T17" fmla="*/ 95 h 103"/>
                              <a:gd name="T18" fmla="*/ 68 w 68"/>
                              <a:gd name="T19" fmla="*/ 95 h 103"/>
                              <a:gd name="T20" fmla="*/ 68 w 68"/>
                              <a:gd name="T21" fmla="*/ 103 h 103"/>
                              <a:gd name="T22" fmla="*/ 0 w 68"/>
                              <a:gd name="T23" fmla="*/ 103 h 103"/>
                              <a:gd name="T24" fmla="*/ 0 w 68"/>
                              <a:gd name="T25" fmla="*/ 0 h 1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68" h="103">
                                <a:moveTo>
                                  <a:pt x="0" y="0"/>
                                </a:moveTo>
                                <a:lnTo>
                                  <a:pt x="68" y="0"/>
                                </a:lnTo>
                                <a:lnTo>
                                  <a:pt x="68" y="8"/>
                                </a:lnTo>
                                <a:lnTo>
                                  <a:pt x="9" y="8"/>
                                </a:lnTo>
                                <a:lnTo>
                                  <a:pt x="9" y="45"/>
                                </a:lnTo>
                                <a:lnTo>
                                  <a:pt x="56" y="45"/>
                                </a:lnTo>
                                <a:lnTo>
                                  <a:pt x="56" y="53"/>
                                </a:lnTo>
                                <a:lnTo>
                                  <a:pt x="9" y="53"/>
                                </a:lnTo>
                                <a:lnTo>
                                  <a:pt x="9" y="95"/>
                                </a:lnTo>
                                <a:lnTo>
                                  <a:pt x="68" y="95"/>
                                </a:lnTo>
                                <a:lnTo>
                                  <a:pt x="68" y="103"/>
                                </a:lnTo>
                                <a:lnTo>
                                  <a:pt x="0" y="10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5291398" name="Freeform 156"/>
                        <wps:cNvSpPr>
                          <a:spLocks noEditPoints="1"/>
                        </wps:cNvSpPr>
                        <wps:spPr bwMode="auto">
                          <a:xfrm>
                            <a:off x="6595110" y="10184130"/>
                            <a:ext cx="56515" cy="65405"/>
                          </a:xfrm>
                          <a:custGeom>
                            <a:avLst/>
                            <a:gdLst>
                              <a:gd name="T0" fmla="*/ 35 w 89"/>
                              <a:gd name="T1" fmla="*/ 95 h 103"/>
                              <a:gd name="T2" fmla="*/ 80 w 89"/>
                              <a:gd name="T3" fmla="*/ 52 h 103"/>
                              <a:gd name="T4" fmla="*/ 33 w 89"/>
                              <a:gd name="T5" fmla="*/ 8 h 103"/>
                              <a:gd name="T6" fmla="*/ 9 w 89"/>
                              <a:gd name="T7" fmla="*/ 8 h 103"/>
                              <a:gd name="T8" fmla="*/ 9 w 89"/>
                              <a:gd name="T9" fmla="*/ 95 h 103"/>
                              <a:gd name="T10" fmla="*/ 35 w 89"/>
                              <a:gd name="T11" fmla="*/ 95 h 103"/>
                              <a:gd name="T12" fmla="*/ 34 w 89"/>
                              <a:gd name="T13" fmla="*/ 0 h 103"/>
                              <a:gd name="T14" fmla="*/ 89 w 89"/>
                              <a:gd name="T15" fmla="*/ 52 h 103"/>
                              <a:gd name="T16" fmla="*/ 35 w 89"/>
                              <a:gd name="T17" fmla="*/ 103 h 103"/>
                              <a:gd name="T18" fmla="*/ 0 w 89"/>
                              <a:gd name="T19" fmla="*/ 103 h 103"/>
                              <a:gd name="T20" fmla="*/ 0 w 89"/>
                              <a:gd name="T21" fmla="*/ 0 h 103"/>
                              <a:gd name="T22" fmla="*/ 34 w 89"/>
                              <a:gd name="T23" fmla="*/ 0 h 1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89" h="103">
                                <a:moveTo>
                                  <a:pt x="35" y="95"/>
                                </a:moveTo>
                                <a:cubicBezTo>
                                  <a:pt x="60" y="95"/>
                                  <a:pt x="80" y="81"/>
                                  <a:pt x="80" y="52"/>
                                </a:cubicBezTo>
                                <a:cubicBezTo>
                                  <a:pt x="80" y="23"/>
                                  <a:pt x="60" y="8"/>
                                  <a:pt x="33" y="8"/>
                                </a:cubicBezTo>
                                <a:cubicBezTo>
                                  <a:pt x="9" y="8"/>
                                  <a:pt x="9" y="8"/>
                                  <a:pt x="9" y="8"/>
                                </a:cubicBezTo>
                                <a:cubicBezTo>
                                  <a:pt x="9" y="95"/>
                                  <a:pt x="9" y="95"/>
                                  <a:pt x="9" y="95"/>
                                </a:cubicBezTo>
                                <a:lnTo>
                                  <a:pt x="35" y="95"/>
                                </a:lnTo>
                                <a:close/>
                                <a:moveTo>
                                  <a:pt x="34" y="0"/>
                                </a:moveTo>
                                <a:cubicBezTo>
                                  <a:pt x="66" y="0"/>
                                  <a:pt x="89" y="20"/>
                                  <a:pt x="89" y="52"/>
                                </a:cubicBezTo>
                                <a:cubicBezTo>
                                  <a:pt x="89" y="84"/>
                                  <a:pt x="66" y="103"/>
                                  <a:pt x="35" y="103"/>
                                </a:cubicBezTo>
                                <a:cubicBezTo>
                                  <a:pt x="0" y="103"/>
                                  <a:pt x="0" y="103"/>
                                  <a:pt x="0" y="103"/>
                                </a:cubicBezTo>
                                <a:cubicBezTo>
                                  <a:pt x="0" y="0"/>
                                  <a:pt x="0" y="0"/>
                                  <a:pt x="0" y="0"/>
                                </a:cubicBezTo>
                                <a:lnTo>
                                  <a:pt x="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1966834" name="Freeform 157"/>
                        <wps:cNvSpPr>
                          <a:spLocks/>
                        </wps:cNvSpPr>
                        <wps:spPr bwMode="auto">
                          <a:xfrm>
                            <a:off x="6663055" y="10184130"/>
                            <a:ext cx="43180" cy="65405"/>
                          </a:xfrm>
                          <a:custGeom>
                            <a:avLst/>
                            <a:gdLst>
                              <a:gd name="T0" fmla="*/ 0 w 68"/>
                              <a:gd name="T1" fmla="*/ 0 h 103"/>
                              <a:gd name="T2" fmla="*/ 68 w 68"/>
                              <a:gd name="T3" fmla="*/ 0 h 103"/>
                              <a:gd name="T4" fmla="*/ 68 w 68"/>
                              <a:gd name="T5" fmla="*/ 8 h 103"/>
                              <a:gd name="T6" fmla="*/ 9 w 68"/>
                              <a:gd name="T7" fmla="*/ 8 h 103"/>
                              <a:gd name="T8" fmla="*/ 9 w 68"/>
                              <a:gd name="T9" fmla="*/ 45 h 103"/>
                              <a:gd name="T10" fmla="*/ 56 w 68"/>
                              <a:gd name="T11" fmla="*/ 45 h 103"/>
                              <a:gd name="T12" fmla="*/ 56 w 68"/>
                              <a:gd name="T13" fmla="*/ 53 h 103"/>
                              <a:gd name="T14" fmla="*/ 9 w 68"/>
                              <a:gd name="T15" fmla="*/ 53 h 103"/>
                              <a:gd name="T16" fmla="*/ 9 w 68"/>
                              <a:gd name="T17" fmla="*/ 95 h 103"/>
                              <a:gd name="T18" fmla="*/ 68 w 68"/>
                              <a:gd name="T19" fmla="*/ 95 h 103"/>
                              <a:gd name="T20" fmla="*/ 68 w 68"/>
                              <a:gd name="T21" fmla="*/ 103 h 103"/>
                              <a:gd name="T22" fmla="*/ 0 w 68"/>
                              <a:gd name="T23" fmla="*/ 103 h 103"/>
                              <a:gd name="T24" fmla="*/ 0 w 68"/>
                              <a:gd name="T25" fmla="*/ 0 h 1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68" h="103">
                                <a:moveTo>
                                  <a:pt x="0" y="0"/>
                                </a:moveTo>
                                <a:lnTo>
                                  <a:pt x="68" y="0"/>
                                </a:lnTo>
                                <a:lnTo>
                                  <a:pt x="68" y="8"/>
                                </a:lnTo>
                                <a:lnTo>
                                  <a:pt x="9" y="8"/>
                                </a:lnTo>
                                <a:lnTo>
                                  <a:pt x="9" y="45"/>
                                </a:lnTo>
                                <a:lnTo>
                                  <a:pt x="56" y="45"/>
                                </a:lnTo>
                                <a:lnTo>
                                  <a:pt x="56" y="53"/>
                                </a:lnTo>
                                <a:lnTo>
                                  <a:pt x="9" y="53"/>
                                </a:lnTo>
                                <a:lnTo>
                                  <a:pt x="9" y="95"/>
                                </a:lnTo>
                                <a:lnTo>
                                  <a:pt x="68" y="95"/>
                                </a:lnTo>
                                <a:lnTo>
                                  <a:pt x="68" y="103"/>
                                </a:lnTo>
                                <a:lnTo>
                                  <a:pt x="0" y="10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9781078" name="Freeform 158"/>
                        <wps:cNvSpPr>
                          <a:spLocks noEditPoints="1"/>
                        </wps:cNvSpPr>
                        <wps:spPr bwMode="auto">
                          <a:xfrm>
                            <a:off x="6718935" y="10184130"/>
                            <a:ext cx="43815" cy="65405"/>
                          </a:xfrm>
                          <a:custGeom>
                            <a:avLst/>
                            <a:gdLst>
                              <a:gd name="T0" fmla="*/ 31 w 69"/>
                              <a:gd name="T1" fmla="*/ 54 h 103"/>
                              <a:gd name="T2" fmla="*/ 59 w 69"/>
                              <a:gd name="T3" fmla="*/ 32 h 103"/>
                              <a:gd name="T4" fmla="*/ 30 w 69"/>
                              <a:gd name="T5" fmla="*/ 8 h 103"/>
                              <a:gd name="T6" fmla="*/ 9 w 69"/>
                              <a:gd name="T7" fmla="*/ 8 h 103"/>
                              <a:gd name="T8" fmla="*/ 9 w 69"/>
                              <a:gd name="T9" fmla="*/ 54 h 103"/>
                              <a:gd name="T10" fmla="*/ 31 w 69"/>
                              <a:gd name="T11" fmla="*/ 54 h 103"/>
                              <a:gd name="T12" fmla="*/ 34 w 69"/>
                              <a:gd name="T13" fmla="*/ 61 h 103"/>
                              <a:gd name="T14" fmla="*/ 23 w 69"/>
                              <a:gd name="T15" fmla="*/ 61 h 103"/>
                              <a:gd name="T16" fmla="*/ 9 w 69"/>
                              <a:gd name="T17" fmla="*/ 61 h 103"/>
                              <a:gd name="T18" fmla="*/ 9 w 69"/>
                              <a:gd name="T19" fmla="*/ 103 h 103"/>
                              <a:gd name="T20" fmla="*/ 0 w 69"/>
                              <a:gd name="T21" fmla="*/ 103 h 103"/>
                              <a:gd name="T22" fmla="*/ 0 w 69"/>
                              <a:gd name="T23" fmla="*/ 0 h 103"/>
                              <a:gd name="T24" fmla="*/ 30 w 69"/>
                              <a:gd name="T25" fmla="*/ 0 h 103"/>
                              <a:gd name="T26" fmla="*/ 68 w 69"/>
                              <a:gd name="T27" fmla="*/ 31 h 103"/>
                              <a:gd name="T28" fmla="*/ 43 w 69"/>
                              <a:gd name="T29" fmla="*/ 59 h 103"/>
                              <a:gd name="T30" fmla="*/ 69 w 69"/>
                              <a:gd name="T31" fmla="*/ 103 h 103"/>
                              <a:gd name="T32" fmla="*/ 59 w 69"/>
                              <a:gd name="T33" fmla="*/ 103 h 103"/>
                              <a:gd name="T34" fmla="*/ 34 w 69"/>
                              <a:gd name="T35" fmla="*/ 61 h 1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69" h="103">
                                <a:moveTo>
                                  <a:pt x="31" y="54"/>
                                </a:moveTo>
                                <a:cubicBezTo>
                                  <a:pt x="47" y="54"/>
                                  <a:pt x="59" y="48"/>
                                  <a:pt x="59" y="32"/>
                                </a:cubicBezTo>
                                <a:cubicBezTo>
                                  <a:pt x="59" y="15"/>
                                  <a:pt x="48" y="8"/>
                                  <a:pt x="30" y="8"/>
                                </a:cubicBezTo>
                                <a:cubicBezTo>
                                  <a:pt x="9" y="8"/>
                                  <a:pt x="9" y="8"/>
                                  <a:pt x="9" y="8"/>
                                </a:cubicBezTo>
                                <a:cubicBezTo>
                                  <a:pt x="9" y="54"/>
                                  <a:pt x="9" y="54"/>
                                  <a:pt x="9" y="54"/>
                                </a:cubicBezTo>
                                <a:lnTo>
                                  <a:pt x="31" y="54"/>
                                </a:lnTo>
                                <a:close/>
                                <a:moveTo>
                                  <a:pt x="34" y="61"/>
                                </a:moveTo>
                                <a:cubicBezTo>
                                  <a:pt x="23" y="61"/>
                                  <a:pt x="23" y="61"/>
                                  <a:pt x="23" y="61"/>
                                </a:cubicBezTo>
                                <a:cubicBezTo>
                                  <a:pt x="9" y="61"/>
                                  <a:pt x="9" y="61"/>
                                  <a:pt x="9" y="61"/>
                                </a:cubicBezTo>
                                <a:cubicBezTo>
                                  <a:pt x="9" y="103"/>
                                  <a:pt x="9" y="103"/>
                                  <a:pt x="9" y="103"/>
                                </a:cubicBezTo>
                                <a:cubicBezTo>
                                  <a:pt x="0" y="103"/>
                                  <a:pt x="0" y="103"/>
                                  <a:pt x="0" y="103"/>
                                </a:cubicBezTo>
                                <a:cubicBezTo>
                                  <a:pt x="0" y="0"/>
                                  <a:pt x="0" y="0"/>
                                  <a:pt x="0" y="0"/>
                                </a:cubicBezTo>
                                <a:cubicBezTo>
                                  <a:pt x="30" y="0"/>
                                  <a:pt x="30" y="0"/>
                                  <a:pt x="30" y="0"/>
                                </a:cubicBezTo>
                                <a:cubicBezTo>
                                  <a:pt x="53" y="0"/>
                                  <a:pt x="68" y="11"/>
                                  <a:pt x="68" y="31"/>
                                </a:cubicBezTo>
                                <a:cubicBezTo>
                                  <a:pt x="68" y="48"/>
                                  <a:pt x="58" y="57"/>
                                  <a:pt x="43" y="59"/>
                                </a:cubicBezTo>
                                <a:cubicBezTo>
                                  <a:pt x="69" y="103"/>
                                  <a:pt x="69" y="103"/>
                                  <a:pt x="69" y="103"/>
                                </a:cubicBezTo>
                                <a:cubicBezTo>
                                  <a:pt x="59" y="103"/>
                                  <a:pt x="59" y="103"/>
                                  <a:pt x="59" y="103"/>
                                </a:cubicBezTo>
                                <a:lnTo>
                                  <a:pt x="34" y="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0516519" name="Freeform 159"/>
                        <wps:cNvSpPr>
                          <a:spLocks noEditPoints="1"/>
                        </wps:cNvSpPr>
                        <wps:spPr bwMode="auto">
                          <a:xfrm>
                            <a:off x="6769100" y="10184130"/>
                            <a:ext cx="63500" cy="65405"/>
                          </a:xfrm>
                          <a:custGeom>
                            <a:avLst/>
                            <a:gdLst>
                              <a:gd name="T0" fmla="*/ 62 w 100"/>
                              <a:gd name="T1" fmla="*/ 36 h 103"/>
                              <a:gd name="T2" fmla="*/ 50 w 100"/>
                              <a:gd name="T3" fmla="*/ 10 h 103"/>
                              <a:gd name="T4" fmla="*/ 50 w 100"/>
                              <a:gd name="T5" fmla="*/ 10 h 103"/>
                              <a:gd name="T6" fmla="*/ 39 w 100"/>
                              <a:gd name="T7" fmla="*/ 36 h 103"/>
                              <a:gd name="T8" fmla="*/ 26 w 100"/>
                              <a:gd name="T9" fmla="*/ 65 h 103"/>
                              <a:gd name="T10" fmla="*/ 74 w 100"/>
                              <a:gd name="T11" fmla="*/ 65 h 103"/>
                              <a:gd name="T12" fmla="*/ 62 w 100"/>
                              <a:gd name="T13" fmla="*/ 36 h 103"/>
                              <a:gd name="T14" fmla="*/ 23 w 100"/>
                              <a:gd name="T15" fmla="*/ 73 h 103"/>
                              <a:gd name="T16" fmla="*/ 9 w 100"/>
                              <a:gd name="T17" fmla="*/ 103 h 103"/>
                              <a:gd name="T18" fmla="*/ 0 w 100"/>
                              <a:gd name="T19" fmla="*/ 103 h 103"/>
                              <a:gd name="T20" fmla="*/ 46 w 100"/>
                              <a:gd name="T21" fmla="*/ 0 h 103"/>
                              <a:gd name="T22" fmla="*/ 55 w 100"/>
                              <a:gd name="T23" fmla="*/ 0 h 103"/>
                              <a:gd name="T24" fmla="*/ 100 w 100"/>
                              <a:gd name="T25" fmla="*/ 103 h 103"/>
                              <a:gd name="T26" fmla="*/ 91 w 100"/>
                              <a:gd name="T27" fmla="*/ 103 h 103"/>
                              <a:gd name="T28" fmla="*/ 77 w 100"/>
                              <a:gd name="T29" fmla="*/ 73 h 103"/>
                              <a:gd name="T30" fmla="*/ 23 w 100"/>
                              <a:gd name="T31" fmla="*/ 73 h 1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100" h="103">
                                <a:moveTo>
                                  <a:pt x="62" y="36"/>
                                </a:moveTo>
                                <a:cubicBezTo>
                                  <a:pt x="57" y="27"/>
                                  <a:pt x="50" y="10"/>
                                  <a:pt x="50" y="10"/>
                                </a:cubicBezTo>
                                <a:cubicBezTo>
                                  <a:pt x="50" y="10"/>
                                  <a:pt x="50" y="10"/>
                                  <a:pt x="50" y="10"/>
                                </a:cubicBezTo>
                                <a:cubicBezTo>
                                  <a:pt x="50" y="10"/>
                                  <a:pt x="43" y="27"/>
                                  <a:pt x="39" y="36"/>
                                </a:cubicBezTo>
                                <a:cubicBezTo>
                                  <a:pt x="26" y="65"/>
                                  <a:pt x="26" y="65"/>
                                  <a:pt x="26" y="65"/>
                                </a:cubicBezTo>
                                <a:cubicBezTo>
                                  <a:pt x="74" y="65"/>
                                  <a:pt x="74" y="65"/>
                                  <a:pt x="74" y="65"/>
                                </a:cubicBezTo>
                                <a:lnTo>
                                  <a:pt x="62" y="36"/>
                                </a:lnTo>
                                <a:close/>
                                <a:moveTo>
                                  <a:pt x="23" y="73"/>
                                </a:moveTo>
                                <a:cubicBezTo>
                                  <a:pt x="9" y="103"/>
                                  <a:pt x="9" y="103"/>
                                  <a:pt x="9" y="103"/>
                                </a:cubicBezTo>
                                <a:cubicBezTo>
                                  <a:pt x="0" y="103"/>
                                  <a:pt x="0" y="103"/>
                                  <a:pt x="0" y="103"/>
                                </a:cubicBezTo>
                                <a:cubicBezTo>
                                  <a:pt x="46" y="0"/>
                                  <a:pt x="46" y="0"/>
                                  <a:pt x="46" y="0"/>
                                </a:cubicBezTo>
                                <a:cubicBezTo>
                                  <a:pt x="55" y="0"/>
                                  <a:pt x="55" y="0"/>
                                  <a:pt x="55" y="0"/>
                                </a:cubicBezTo>
                                <a:cubicBezTo>
                                  <a:pt x="100" y="103"/>
                                  <a:pt x="100" y="103"/>
                                  <a:pt x="100" y="103"/>
                                </a:cubicBezTo>
                                <a:cubicBezTo>
                                  <a:pt x="91" y="103"/>
                                  <a:pt x="91" y="103"/>
                                  <a:pt x="91" y="103"/>
                                </a:cubicBezTo>
                                <a:cubicBezTo>
                                  <a:pt x="77" y="73"/>
                                  <a:pt x="77" y="73"/>
                                  <a:pt x="77" y="73"/>
                                </a:cubicBezTo>
                                <a:lnTo>
                                  <a:pt x="23" y="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3889777" name="Freeform 160"/>
                        <wps:cNvSpPr>
                          <a:spLocks/>
                        </wps:cNvSpPr>
                        <wps:spPr bwMode="auto">
                          <a:xfrm>
                            <a:off x="6828155" y="10184130"/>
                            <a:ext cx="52070" cy="65405"/>
                          </a:xfrm>
                          <a:custGeom>
                            <a:avLst/>
                            <a:gdLst>
                              <a:gd name="T0" fmla="*/ 45 w 82"/>
                              <a:gd name="T1" fmla="*/ 8 h 103"/>
                              <a:gd name="T2" fmla="*/ 45 w 82"/>
                              <a:gd name="T3" fmla="*/ 103 h 103"/>
                              <a:gd name="T4" fmla="*/ 37 w 82"/>
                              <a:gd name="T5" fmla="*/ 103 h 103"/>
                              <a:gd name="T6" fmla="*/ 37 w 82"/>
                              <a:gd name="T7" fmla="*/ 8 h 103"/>
                              <a:gd name="T8" fmla="*/ 0 w 82"/>
                              <a:gd name="T9" fmla="*/ 8 h 103"/>
                              <a:gd name="T10" fmla="*/ 0 w 82"/>
                              <a:gd name="T11" fmla="*/ 0 h 103"/>
                              <a:gd name="T12" fmla="*/ 82 w 82"/>
                              <a:gd name="T13" fmla="*/ 0 h 103"/>
                              <a:gd name="T14" fmla="*/ 82 w 82"/>
                              <a:gd name="T15" fmla="*/ 8 h 103"/>
                              <a:gd name="T16" fmla="*/ 45 w 82"/>
                              <a:gd name="T17" fmla="*/ 8 h 1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82" h="103">
                                <a:moveTo>
                                  <a:pt x="45" y="8"/>
                                </a:moveTo>
                                <a:lnTo>
                                  <a:pt x="45" y="103"/>
                                </a:lnTo>
                                <a:lnTo>
                                  <a:pt x="37" y="103"/>
                                </a:lnTo>
                                <a:lnTo>
                                  <a:pt x="37" y="8"/>
                                </a:lnTo>
                                <a:lnTo>
                                  <a:pt x="0" y="8"/>
                                </a:lnTo>
                                <a:lnTo>
                                  <a:pt x="0" y="0"/>
                                </a:lnTo>
                                <a:lnTo>
                                  <a:pt x="82" y="0"/>
                                </a:lnTo>
                                <a:lnTo>
                                  <a:pt x="82" y="8"/>
                                </a:lnTo>
                                <a:lnTo>
                                  <a:pt x="45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8688736" name="Rectangle 161"/>
                        <wps:cNvSpPr>
                          <a:spLocks noChangeArrowheads="1"/>
                        </wps:cNvSpPr>
                        <wps:spPr bwMode="auto">
                          <a:xfrm>
                            <a:off x="6891655" y="10184130"/>
                            <a:ext cx="5080" cy="65405"/>
                          </a:xfrm>
                          <a:prstGeom prst="rect">
                            <a:avLst/>
                          </a:pr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1650413" name="Freeform 162"/>
                        <wps:cNvSpPr>
                          <a:spLocks noEditPoints="1"/>
                        </wps:cNvSpPr>
                        <wps:spPr bwMode="auto">
                          <a:xfrm>
                            <a:off x="6908800" y="10182860"/>
                            <a:ext cx="67310" cy="67945"/>
                          </a:xfrm>
                          <a:custGeom>
                            <a:avLst/>
                            <a:gdLst>
                              <a:gd name="T0" fmla="*/ 53 w 106"/>
                              <a:gd name="T1" fmla="*/ 99 h 107"/>
                              <a:gd name="T2" fmla="*/ 98 w 106"/>
                              <a:gd name="T3" fmla="*/ 53 h 107"/>
                              <a:gd name="T4" fmla="*/ 53 w 106"/>
                              <a:gd name="T5" fmla="*/ 8 h 107"/>
                              <a:gd name="T6" fmla="*/ 8 w 106"/>
                              <a:gd name="T7" fmla="*/ 53 h 107"/>
                              <a:gd name="T8" fmla="*/ 53 w 106"/>
                              <a:gd name="T9" fmla="*/ 99 h 107"/>
                              <a:gd name="T10" fmla="*/ 53 w 106"/>
                              <a:gd name="T11" fmla="*/ 0 h 107"/>
                              <a:gd name="T12" fmla="*/ 106 w 106"/>
                              <a:gd name="T13" fmla="*/ 53 h 107"/>
                              <a:gd name="T14" fmla="*/ 53 w 106"/>
                              <a:gd name="T15" fmla="*/ 107 h 107"/>
                              <a:gd name="T16" fmla="*/ 0 w 106"/>
                              <a:gd name="T17" fmla="*/ 53 h 107"/>
                              <a:gd name="T18" fmla="*/ 53 w 106"/>
                              <a:gd name="T19" fmla="*/ 0 h 1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07">
                                <a:moveTo>
                                  <a:pt x="53" y="99"/>
                                </a:moveTo>
                                <a:cubicBezTo>
                                  <a:pt x="78" y="99"/>
                                  <a:pt x="98" y="82"/>
                                  <a:pt x="98" y="53"/>
                                </a:cubicBezTo>
                                <a:cubicBezTo>
                                  <a:pt x="98" y="25"/>
                                  <a:pt x="78" y="8"/>
                                  <a:pt x="53" y="8"/>
                                </a:cubicBezTo>
                                <a:cubicBezTo>
                                  <a:pt x="28" y="8"/>
                                  <a:pt x="8" y="25"/>
                                  <a:pt x="8" y="53"/>
                                </a:cubicBezTo>
                                <a:cubicBezTo>
                                  <a:pt x="8" y="82"/>
                                  <a:pt x="28" y="99"/>
                                  <a:pt x="53" y="99"/>
                                </a:cubicBezTo>
                                <a:moveTo>
                                  <a:pt x="53" y="0"/>
                                </a:moveTo>
                                <a:cubicBezTo>
                                  <a:pt x="83" y="0"/>
                                  <a:pt x="106" y="21"/>
                                  <a:pt x="106" y="53"/>
                                </a:cubicBezTo>
                                <a:cubicBezTo>
                                  <a:pt x="106" y="86"/>
                                  <a:pt x="83" y="107"/>
                                  <a:pt x="53" y="107"/>
                                </a:cubicBezTo>
                                <a:cubicBezTo>
                                  <a:pt x="23" y="107"/>
                                  <a:pt x="0" y="86"/>
                                  <a:pt x="0" y="53"/>
                                </a:cubicBezTo>
                                <a:cubicBezTo>
                                  <a:pt x="0" y="21"/>
                                  <a:pt x="23" y="0"/>
                                  <a:pt x="53" y="0"/>
                                </a:cubicBezTo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2424712" name="Freeform 163"/>
                        <wps:cNvSpPr>
                          <a:spLocks/>
                        </wps:cNvSpPr>
                        <wps:spPr bwMode="auto">
                          <a:xfrm>
                            <a:off x="6988175" y="10184130"/>
                            <a:ext cx="52070" cy="65405"/>
                          </a:xfrm>
                          <a:custGeom>
                            <a:avLst/>
                            <a:gdLst>
                              <a:gd name="T0" fmla="*/ 8 w 82"/>
                              <a:gd name="T1" fmla="*/ 13 h 103"/>
                              <a:gd name="T2" fmla="*/ 8 w 82"/>
                              <a:gd name="T3" fmla="*/ 13 h 103"/>
                              <a:gd name="T4" fmla="*/ 8 w 82"/>
                              <a:gd name="T5" fmla="*/ 38 h 103"/>
                              <a:gd name="T6" fmla="*/ 8 w 82"/>
                              <a:gd name="T7" fmla="*/ 103 h 103"/>
                              <a:gd name="T8" fmla="*/ 0 w 82"/>
                              <a:gd name="T9" fmla="*/ 103 h 103"/>
                              <a:gd name="T10" fmla="*/ 0 w 82"/>
                              <a:gd name="T11" fmla="*/ 0 h 103"/>
                              <a:gd name="T12" fmla="*/ 8 w 82"/>
                              <a:gd name="T13" fmla="*/ 0 h 103"/>
                              <a:gd name="T14" fmla="*/ 73 w 82"/>
                              <a:gd name="T15" fmla="*/ 89 h 103"/>
                              <a:gd name="T16" fmla="*/ 74 w 82"/>
                              <a:gd name="T17" fmla="*/ 89 h 103"/>
                              <a:gd name="T18" fmla="*/ 73 w 82"/>
                              <a:gd name="T19" fmla="*/ 65 h 103"/>
                              <a:gd name="T20" fmla="*/ 73 w 82"/>
                              <a:gd name="T21" fmla="*/ 0 h 103"/>
                              <a:gd name="T22" fmla="*/ 82 w 82"/>
                              <a:gd name="T23" fmla="*/ 0 h 103"/>
                              <a:gd name="T24" fmla="*/ 82 w 82"/>
                              <a:gd name="T25" fmla="*/ 103 h 103"/>
                              <a:gd name="T26" fmla="*/ 73 w 82"/>
                              <a:gd name="T27" fmla="*/ 103 h 103"/>
                              <a:gd name="T28" fmla="*/ 8 w 82"/>
                              <a:gd name="T29" fmla="*/ 13 h 1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82" h="103">
                                <a:moveTo>
                                  <a:pt x="8" y="13"/>
                                </a:moveTo>
                                <a:cubicBezTo>
                                  <a:pt x="8" y="13"/>
                                  <a:pt x="8" y="13"/>
                                  <a:pt x="8" y="13"/>
                                </a:cubicBezTo>
                                <a:cubicBezTo>
                                  <a:pt x="8" y="13"/>
                                  <a:pt x="8" y="25"/>
                                  <a:pt x="8" y="38"/>
                                </a:cubicBezTo>
                                <a:cubicBezTo>
                                  <a:pt x="8" y="103"/>
                                  <a:pt x="8" y="103"/>
                                  <a:pt x="8" y="103"/>
                                </a:cubicBezTo>
                                <a:cubicBezTo>
                                  <a:pt x="0" y="103"/>
                                  <a:pt x="0" y="103"/>
                                  <a:pt x="0" y="103"/>
                                </a:cubicBezTo>
                                <a:cubicBezTo>
                                  <a:pt x="0" y="0"/>
                                  <a:pt x="0" y="0"/>
                                  <a:pt x="0" y="0"/>
                                </a:cubicBezTo>
                                <a:cubicBezTo>
                                  <a:pt x="8" y="0"/>
                                  <a:pt x="8" y="0"/>
                                  <a:pt x="8" y="0"/>
                                </a:cubicBezTo>
                                <a:cubicBezTo>
                                  <a:pt x="73" y="89"/>
                                  <a:pt x="73" y="89"/>
                                  <a:pt x="73" y="89"/>
                                </a:cubicBezTo>
                                <a:cubicBezTo>
                                  <a:pt x="74" y="89"/>
                                  <a:pt x="74" y="89"/>
                                  <a:pt x="74" y="89"/>
                                </a:cubicBezTo>
                                <a:cubicBezTo>
                                  <a:pt x="74" y="89"/>
                                  <a:pt x="73" y="78"/>
                                  <a:pt x="73" y="65"/>
                                </a:cubicBezTo>
                                <a:cubicBezTo>
                                  <a:pt x="73" y="0"/>
                                  <a:pt x="73" y="0"/>
                                  <a:pt x="73" y="0"/>
                                </a:cubicBezTo>
                                <a:cubicBezTo>
                                  <a:pt x="82" y="0"/>
                                  <a:pt x="82" y="0"/>
                                  <a:pt x="82" y="0"/>
                                </a:cubicBezTo>
                                <a:cubicBezTo>
                                  <a:pt x="82" y="103"/>
                                  <a:pt x="82" y="103"/>
                                  <a:pt x="82" y="103"/>
                                </a:cubicBezTo>
                                <a:cubicBezTo>
                                  <a:pt x="73" y="103"/>
                                  <a:pt x="73" y="103"/>
                                  <a:pt x="73" y="103"/>
                                </a:cubicBezTo>
                                <a:lnTo>
                                  <a:pt x="8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6931910" name="Freeform 164"/>
                        <wps:cNvSpPr>
                          <a:spLocks/>
                        </wps:cNvSpPr>
                        <wps:spPr bwMode="auto">
                          <a:xfrm>
                            <a:off x="6550025" y="9576435"/>
                            <a:ext cx="421640" cy="396875"/>
                          </a:xfrm>
                          <a:custGeom>
                            <a:avLst/>
                            <a:gdLst>
                              <a:gd name="T0" fmla="*/ 331 w 664"/>
                              <a:gd name="T1" fmla="*/ 0 h 625"/>
                              <a:gd name="T2" fmla="*/ 261 w 664"/>
                              <a:gd name="T3" fmla="*/ 241 h 625"/>
                              <a:gd name="T4" fmla="*/ 0 w 664"/>
                              <a:gd name="T5" fmla="*/ 242 h 625"/>
                              <a:gd name="T6" fmla="*/ 203 w 664"/>
                              <a:gd name="T7" fmla="*/ 397 h 625"/>
                              <a:gd name="T8" fmla="*/ 126 w 664"/>
                              <a:gd name="T9" fmla="*/ 625 h 625"/>
                              <a:gd name="T10" fmla="*/ 664 w 664"/>
                              <a:gd name="T11" fmla="*/ 239 h 625"/>
                              <a:gd name="T12" fmla="*/ 410 w 664"/>
                              <a:gd name="T13" fmla="*/ 240 h 625"/>
                              <a:gd name="T14" fmla="*/ 331 w 664"/>
                              <a:gd name="T15" fmla="*/ 0 h 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664" h="625">
                                <a:moveTo>
                                  <a:pt x="331" y="0"/>
                                </a:moveTo>
                                <a:cubicBezTo>
                                  <a:pt x="261" y="241"/>
                                  <a:pt x="261" y="241"/>
                                  <a:pt x="261" y="241"/>
                                </a:cubicBezTo>
                                <a:cubicBezTo>
                                  <a:pt x="0" y="242"/>
                                  <a:pt x="0" y="242"/>
                                  <a:pt x="0" y="242"/>
                                </a:cubicBezTo>
                                <a:cubicBezTo>
                                  <a:pt x="203" y="397"/>
                                  <a:pt x="203" y="397"/>
                                  <a:pt x="203" y="397"/>
                                </a:cubicBezTo>
                                <a:cubicBezTo>
                                  <a:pt x="126" y="625"/>
                                  <a:pt x="126" y="625"/>
                                  <a:pt x="126" y="625"/>
                                </a:cubicBezTo>
                                <a:cubicBezTo>
                                  <a:pt x="126" y="625"/>
                                  <a:pt x="281" y="325"/>
                                  <a:pt x="664" y="239"/>
                                </a:cubicBezTo>
                                <a:cubicBezTo>
                                  <a:pt x="410" y="240"/>
                                  <a:pt x="410" y="240"/>
                                  <a:pt x="410" y="240"/>
                                </a:cubicBezTo>
                                <a:lnTo>
                                  <a:pt x="3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7A9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0268965" name="Freeform 165"/>
                        <wps:cNvSpPr>
                          <a:spLocks/>
                        </wps:cNvSpPr>
                        <wps:spPr bwMode="auto">
                          <a:xfrm>
                            <a:off x="6764020" y="9829165"/>
                            <a:ext cx="124460" cy="145415"/>
                          </a:xfrm>
                          <a:custGeom>
                            <a:avLst/>
                            <a:gdLst>
                              <a:gd name="T0" fmla="*/ 0 w 196"/>
                              <a:gd name="T1" fmla="*/ 86 h 229"/>
                              <a:gd name="T2" fmla="*/ 115 w 196"/>
                              <a:gd name="T3" fmla="*/ 0 h 229"/>
                              <a:gd name="T4" fmla="*/ 196 w 196"/>
                              <a:gd name="T5" fmla="*/ 229 h 229"/>
                              <a:gd name="T6" fmla="*/ 0 w 196"/>
                              <a:gd name="T7" fmla="*/ 86 h 2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96" h="229">
                                <a:moveTo>
                                  <a:pt x="0" y="86"/>
                                </a:moveTo>
                                <a:cubicBezTo>
                                  <a:pt x="0" y="86"/>
                                  <a:pt x="40" y="23"/>
                                  <a:pt x="115" y="0"/>
                                </a:cubicBezTo>
                                <a:cubicBezTo>
                                  <a:pt x="196" y="229"/>
                                  <a:pt x="196" y="229"/>
                                  <a:pt x="196" y="229"/>
                                </a:cubicBezTo>
                                <a:lnTo>
                                  <a:pt x="0" y="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7A9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2322694" name="Freeform 166"/>
                        <wps:cNvSpPr>
                          <a:spLocks/>
                        </wps:cNvSpPr>
                        <wps:spPr bwMode="auto">
                          <a:xfrm>
                            <a:off x="6630035" y="9728200"/>
                            <a:ext cx="341630" cy="245110"/>
                          </a:xfrm>
                          <a:custGeom>
                            <a:avLst/>
                            <a:gdLst>
                              <a:gd name="T0" fmla="*/ 0 w 538"/>
                              <a:gd name="T1" fmla="*/ 386 h 386"/>
                              <a:gd name="T2" fmla="*/ 538 w 538"/>
                              <a:gd name="T3" fmla="*/ 0 h 386"/>
                              <a:gd name="T4" fmla="*/ 0 w 538"/>
                              <a:gd name="T5" fmla="*/ 386 h 3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8" h="386">
                                <a:moveTo>
                                  <a:pt x="0" y="386"/>
                                </a:moveTo>
                                <a:cubicBezTo>
                                  <a:pt x="0" y="386"/>
                                  <a:pt x="155" y="86"/>
                                  <a:pt x="538" y="0"/>
                                </a:cubicBezTo>
                                <a:cubicBezTo>
                                  <a:pt x="538" y="0"/>
                                  <a:pt x="201" y="90"/>
                                  <a:pt x="0" y="386"/>
                                </a:cubicBezTo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9483537" name="Freeform 167"/>
                        <wps:cNvSpPr>
                          <a:spLocks/>
                        </wps:cNvSpPr>
                        <wps:spPr bwMode="auto">
                          <a:xfrm>
                            <a:off x="584200" y="1226185"/>
                            <a:ext cx="260985" cy="190500"/>
                          </a:xfrm>
                          <a:custGeom>
                            <a:avLst/>
                            <a:gdLst>
                              <a:gd name="T0" fmla="*/ 113 w 411"/>
                              <a:gd name="T1" fmla="*/ 218 h 300"/>
                              <a:gd name="T2" fmla="*/ 204 w 411"/>
                              <a:gd name="T3" fmla="*/ 0 h 300"/>
                              <a:gd name="T4" fmla="*/ 290 w 411"/>
                              <a:gd name="T5" fmla="*/ 218 h 300"/>
                              <a:gd name="T6" fmla="*/ 376 w 411"/>
                              <a:gd name="T7" fmla="*/ 14 h 300"/>
                              <a:gd name="T8" fmla="*/ 411 w 411"/>
                              <a:gd name="T9" fmla="*/ 14 h 300"/>
                              <a:gd name="T10" fmla="*/ 289 w 411"/>
                              <a:gd name="T11" fmla="*/ 300 h 300"/>
                              <a:gd name="T12" fmla="*/ 203 w 411"/>
                              <a:gd name="T13" fmla="*/ 83 h 300"/>
                              <a:gd name="T14" fmla="*/ 112 w 411"/>
                              <a:gd name="T15" fmla="*/ 300 h 300"/>
                              <a:gd name="T16" fmla="*/ 0 w 411"/>
                              <a:gd name="T17" fmla="*/ 14 h 300"/>
                              <a:gd name="T18" fmla="*/ 35 w 411"/>
                              <a:gd name="T19" fmla="*/ 14 h 300"/>
                              <a:gd name="T20" fmla="*/ 113 w 411"/>
                              <a:gd name="T21" fmla="*/ 218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11" h="300">
                                <a:moveTo>
                                  <a:pt x="113" y="218"/>
                                </a:moveTo>
                                <a:lnTo>
                                  <a:pt x="204" y="0"/>
                                </a:lnTo>
                                <a:lnTo>
                                  <a:pt x="290" y="218"/>
                                </a:lnTo>
                                <a:lnTo>
                                  <a:pt x="376" y="14"/>
                                </a:lnTo>
                                <a:lnTo>
                                  <a:pt x="411" y="14"/>
                                </a:lnTo>
                                <a:lnTo>
                                  <a:pt x="289" y="300"/>
                                </a:lnTo>
                                <a:lnTo>
                                  <a:pt x="203" y="83"/>
                                </a:lnTo>
                                <a:lnTo>
                                  <a:pt x="112" y="300"/>
                                </a:lnTo>
                                <a:lnTo>
                                  <a:pt x="0" y="14"/>
                                </a:lnTo>
                                <a:lnTo>
                                  <a:pt x="35" y="14"/>
                                </a:lnTo>
                                <a:lnTo>
                                  <a:pt x="113" y="2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1030786" name="Rectangle 168"/>
                        <wps:cNvSpPr>
                          <a:spLocks noChangeArrowheads="1"/>
                        </wps:cNvSpPr>
                        <wps:spPr bwMode="auto">
                          <a:xfrm>
                            <a:off x="871220" y="1235075"/>
                            <a:ext cx="20955" cy="173355"/>
                          </a:xfrm>
                          <a:prstGeom prst="rect">
                            <a:avLst/>
                          </a:pr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0999001" name="Freeform 169"/>
                        <wps:cNvSpPr>
                          <a:spLocks/>
                        </wps:cNvSpPr>
                        <wps:spPr bwMode="auto">
                          <a:xfrm>
                            <a:off x="919480" y="1235075"/>
                            <a:ext cx="110490" cy="173355"/>
                          </a:xfrm>
                          <a:custGeom>
                            <a:avLst/>
                            <a:gdLst>
                              <a:gd name="T0" fmla="*/ 103 w 174"/>
                              <a:gd name="T1" fmla="*/ 273 h 273"/>
                              <a:gd name="T2" fmla="*/ 71 w 174"/>
                              <a:gd name="T3" fmla="*/ 273 h 273"/>
                              <a:gd name="T4" fmla="*/ 71 w 174"/>
                              <a:gd name="T5" fmla="*/ 28 h 273"/>
                              <a:gd name="T6" fmla="*/ 0 w 174"/>
                              <a:gd name="T7" fmla="*/ 28 h 273"/>
                              <a:gd name="T8" fmla="*/ 0 w 174"/>
                              <a:gd name="T9" fmla="*/ 0 h 273"/>
                              <a:gd name="T10" fmla="*/ 174 w 174"/>
                              <a:gd name="T11" fmla="*/ 0 h 273"/>
                              <a:gd name="T12" fmla="*/ 174 w 174"/>
                              <a:gd name="T13" fmla="*/ 28 h 273"/>
                              <a:gd name="T14" fmla="*/ 103 w 174"/>
                              <a:gd name="T15" fmla="*/ 28 h 273"/>
                              <a:gd name="T16" fmla="*/ 103 w 174"/>
                              <a:gd name="T17" fmla="*/ 273 h 2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74" h="273">
                                <a:moveTo>
                                  <a:pt x="103" y="273"/>
                                </a:moveTo>
                                <a:lnTo>
                                  <a:pt x="71" y="273"/>
                                </a:lnTo>
                                <a:lnTo>
                                  <a:pt x="71" y="28"/>
                                </a:lnTo>
                                <a:lnTo>
                                  <a:pt x="0" y="28"/>
                                </a:lnTo>
                                <a:lnTo>
                                  <a:pt x="0" y="0"/>
                                </a:lnTo>
                                <a:lnTo>
                                  <a:pt x="174" y="0"/>
                                </a:lnTo>
                                <a:lnTo>
                                  <a:pt x="174" y="28"/>
                                </a:lnTo>
                                <a:lnTo>
                                  <a:pt x="103" y="28"/>
                                </a:lnTo>
                                <a:lnTo>
                                  <a:pt x="103" y="2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080282" name="Freeform 170"/>
                        <wps:cNvSpPr>
                          <a:spLocks/>
                        </wps:cNvSpPr>
                        <wps:spPr bwMode="auto">
                          <a:xfrm>
                            <a:off x="1057910" y="1235075"/>
                            <a:ext cx="136525" cy="173355"/>
                          </a:xfrm>
                          <a:custGeom>
                            <a:avLst/>
                            <a:gdLst>
                              <a:gd name="T0" fmla="*/ 182 w 215"/>
                              <a:gd name="T1" fmla="*/ 111 h 273"/>
                              <a:gd name="T2" fmla="*/ 182 w 215"/>
                              <a:gd name="T3" fmla="*/ 0 h 273"/>
                              <a:gd name="T4" fmla="*/ 215 w 215"/>
                              <a:gd name="T5" fmla="*/ 0 h 273"/>
                              <a:gd name="T6" fmla="*/ 215 w 215"/>
                              <a:gd name="T7" fmla="*/ 273 h 273"/>
                              <a:gd name="T8" fmla="*/ 182 w 215"/>
                              <a:gd name="T9" fmla="*/ 273 h 273"/>
                              <a:gd name="T10" fmla="*/ 182 w 215"/>
                              <a:gd name="T11" fmla="*/ 139 h 273"/>
                              <a:gd name="T12" fmla="*/ 33 w 215"/>
                              <a:gd name="T13" fmla="*/ 139 h 273"/>
                              <a:gd name="T14" fmla="*/ 33 w 215"/>
                              <a:gd name="T15" fmla="*/ 273 h 273"/>
                              <a:gd name="T16" fmla="*/ 0 w 215"/>
                              <a:gd name="T17" fmla="*/ 273 h 273"/>
                              <a:gd name="T18" fmla="*/ 0 w 215"/>
                              <a:gd name="T19" fmla="*/ 0 h 273"/>
                              <a:gd name="T20" fmla="*/ 33 w 215"/>
                              <a:gd name="T21" fmla="*/ 0 h 273"/>
                              <a:gd name="T22" fmla="*/ 33 w 215"/>
                              <a:gd name="T23" fmla="*/ 111 h 273"/>
                              <a:gd name="T24" fmla="*/ 182 w 215"/>
                              <a:gd name="T25" fmla="*/ 111 h 2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215" h="273">
                                <a:moveTo>
                                  <a:pt x="182" y="111"/>
                                </a:moveTo>
                                <a:lnTo>
                                  <a:pt x="182" y="0"/>
                                </a:lnTo>
                                <a:lnTo>
                                  <a:pt x="215" y="0"/>
                                </a:lnTo>
                                <a:lnTo>
                                  <a:pt x="215" y="273"/>
                                </a:lnTo>
                                <a:lnTo>
                                  <a:pt x="182" y="273"/>
                                </a:lnTo>
                                <a:lnTo>
                                  <a:pt x="182" y="139"/>
                                </a:lnTo>
                                <a:lnTo>
                                  <a:pt x="33" y="139"/>
                                </a:lnTo>
                                <a:lnTo>
                                  <a:pt x="33" y="273"/>
                                </a:lnTo>
                                <a:lnTo>
                                  <a:pt x="0" y="273"/>
                                </a:lnTo>
                                <a:lnTo>
                                  <a:pt x="0" y="0"/>
                                </a:lnTo>
                                <a:lnTo>
                                  <a:pt x="33" y="0"/>
                                </a:lnTo>
                                <a:lnTo>
                                  <a:pt x="33" y="111"/>
                                </a:lnTo>
                                <a:lnTo>
                                  <a:pt x="182" y="1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243270" name="Freeform 171"/>
                        <wps:cNvSpPr>
                          <a:spLocks noEditPoints="1"/>
                        </wps:cNvSpPr>
                        <wps:spPr bwMode="auto">
                          <a:xfrm>
                            <a:off x="1219835" y="1226820"/>
                            <a:ext cx="168910" cy="181610"/>
                          </a:xfrm>
                          <a:custGeom>
                            <a:avLst/>
                            <a:gdLst>
                              <a:gd name="T0" fmla="*/ 134 w 266"/>
                              <a:gd name="T1" fmla="*/ 71 h 286"/>
                              <a:gd name="T2" fmla="*/ 84 w 266"/>
                              <a:gd name="T3" fmla="*/ 180 h 286"/>
                              <a:gd name="T4" fmla="*/ 183 w 266"/>
                              <a:gd name="T5" fmla="*/ 180 h 286"/>
                              <a:gd name="T6" fmla="*/ 134 w 266"/>
                              <a:gd name="T7" fmla="*/ 71 h 286"/>
                              <a:gd name="T8" fmla="*/ 71 w 266"/>
                              <a:gd name="T9" fmla="*/ 208 h 286"/>
                              <a:gd name="T10" fmla="*/ 36 w 266"/>
                              <a:gd name="T11" fmla="*/ 286 h 286"/>
                              <a:gd name="T12" fmla="*/ 0 w 266"/>
                              <a:gd name="T13" fmla="*/ 286 h 286"/>
                              <a:gd name="T14" fmla="*/ 134 w 266"/>
                              <a:gd name="T15" fmla="*/ 0 h 286"/>
                              <a:gd name="T16" fmla="*/ 266 w 266"/>
                              <a:gd name="T17" fmla="*/ 286 h 286"/>
                              <a:gd name="T18" fmla="*/ 230 w 266"/>
                              <a:gd name="T19" fmla="*/ 286 h 286"/>
                              <a:gd name="T20" fmla="*/ 195 w 266"/>
                              <a:gd name="T21" fmla="*/ 208 h 286"/>
                              <a:gd name="T22" fmla="*/ 71 w 266"/>
                              <a:gd name="T23" fmla="*/ 208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266" h="286">
                                <a:moveTo>
                                  <a:pt x="134" y="71"/>
                                </a:moveTo>
                                <a:lnTo>
                                  <a:pt x="84" y="180"/>
                                </a:lnTo>
                                <a:lnTo>
                                  <a:pt x="183" y="180"/>
                                </a:lnTo>
                                <a:lnTo>
                                  <a:pt x="134" y="71"/>
                                </a:lnTo>
                                <a:close/>
                                <a:moveTo>
                                  <a:pt x="71" y="208"/>
                                </a:moveTo>
                                <a:lnTo>
                                  <a:pt x="36" y="286"/>
                                </a:lnTo>
                                <a:lnTo>
                                  <a:pt x="0" y="286"/>
                                </a:lnTo>
                                <a:lnTo>
                                  <a:pt x="134" y="0"/>
                                </a:lnTo>
                                <a:lnTo>
                                  <a:pt x="266" y="286"/>
                                </a:lnTo>
                                <a:lnTo>
                                  <a:pt x="230" y="286"/>
                                </a:lnTo>
                                <a:lnTo>
                                  <a:pt x="195" y="208"/>
                                </a:lnTo>
                                <a:lnTo>
                                  <a:pt x="71" y="2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7040644" name="Freeform 172"/>
                        <wps:cNvSpPr>
                          <a:spLocks/>
                        </wps:cNvSpPr>
                        <wps:spPr bwMode="auto">
                          <a:xfrm>
                            <a:off x="1407795" y="1224915"/>
                            <a:ext cx="202565" cy="190500"/>
                          </a:xfrm>
                          <a:custGeom>
                            <a:avLst/>
                            <a:gdLst>
                              <a:gd name="T0" fmla="*/ 48 w 319"/>
                              <a:gd name="T1" fmla="*/ 1 h 300"/>
                              <a:gd name="T2" fmla="*/ 160 w 319"/>
                              <a:gd name="T3" fmla="*/ 231 h 300"/>
                              <a:gd name="T4" fmla="*/ 274 w 319"/>
                              <a:gd name="T5" fmla="*/ 0 h 300"/>
                              <a:gd name="T6" fmla="*/ 319 w 319"/>
                              <a:gd name="T7" fmla="*/ 289 h 300"/>
                              <a:gd name="T8" fmla="*/ 286 w 319"/>
                              <a:gd name="T9" fmla="*/ 289 h 300"/>
                              <a:gd name="T10" fmla="*/ 259 w 319"/>
                              <a:gd name="T11" fmla="*/ 99 h 300"/>
                              <a:gd name="T12" fmla="*/ 160 w 319"/>
                              <a:gd name="T13" fmla="*/ 300 h 300"/>
                              <a:gd name="T14" fmla="*/ 62 w 319"/>
                              <a:gd name="T15" fmla="*/ 99 h 300"/>
                              <a:gd name="T16" fmla="*/ 33 w 319"/>
                              <a:gd name="T17" fmla="*/ 289 h 300"/>
                              <a:gd name="T18" fmla="*/ 0 w 319"/>
                              <a:gd name="T19" fmla="*/ 289 h 300"/>
                              <a:gd name="T20" fmla="*/ 48 w 319"/>
                              <a:gd name="T21" fmla="*/ 1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19" h="300">
                                <a:moveTo>
                                  <a:pt x="48" y="1"/>
                                </a:moveTo>
                                <a:lnTo>
                                  <a:pt x="160" y="231"/>
                                </a:lnTo>
                                <a:lnTo>
                                  <a:pt x="274" y="0"/>
                                </a:lnTo>
                                <a:lnTo>
                                  <a:pt x="319" y="289"/>
                                </a:lnTo>
                                <a:lnTo>
                                  <a:pt x="286" y="289"/>
                                </a:lnTo>
                                <a:lnTo>
                                  <a:pt x="259" y="99"/>
                                </a:lnTo>
                                <a:lnTo>
                                  <a:pt x="160" y="300"/>
                                </a:lnTo>
                                <a:lnTo>
                                  <a:pt x="62" y="99"/>
                                </a:lnTo>
                                <a:lnTo>
                                  <a:pt x="33" y="289"/>
                                </a:lnTo>
                                <a:lnTo>
                                  <a:pt x="0" y="289"/>
                                </a:lnTo>
                                <a:lnTo>
                                  <a:pt x="48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8387987" name="Freeform 173"/>
                        <wps:cNvSpPr>
                          <a:spLocks noEditPoints="1"/>
                        </wps:cNvSpPr>
                        <wps:spPr bwMode="auto">
                          <a:xfrm>
                            <a:off x="599440" y="1449070"/>
                            <a:ext cx="71120" cy="82550"/>
                          </a:xfrm>
                          <a:custGeom>
                            <a:avLst/>
                            <a:gdLst>
                              <a:gd name="T0" fmla="*/ 56 w 112"/>
                              <a:gd name="T1" fmla="*/ 32 h 130"/>
                              <a:gd name="T2" fmla="*/ 35 w 112"/>
                              <a:gd name="T3" fmla="*/ 82 h 130"/>
                              <a:gd name="T4" fmla="*/ 77 w 112"/>
                              <a:gd name="T5" fmla="*/ 82 h 130"/>
                              <a:gd name="T6" fmla="*/ 56 w 112"/>
                              <a:gd name="T7" fmla="*/ 32 h 130"/>
                              <a:gd name="T8" fmla="*/ 29 w 112"/>
                              <a:gd name="T9" fmla="*/ 95 h 130"/>
                              <a:gd name="T10" fmla="*/ 15 w 112"/>
                              <a:gd name="T11" fmla="*/ 130 h 130"/>
                              <a:gd name="T12" fmla="*/ 0 w 112"/>
                              <a:gd name="T13" fmla="*/ 130 h 130"/>
                              <a:gd name="T14" fmla="*/ 57 w 112"/>
                              <a:gd name="T15" fmla="*/ 0 h 130"/>
                              <a:gd name="T16" fmla="*/ 112 w 112"/>
                              <a:gd name="T17" fmla="*/ 130 h 130"/>
                              <a:gd name="T18" fmla="*/ 97 w 112"/>
                              <a:gd name="T19" fmla="*/ 130 h 130"/>
                              <a:gd name="T20" fmla="*/ 82 w 112"/>
                              <a:gd name="T21" fmla="*/ 95 h 130"/>
                              <a:gd name="T22" fmla="*/ 29 w 112"/>
                              <a:gd name="T23" fmla="*/ 95 h 1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2" h="130">
                                <a:moveTo>
                                  <a:pt x="56" y="32"/>
                                </a:moveTo>
                                <a:lnTo>
                                  <a:pt x="35" y="82"/>
                                </a:lnTo>
                                <a:lnTo>
                                  <a:pt x="77" y="82"/>
                                </a:lnTo>
                                <a:lnTo>
                                  <a:pt x="56" y="32"/>
                                </a:lnTo>
                                <a:close/>
                                <a:moveTo>
                                  <a:pt x="29" y="95"/>
                                </a:moveTo>
                                <a:lnTo>
                                  <a:pt x="15" y="130"/>
                                </a:lnTo>
                                <a:lnTo>
                                  <a:pt x="0" y="130"/>
                                </a:lnTo>
                                <a:lnTo>
                                  <a:pt x="57" y="0"/>
                                </a:lnTo>
                                <a:lnTo>
                                  <a:pt x="112" y="130"/>
                                </a:lnTo>
                                <a:lnTo>
                                  <a:pt x="97" y="130"/>
                                </a:lnTo>
                                <a:lnTo>
                                  <a:pt x="82" y="95"/>
                                </a:lnTo>
                                <a:lnTo>
                                  <a:pt x="29" y="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5397649" name="Freeform 174"/>
                        <wps:cNvSpPr>
                          <a:spLocks noEditPoints="1"/>
                        </wps:cNvSpPr>
                        <wps:spPr bwMode="auto">
                          <a:xfrm>
                            <a:off x="712470" y="1452880"/>
                            <a:ext cx="41275" cy="78740"/>
                          </a:xfrm>
                          <a:custGeom>
                            <a:avLst/>
                            <a:gdLst>
                              <a:gd name="T0" fmla="*/ 25 w 65"/>
                              <a:gd name="T1" fmla="*/ 57 h 124"/>
                              <a:gd name="T2" fmla="*/ 52 w 65"/>
                              <a:gd name="T3" fmla="*/ 34 h 124"/>
                              <a:gd name="T4" fmla="*/ 24 w 65"/>
                              <a:gd name="T5" fmla="*/ 12 h 124"/>
                              <a:gd name="T6" fmla="*/ 14 w 65"/>
                              <a:gd name="T7" fmla="*/ 12 h 124"/>
                              <a:gd name="T8" fmla="*/ 14 w 65"/>
                              <a:gd name="T9" fmla="*/ 57 h 124"/>
                              <a:gd name="T10" fmla="*/ 25 w 65"/>
                              <a:gd name="T11" fmla="*/ 57 h 124"/>
                              <a:gd name="T12" fmla="*/ 14 w 65"/>
                              <a:gd name="T13" fmla="*/ 124 h 124"/>
                              <a:gd name="T14" fmla="*/ 0 w 65"/>
                              <a:gd name="T15" fmla="*/ 124 h 124"/>
                              <a:gd name="T16" fmla="*/ 0 w 65"/>
                              <a:gd name="T17" fmla="*/ 0 h 124"/>
                              <a:gd name="T18" fmla="*/ 23 w 65"/>
                              <a:gd name="T19" fmla="*/ 0 h 124"/>
                              <a:gd name="T20" fmla="*/ 54 w 65"/>
                              <a:gd name="T21" fmla="*/ 8 h 124"/>
                              <a:gd name="T22" fmla="*/ 65 w 65"/>
                              <a:gd name="T23" fmla="*/ 35 h 124"/>
                              <a:gd name="T24" fmla="*/ 26 w 65"/>
                              <a:gd name="T25" fmla="*/ 69 h 124"/>
                              <a:gd name="T26" fmla="*/ 14 w 65"/>
                              <a:gd name="T27" fmla="*/ 69 h 124"/>
                              <a:gd name="T28" fmla="*/ 14 w 65"/>
                              <a:gd name="T29" fmla="*/ 124 h 1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65" h="124">
                                <a:moveTo>
                                  <a:pt x="25" y="57"/>
                                </a:moveTo>
                                <a:cubicBezTo>
                                  <a:pt x="42" y="57"/>
                                  <a:pt x="52" y="49"/>
                                  <a:pt x="52" y="34"/>
                                </a:cubicBezTo>
                                <a:cubicBezTo>
                                  <a:pt x="52" y="20"/>
                                  <a:pt x="42" y="12"/>
                                  <a:pt x="24" y="12"/>
                                </a:cubicBezTo>
                                <a:cubicBezTo>
                                  <a:pt x="14" y="12"/>
                                  <a:pt x="14" y="12"/>
                                  <a:pt x="14" y="12"/>
                                </a:cubicBezTo>
                                <a:cubicBezTo>
                                  <a:pt x="14" y="57"/>
                                  <a:pt x="14" y="57"/>
                                  <a:pt x="14" y="57"/>
                                </a:cubicBezTo>
                                <a:lnTo>
                                  <a:pt x="25" y="57"/>
                                </a:lnTo>
                                <a:close/>
                                <a:moveTo>
                                  <a:pt x="14" y="124"/>
                                </a:moveTo>
                                <a:cubicBezTo>
                                  <a:pt x="0" y="124"/>
                                  <a:pt x="0" y="124"/>
                                  <a:pt x="0" y="124"/>
                                </a:cubicBezTo>
                                <a:cubicBezTo>
                                  <a:pt x="0" y="0"/>
                                  <a:pt x="0" y="0"/>
                                  <a:pt x="0" y="0"/>
                                </a:cubicBezTo>
                                <a:cubicBezTo>
                                  <a:pt x="23" y="0"/>
                                  <a:pt x="23" y="0"/>
                                  <a:pt x="23" y="0"/>
                                </a:cubicBezTo>
                                <a:cubicBezTo>
                                  <a:pt x="38" y="0"/>
                                  <a:pt x="47" y="2"/>
                                  <a:pt x="54" y="8"/>
                                </a:cubicBezTo>
                                <a:cubicBezTo>
                                  <a:pt x="61" y="15"/>
                                  <a:pt x="65" y="24"/>
                                  <a:pt x="65" y="35"/>
                                </a:cubicBezTo>
                                <a:cubicBezTo>
                                  <a:pt x="65" y="56"/>
                                  <a:pt x="50" y="69"/>
                                  <a:pt x="26" y="69"/>
                                </a:cubicBezTo>
                                <a:cubicBezTo>
                                  <a:pt x="14" y="69"/>
                                  <a:pt x="14" y="69"/>
                                  <a:pt x="14" y="69"/>
                                </a:cubicBezTo>
                                <a:lnTo>
                                  <a:pt x="14" y="1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0181918" name="Freeform 175"/>
                        <wps:cNvSpPr>
                          <a:spLocks noEditPoints="1"/>
                        </wps:cNvSpPr>
                        <wps:spPr bwMode="auto">
                          <a:xfrm>
                            <a:off x="767080" y="1452880"/>
                            <a:ext cx="45720" cy="78740"/>
                          </a:xfrm>
                          <a:custGeom>
                            <a:avLst/>
                            <a:gdLst>
                              <a:gd name="T0" fmla="*/ 23 w 72"/>
                              <a:gd name="T1" fmla="*/ 57 h 124"/>
                              <a:gd name="T2" fmla="*/ 50 w 72"/>
                              <a:gd name="T3" fmla="*/ 34 h 124"/>
                              <a:gd name="T4" fmla="*/ 22 w 72"/>
                              <a:gd name="T5" fmla="*/ 12 h 124"/>
                              <a:gd name="T6" fmla="*/ 14 w 72"/>
                              <a:gd name="T7" fmla="*/ 12 h 124"/>
                              <a:gd name="T8" fmla="*/ 14 w 72"/>
                              <a:gd name="T9" fmla="*/ 57 h 124"/>
                              <a:gd name="T10" fmla="*/ 23 w 72"/>
                              <a:gd name="T11" fmla="*/ 57 h 124"/>
                              <a:gd name="T12" fmla="*/ 72 w 72"/>
                              <a:gd name="T13" fmla="*/ 124 h 124"/>
                              <a:gd name="T14" fmla="*/ 55 w 72"/>
                              <a:gd name="T15" fmla="*/ 124 h 124"/>
                              <a:gd name="T16" fmla="*/ 17 w 72"/>
                              <a:gd name="T17" fmla="*/ 69 h 124"/>
                              <a:gd name="T18" fmla="*/ 14 w 72"/>
                              <a:gd name="T19" fmla="*/ 69 h 124"/>
                              <a:gd name="T20" fmla="*/ 14 w 72"/>
                              <a:gd name="T21" fmla="*/ 124 h 124"/>
                              <a:gd name="T22" fmla="*/ 0 w 72"/>
                              <a:gd name="T23" fmla="*/ 124 h 124"/>
                              <a:gd name="T24" fmla="*/ 0 w 72"/>
                              <a:gd name="T25" fmla="*/ 0 h 124"/>
                              <a:gd name="T26" fmla="*/ 20 w 72"/>
                              <a:gd name="T27" fmla="*/ 0 h 124"/>
                              <a:gd name="T28" fmla="*/ 50 w 72"/>
                              <a:gd name="T29" fmla="*/ 6 h 124"/>
                              <a:gd name="T30" fmla="*/ 64 w 72"/>
                              <a:gd name="T31" fmla="*/ 34 h 124"/>
                              <a:gd name="T32" fmla="*/ 32 w 72"/>
                              <a:gd name="T33" fmla="*/ 68 h 124"/>
                              <a:gd name="T34" fmla="*/ 72 w 72"/>
                              <a:gd name="T35" fmla="*/ 124 h 1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72" h="124">
                                <a:moveTo>
                                  <a:pt x="23" y="57"/>
                                </a:moveTo>
                                <a:cubicBezTo>
                                  <a:pt x="41" y="57"/>
                                  <a:pt x="50" y="49"/>
                                  <a:pt x="50" y="34"/>
                                </a:cubicBezTo>
                                <a:cubicBezTo>
                                  <a:pt x="50" y="20"/>
                                  <a:pt x="40" y="12"/>
                                  <a:pt x="22" y="12"/>
                                </a:cubicBezTo>
                                <a:cubicBezTo>
                                  <a:pt x="14" y="12"/>
                                  <a:pt x="14" y="12"/>
                                  <a:pt x="14" y="12"/>
                                </a:cubicBezTo>
                                <a:cubicBezTo>
                                  <a:pt x="14" y="57"/>
                                  <a:pt x="14" y="57"/>
                                  <a:pt x="14" y="57"/>
                                </a:cubicBezTo>
                                <a:lnTo>
                                  <a:pt x="23" y="57"/>
                                </a:lnTo>
                                <a:close/>
                                <a:moveTo>
                                  <a:pt x="72" y="124"/>
                                </a:moveTo>
                                <a:cubicBezTo>
                                  <a:pt x="55" y="124"/>
                                  <a:pt x="55" y="124"/>
                                  <a:pt x="55" y="124"/>
                                </a:cubicBezTo>
                                <a:cubicBezTo>
                                  <a:pt x="17" y="69"/>
                                  <a:pt x="17" y="69"/>
                                  <a:pt x="17" y="69"/>
                                </a:cubicBezTo>
                                <a:cubicBezTo>
                                  <a:pt x="14" y="69"/>
                                  <a:pt x="14" y="69"/>
                                  <a:pt x="14" y="69"/>
                                </a:cubicBezTo>
                                <a:cubicBezTo>
                                  <a:pt x="14" y="124"/>
                                  <a:pt x="14" y="124"/>
                                  <a:pt x="14" y="124"/>
                                </a:cubicBezTo>
                                <a:cubicBezTo>
                                  <a:pt x="0" y="124"/>
                                  <a:pt x="0" y="124"/>
                                  <a:pt x="0" y="124"/>
                                </a:cubicBezTo>
                                <a:cubicBezTo>
                                  <a:pt x="0" y="0"/>
                                  <a:pt x="0" y="0"/>
                                  <a:pt x="0" y="0"/>
                                </a:cubicBezTo>
                                <a:cubicBezTo>
                                  <a:pt x="20" y="0"/>
                                  <a:pt x="20" y="0"/>
                                  <a:pt x="20" y="0"/>
                                </a:cubicBezTo>
                                <a:cubicBezTo>
                                  <a:pt x="34" y="0"/>
                                  <a:pt x="43" y="1"/>
                                  <a:pt x="50" y="6"/>
                                </a:cubicBezTo>
                                <a:cubicBezTo>
                                  <a:pt x="58" y="12"/>
                                  <a:pt x="64" y="23"/>
                                  <a:pt x="64" y="34"/>
                                </a:cubicBezTo>
                                <a:cubicBezTo>
                                  <a:pt x="64" y="53"/>
                                  <a:pt x="52" y="66"/>
                                  <a:pt x="32" y="68"/>
                                </a:cubicBezTo>
                                <a:lnTo>
                                  <a:pt x="72" y="1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1597163" name="Rectangle 176"/>
                        <wps:cNvSpPr>
                          <a:spLocks noChangeArrowheads="1"/>
                        </wps:cNvSpPr>
                        <wps:spPr bwMode="auto">
                          <a:xfrm>
                            <a:off x="826770" y="1452880"/>
                            <a:ext cx="8890" cy="78740"/>
                          </a:xfrm>
                          <a:prstGeom prst="rect">
                            <a:avLst/>
                          </a:pr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3249359" name="Freeform 177"/>
                        <wps:cNvSpPr>
                          <a:spLocks noEditPoints="1"/>
                        </wps:cNvSpPr>
                        <wps:spPr bwMode="auto">
                          <a:xfrm>
                            <a:off x="852170" y="1451610"/>
                            <a:ext cx="82550" cy="81280"/>
                          </a:xfrm>
                          <a:custGeom>
                            <a:avLst/>
                            <a:gdLst>
                              <a:gd name="T0" fmla="*/ 14 w 130"/>
                              <a:gd name="T1" fmla="*/ 64 h 128"/>
                              <a:gd name="T2" fmla="*/ 65 w 130"/>
                              <a:gd name="T3" fmla="*/ 115 h 128"/>
                              <a:gd name="T4" fmla="*/ 116 w 130"/>
                              <a:gd name="T5" fmla="*/ 64 h 128"/>
                              <a:gd name="T6" fmla="*/ 65 w 130"/>
                              <a:gd name="T7" fmla="*/ 13 h 128"/>
                              <a:gd name="T8" fmla="*/ 14 w 130"/>
                              <a:gd name="T9" fmla="*/ 64 h 128"/>
                              <a:gd name="T10" fmla="*/ 130 w 130"/>
                              <a:gd name="T11" fmla="*/ 64 h 128"/>
                              <a:gd name="T12" fmla="*/ 65 w 130"/>
                              <a:gd name="T13" fmla="*/ 128 h 128"/>
                              <a:gd name="T14" fmla="*/ 0 w 130"/>
                              <a:gd name="T15" fmla="*/ 64 h 128"/>
                              <a:gd name="T16" fmla="*/ 65 w 130"/>
                              <a:gd name="T17" fmla="*/ 0 h 128"/>
                              <a:gd name="T18" fmla="*/ 130 w 130"/>
                              <a:gd name="T19" fmla="*/ 64 h 1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30" h="128">
                                <a:moveTo>
                                  <a:pt x="14" y="64"/>
                                </a:moveTo>
                                <a:cubicBezTo>
                                  <a:pt x="14" y="92"/>
                                  <a:pt x="37" y="115"/>
                                  <a:pt x="65" y="115"/>
                                </a:cubicBezTo>
                                <a:cubicBezTo>
                                  <a:pt x="93" y="115"/>
                                  <a:pt x="116" y="92"/>
                                  <a:pt x="116" y="64"/>
                                </a:cubicBezTo>
                                <a:cubicBezTo>
                                  <a:pt x="116" y="35"/>
                                  <a:pt x="93" y="13"/>
                                  <a:pt x="65" y="13"/>
                                </a:cubicBezTo>
                                <a:cubicBezTo>
                                  <a:pt x="37" y="13"/>
                                  <a:pt x="14" y="35"/>
                                  <a:pt x="14" y="64"/>
                                </a:cubicBezTo>
                                <a:moveTo>
                                  <a:pt x="130" y="64"/>
                                </a:moveTo>
                                <a:cubicBezTo>
                                  <a:pt x="130" y="99"/>
                                  <a:pt x="100" y="128"/>
                                  <a:pt x="65" y="128"/>
                                </a:cubicBezTo>
                                <a:cubicBezTo>
                                  <a:pt x="29" y="128"/>
                                  <a:pt x="0" y="99"/>
                                  <a:pt x="0" y="64"/>
                                </a:cubicBezTo>
                                <a:cubicBezTo>
                                  <a:pt x="0" y="29"/>
                                  <a:pt x="30" y="0"/>
                                  <a:pt x="65" y="0"/>
                                </a:cubicBezTo>
                                <a:cubicBezTo>
                                  <a:pt x="100" y="0"/>
                                  <a:pt x="130" y="29"/>
                                  <a:pt x="130" y="64"/>
                                </a:cubicBezTo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6297756" name="Freeform 178"/>
                        <wps:cNvSpPr>
                          <a:spLocks noEditPoints="1"/>
                        </wps:cNvSpPr>
                        <wps:spPr bwMode="auto">
                          <a:xfrm>
                            <a:off x="951230" y="1452880"/>
                            <a:ext cx="45720" cy="78740"/>
                          </a:xfrm>
                          <a:custGeom>
                            <a:avLst/>
                            <a:gdLst>
                              <a:gd name="T0" fmla="*/ 23 w 72"/>
                              <a:gd name="T1" fmla="*/ 57 h 124"/>
                              <a:gd name="T2" fmla="*/ 50 w 72"/>
                              <a:gd name="T3" fmla="*/ 34 h 124"/>
                              <a:gd name="T4" fmla="*/ 22 w 72"/>
                              <a:gd name="T5" fmla="*/ 12 h 124"/>
                              <a:gd name="T6" fmla="*/ 14 w 72"/>
                              <a:gd name="T7" fmla="*/ 12 h 124"/>
                              <a:gd name="T8" fmla="*/ 14 w 72"/>
                              <a:gd name="T9" fmla="*/ 57 h 124"/>
                              <a:gd name="T10" fmla="*/ 23 w 72"/>
                              <a:gd name="T11" fmla="*/ 57 h 124"/>
                              <a:gd name="T12" fmla="*/ 72 w 72"/>
                              <a:gd name="T13" fmla="*/ 124 h 124"/>
                              <a:gd name="T14" fmla="*/ 55 w 72"/>
                              <a:gd name="T15" fmla="*/ 124 h 124"/>
                              <a:gd name="T16" fmla="*/ 17 w 72"/>
                              <a:gd name="T17" fmla="*/ 69 h 124"/>
                              <a:gd name="T18" fmla="*/ 14 w 72"/>
                              <a:gd name="T19" fmla="*/ 69 h 124"/>
                              <a:gd name="T20" fmla="*/ 14 w 72"/>
                              <a:gd name="T21" fmla="*/ 124 h 124"/>
                              <a:gd name="T22" fmla="*/ 0 w 72"/>
                              <a:gd name="T23" fmla="*/ 124 h 124"/>
                              <a:gd name="T24" fmla="*/ 0 w 72"/>
                              <a:gd name="T25" fmla="*/ 0 h 124"/>
                              <a:gd name="T26" fmla="*/ 20 w 72"/>
                              <a:gd name="T27" fmla="*/ 0 h 124"/>
                              <a:gd name="T28" fmla="*/ 50 w 72"/>
                              <a:gd name="T29" fmla="*/ 6 h 124"/>
                              <a:gd name="T30" fmla="*/ 64 w 72"/>
                              <a:gd name="T31" fmla="*/ 34 h 124"/>
                              <a:gd name="T32" fmla="*/ 32 w 72"/>
                              <a:gd name="T33" fmla="*/ 68 h 124"/>
                              <a:gd name="T34" fmla="*/ 72 w 72"/>
                              <a:gd name="T35" fmla="*/ 124 h 1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72" h="124">
                                <a:moveTo>
                                  <a:pt x="23" y="57"/>
                                </a:moveTo>
                                <a:cubicBezTo>
                                  <a:pt x="41" y="57"/>
                                  <a:pt x="50" y="49"/>
                                  <a:pt x="50" y="34"/>
                                </a:cubicBezTo>
                                <a:cubicBezTo>
                                  <a:pt x="50" y="20"/>
                                  <a:pt x="40" y="12"/>
                                  <a:pt x="22" y="12"/>
                                </a:cubicBezTo>
                                <a:cubicBezTo>
                                  <a:pt x="14" y="12"/>
                                  <a:pt x="14" y="12"/>
                                  <a:pt x="14" y="12"/>
                                </a:cubicBezTo>
                                <a:cubicBezTo>
                                  <a:pt x="14" y="57"/>
                                  <a:pt x="14" y="57"/>
                                  <a:pt x="14" y="57"/>
                                </a:cubicBezTo>
                                <a:lnTo>
                                  <a:pt x="23" y="57"/>
                                </a:lnTo>
                                <a:close/>
                                <a:moveTo>
                                  <a:pt x="72" y="124"/>
                                </a:moveTo>
                                <a:cubicBezTo>
                                  <a:pt x="55" y="124"/>
                                  <a:pt x="55" y="124"/>
                                  <a:pt x="55" y="124"/>
                                </a:cubicBezTo>
                                <a:cubicBezTo>
                                  <a:pt x="17" y="69"/>
                                  <a:pt x="17" y="69"/>
                                  <a:pt x="17" y="69"/>
                                </a:cubicBezTo>
                                <a:cubicBezTo>
                                  <a:pt x="14" y="69"/>
                                  <a:pt x="14" y="69"/>
                                  <a:pt x="14" y="69"/>
                                </a:cubicBezTo>
                                <a:cubicBezTo>
                                  <a:pt x="14" y="124"/>
                                  <a:pt x="14" y="124"/>
                                  <a:pt x="14" y="124"/>
                                </a:cubicBezTo>
                                <a:cubicBezTo>
                                  <a:pt x="0" y="124"/>
                                  <a:pt x="0" y="124"/>
                                  <a:pt x="0" y="124"/>
                                </a:cubicBezTo>
                                <a:cubicBezTo>
                                  <a:pt x="0" y="0"/>
                                  <a:pt x="0" y="0"/>
                                  <a:pt x="0" y="0"/>
                                </a:cubicBezTo>
                                <a:cubicBezTo>
                                  <a:pt x="20" y="0"/>
                                  <a:pt x="20" y="0"/>
                                  <a:pt x="20" y="0"/>
                                </a:cubicBezTo>
                                <a:cubicBezTo>
                                  <a:pt x="34" y="0"/>
                                  <a:pt x="43" y="1"/>
                                  <a:pt x="50" y="6"/>
                                </a:cubicBezTo>
                                <a:cubicBezTo>
                                  <a:pt x="58" y="12"/>
                                  <a:pt x="64" y="23"/>
                                  <a:pt x="64" y="34"/>
                                </a:cubicBezTo>
                                <a:cubicBezTo>
                                  <a:pt x="64" y="53"/>
                                  <a:pt x="51" y="66"/>
                                  <a:pt x="32" y="68"/>
                                </a:cubicBezTo>
                                <a:lnTo>
                                  <a:pt x="72" y="1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4643782" name="Freeform 179"/>
                        <wps:cNvSpPr>
                          <a:spLocks/>
                        </wps:cNvSpPr>
                        <wps:spPr bwMode="auto">
                          <a:xfrm>
                            <a:off x="998855" y="1452880"/>
                            <a:ext cx="60325" cy="78740"/>
                          </a:xfrm>
                          <a:custGeom>
                            <a:avLst/>
                            <a:gdLst>
                              <a:gd name="T0" fmla="*/ 0 w 95"/>
                              <a:gd name="T1" fmla="*/ 0 h 124"/>
                              <a:gd name="T2" fmla="*/ 16 w 95"/>
                              <a:gd name="T3" fmla="*/ 0 h 124"/>
                              <a:gd name="T4" fmla="*/ 47 w 95"/>
                              <a:gd name="T5" fmla="*/ 55 h 124"/>
                              <a:gd name="T6" fmla="*/ 79 w 95"/>
                              <a:gd name="T7" fmla="*/ 0 h 124"/>
                              <a:gd name="T8" fmla="*/ 95 w 95"/>
                              <a:gd name="T9" fmla="*/ 0 h 124"/>
                              <a:gd name="T10" fmla="*/ 54 w 95"/>
                              <a:gd name="T11" fmla="*/ 70 h 124"/>
                              <a:gd name="T12" fmla="*/ 54 w 95"/>
                              <a:gd name="T13" fmla="*/ 124 h 124"/>
                              <a:gd name="T14" fmla="*/ 40 w 95"/>
                              <a:gd name="T15" fmla="*/ 124 h 124"/>
                              <a:gd name="T16" fmla="*/ 40 w 95"/>
                              <a:gd name="T17" fmla="*/ 70 h 124"/>
                              <a:gd name="T18" fmla="*/ 0 w 95"/>
                              <a:gd name="T19" fmla="*/ 0 h 1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5" h="124">
                                <a:moveTo>
                                  <a:pt x="0" y="0"/>
                                </a:moveTo>
                                <a:lnTo>
                                  <a:pt x="16" y="0"/>
                                </a:lnTo>
                                <a:lnTo>
                                  <a:pt x="47" y="55"/>
                                </a:lnTo>
                                <a:lnTo>
                                  <a:pt x="79" y="0"/>
                                </a:lnTo>
                                <a:lnTo>
                                  <a:pt x="95" y="0"/>
                                </a:lnTo>
                                <a:lnTo>
                                  <a:pt x="54" y="70"/>
                                </a:lnTo>
                                <a:lnTo>
                                  <a:pt x="54" y="124"/>
                                </a:lnTo>
                                <a:lnTo>
                                  <a:pt x="40" y="124"/>
                                </a:lnTo>
                                <a:lnTo>
                                  <a:pt x="40" y="7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0526611" name="Freeform 180"/>
                        <wps:cNvSpPr>
                          <a:spLocks noEditPoints="1"/>
                        </wps:cNvSpPr>
                        <wps:spPr bwMode="auto">
                          <a:xfrm>
                            <a:off x="1091565" y="1449070"/>
                            <a:ext cx="71755" cy="82550"/>
                          </a:xfrm>
                          <a:custGeom>
                            <a:avLst/>
                            <a:gdLst>
                              <a:gd name="T0" fmla="*/ 57 w 113"/>
                              <a:gd name="T1" fmla="*/ 32 h 130"/>
                              <a:gd name="T2" fmla="*/ 36 w 113"/>
                              <a:gd name="T3" fmla="*/ 82 h 130"/>
                              <a:gd name="T4" fmla="*/ 78 w 113"/>
                              <a:gd name="T5" fmla="*/ 82 h 130"/>
                              <a:gd name="T6" fmla="*/ 57 w 113"/>
                              <a:gd name="T7" fmla="*/ 32 h 130"/>
                              <a:gd name="T8" fmla="*/ 30 w 113"/>
                              <a:gd name="T9" fmla="*/ 95 h 130"/>
                              <a:gd name="T10" fmla="*/ 15 w 113"/>
                              <a:gd name="T11" fmla="*/ 130 h 130"/>
                              <a:gd name="T12" fmla="*/ 0 w 113"/>
                              <a:gd name="T13" fmla="*/ 130 h 130"/>
                              <a:gd name="T14" fmla="*/ 57 w 113"/>
                              <a:gd name="T15" fmla="*/ 0 h 130"/>
                              <a:gd name="T16" fmla="*/ 113 w 113"/>
                              <a:gd name="T17" fmla="*/ 130 h 130"/>
                              <a:gd name="T18" fmla="*/ 98 w 113"/>
                              <a:gd name="T19" fmla="*/ 130 h 130"/>
                              <a:gd name="T20" fmla="*/ 83 w 113"/>
                              <a:gd name="T21" fmla="*/ 95 h 130"/>
                              <a:gd name="T22" fmla="*/ 30 w 113"/>
                              <a:gd name="T23" fmla="*/ 95 h 1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3" h="130">
                                <a:moveTo>
                                  <a:pt x="57" y="32"/>
                                </a:moveTo>
                                <a:lnTo>
                                  <a:pt x="36" y="82"/>
                                </a:lnTo>
                                <a:lnTo>
                                  <a:pt x="78" y="82"/>
                                </a:lnTo>
                                <a:lnTo>
                                  <a:pt x="57" y="32"/>
                                </a:lnTo>
                                <a:close/>
                                <a:moveTo>
                                  <a:pt x="30" y="95"/>
                                </a:moveTo>
                                <a:lnTo>
                                  <a:pt x="15" y="130"/>
                                </a:lnTo>
                                <a:lnTo>
                                  <a:pt x="0" y="130"/>
                                </a:lnTo>
                                <a:lnTo>
                                  <a:pt x="57" y="0"/>
                                </a:lnTo>
                                <a:lnTo>
                                  <a:pt x="113" y="130"/>
                                </a:lnTo>
                                <a:lnTo>
                                  <a:pt x="98" y="130"/>
                                </a:lnTo>
                                <a:lnTo>
                                  <a:pt x="83" y="95"/>
                                </a:lnTo>
                                <a:lnTo>
                                  <a:pt x="30" y="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6955632" name="Freeform 181"/>
                        <wps:cNvSpPr>
                          <a:spLocks/>
                        </wps:cNvSpPr>
                        <wps:spPr bwMode="auto">
                          <a:xfrm>
                            <a:off x="1167130" y="1451610"/>
                            <a:ext cx="64770" cy="81280"/>
                          </a:xfrm>
                          <a:custGeom>
                            <a:avLst/>
                            <a:gdLst>
                              <a:gd name="T0" fmla="*/ 102 w 102"/>
                              <a:gd name="T1" fmla="*/ 29 h 128"/>
                              <a:gd name="T2" fmla="*/ 64 w 102"/>
                              <a:gd name="T3" fmla="*/ 13 h 128"/>
                              <a:gd name="T4" fmla="*/ 14 w 102"/>
                              <a:gd name="T5" fmla="*/ 64 h 128"/>
                              <a:gd name="T6" fmla="*/ 64 w 102"/>
                              <a:gd name="T7" fmla="*/ 115 h 128"/>
                              <a:gd name="T8" fmla="*/ 102 w 102"/>
                              <a:gd name="T9" fmla="*/ 99 h 128"/>
                              <a:gd name="T10" fmla="*/ 102 w 102"/>
                              <a:gd name="T11" fmla="*/ 116 h 128"/>
                              <a:gd name="T12" fmla="*/ 65 w 102"/>
                              <a:gd name="T13" fmla="*/ 128 h 128"/>
                              <a:gd name="T14" fmla="*/ 0 w 102"/>
                              <a:gd name="T15" fmla="*/ 64 h 128"/>
                              <a:gd name="T16" fmla="*/ 65 w 102"/>
                              <a:gd name="T17" fmla="*/ 0 h 128"/>
                              <a:gd name="T18" fmla="*/ 102 w 102"/>
                              <a:gd name="T19" fmla="*/ 12 h 128"/>
                              <a:gd name="T20" fmla="*/ 102 w 102"/>
                              <a:gd name="T21" fmla="*/ 29 h 1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02" h="128">
                                <a:moveTo>
                                  <a:pt x="102" y="29"/>
                                </a:moveTo>
                                <a:cubicBezTo>
                                  <a:pt x="90" y="17"/>
                                  <a:pt x="78" y="13"/>
                                  <a:pt x="64" y="13"/>
                                </a:cubicBezTo>
                                <a:cubicBezTo>
                                  <a:pt x="37" y="13"/>
                                  <a:pt x="14" y="36"/>
                                  <a:pt x="14" y="64"/>
                                </a:cubicBezTo>
                                <a:cubicBezTo>
                                  <a:pt x="14" y="92"/>
                                  <a:pt x="37" y="115"/>
                                  <a:pt x="64" y="115"/>
                                </a:cubicBezTo>
                                <a:cubicBezTo>
                                  <a:pt x="78" y="115"/>
                                  <a:pt x="90" y="110"/>
                                  <a:pt x="102" y="99"/>
                                </a:cubicBezTo>
                                <a:cubicBezTo>
                                  <a:pt x="102" y="116"/>
                                  <a:pt x="102" y="116"/>
                                  <a:pt x="102" y="116"/>
                                </a:cubicBezTo>
                                <a:cubicBezTo>
                                  <a:pt x="90" y="124"/>
                                  <a:pt x="78" y="128"/>
                                  <a:pt x="65" y="128"/>
                                </a:cubicBezTo>
                                <a:cubicBezTo>
                                  <a:pt x="29" y="128"/>
                                  <a:pt x="0" y="99"/>
                                  <a:pt x="0" y="64"/>
                                </a:cubicBezTo>
                                <a:cubicBezTo>
                                  <a:pt x="0" y="29"/>
                                  <a:pt x="29" y="0"/>
                                  <a:pt x="65" y="0"/>
                                </a:cubicBezTo>
                                <a:cubicBezTo>
                                  <a:pt x="79" y="0"/>
                                  <a:pt x="89" y="3"/>
                                  <a:pt x="102" y="12"/>
                                </a:cubicBezTo>
                                <a:lnTo>
                                  <a:pt x="102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5272969" name="Freeform 182"/>
                        <wps:cNvSpPr>
                          <a:spLocks noEditPoints="1"/>
                        </wps:cNvSpPr>
                        <wps:spPr bwMode="auto">
                          <a:xfrm>
                            <a:off x="1240790" y="1449070"/>
                            <a:ext cx="71755" cy="82550"/>
                          </a:xfrm>
                          <a:custGeom>
                            <a:avLst/>
                            <a:gdLst>
                              <a:gd name="T0" fmla="*/ 57 w 113"/>
                              <a:gd name="T1" fmla="*/ 32 h 130"/>
                              <a:gd name="T2" fmla="*/ 35 w 113"/>
                              <a:gd name="T3" fmla="*/ 82 h 130"/>
                              <a:gd name="T4" fmla="*/ 77 w 113"/>
                              <a:gd name="T5" fmla="*/ 82 h 130"/>
                              <a:gd name="T6" fmla="*/ 57 w 113"/>
                              <a:gd name="T7" fmla="*/ 32 h 130"/>
                              <a:gd name="T8" fmla="*/ 30 w 113"/>
                              <a:gd name="T9" fmla="*/ 95 h 130"/>
                              <a:gd name="T10" fmla="*/ 15 w 113"/>
                              <a:gd name="T11" fmla="*/ 130 h 130"/>
                              <a:gd name="T12" fmla="*/ 0 w 113"/>
                              <a:gd name="T13" fmla="*/ 130 h 130"/>
                              <a:gd name="T14" fmla="*/ 57 w 113"/>
                              <a:gd name="T15" fmla="*/ 0 h 130"/>
                              <a:gd name="T16" fmla="*/ 113 w 113"/>
                              <a:gd name="T17" fmla="*/ 130 h 130"/>
                              <a:gd name="T18" fmla="*/ 97 w 113"/>
                              <a:gd name="T19" fmla="*/ 130 h 130"/>
                              <a:gd name="T20" fmla="*/ 83 w 113"/>
                              <a:gd name="T21" fmla="*/ 95 h 130"/>
                              <a:gd name="T22" fmla="*/ 30 w 113"/>
                              <a:gd name="T23" fmla="*/ 95 h 1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3" h="130">
                                <a:moveTo>
                                  <a:pt x="57" y="32"/>
                                </a:moveTo>
                                <a:lnTo>
                                  <a:pt x="35" y="82"/>
                                </a:lnTo>
                                <a:lnTo>
                                  <a:pt x="77" y="82"/>
                                </a:lnTo>
                                <a:lnTo>
                                  <a:pt x="57" y="32"/>
                                </a:lnTo>
                                <a:close/>
                                <a:moveTo>
                                  <a:pt x="30" y="95"/>
                                </a:moveTo>
                                <a:lnTo>
                                  <a:pt x="15" y="130"/>
                                </a:lnTo>
                                <a:lnTo>
                                  <a:pt x="0" y="130"/>
                                </a:lnTo>
                                <a:lnTo>
                                  <a:pt x="57" y="0"/>
                                </a:lnTo>
                                <a:lnTo>
                                  <a:pt x="113" y="130"/>
                                </a:lnTo>
                                <a:lnTo>
                                  <a:pt x="97" y="130"/>
                                </a:lnTo>
                                <a:lnTo>
                                  <a:pt x="83" y="95"/>
                                </a:lnTo>
                                <a:lnTo>
                                  <a:pt x="30" y="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2112048" name="Freeform 183"/>
                        <wps:cNvSpPr>
                          <a:spLocks noEditPoints="1"/>
                        </wps:cNvSpPr>
                        <wps:spPr bwMode="auto">
                          <a:xfrm>
                            <a:off x="1323975" y="1452880"/>
                            <a:ext cx="58420" cy="78740"/>
                          </a:xfrm>
                          <a:custGeom>
                            <a:avLst/>
                            <a:gdLst>
                              <a:gd name="T0" fmla="*/ 26 w 92"/>
                              <a:gd name="T1" fmla="*/ 111 h 124"/>
                              <a:gd name="T2" fmla="*/ 78 w 92"/>
                              <a:gd name="T3" fmla="*/ 62 h 124"/>
                              <a:gd name="T4" fmla="*/ 26 w 92"/>
                              <a:gd name="T5" fmla="*/ 12 h 124"/>
                              <a:gd name="T6" fmla="*/ 14 w 92"/>
                              <a:gd name="T7" fmla="*/ 12 h 124"/>
                              <a:gd name="T8" fmla="*/ 14 w 92"/>
                              <a:gd name="T9" fmla="*/ 111 h 124"/>
                              <a:gd name="T10" fmla="*/ 26 w 92"/>
                              <a:gd name="T11" fmla="*/ 111 h 124"/>
                              <a:gd name="T12" fmla="*/ 0 w 92"/>
                              <a:gd name="T13" fmla="*/ 0 h 124"/>
                              <a:gd name="T14" fmla="*/ 25 w 92"/>
                              <a:gd name="T15" fmla="*/ 0 h 124"/>
                              <a:gd name="T16" fmla="*/ 71 w 92"/>
                              <a:gd name="T17" fmla="*/ 14 h 124"/>
                              <a:gd name="T18" fmla="*/ 92 w 92"/>
                              <a:gd name="T19" fmla="*/ 62 h 124"/>
                              <a:gd name="T20" fmla="*/ 70 w 92"/>
                              <a:gd name="T21" fmla="*/ 109 h 124"/>
                              <a:gd name="T22" fmla="*/ 25 w 92"/>
                              <a:gd name="T23" fmla="*/ 124 h 124"/>
                              <a:gd name="T24" fmla="*/ 0 w 92"/>
                              <a:gd name="T25" fmla="*/ 124 h 124"/>
                              <a:gd name="T26" fmla="*/ 0 w 92"/>
                              <a:gd name="T27" fmla="*/ 0 h 1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92" h="124">
                                <a:moveTo>
                                  <a:pt x="26" y="111"/>
                                </a:moveTo>
                                <a:cubicBezTo>
                                  <a:pt x="57" y="111"/>
                                  <a:pt x="78" y="91"/>
                                  <a:pt x="78" y="62"/>
                                </a:cubicBezTo>
                                <a:cubicBezTo>
                                  <a:pt x="78" y="32"/>
                                  <a:pt x="58" y="12"/>
                                  <a:pt x="26" y="12"/>
                                </a:cubicBezTo>
                                <a:cubicBezTo>
                                  <a:pt x="14" y="12"/>
                                  <a:pt x="14" y="12"/>
                                  <a:pt x="14" y="12"/>
                                </a:cubicBezTo>
                                <a:cubicBezTo>
                                  <a:pt x="14" y="111"/>
                                  <a:pt x="14" y="111"/>
                                  <a:pt x="14" y="111"/>
                                </a:cubicBezTo>
                                <a:lnTo>
                                  <a:pt x="26" y="111"/>
                                </a:lnTo>
                                <a:close/>
                                <a:moveTo>
                                  <a:pt x="0" y="0"/>
                                </a:moveTo>
                                <a:cubicBezTo>
                                  <a:pt x="25" y="0"/>
                                  <a:pt x="25" y="0"/>
                                  <a:pt x="25" y="0"/>
                                </a:cubicBezTo>
                                <a:cubicBezTo>
                                  <a:pt x="45" y="0"/>
                                  <a:pt x="59" y="4"/>
                                  <a:pt x="71" y="14"/>
                                </a:cubicBezTo>
                                <a:cubicBezTo>
                                  <a:pt x="85" y="25"/>
                                  <a:pt x="92" y="42"/>
                                  <a:pt x="92" y="62"/>
                                </a:cubicBezTo>
                                <a:cubicBezTo>
                                  <a:pt x="92" y="81"/>
                                  <a:pt x="85" y="98"/>
                                  <a:pt x="70" y="109"/>
                                </a:cubicBezTo>
                                <a:cubicBezTo>
                                  <a:pt x="58" y="120"/>
                                  <a:pt x="45" y="124"/>
                                  <a:pt x="25" y="124"/>
                                </a:cubicBezTo>
                                <a:cubicBezTo>
                                  <a:pt x="0" y="124"/>
                                  <a:pt x="0" y="124"/>
                                  <a:pt x="0" y="124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432742" name="Freeform 184"/>
                        <wps:cNvSpPr>
                          <a:spLocks/>
                        </wps:cNvSpPr>
                        <wps:spPr bwMode="auto">
                          <a:xfrm>
                            <a:off x="1398905" y="1452880"/>
                            <a:ext cx="41275" cy="78740"/>
                          </a:xfrm>
                          <a:custGeom>
                            <a:avLst/>
                            <a:gdLst>
                              <a:gd name="T0" fmla="*/ 14 w 65"/>
                              <a:gd name="T1" fmla="*/ 12 h 124"/>
                              <a:gd name="T2" fmla="*/ 14 w 65"/>
                              <a:gd name="T3" fmla="*/ 49 h 124"/>
                              <a:gd name="T4" fmla="*/ 63 w 65"/>
                              <a:gd name="T5" fmla="*/ 49 h 124"/>
                              <a:gd name="T6" fmla="*/ 63 w 65"/>
                              <a:gd name="T7" fmla="*/ 62 h 124"/>
                              <a:gd name="T8" fmla="*/ 14 w 65"/>
                              <a:gd name="T9" fmla="*/ 62 h 124"/>
                              <a:gd name="T10" fmla="*/ 14 w 65"/>
                              <a:gd name="T11" fmla="*/ 111 h 124"/>
                              <a:gd name="T12" fmla="*/ 65 w 65"/>
                              <a:gd name="T13" fmla="*/ 111 h 124"/>
                              <a:gd name="T14" fmla="*/ 65 w 65"/>
                              <a:gd name="T15" fmla="*/ 124 h 124"/>
                              <a:gd name="T16" fmla="*/ 0 w 65"/>
                              <a:gd name="T17" fmla="*/ 124 h 124"/>
                              <a:gd name="T18" fmla="*/ 0 w 65"/>
                              <a:gd name="T19" fmla="*/ 0 h 124"/>
                              <a:gd name="T20" fmla="*/ 65 w 65"/>
                              <a:gd name="T21" fmla="*/ 0 h 124"/>
                              <a:gd name="T22" fmla="*/ 65 w 65"/>
                              <a:gd name="T23" fmla="*/ 12 h 124"/>
                              <a:gd name="T24" fmla="*/ 14 w 65"/>
                              <a:gd name="T25" fmla="*/ 12 h 1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65" h="124">
                                <a:moveTo>
                                  <a:pt x="14" y="12"/>
                                </a:moveTo>
                                <a:lnTo>
                                  <a:pt x="14" y="49"/>
                                </a:lnTo>
                                <a:lnTo>
                                  <a:pt x="63" y="49"/>
                                </a:lnTo>
                                <a:lnTo>
                                  <a:pt x="63" y="62"/>
                                </a:lnTo>
                                <a:lnTo>
                                  <a:pt x="14" y="62"/>
                                </a:lnTo>
                                <a:lnTo>
                                  <a:pt x="14" y="111"/>
                                </a:lnTo>
                                <a:lnTo>
                                  <a:pt x="65" y="111"/>
                                </a:lnTo>
                                <a:lnTo>
                                  <a:pt x="65" y="124"/>
                                </a:lnTo>
                                <a:lnTo>
                                  <a:pt x="0" y="124"/>
                                </a:lnTo>
                                <a:lnTo>
                                  <a:pt x="0" y="0"/>
                                </a:lnTo>
                                <a:lnTo>
                                  <a:pt x="65" y="0"/>
                                </a:lnTo>
                                <a:lnTo>
                                  <a:pt x="65" y="12"/>
                                </a:lnTo>
                                <a:lnTo>
                                  <a:pt x="14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9473823" name="Freeform 185"/>
                        <wps:cNvSpPr>
                          <a:spLocks/>
                        </wps:cNvSpPr>
                        <wps:spPr bwMode="auto">
                          <a:xfrm>
                            <a:off x="1454150" y="1448435"/>
                            <a:ext cx="86360" cy="86360"/>
                          </a:xfrm>
                          <a:custGeom>
                            <a:avLst/>
                            <a:gdLst>
                              <a:gd name="T0" fmla="*/ 20 w 136"/>
                              <a:gd name="T1" fmla="*/ 0 h 136"/>
                              <a:gd name="T2" fmla="*/ 68 w 136"/>
                              <a:gd name="T3" fmla="*/ 104 h 136"/>
                              <a:gd name="T4" fmla="*/ 116 w 136"/>
                              <a:gd name="T5" fmla="*/ 0 h 136"/>
                              <a:gd name="T6" fmla="*/ 136 w 136"/>
                              <a:gd name="T7" fmla="*/ 131 h 136"/>
                              <a:gd name="T8" fmla="*/ 121 w 136"/>
                              <a:gd name="T9" fmla="*/ 131 h 136"/>
                              <a:gd name="T10" fmla="*/ 110 w 136"/>
                              <a:gd name="T11" fmla="*/ 44 h 136"/>
                              <a:gd name="T12" fmla="*/ 68 w 136"/>
                              <a:gd name="T13" fmla="*/ 136 h 136"/>
                              <a:gd name="T14" fmla="*/ 26 w 136"/>
                              <a:gd name="T15" fmla="*/ 44 h 136"/>
                              <a:gd name="T16" fmla="*/ 14 w 136"/>
                              <a:gd name="T17" fmla="*/ 131 h 136"/>
                              <a:gd name="T18" fmla="*/ 0 w 136"/>
                              <a:gd name="T19" fmla="*/ 131 h 136"/>
                              <a:gd name="T20" fmla="*/ 20 w 136"/>
                              <a:gd name="T21" fmla="*/ 0 h 1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36" h="136">
                                <a:moveTo>
                                  <a:pt x="20" y="0"/>
                                </a:moveTo>
                                <a:lnTo>
                                  <a:pt x="68" y="104"/>
                                </a:lnTo>
                                <a:lnTo>
                                  <a:pt x="116" y="0"/>
                                </a:lnTo>
                                <a:lnTo>
                                  <a:pt x="136" y="131"/>
                                </a:lnTo>
                                <a:lnTo>
                                  <a:pt x="121" y="131"/>
                                </a:lnTo>
                                <a:lnTo>
                                  <a:pt x="110" y="44"/>
                                </a:lnTo>
                                <a:lnTo>
                                  <a:pt x="68" y="136"/>
                                </a:lnTo>
                                <a:lnTo>
                                  <a:pt x="26" y="44"/>
                                </a:lnTo>
                                <a:lnTo>
                                  <a:pt x="14" y="131"/>
                                </a:lnTo>
                                <a:lnTo>
                                  <a:pt x="0" y="131"/>
                                </a:lnTo>
                                <a:lnTo>
                                  <a:pt x="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6289315" name="Freeform 186"/>
                        <wps:cNvSpPr>
                          <a:spLocks/>
                        </wps:cNvSpPr>
                        <wps:spPr bwMode="auto">
                          <a:xfrm>
                            <a:off x="1550035" y="1452880"/>
                            <a:ext cx="60325" cy="78740"/>
                          </a:xfrm>
                          <a:custGeom>
                            <a:avLst/>
                            <a:gdLst>
                              <a:gd name="T0" fmla="*/ 0 w 95"/>
                              <a:gd name="T1" fmla="*/ 0 h 124"/>
                              <a:gd name="T2" fmla="*/ 16 w 95"/>
                              <a:gd name="T3" fmla="*/ 0 h 124"/>
                              <a:gd name="T4" fmla="*/ 47 w 95"/>
                              <a:gd name="T5" fmla="*/ 55 h 124"/>
                              <a:gd name="T6" fmla="*/ 79 w 95"/>
                              <a:gd name="T7" fmla="*/ 0 h 124"/>
                              <a:gd name="T8" fmla="*/ 95 w 95"/>
                              <a:gd name="T9" fmla="*/ 0 h 124"/>
                              <a:gd name="T10" fmla="*/ 54 w 95"/>
                              <a:gd name="T11" fmla="*/ 70 h 124"/>
                              <a:gd name="T12" fmla="*/ 54 w 95"/>
                              <a:gd name="T13" fmla="*/ 124 h 124"/>
                              <a:gd name="T14" fmla="*/ 40 w 95"/>
                              <a:gd name="T15" fmla="*/ 124 h 124"/>
                              <a:gd name="T16" fmla="*/ 40 w 95"/>
                              <a:gd name="T17" fmla="*/ 70 h 124"/>
                              <a:gd name="T18" fmla="*/ 0 w 95"/>
                              <a:gd name="T19" fmla="*/ 0 h 1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5" h="124">
                                <a:moveTo>
                                  <a:pt x="0" y="0"/>
                                </a:moveTo>
                                <a:lnTo>
                                  <a:pt x="16" y="0"/>
                                </a:lnTo>
                                <a:lnTo>
                                  <a:pt x="47" y="55"/>
                                </a:lnTo>
                                <a:lnTo>
                                  <a:pt x="79" y="0"/>
                                </a:lnTo>
                                <a:lnTo>
                                  <a:pt x="95" y="0"/>
                                </a:lnTo>
                                <a:lnTo>
                                  <a:pt x="54" y="70"/>
                                </a:lnTo>
                                <a:lnTo>
                                  <a:pt x="54" y="124"/>
                                </a:lnTo>
                                <a:lnTo>
                                  <a:pt x="40" y="124"/>
                                </a:lnTo>
                                <a:lnTo>
                                  <a:pt x="40" y="7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9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447775" name="Freeform 187"/>
                        <wps:cNvSpPr>
                          <a:spLocks/>
                        </wps:cNvSpPr>
                        <wps:spPr bwMode="auto">
                          <a:xfrm>
                            <a:off x="824865" y="692150"/>
                            <a:ext cx="100965" cy="331470"/>
                          </a:xfrm>
                          <a:custGeom>
                            <a:avLst/>
                            <a:gdLst>
                              <a:gd name="T0" fmla="*/ 23 w 159"/>
                              <a:gd name="T1" fmla="*/ 177 h 522"/>
                              <a:gd name="T2" fmla="*/ 94 w 159"/>
                              <a:gd name="T3" fmla="*/ 492 h 522"/>
                              <a:gd name="T4" fmla="*/ 159 w 159"/>
                              <a:gd name="T5" fmla="*/ 522 h 522"/>
                              <a:gd name="T6" fmla="*/ 141 w 159"/>
                              <a:gd name="T7" fmla="*/ 481 h 522"/>
                              <a:gd name="T8" fmla="*/ 63 w 159"/>
                              <a:gd name="T9" fmla="*/ 252 h 522"/>
                              <a:gd name="T10" fmla="*/ 66 w 159"/>
                              <a:gd name="T11" fmla="*/ 210 h 522"/>
                              <a:gd name="T12" fmla="*/ 66 w 159"/>
                              <a:gd name="T13" fmla="*/ 210 h 522"/>
                              <a:gd name="T14" fmla="*/ 126 w 159"/>
                              <a:gd name="T15" fmla="*/ 0 h 522"/>
                              <a:gd name="T16" fmla="*/ 23 w 159"/>
                              <a:gd name="T17" fmla="*/ 177 h 5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59" h="522">
                                <a:moveTo>
                                  <a:pt x="23" y="177"/>
                                </a:moveTo>
                                <a:cubicBezTo>
                                  <a:pt x="0" y="274"/>
                                  <a:pt x="22" y="415"/>
                                  <a:pt x="94" y="492"/>
                                </a:cubicBezTo>
                                <a:cubicBezTo>
                                  <a:pt x="104" y="499"/>
                                  <a:pt x="131" y="517"/>
                                  <a:pt x="159" y="522"/>
                                </a:cubicBezTo>
                                <a:cubicBezTo>
                                  <a:pt x="159" y="511"/>
                                  <a:pt x="144" y="486"/>
                                  <a:pt x="141" y="481"/>
                                </a:cubicBezTo>
                                <a:cubicBezTo>
                                  <a:pt x="91" y="416"/>
                                  <a:pt x="63" y="335"/>
                                  <a:pt x="63" y="252"/>
                                </a:cubicBezTo>
                                <a:cubicBezTo>
                                  <a:pt x="63" y="238"/>
                                  <a:pt x="64" y="224"/>
                                  <a:pt x="66" y="210"/>
                                </a:cubicBezTo>
                                <a:cubicBezTo>
                                  <a:pt x="66" y="210"/>
                                  <a:pt x="66" y="210"/>
                                  <a:pt x="66" y="210"/>
                                </a:cubicBezTo>
                                <a:cubicBezTo>
                                  <a:pt x="66" y="132"/>
                                  <a:pt x="88" y="61"/>
                                  <a:pt x="126" y="0"/>
                                </a:cubicBezTo>
                                <a:cubicBezTo>
                                  <a:pt x="75" y="48"/>
                                  <a:pt x="38" y="109"/>
                                  <a:pt x="23" y="177"/>
                                </a:cubicBezTo>
                              </a:path>
                            </a:pathLst>
                          </a:custGeom>
                          <a:solidFill>
                            <a:srgbClr val="C4995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7156224" name="Freeform 188"/>
                        <wps:cNvSpPr>
                          <a:spLocks/>
                        </wps:cNvSpPr>
                        <wps:spPr bwMode="auto">
                          <a:xfrm>
                            <a:off x="872490" y="642620"/>
                            <a:ext cx="115570" cy="150495"/>
                          </a:xfrm>
                          <a:custGeom>
                            <a:avLst/>
                            <a:gdLst>
                              <a:gd name="T0" fmla="*/ 0 w 182"/>
                              <a:gd name="T1" fmla="*/ 237 h 237"/>
                              <a:gd name="T2" fmla="*/ 182 w 182"/>
                              <a:gd name="T3" fmla="*/ 0 h 237"/>
                              <a:gd name="T4" fmla="*/ 69 w 182"/>
                              <a:gd name="T5" fmla="*/ 63 h 237"/>
                              <a:gd name="T6" fmla="*/ 0 w 182"/>
                              <a:gd name="T7" fmla="*/ 237 h 2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82" h="237">
                                <a:moveTo>
                                  <a:pt x="0" y="237"/>
                                </a:moveTo>
                                <a:cubicBezTo>
                                  <a:pt x="26" y="135"/>
                                  <a:pt x="93" y="50"/>
                                  <a:pt x="182" y="0"/>
                                </a:cubicBezTo>
                                <a:cubicBezTo>
                                  <a:pt x="140" y="15"/>
                                  <a:pt x="102" y="37"/>
                                  <a:pt x="69" y="63"/>
                                </a:cubicBezTo>
                                <a:cubicBezTo>
                                  <a:pt x="33" y="113"/>
                                  <a:pt x="9" y="172"/>
                                  <a:pt x="0" y="237"/>
                                </a:cubicBezTo>
                              </a:path>
                            </a:pathLst>
                          </a:custGeom>
                          <a:solidFill>
                            <a:srgbClr val="C4995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733045" name="Freeform 189"/>
                        <wps:cNvSpPr>
                          <a:spLocks/>
                        </wps:cNvSpPr>
                        <wps:spPr bwMode="auto">
                          <a:xfrm>
                            <a:off x="925195" y="584200"/>
                            <a:ext cx="361315" cy="86995"/>
                          </a:xfrm>
                          <a:custGeom>
                            <a:avLst/>
                            <a:gdLst>
                              <a:gd name="T0" fmla="*/ 284 w 569"/>
                              <a:gd name="T1" fmla="*/ 0 h 137"/>
                              <a:gd name="T2" fmla="*/ 0 w 569"/>
                              <a:gd name="T3" fmla="*/ 137 h 137"/>
                              <a:gd name="T4" fmla="*/ 131 w 569"/>
                              <a:gd name="T5" fmla="*/ 75 h 137"/>
                              <a:gd name="T6" fmla="*/ 284 w 569"/>
                              <a:gd name="T7" fmla="*/ 43 h 137"/>
                              <a:gd name="T8" fmla="*/ 437 w 569"/>
                              <a:gd name="T9" fmla="*/ 75 h 137"/>
                              <a:gd name="T10" fmla="*/ 569 w 569"/>
                              <a:gd name="T11" fmla="*/ 137 h 137"/>
                              <a:gd name="T12" fmla="*/ 284 w 569"/>
                              <a:gd name="T13" fmla="*/ 0 h 1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569" h="137">
                                <a:moveTo>
                                  <a:pt x="284" y="0"/>
                                </a:moveTo>
                                <a:cubicBezTo>
                                  <a:pt x="170" y="0"/>
                                  <a:pt x="68" y="54"/>
                                  <a:pt x="0" y="137"/>
                                </a:cubicBezTo>
                                <a:cubicBezTo>
                                  <a:pt x="38" y="109"/>
                                  <a:pt x="83" y="88"/>
                                  <a:pt x="131" y="75"/>
                                </a:cubicBezTo>
                                <a:cubicBezTo>
                                  <a:pt x="178" y="55"/>
                                  <a:pt x="230" y="43"/>
                                  <a:pt x="284" y="43"/>
                                </a:cubicBezTo>
                                <a:cubicBezTo>
                                  <a:pt x="339" y="43"/>
                                  <a:pt x="390" y="55"/>
                                  <a:pt x="437" y="75"/>
                                </a:cubicBezTo>
                                <a:cubicBezTo>
                                  <a:pt x="486" y="88"/>
                                  <a:pt x="531" y="109"/>
                                  <a:pt x="569" y="137"/>
                                </a:cubicBezTo>
                                <a:cubicBezTo>
                                  <a:pt x="501" y="54"/>
                                  <a:pt x="399" y="0"/>
                                  <a:pt x="284" y="0"/>
                                </a:cubicBezTo>
                              </a:path>
                            </a:pathLst>
                          </a:custGeom>
                          <a:solidFill>
                            <a:srgbClr val="C4995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8428201" name="Freeform 190"/>
                        <wps:cNvSpPr>
                          <a:spLocks/>
                        </wps:cNvSpPr>
                        <wps:spPr bwMode="auto">
                          <a:xfrm>
                            <a:off x="913765" y="106680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cubicBezTo>
                                  <a:pt x="0" y="0"/>
                                  <a:pt x="0" y="0"/>
                                  <a:pt x="0" y="0"/>
                                </a:cubicBezTo>
                                <a:cubicBezTo>
                                  <a:pt x="0" y="0"/>
                                  <a:pt x="0" y="0"/>
                                  <a:pt x="0" y="0"/>
                                </a:cubicBezTo>
                                <a:cubicBezTo>
                                  <a:pt x="0" y="0"/>
                                  <a:pt x="0" y="0"/>
                                  <a:pt x="0" y="0"/>
                                </a:cubicBezTo>
                              </a:path>
                            </a:pathLst>
                          </a:custGeom>
                          <a:solidFill>
                            <a:srgbClr val="C4995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4571477" name="Freeform 191"/>
                        <wps:cNvSpPr>
                          <a:spLocks/>
                        </wps:cNvSpPr>
                        <wps:spPr bwMode="auto">
                          <a:xfrm>
                            <a:off x="890270" y="1012190"/>
                            <a:ext cx="199390" cy="128905"/>
                          </a:xfrm>
                          <a:custGeom>
                            <a:avLst/>
                            <a:gdLst>
                              <a:gd name="T0" fmla="*/ 53 w 314"/>
                              <a:gd name="T1" fmla="*/ 100 h 203"/>
                              <a:gd name="T2" fmla="*/ 65 w 314"/>
                              <a:gd name="T3" fmla="*/ 113 h 203"/>
                              <a:gd name="T4" fmla="*/ 67 w 314"/>
                              <a:gd name="T5" fmla="*/ 115 h 203"/>
                              <a:gd name="T6" fmla="*/ 248 w 314"/>
                              <a:gd name="T7" fmla="*/ 180 h 203"/>
                              <a:gd name="T8" fmla="*/ 288 w 314"/>
                              <a:gd name="T9" fmla="*/ 101 h 203"/>
                              <a:gd name="T10" fmla="*/ 263 w 314"/>
                              <a:gd name="T11" fmla="*/ 72 h 203"/>
                              <a:gd name="T12" fmla="*/ 226 w 314"/>
                              <a:gd name="T13" fmla="*/ 69 h 203"/>
                              <a:gd name="T14" fmla="*/ 203 w 314"/>
                              <a:gd name="T15" fmla="*/ 88 h 203"/>
                              <a:gd name="T16" fmla="*/ 201 w 314"/>
                              <a:gd name="T17" fmla="*/ 118 h 203"/>
                              <a:gd name="T18" fmla="*/ 216 w 314"/>
                              <a:gd name="T19" fmla="*/ 136 h 203"/>
                              <a:gd name="T20" fmla="*/ 239 w 314"/>
                              <a:gd name="T21" fmla="*/ 138 h 203"/>
                              <a:gd name="T22" fmla="*/ 252 w 314"/>
                              <a:gd name="T23" fmla="*/ 126 h 203"/>
                              <a:gd name="T24" fmla="*/ 255 w 314"/>
                              <a:gd name="T25" fmla="*/ 114 h 203"/>
                              <a:gd name="T26" fmla="*/ 235 w 314"/>
                              <a:gd name="T27" fmla="*/ 130 h 203"/>
                              <a:gd name="T28" fmla="*/ 220 w 314"/>
                              <a:gd name="T29" fmla="*/ 123 h 203"/>
                              <a:gd name="T30" fmla="*/ 215 w 314"/>
                              <a:gd name="T31" fmla="*/ 116 h 203"/>
                              <a:gd name="T32" fmla="*/ 229 w 314"/>
                              <a:gd name="T33" fmla="*/ 89 h 203"/>
                              <a:gd name="T34" fmla="*/ 248 w 314"/>
                              <a:gd name="T35" fmla="*/ 91 h 203"/>
                              <a:gd name="T36" fmla="*/ 261 w 314"/>
                              <a:gd name="T37" fmla="*/ 106 h 203"/>
                              <a:gd name="T38" fmla="*/ 259 w 314"/>
                              <a:gd name="T39" fmla="*/ 129 h 203"/>
                              <a:gd name="T40" fmla="*/ 241 w 314"/>
                              <a:gd name="T41" fmla="*/ 144 h 203"/>
                              <a:gd name="T42" fmla="*/ 213 w 314"/>
                              <a:gd name="T43" fmla="*/ 142 h 203"/>
                              <a:gd name="T44" fmla="*/ 194 w 314"/>
                              <a:gd name="T45" fmla="*/ 120 h 203"/>
                              <a:gd name="T46" fmla="*/ 197 w 314"/>
                              <a:gd name="T47" fmla="*/ 85 h 203"/>
                              <a:gd name="T48" fmla="*/ 223 w 314"/>
                              <a:gd name="T49" fmla="*/ 62 h 203"/>
                              <a:gd name="T50" fmla="*/ 266 w 314"/>
                              <a:gd name="T51" fmla="*/ 66 h 203"/>
                              <a:gd name="T52" fmla="*/ 294 w 314"/>
                              <a:gd name="T53" fmla="*/ 99 h 203"/>
                              <a:gd name="T54" fmla="*/ 268 w 314"/>
                              <a:gd name="T55" fmla="*/ 177 h 203"/>
                              <a:gd name="T56" fmla="*/ 269 w 314"/>
                              <a:gd name="T57" fmla="*/ 177 h 203"/>
                              <a:gd name="T58" fmla="*/ 184 w 314"/>
                              <a:gd name="T59" fmla="*/ 197 h 203"/>
                              <a:gd name="T60" fmla="*/ 226 w 314"/>
                              <a:gd name="T61" fmla="*/ 201 h 203"/>
                              <a:gd name="T62" fmla="*/ 269 w 314"/>
                              <a:gd name="T63" fmla="*/ 190 h 203"/>
                              <a:gd name="T64" fmla="*/ 314 w 314"/>
                              <a:gd name="T65" fmla="*/ 116 h 203"/>
                              <a:gd name="T66" fmla="*/ 280 w 314"/>
                              <a:gd name="T67" fmla="*/ 56 h 203"/>
                              <a:gd name="T68" fmla="*/ 206 w 314"/>
                              <a:gd name="T69" fmla="*/ 48 h 203"/>
                              <a:gd name="T70" fmla="*/ 179 w 314"/>
                              <a:gd name="T71" fmla="*/ 82 h 203"/>
                              <a:gd name="T72" fmla="*/ 178 w 314"/>
                              <a:gd name="T73" fmla="*/ 89 h 203"/>
                              <a:gd name="T74" fmla="*/ 173 w 314"/>
                              <a:gd name="T75" fmla="*/ 77 h 203"/>
                              <a:gd name="T76" fmla="*/ 69 w 314"/>
                              <a:gd name="T77" fmla="*/ 28 h 203"/>
                              <a:gd name="T78" fmla="*/ 0 w 314"/>
                              <a:gd name="T79" fmla="*/ 0 h 203"/>
                              <a:gd name="T80" fmla="*/ 53 w 314"/>
                              <a:gd name="T81" fmla="*/ 100 h 2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314" h="203">
                                <a:moveTo>
                                  <a:pt x="53" y="100"/>
                                </a:moveTo>
                                <a:cubicBezTo>
                                  <a:pt x="57" y="104"/>
                                  <a:pt x="61" y="109"/>
                                  <a:pt x="65" y="113"/>
                                </a:cubicBezTo>
                                <a:cubicBezTo>
                                  <a:pt x="67" y="115"/>
                                  <a:pt x="67" y="115"/>
                                  <a:pt x="67" y="115"/>
                                </a:cubicBezTo>
                                <a:cubicBezTo>
                                  <a:pt x="136" y="183"/>
                                  <a:pt x="217" y="190"/>
                                  <a:pt x="248" y="180"/>
                                </a:cubicBezTo>
                                <a:cubicBezTo>
                                  <a:pt x="280" y="169"/>
                                  <a:pt x="298" y="134"/>
                                  <a:pt x="288" y="101"/>
                                </a:cubicBezTo>
                                <a:cubicBezTo>
                                  <a:pt x="284" y="88"/>
                                  <a:pt x="275" y="78"/>
                                  <a:pt x="263" y="72"/>
                                </a:cubicBezTo>
                                <a:cubicBezTo>
                                  <a:pt x="251" y="66"/>
                                  <a:pt x="238" y="65"/>
                                  <a:pt x="226" y="69"/>
                                </a:cubicBezTo>
                                <a:cubicBezTo>
                                  <a:pt x="216" y="72"/>
                                  <a:pt x="208" y="79"/>
                                  <a:pt x="203" y="88"/>
                                </a:cubicBezTo>
                                <a:cubicBezTo>
                                  <a:pt x="198" y="98"/>
                                  <a:pt x="197" y="108"/>
                                  <a:pt x="201" y="118"/>
                                </a:cubicBezTo>
                                <a:cubicBezTo>
                                  <a:pt x="203" y="126"/>
                                  <a:pt x="209" y="132"/>
                                  <a:pt x="216" y="136"/>
                                </a:cubicBezTo>
                                <a:cubicBezTo>
                                  <a:pt x="223" y="139"/>
                                  <a:pt x="231" y="140"/>
                                  <a:pt x="239" y="138"/>
                                </a:cubicBezTo>
                                <a:cubicBezTo>
                                  <a:pt x="245" y="136"/>
                                  <a:pt x="250" y="131"/>
                                  <a:pt x="252" y="126"/>
                                </a:cubicBezTo>
                                <a:cubicBezTo>
                                  <a:pt x="254" y="122"/>
                                  <a:pt x="255" y="118"/>
                                  <a:pt x="255" y="114"/>
                                </a:cubicBezTo>
                                <a:cubicBezTo>
                                  <a:pt x="253" y="123"/>
                                  <a:pt x="245" y="130"/>
                                  <a:pt x="235" y="130"/>
                                </a:cubicBezTo>
                                <a:cubicBezTo>
                                  <a:pt x="229" y="130"/>
                                  <a:pt x="223" y="127"/>
                                  <a:pt x="220" y="123"/>
                                </a:cubicBezTo>
                                <a:cubicBezTo>
                                  <a:pt x="218" y="121"/>
                                  <a:pt x="216" y="118"/>
                                  <a:pt x="215" y="116"/>
                                </a:cubicBezTo>
                                <a:cubicBezTo>
                                  <a:pt x="212" y="105"/>
                                  <a:pt x="218" y="93"/>
                                  <a:pt x="229" y="89"/>
                                </a:cubicBezTo>
                                <a:cubicBezTo>
                                  <a:pt x="235" y="87"/>
                                  <a:pt x="242" y="88"/>
                                  <a:pt x="248" y="91"/>
                                </a:cubicBezTo>
                                <a:cubicBezTo>
                                  <a:pt x="254" y="94"/>
                                  <a:pt x="259" y="99"/>
                                  <a:pt x="261" y="106"/>
                                </a:cubicBezTo>
                                <a:cubicBezTo>
                                  <a:pt x="263" y="113"/>
                                  <a:pt x="263" y="122"/>
                                  <a:pt x="259" y="129"/>
                                </a:cubicBezTo>
                                <a:cubicBezTo>
                                  <a:pt x="255" y="136"/>
                                  <a:pt x="249" y="142"/>
                                  <a:pt x="241" y="144"/>
                                </a:cubicBezTo>
                                <a:cubicBezTo>
                                  <a:pt x="232" y="147"/>
                                  <a:pt x="221" y="147"/>
                                  <a:pt x="213" y="142"/>
                                </a:cubicBezTo>
                                <a:cubicBezTo>
                                  <a:pt x="204" y="138"/>
                                  <a:pt x="197" y="130"/>
                                  <a:pt x="194" y="120"/>
                                </a:cubicBezTo>
                                <a:cubicBezTo>
                                  <a:pt x="190" y="109"/>
                                  <a:pt x="191" y="96"/>
                                  <a:pt x="197" y="85"/>
                                </a:cubicBezTo>
                                <a:cubicBezTo>
                                  <a:pt x="202" y="74"/>
                                  <a:pt x="212" y="66"/>
                                  <a:pt x="223" y="62"/>
                                </a:cubicBezTo>
                                <a:cubicBezTo>
                                  <a:pt x="238" y="58"/>
                                  <a:pt x="253" y="59"/>
                                  <a:pt x="266" y="66"/>
                                </a:cubicBezTo>
                                <a:cubicBezTo>
                                  <a:pt x="280" y="72"/>
                                  <a:pt x="290" y="84"/>
                                  <a:pt x="294" y="99"/>
                                </a:cubicBezTo>
                                <a:cubicBezTo>
                                  <a:pt x="304" y="128"/>
                                  <a:pt x="293" y="160"/>
                                  <a:pt x="268" y="177"/>
                                </a:cubicBezTo>
                                <a:cubicBezTo>
                                  <a:pt x="269" y="177"/>
                                  <a:pt x="269" y="177"/>
                                  <a:pt x="269" y="177"/>
                                </a:cubicBezTo>
                                <a:cubicBezTo>
                                  <a:pt x="269" y="177"/>
                                  <a:pt x="240" y="203"/>
                                  <a:pt x="184" y="197"/>
                                </a:cubicBezTo>
                                <a:cubicBezTo>
                                  <a:pt x="198" y="200"/>
                                  <a:pt x="212" y="201"/>
                                  <a:pt x="226" y="201"/>
                                </a:cubicBezTo>
                                <a:cubicBezTo>
                                  <a:pt x="241" y="200"/>
                                  <a:pt x="256" y="197"/>
                                  <a:pt x="269" y="190"/>
                                </a:cubicBezTo>
                                <a:cubicBezTo>
                                  <a:pt x="296" y="176"/>
                                  <a:pt x="314" y="147"/>
                                  <a:pt x="314" y="116"/>
                                </a:cubicBezTo>
                                <a:cubicBezTo>
                                  <a:pt x="314" y="90"/>
                                  <a:pt x="301" y="70"/>
                                  <a:pt x="280" y="56"/>
                                </a:cubicBezTo>
                                <a:cubicBezTo>
                                  <a:pt x="258" y="42"/>
                                  <a:pt x="229" y="37"/>
                                  <a:pt x="206" y="48"/>
                                </a:cubicBezTo>
                                <a:cubicBezTo>
                                  <a:pt x="193" y="54"/>
                                  <a:pt x="183" y="68"/>
                                  <a:pt x="179" y="82"/>
                                </a:cubicBezTo>
                                <a:cubicBezTo>
                                  <a:pt x="179" y="83"/>
                                  <a:pt x="178" y="88"/>
                                  <a:pt x="178" y="89"/>
                                </a:cubicBezTo>
                                <a:cubicBezTo>
                                  <a:pt x="173" y="77"/>
                                  <a:pt x="173" y="77"/>
                                  <a:pt x="173" y="77"/>
                                </a:cubicBezTo>
                                <a:cubicBezTo>
                                  <a:pt x="153" y="38"/>
                                  <a:pt x="109" y="28"/>
                                  <a:pt x="69" y="28"/>
                                </a:cubicBezTo>
                                <a:cubicBezTo>
                                  <a:pt x="43" y="28"/>
                                  <a:pt x="20" y="14"/>
                                  <a:pt x="0" y="0"/>
                                </a:cubicBezTo>
                                <a:cubicBezTo>
                                  <a:pt x="5" y="15"/>
                                  <a:pt x="25" y="65"/>
                                  <a:pt x="53" y="100"/>
                                </a:cubicBezTo>
                              </a:path>
                            </a:pathLst>
                          </a:custGeom>
                          <a:solidFill>
                            <a:srgbClr val="C4995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246577" name="Freeform 192"/>
                        <wps:cNvSpPr>
                          <a:spLocks/>
                        </wps:cNvSpPr>
                        <wps:spPr bwMode="auto">
                          <a:xfrm>
                            <a:off x="1223645" y="642620"/>
                            <a:ext cx="115570" cy="150495"/>
                          </a:xfrm>
                          <a:custGeom>
                            <a:avLst/>
                            <a:gdLst>
                              <a:gd name="T0" fmla="*/ 0 w 182"/>
                              <a:gd name="T1" fmla="*/ 0 h 237"/>
                              <a:gd name="T2" fmla="*/ 182 w 182"/>
                              <a:gd name="T3" fmla="*/ 237 h 237"/>
                              <a:gd name="T4" fmla="*/ 113 w 182"/>
                              <a:gd name="T5" fmla="*/ 63 h 237"/>
                              <a:gd name="T6" fmla="*/ 0 w 182"/>
                              <a:gd name="T7" fmla="*/ 0 h 2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82" h="237">
                                <a:moveTo>
                                  <a:pt x="0" y="0"/>
                                </a:moveTo>
                                <a:cubicBezTo>
                                  <a:pt x="89" y="50"/>
                                  <a:pt x="156" y="135"/>
                                  <a:pt x="182" y="237"/>
                                </a:cubicBezTo>
                                <a:cubicBezTo>
                                  <a:pt x="173" y="173"/>
                                  <a:pt x="149" y="113"/>
                                  <a:pt x="113" y="63"/>
                                </a:cubicBezTo>
                                <a:cubicBezTo>
                                  <a:pt x="80" y="37"/>
                                  <a:pt x="42" y="15"/>
                                  <a:pt x="0" y="0"/>
                                </a:cubicBezTo>
                              </a:path>
                            </a:pathLst>
                          </a:custGeom>
                          <a:solidFill>
                            <a:srgbClr val="C4995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5607182" name="Freeform 193"/>
                        <wps:cNvSpPr>
                          <a:spLocks noEditPoints="1"/>
                        </wps:cNvSpPr>
                        <wps:spPr bwMode="auto">
                          <a:xfrm>
                            <a:off x="793115" y="541020"/>
                            <a:ext cx="625475" cy="612775"/>
                          </a:xfrm>
                          <a:custGeom>
                            <a:avLst/>
                            <a:gdLst>
                              <a:gd name="T0" fmla="*/ 725 w 985"/>
                              <a:gd name="T1" fmla="*/ 914 h 965"/>
                              <a:gd name="T2" fmla="*/ 650 w 985"/>
                              <a:gd name="T3" fmla="*/ 945 h 965"/>
                              <a:gd name="T4" fmla="*/ 547 w 985"/>
                              <a:gd name="T5" fmla="*/ 931 h 965"/>
                              <a:gd name="T6" fmla="*/ 550 w 985"/>
                              <a:gd name="T7" fmla="*/ 792 h 965"/>
                              <a:gd name="T8" fmla="*/ 655 w 985"/>
                              <a:gd name="T9" fmla="*/ 808 h 965"/>
                              <a:gd name="T10" fmla="*/ 719 w 985"/>
                              <a:gd name="T11" fmla="*/ 769 h 965"/>
                              <a:gd name="T12" fmla="*/ 768 w 985"/>
                              <a:gd name="T13" fmla="*/ 741 h 965"/>
                              <a:gd name="T14" fmla="*/ 863 w 985"/>
                              <a:gd name="T15" fmla="*/ 448 h 965"/>
                              <a:gd name="T16" fmla="*/ 863 w 985"/>
                              <a:gd name="T17" fmla="*/ 447 h 965"/>
                              <a:gd name="T18" fmla="*/ 643 w 985"/>
                              <a:gd name="T19" fmla="*/ 149 h 965"/>
                              <a:gd name="T20" fmla="*/ 492 w 985"/>
                              <a:gd name="T21" fmla="*/ 117 h 965"/>
                              <a:gd name="T22" fmla="*/ 342 w 985"/>
                              <a:gd name="T23" fmla="*/ 149 h 965"/>
                              <a:gd name="T24" fmla="*/ 122 w 985"/>
                              <a:gd name="T25" fmla="*/ 447 h 965"/>
                              <a:gd name="T26" fmla="*/ 122 w 985"/>
                              <a:gd name="T27" fmla="*/ 448 h 965"/>
                              <a:gd name="T28" fmla="*/ 219 w 985"/>
                              <a:gd name="T29" fmla="*/ 744 h 965"/>
                              <a:gd name="T30" fmla="*/ 264 w 985"/>
                              <a:gd name="T31" fmla="*/ 769 h 965"/>
                              <a:gd name="T32" fmla="*/ 330 w 985"/>
                              <a:gd name="T33" fmla="*/ 808 h 965"/>
                              <a:gd name="T34" fmla="*/ 435 w 985"/>
                              <a:gd name="T35" fmla="*/ 792 h 965"/>
                              <a:gd name="T36" fmla="*/ 438 w 985"/>
                              <a:gd name="T37" fmla="*/ 931 h 965"/>
                              <a:gd name="T38" fmla="*/ 335 w 985"/>
                              <a:gd name="T39" fmla="*/ 945 h 965"/>
                              <a:gd name="T40" fmla="*/ 260 w 985"/>
                              <a:gd name="T41" fmla="*/ 914 h 965"/>
                              <a:gd name="T42" fmla="*/ 11 w 985"/>
                              <a:gd name="T43" fmla="*/ 492 h 965"/>
                              <a:gd name="T44" fmla="*/ 974 w 985"/>
                              <a:gd name="T45" fmla="*/ 492 h 965"/>
                              <a:gd name="T46" fmla="*/ 492 w 985"/>
                              <a:gd name="T47" fmla="*/ 0 h 965"/>
                              <a:gd name="T48" fmla="*/ 255 w 985"/>
                              <a:gd name="T49" fmla="*/ 924 h 965"/>
                              <a:gd name="T50" fmla="*/ 271 w 985"/>
                              <a:gd name="T51" fmla="*/ 934 h 965"/>
                              <a:gd name="T52" fmla="*/ 286 w 985"/>
                              <a:gd name="T53" fmla="*/ 942 h 965"/>
                              <a:gd name="T54" fmla="*/ 299 w 985"/>
                              <a:gd name="T55" fmla="*/ 948 h 965"/>
                              <a:gd name="T56" fmla="*/ 316 w 985"/>
                              <a:gd name="T57" fmla="*/ 954 h 965"/>
                              <a:gd name="T58" fmla="*/ 369 w 985"/>
                              <a:gd name="T59" fmla="*/ 964 h 965"/>
                              <a:gd name="T60" fmla="*/ 447 w 985"/>
                              <a:gd name="T61" fmla="*/ 942 h 965"/>
                              <a:gd name="T62" fmla="*/ 485 w 985"/>
                              <a:gd name="T63" fmla="*/ 865 h 965"/>
                              <a:gd name="T64" fmla="*/ 443 w 985"/>
                              <a:gd name="T65" fmla="*/ 781 h 965"/>
                              <a:gd name="T66" fmla="*/ 429 w 985"/>
                              <a:gd name="T67" fmla="*/ 773 h 965"/>
                              <a:gd name="T68" fmla="*/ 380 w 985"/>
                              <a:gd name="T69" fmla="*/ 764 h 965"/>
                              <a:gd name="T70" fmla="*/ 340 w 985"/>
                              <a:gd name="T71" fmla="*/ 776 h 965"/>
                              <a:gd name="T72" fmla="*/ 324 w 985"/>
                              <a:gd name="T73" fmla="*/ 779 h 965"/>
                              <a:gd name="T74" fmla="*/ 273 w 985"/>
                              <a:gd name="T75" fmla="*/ 756 h 965"/>
                              <a:gd name="T76" fmla="*/ 268 w 985"/>
                              <a:gd name="T77" fmla="*/ 755 h 965"/>
                              <a:gd name="T78" fmla="*/ 267 w 985"/>
                              <a:gd name="T79" fmla="*/ 755 h 965"/>
                              <a:gd name="T80" fmla="*/ 130 w 985"/>
                              <a:gd name="T81" fmla="*/ 490 h 965"/>
                              <a:gd name="T82" fmla="*/ 855 w 985"/>
                              <a:gd name="T83" fmla="*/ 490 h 965"/>
                              <a:gd name="T84" fmla="*/ 720 w 985"/>
                              <a:gd name="T85" fmla="*/ 755 h 965"/>
                              <a:gd name="T86" fmla="*/ 712 w 985"/>
                              <a:gd name="T87" fmla="*/ 756 h 965"/>
                              <a:gd name="T88" fmla="*/ 701 w 985"/>
                              <a:gd name="T89" fmla="*/ 758 h 965"/>
                              <a:gd name="T90" fmla="*/ 655 w 985"/>
                              <a:gd name="T91" fmla="*/ 785 h 965"/>
                              <a:gd name="T92" fmla="*/ 613 w 985"/>
                              <a:gd name="T93" fmla="*/ 764 h 965"/>
                              <a:gd name="T94" fmla="*/ 572 w 985"/>
                              <a:gd name="T95" fmla="*/ 767 h 965"/>
                              <a:gd name="T96" fmla="*/ 542 w 985"/>
                              <a:gd name="T97" fmla="*/ 781 h 965"/>
                              <a:gd name="T98" fmla="*/ 500 w 985"/>
                              <a:gd name="T99" fmla="*/ 857 h 965"/>
                              <a:gd name="T100" fmla="*/ 538 w 985"/>
                              <a:gd name="T101" fmla="*/ 942 h 965"/>
                              <a:gd name="T102" fmla="*/ 654 w 985"/>
                              <a:gd name="T103" fmla="*/ 958 h 965"/>
                              <a:gd name="T104" fmla="*/ 671 w 985"/>
                              <a:gd name="T105" fmla="*/ 953 h 965"/>
                              <a:gd name="T106" fmla="*/ 684 w 985"/>
                              <a:gd name="T107" fmla="*/ 948 h 965"/>
                              <a:gd name="T108" fmla="*/ 698 w 985"/>
                              <a:gd name="T109" fmla="*/ 942 h 965"/>
                              <a:gd name="T110" fmla="*/ 714 w 985"/>
                              <a:gd name="T111" fmla="*/ 934 h 965"/>
                              <a:gd name="T112" fmla="*/ 730 w 985"/>
                              <a:gd name="T113" fmla="*/ 924 h 965"/>
                              <a:gd name="T114" fmla="*/ 492 w 985"/>
                              <a:gd name="T115" fmla="*/ 0 h 9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</a:cxnLst>
                            <a:rect l="0" t="0" r="r" b="b"/>
                            <a:pathLst>
                              <a:path w="985" h="965">
                                <a:moveTo>
                                  <a:pt x="725" y="914"/>
                                </a:moveTo>
                                <a:cubicBezTo>
                                  <a:pt x="725" y="914"/>
                                  <a:pt x="725" y="914"/>
                                  <a:pt x="725" y="914"/>
                                </a:cubicBezTo>
                                <a:cubicBezTo>
                                  <a:pt x="725" y="914"/>
                                  <a:pt x="677" y="940"/>
                                  <a:pt x="649" y="945"/>
                                </a:cubicBezTo>
                                <a:cubicBezTo>
                                  <a:pt x="650" y="945"/>
                                  <a:pt x="650" y="945"/>
                                  <a:pt x="650" y="945"/>
                                </a:cubicBezTo>
                                <a:cubicBezTo>
                                  <a:pt x="638" y="947"/>
                                  <a:pt x="627" y="949"/>
                                  <a:pt x="615" y="950"/>
                                </a:cubicBezTo>
                                <a:cubicBezTo>
                                  <a:pt x="590" y="951"/>
                                  <a:pt x="565" y="945"/>
                                  <a:pt x="547" y="931"/>
                                </a:cubicBezTo>
                                <a:cubicBezTo>
                                  <a:pt x="525" y="914"/>
                                  <a:pt x="512" y="886"/>
                                  <a:pt x="513" y="858"/>
                                </a:cubicBezTo>
                                <a:cubicBezTo>
                                  <a:pt x="515" y="831"/>
                                  <a:pt x="528" y="807"/>
                                  <a:pt x="550" y="792"/>
                                </a:cubicBezTo>
                                <a:cubicBezTo>
                                  <a:pt x="580" y="772"/>
                                  <a:pt x="630" y="769"/>
                                  <a:pt x="652" y="803"/>
                                </a:cubicBezTo>
                                <a:cubicBezTo>
                                  <a:pt x="653" y="804"/>
                                  <a:pt x="655" y="807"/>
                                  <a:pt x="655" y="808"/>
                                </a:cubicBezTo>
                                <a:cubicBezTo>
                                  <a:pt x="666" y="789"/>
                                  <a:pt x="684" y="777"/>
                                  <a:pt x="705" y="772"/>
                                </a:cubicBezTo>
                                <a:cubicBezTo>
                                  <a:pt x="709" y="770"/>
                                  <a:pt x="714" y="769"/>
                                  <a:pt x="719" y="769"/>
                                </a:cubicBezTo>
                                <a:cubicBezTo>
                                  <a:pt x="718" y="769"/>
                                  <a:pt x="718" y="769"/>
                                  <a:pt x="718" y="769"/>
                                </a:cubicBezTo>
                                <a:cubicBezTo>
                                  <a:pt x="718" y="769"/>
                                  <a:pt x="747" y="763"/>
                                  <a:pt x="768" y="741"/>
                                </a:cubicBezTo>
                                <a:cubicBezTo>
                                  <a:pt x="830" y="673"/>
                                  <a:pt x="866" y="583"/>
                                  <a:pt x="866" y="490"/>
                                </a:cubicBezTo>
                                <a:cubicBezTo>
                                  <a:pt x="866" y="476"/>
                                  <a:pt x="865" y="462"/>
                                  <a:pt x="863" y="448"/>
                                </a:cubicBezTo>
                                <a:cubicBezTo>
                                  <a:pt x="863" y="448"/>
                                  <a:pt x="863" y="448"/>
                                  <a:pt x="863" y="448"/>
                                </a:cubicBezTo>
                                <a:cubicBezTo>
                                  <a:pt x="863" y="448"/>
                                  <a:pt x="863" y="447"/>
                                  <a:pt x="863" y="447"/>
                                </a:cubicBezTo>
                                <a:cubicBezTo>
                                  <a:pt x="848" y="314"/>
                                  <a:pt x="763" y="203"/>
                                  <a:pt x="646" y="150"/>
                                </a:cubicBezTo>
                                <a:cubicBezTo>
                                  <a:pt x="645" y="150"/>
                                  <a:pt x="644" y="149"/>
                                  <a:pt x="643" y="149"/>
                                </a:cubicBezTo>
                                <a:cubicBezTo>
                                  <a:pt x="643" y="149"/>
                                  <a:pt x="643" y="149"/>
                                  <a:pt x="643" y="149"/>
                                </a:cubicBezTo>
                                <a:cubicBezTo>
                                  <a:pt x="597" y="128"/>
                                  <a:pt x="546" y="117"/>
                                  <a:pt x="492" y="117"/>
                                </a:cubicBezTo>
                                <a:cubicBezTo>
                                  <a:pt x="439" y="117"/>
                                  <a:pt x="388" y="128"/>
                                  <a:pt x="342" y="149"/>
                                </a:cubicBezTo>
                                <a:cubicBezTo>
                                  <a:pt x="342" y="149"/>
                                  <a:pt x="342" y="149"/>
                                  <a:pt x="342" y="149"/>
                                </a:cubicBezTo>
                                <a:cubicBezTo>
                                  <a:pt x="341" y="149"/>
                                  <a:pt x="340" y="150"/>
                                  <a:pt x="339" y="150"/>
                                </a:cubicBezTo>
                                <a:cubicBezTo>
                                  <a:pt x="222" y="203"/>
                                  <a:pt x="137" y="314"/>
                                  <a:pt x="122" y="447"/>
                                </a:cubicBezTo>
                                <a:cubicBezTo>
                                  <a:pt x="122" y="447"/>
                                  <a:pt x="122" y="448"/>
                                  <a:pt x="122" y="448"/>
                                </a:cubicBezTo>
                                <a:cubicBezTo>
                                  <a:pt x="122" y="448"/>
                                  <a:pt x="122" y="448"/>
                                  <a:pt x="122" y="448"/>
                                </a:cubicBezTo>
                                <a:cubicBezTo>
                                  <a:pt x="120" y="462"/>
                                  <a:pt x="119" y="476"/>
                                  <a:pt x="119" y="490"/>
                                </a:cubicBezTo>
                                <a:cubicBezTo>
                                  <a:pt x="119" y="584"/>
                                  <a:pt x="155" y="675"/>
                                  <a:pt x="219" y="744"/>
                                </a:cubicBezTo>
                                <a:cubicBezTo>
                                  <a:pt x="240" y="763"/>
                                  <a:pt x="266" y="769"/>
                                  <a:pt x="266" y="769"/>
                                </a:cubicBezTo>
                                <a:cubicBezTo>
                                  <a:pt x="264" y="769"/>
                                  <a:pt x="264" y="769"/>
                                  <a:pt x="264" y="769"/>
                                </a:cubicBezTo>
                                <a:cubicBezTo>
                                  <a:pt x="270" y="769"/>
                                  <a:pt x="275" y="770"/>
                                  <a:pt x="281" y="772"/>
                                </a:cubicBezTo>
                                <a:cubicBezTo>
                                  <a:pt x="301" y="778"/>
                                  <a:pt x="319" y="789"/>
                                  <a:pt x="330" y="808"/>
                                </a:cubicBezTo>
                                <a:cubicBezTo>
                                  <a:pt x="330" y="807"/>
                                  <a:pt x="333" y="804"/>
                                  <a:pt x="333" y="803"/>
                                </a:cubicBezTo>
                                <a:cubicBezTo>
                                  <a:pt x="355" y="769"/>
                                  <a:pt x="405" y="773"/>
                                  <a:pt x="435" y="792"/>
                                </a:cubicBezTo>
                                <a:cubicBezTo>
                                  <a:pt x="457" y="807"/>
                                  <a:pt x="471" y="831"/>
                                  <a:pt x="472" y="858"/>
                                </a:cubicBezTo>
                                <a:cubicBezTo>
                                  <a:pt x="473" y="886"/>
                                  <a:pt x="461" y="914"/>
                                  <a:pt x="438" y="931"/>
                                </a:cubicBezTo>
                                <a:cubicBezTo>
                                  <a:pt x="420" y="946"/>
                                  <a:pt x="395" y="951"/>
                                  <a:pt x="370" y="950"/>
                                </a:cubicBezTo>
                                <a:cubicBezTo>
                                  <a:pt x="358" y="949"/>
                                  <a:pt x="346" y="948"/>
                                  <a:pt x="335" y="945"/>
                                </a:cubicBezTo>
                                <a:cubicBezTo>
                                  <a:pt x="335" y="945"/>
                                  <a:pt x="335" y="945"/>
                                  <a:pt x="335" y="945"/>
                                </a:cubicBezTo>
                                <a:cubicBezTo>
                                  <a:pt x="307" y="940"/>
                                  <a:pt x="260" y="914"/>
                                  <a:pt x="260" y="914"/>
                                </a:cubicBezTo>
                                <a:cubicBezTo>
                                  <a:pt x="260" y="914"/>
                                  <a:pt x="260" y="914"/>
                                  <a:pt x="260" y="914"/>
                                </a:cubicBezTo>
                                <a:cubicBezTo>
                                  <a:pt x="106" y="829"/>
                                  <a:pt x="11" y="668"/>
                                  <a:pt x="11" y="492"/>
                                </a:cubicBezTo>
                                <a:cubicBezTo>
                                  <a:pt x="11" y="227"/>
                                  <a:pt x="227" y="11"/>
                                  <a:pt x="492" y="11"/>
                                </a:cubicBezTo>
                                <a:cubicBezTo>
                                  <a:pt x="758" y="11"/>
                                  <a:pt x="974" y="227"/>
                                  <a:pt x="974" y="492"/>
                                </a:cubicBezTo>
                                <a:cubicBezTo>
                                  <a:pt x="974" y="668"/>
                                  <a:pt x="879" y="830"/>
                                  <a:pt x="725" y="914"/>
                                </a:cubicBezTo>
                                <a:moveTo>
                                  <a:pt x="492" y="0"/>
                                </a:moveTo>
                                <a:cubicBezTo>
                                  <a:pt x="221" y="0"/>
                                  <a:pt x="0" y="221"/>
                                  <a:pt x="0" y="492"/>
                                </a:cubicBezTo>
                                <a:cubicBezTo>
                                  <a:pt x="0" y="672"/>
                                  <a:pt x="98" y="838"/>
                                  <a:pt x="255" y="924"/>
                                </a:cubicBezTo>
                                <a:cubicBezTo>
                                  <a:pt x="257" y="926"/>
                                  <a:pt x="260" y="927"/>
                                  <a:pt x="262" y="929"/>
                                </a:cubicBezTo>
                                <a:cubicBezTo>
                                  <a:pt x="265" y="931"/>
                                  <a:pt x="268" y="933"/>
                                  <a:pt x="271" y="934"/>
                                </a:cubicBezTo>
                                <a:cubicBezTo>
                                  <a:pt x="275" y="936"/>
                                  <a:pt x="279" y="939"/>
                                  <a:pt x="284" y="941"/>
                                </a:cubicBezTo>
                                <a:cubicBezTo>
                                  <a:pt x="285" y="941"/>
                                  <a:pt x="286" y="942"/>
                                  <a:pt x="286" y="942"/>
                                </a:cubicBezTo>
                                <a:cubicBezTo>
                                  <a:pt x="287" y="943"/>
                                  <a:pt x="287" y="943"/>
                                  <a:pt x="287" y="943"/>
                                </a:cubicBezTo>
                                <a:cubicBezTo>
                                  <a:pt x="291" y="944"/>
                                  <a:pt x="295" y="946"/>
                                  <a:pt x="299" y="948"/>
                                </a:cubicBezTo>
                                <a:cubicBezTo>
                                  <a:pt x="302" y="949"/>
                                  <a:pt x="302" y="949"/>
                                  <a:pt x="302" y="949"/>
                                </a:cubicBezTo>
                                <a:cubicBezTo>
                                  <a:pt x="306" y="951"/>
                                  <a:pt x="311" y="952"/>
                                  <a:pt x="316" y="954"/>
                                </a:cubicBezTo>
                                <a:cubicBezTo>
                                  <a:pt x="321" y="955"/>
                                  <a:pt x="327" y="957"/>
                                  <a:pt x="332" y="958"/>
                                </a:cubicBezTo>
                                <a:cubicBezTo>
                                  <a:pt x="345" y="961"/>
                                  <a:pt x="357" y="963"/>
                                  <a:pt x="369" y="964"/>
                                </a:cubicBezTo>
                                <a:cubicBezTo>
                                  <a:pt x="372" y="964"/>
                                  <a:pt x="374" y="964"/>
                                  <a:pt x="376" y="964"/>
                                </a:cubicBezTo>
                                <a:cubicBezTo>
                                  <a:pt x="404" y="964"/>
                                  <a:pt x="429" y="956"/>
                                  <a:pt x="447" y="942"/>
                                </a:cubicBezTo>
                                <a:cubicBezTo>
                                  <a:pt x="470" y="924"/>
                                  <a:pt x="484" y="896"/>
                                  <a:pt x="485" y="866"/>
                                </a:cubicBezTo>
                                <a:cubicBezTo>
                                  <a:pt x="485" y="865"/>
                                  <a:pt x="485" y="865"/>
                                  <a:pt x="485" y="865"/>
                                </a:cubicBezTo>
                                <a:cubicBezTo>
                                  <a:pt x="486" y="863"/>
                                  <a:pt x="486" y="860"/>
                                  <a:pt x="486" y="858"/>
                                </a:cubicBezTo>
                                <a:cubicBezTo>
                                  <a:pt x="484" y="826"/>
                                  <a:pt x="469" y="798"/>
                                  <a:pt x="443" y="781"/>
                                </a:cubicBezTo>
                                <a:cubicBezTo>
                                  <a:pt x="441" y="779"/>
                                  <a:pt x="438" y="778"/>
                                  <a:pt x="436" y="777"/>
                                </a:cubicBezTo>
                                <a:cubicBezTo>
                                  <a:pt x="434" y="776"/>
                                  <a:pt x="431" y="774"/>
                                  <a:pt x="429" y="773"/>
                                </a:cubicBezTo>
                                <a:cubicBezTo>
                                  <a:pt x="424" y="771"/>
                                  <a:pt x="419" y="769"/>
                                  <a:pt x="413" y="768"/>
                                </a:cubicBezTo>
                                <a:cubicBezTo>
                                  <a:pt x="402" y="765"/>
                                  <a:pt x="391" y="763"/>
                                  <a:pt x="380" y="764"/>
                                </a:cubicBezTo>
                                <a:cubicBezTo>
                                  <a:pt x="372" y="764"/>
                                  <a:pt x="363" y="766"/>
                                  <a:pt x="356" y="769"/>
                                </a:cubicBezTo>
                                <a:cubicBezTo>
                                  <a:pt x="350" y="771"/>
                                  <a:pt x="345" y="773"/>
                                  <a:pt x="340" y="776"/>
                                </a:cubicBezTo>
                                <a:cubicBezTo>
                                  <a:pt x="337" y="779"/>
                                  <a:pt x="333" y="782"/>
                                  <a:pt x="330" y="785"/>
                                </a:cubicBezTo>
                                <a:cubicBezTo>
                                  <a:pt x="328" y="783"/>
                                  <a:pt x="326" y="781"/>
                                  <a:pt x="324" y="779"/>
                                </a:cubicBezTo>
                                <a:cubicBezTo>
                                  <a:pt x="313" y="770"/>
                                  <a:pt x="300" y="763"/>
                                  <a:pt x="284" y="759"/>
                                </a:cubicBezTo>
                                <a:cubicBezTo>
                                  <a:pt x="281" y="758"/>
                                  <a:pt x="278" y="757"/>
                                  <a:pt x="273" y="756"/>
                                </a:cubicBezTo>
                                <a:cubicBezTo>
                                  <a:pt x="271" y="756"/>
                                  <a:pt x="271" y="756"/>
                                  <a:pt x="271" y="756"/>
                                </a:cubicBezTo>
                                <a:cubicBezTo>
                                  <a:pt x="270" y="755"/>
                                  <a:pt x="269" y="755"/>
                                  <a:pt x="268" y="755"/>
                                </a:cubicBezTo>
                                <a:cubicBezTo>
                                  <a:pt x="267" y="755"/>
                                  <a:pt x="267" y="755"/>
                                  <a:pt x="267" y="755"/>
                                </a:cubicBezTo>
                                <a:cubicBezTo>
                                  <a:pt x="267" y="755"/>
                                  <a:pt x="267" y="755"/>
                                  <a:pt x="267" y="755"/>
                                </a:cubicBezTo>
                                <a:cubicBezTo>
                                  <a:pt x="267" y="755"/>
                                  <a:pt x="245" y="750"/>
                                  <a:pt x="226" y="735"/>
                                </a:cubicBezTo>
                                <a:cubicBezTo>
                                  <a:pt x="164" y="668"/>
                                  <a:pt x="130" y="581"/>
                                  <a:pt x="130" y="490"/>
                                </a:cubicBezTo>
                                <a:cubicBezTo>
                                  <a:pt x="130" y="290"/>
                                  <a:pt x="293" y="128"/>
                                  <a:pt x="492" y="128"/>
                                </a:cubicBezTo>
                                <a:cubicBezTo>
                                  <a:pt x="692" y="128"/>
                                  <a:pt x="855" y="290"/>
                                  <a:pt x="855" y="490"/>
                                </a:cubicBezTo>
                                <a:cubicBezTo>
                                  <a:pt x="855" y="581"/>
                                  <a:pt x="821" y="668"/>
                                  <a:pt x="759" y="735"/>
                                </a:cubicBezTo>
                                <a:cubicBezTo>
                                  <a:pt x="743" y="748"/>
                                  <a:pt x="725" y="753"/>
                                  <a:pt x="720" y="755"/>
                                </a:cubicBezTo>
                                <a:cubicBezTo>
                                  <a:pt x="718" y="755"/>
                                  <a:pt x="716" y="755"/>
                                  <a:pt x="714" y="755"/>
                                </a:cubicBezTo>
                                <a:cubicBezTo>
                                  <a:pt x="714" y="756"/>
                                  <a:pt x="713" y="756"/>
                                  <a:pt x="712" y="756"/>
                                </a:cubicBezTo>
                                <a:cubicBezTo>
                                  <a:pt x="708" y="757"/>
                                  <a:pt x="704" y="757"/>
                                  <a:pt x="701" y="758"/>
                                </a:cubicBezTo>
                                <a:cubicBezTo>
                                  <a:pt x="701" y="758"/>
                                  <a:pt x="701" y="758"/>
                                  <a:pt x="701" y="758"/>
                                </a:cubicBezTo>
                                <a:cubicBezTo>
                                  <a:pt x="695" y="760"/>
                                  <a:pt x="689" y="762"/>
                                  <a:pt x="684" y="764"/>
                                </a:cubicBezTo>
                                <a:cubicBezTo>
                                  <a:pt x="673" y="770"/>
                                  <a:pt x="663" y="776"/>
                                  <a:pt x="655" y="785"/>
                                </a:cubicBezTo>
                                <a:cubicBezTo>
                                  <a:pt x="652" y="781"/>
                                  <a:pt x="648" y="779"/>
                                  <a:pt x="645" y="776"/>
                                </a:cubicBezTo>
                                <a:cubicBezTo>
                                  <a:pt x="636" y="770"/>
                                  <a:pt x="625" y="766"/>
                                  <a:pt x="613" y="764"/>
                                </a:cubicBezTo>
                                <a:cubicBezTo>
                                  <a:pt x="605" y="763"/>
                                  <a:pt x="597" y="763"/>
                                  <a:pt x="588" y="764"/>
                                </a:cubicBezTo>
                                <a:cubicBezTo>
                                  <a:pt x="583" y="765"/>
                                  <a:pt x="577" y="766"/>
                                  <a:pt x="572" y="767"/>
                                </a:cubicBezTo>
                                <a:cubicBezTo>
                                  <a:pt x="569" y="768"/>
                                  <a:pt x="566" y="769"/>
                                  <a:pt x="564" y="770"/>
                                </a:cubicBezTo>
                                <a:cubicBezTo>
                                  <a:pt x="556" y="773"/>
                                  <a:pt x="549" y="776"/>
                                  <a:pt x="542" y="781"/>
                                </a:cubicBezTo>
                                <a:cubicBezTo>
                                  <a:pt x="526" y="791"/>
                                  <a:pt x="514" y="806"/>
                                  <a:pt x="507" y="824"/>
                                </a:cubicBezTo>
                                <a:cubicBezTo>
                                  <a:pt x="503" y="834"/>
                                  <a:pt x="500" y="846"/>
                                  <a:pt x="500" y="857"/>
                                </a:cubicBezTo>
                                <a:cubicBezTo>
                                  <a:pt x="500" y="860"/>
                                  <a:pt x="500" y="863"/>
                                  <a:pt x="500" y="866"/>
                                </a:cubicBezTo>
                                <a:cubicBezTo>
                                  <a:pt x="501" y="896"/>
                                  <a:pt x="515" y="924"/>
                                  <a:pt x="538" y="942"/>
                                </a:cubicBezTo>
                                <a:cubicBezTo>
                                  <a:pt x="558" y="957"/>
                                  <a:pt x="585" y="965"/>
                                  <a:pt x="616" y="963"/>
                                </a:cubicBezTo>
                                <a:cubicBezTo>
                                  <a:pt x="628" y="963"/>
                                  <a:pt x="641" y="961"/>
                                  <a:pt x="654" y="958"/>
                                </a:cubicBezTo>
                                <a:cubicBezTo>
                                  <a:pt x="659" y="957"/>
                                  <a:pt x="664" y="955"/>
                                  <a:pt x="669" y="954"/>
                                </a:cubicBezTo>
                                <a:cubicBezTo>
                                  <a:pt x="670" y="953"/>
                                  <a:pt x="671" y="953"/>
                                  <a:pt x="671" y="953"/>
                                </a:cubicBezTo>
                                <a:cubicBezTo>
                                  <a:pt x="672" y="953"/>
                                  <a:pt x="672" y="953"/>
                                  <a:pt x="672" y="953"/>
                                </a:cubicBezTo>
                                <a:cubicBezTo>
                                  <a:pt x="676" y="951"/>
                                  <a:pt x="680" y="950"/>
                                  <a:pt x="684" y="948"/>
                                </a:cubicBezTo>
                                <a:cubicBezTo>
                                  <a:pt x="685" y="948"/>
                                  <a:pt x="686" y="947"/>
                                  <a:pt x="688" y="947"/>
                                </a:cubicBezTo>
                                <a:cubicBezTo>
                                  <a:pt x="691" y="945"/>
                                  <a:pt x="694" y="944"/>
                                  <a:pt x="698" y="942"/>
                                </a:cubicBezTo>
                                <a:cubicBezTo>
                                  <a:pt x="702" y="941"/>
                                  <a:pt x="702" y="941"/>
                                  <a:pt x="702" y="941"/>
                                </a:cubicBezTo>
                                <a:cubicBezTo>
                                  <a:pt x="706" y="938"/>
                                  <a:pt x="711" y="936"/>
                                  <a:pt x="714" y="934"/>
                                </a:cubicBezTo>
                                <a:cubicBezTo>
                                  <a:pt x="717" y="932"/>
                                  <a:pt x="720" y="931"/>
                                  <a:pt x="723" y="929"/>
                                </a:cubicBezTo>
                                <a:cubicBezTo>
                                  <a:pt x="725" y="927"/>
                                  <a:pt x="728" y="926"/>
                                  <a:pt x="730" y="924"/>
                                </a:cubicBezTo>
                                <a:cubicBezTo>
                                  <a:pt x="887" y="838"/>
                                  <a:pt x="985" y="672"/>
                                  <a:pt x="985" y="492"/>
                                </a:cubicBezTo>
                                <a:cubicBezTo>
                                  <a:pt x="985" y="221"/>
                                  <a:pt x="764" y="0"/>
                                  <a:pt x="492" y="0"/>
                                </a:cubicBezTo>
                              </a:path>
                            </a:pathLst>
                          </a:custGeom>
                          <a:solidFill>
                            <a:srgbClr val="C4995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2876534" name="Freeform 194"/>
                        <wps:cNvSpPr>
                          <a:spLocks/>
                        </wps:cNvSpPr>
                        <wps:spPr bwMode="auto">
                          <a:xfrm>
                            <a:off x="803275" y="551180"/>
                            <a:ext cx="604520" cy="558165"/>
                          </a:xfrm>
                          <a:custGeom>
                            <a:avLst/>
                            <a:gdLst>
                              <a:gd name="T0" fmla="*/ 476 w 952"/>
                              <a:gd name="T1" fmla="*/ 0 h 879"/>
                              <a:gd name="T2" fmla="*/ 0 w 952"/>
                              <a:gd name="T3" fmla="*/ 476 h 879"/>
                              <a:gd name="T4" fmla="*/ 223 w 952"/>
                              <a:gd name="T5" fmla="*/ 879 h 879"/>
                              <a:gd name="T6" fmla="*/ 215 w 952"/>
                              <a:gd name="T7" fmla="*/ 870 h 879"/>
                              <a:gd name="T8" fmla="*/ 127 w 952"/>
                              <a:gd name="T9" fmla="*/ 722 h 879"/>
                              <a:gd name="T10" fmla="*/ 127 w 952"/>
                              <a:gd name="T11" fmla="*/ 722 h 879"/>
                              <a:gd name="T12" fmla="*/ 53 w 952"/>
                              <a:gd name="T13" fmla="*/ 574 h 879"/>
                              <a:gd name="T14" fmla="*/ 51 w 952"/>
                              <a:gd name="T15" fmla="*/ 398 h 879"/>
                              <a:gd name="T16" fmla="*/ 173 w 952"/>
                              <a:gd name="T17" fmla="*/ 203 h 879"/>
                              <a:gd name="T18" fmla="*/ 476 w 952"/>
                              <a:gd name="T19" fmla="*/ 46 h 879"/>
                              <a:gd name="T20" fmla="*/ 779 w 952"/>
                              <a:gd name="T21" fmla="*/ 203 h 879"/>
                              <a:gd name="T22" fmla="*/ 902 w 952"/>
                              <a:gd name="T23" fmla="*/ 398 h 879"/>
                              <a:gd name="T24" fmla="*/ 900 w 952"/>
                              <a:gd name="T25" fmla="*/ 574 h 879"/>
                              <a:gd name="T26" fmla="*/ 826 w 952"/>
                              <a:gd name="T27" fmla="*/ 721 h 879"/>
                              <a:gd name="T28" fmla="*/ 826 w 952"/>
                              <a:gd name="T29" fmla="*/ 722 h 879"/>
                              <a:gd name="T30" fmla="*/ 739 w 952"/>
                              <a:gd name="T31" fmla="*/ 869 h 879"/>
                              <a:gd name="T32" fmla="*/ 731 w 952"/>
                              <a:gd name="T33" fmla="*/ 878 h 879"/>
                              <a:gd name="T34" fmla="*/ 952 w 952"/>
                              <a:gd name="T35" fmla="*/ 476 h 879"/>
                              <a:gd name="T36" fmla="*/ 476 w 952"/>
                              <a:gd name="T37" fmla="*/ 0 h 8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952" h="879">
                                <a:moveTo>
                                  <a:pt x="476" y="0"/>
                                </a:moveTo>
                                <a:cubicBezTo>
                                  <a:pt x="214" y="0"/>
                                  <a:pt x="0" y="214"/>
                                  <a:pt x="0" y="476"/>
                                </a:cubicBezTo>
                                <a:cubicBezTo>
                                  <a:pt x="0" y="640"/>
                                  <a:pt x="85" y="792"/>
                                  <a:pt x="223" y="879"/>
                                </a:cubicBezTo>
                                <a:cubicBezTo>
                                  <a:pt x="220" y="876"/>
                                  <a:pt x="218" y="874"/>
                                  <a:pt x="215" y="870"/>
                                </a:cubicBezTo>
                                <a:cubicBezTo>
                                  <a:pt x="179" y="835"/>
                                  <a:pt x="149" y="786"/>
                                  <a:pt x="127" y="722"/>
                                </a:cubicBezTo>
                                <a:cubicBezTo>
                                  <a:pt x="127" y="722"/>
                                  <a:pt x="127" y="722"/>
                                  <a:pt x="127" y="722"/>
                                </a:cubicBezTo>
                                <a:cubicBezTo>
                                  <a:pt x="83" y="677"/>
                                  <a:pt x="62" y="617"/>
                                  <a:pt x="53" y="574"/>
                                </a:cubicBezTo>
                                <a:cubicBezTo>
                                  <a:pt x="39" y="515"/>
                                  <a:pt x="39" y="451"/>
                                  <a:pt x="51" y="398"/>
                                </a:cubicBezTo>
                                <a:cubicBezTo>
                                  <a:pt x="68" y="321"/>
                                  <a:pt x="112" y="253"/>
                                  <a:pt x="173" y="203"/>
                                </a:cubicBezTo>
                                <a:cubicBezTo>
                                  <a:pt x="242" y="108"/>
                                  <a:pt x="352" y="46"/>
                                  <a:pt x="476" y="46"/>
                                </a:cubicBezTo>
                                <a:cubicBezTo>
                                  <a:pt x="601" y="46"/>
                                  <a:pt x="711" y="108"/>
                                  <a:pt x="779" y="203"/>
                                </a:cubicBezTo>
                                <a:cubicBezTo>
                                  <a:pt x="841" y="253"/>
                                  <a:pt x="884" y="321"/>
                                  <a:pt x="902" y="398"/>
                                </a:cubicBezTo>
                                <a:cubicBezTo>
                                  <a:pt x="914" y="451"/>
                                  <a:pt x="913" y="515"/>
                                  <a:pt x="900" y="574"/>
                                </a:cubicBezTo>
                                <a:cubicBezTo>
                                  <a:pt x="890" y="617"/>
                                  <a:pt x="870" y="677"/>
                                  <a:pt x="826" y="721"/>
                                </a:cubicBezTo>
                                <a:cubicBezTo>
                                  <a:pt x="826" y="721"/>
                                  <a:pt x="826" y="721"/>
                                  <a:pt x="826" y="722"/>
                                </a:cubicBezTo>
                                <a:cubicBezTo>
                                  <a:pt x="804" y="785"/>
                                  <a:pt x="775" y="834"/>
                                  <a:pt x="739" y="869"/>
                                </a:cubicBezTo>
                                <a:cubicBezTo>
                                  <a:pt x="736" y="873"/>
                                  <a:pt x="734" y="876"/>
                                  <a:pt x="731" y="878"/>
                                </a:cubicBezTo>
                                <a:cubicBezTo>
                                  <a:pt x="868" y="791"/>
                                  <a:pt x="952" y="640"/>
                                  <a:pt x="952" y="476"/>
                                </a:cubicBezTo>
                                <a:cubicBezTo>
                                  <a:pt x="952" y="214"/>
                                  <a:pt x="739" y="0"/>
                                  <a:pt x="476" y="0"/>
                                </a:cubicBezTo>
                              </a:path>
                            </a:pathLst>
                          </a:custGeom>
                          <a:solidFill>
                            <a:srgbClr val="C4995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3590961" name="Freeform 195"/>
                        <wps:cNvSpPr>
                          <a:spLocks/>
                        </wps:cNvSpPr>
                        <wps:spPr bwMode="auto">
                          <a:xfrm>
                            <a:off x="1297940" y="106680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4995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2974907" name="Freeform 196"/>
                        <wps:cNvSpPr>
                          <a:spLocks/>
                        </wps:cNvSpPr>
                        <wps:spPr bwMode="auto">
                          <a:xfrm>
                            <a:off x="1297940" y="106680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4560603" name="Freeform 197"/>
                        <wps:cNvSpPr>
                          <a:spLocks/>
                        </wps:cNvSpPr>
                        <wps:spPr bwMode="auto">
                          <a:xfrm>
                            <a:off x="1285240" y="692150"/>
                            <a:ext cx="100965" cy="331470"/>
                          </a:xfrm>
                          <a:custGeom>
                            <a:avLst/>
                            <a:gdLst>
                              <a:gd name="T0" fmla="*/ 66 w 159"/>
                              <a:gd name="T1" fmla="*/ 491 h 522"/>
                              <a:gd name="T2" fmla="*/ 137 w 159"/>
                              <a:gd name="T3" fmla="*/ 177 h 522"/>
                              <a:gd name="T4" fmla="*/ 33 w 159"/>
                              <a:gd name="T5" fmla="*/ 0 h 522"/>
                              <a:gd name="T6" fmla="*/ 94 w 159"/>
                              <a:gd name="T7" fmla="*/ 210 h 522"/>
                              <a:gd name="T8" fmla="*/ 94 w 159"/>
                              <a:gd name="T9" fmla="*/ 210 h 522"/>
                              <a:gd name="T10" fmla="*/ 96 w 159"/>
                              <a:gd name="T11" fmla="*/ 252 h 522"/>
                              <a:gd name="T12" fmla="*/ 18 w 159"/>
                              <a:gd name="T13" fmla="*/ 482 h 522"/>
                              <a:gd name="T14" fmla="*/ 0 w 159"/>
                              <a:gd name="T15" fmla="*/ 522 h 522"/>
                              <a:gd name="T16" fmla="*/ 64 w 159"/>
                              <a:gd name="T17" fmla="*/ 493 h 522"/>
                              <a:gd name="T18" fmla="*/ 66 w 159"/>
                              <a:gd name="T19" fmla="*/ 491 h 5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59" h="522">
                                <a:moveTo>
                                  <a:pt x="66" y="491"/>
                                </a:moveTo>
                                <a:cubicBezTo>
                                  <a:pt x="138" y="414"/>
                                  <a:pt x="159" y="274"/>
                                  <a:pt x="137" y="177"/>
                                </a:cubicBezTo>
                                <a:cubicBezTo>
                                  <a:pt x="122" y="109"/>
                                  <a:pt x="85" y="48"/>
                                  <a:pt x="33" y="0"/>
                                </a:cubicBezTo>
                                <a:cubicBezTo>
                                  <a:pt x="72" y="61"/>
                                  <a:pt x="94" y="132"/>
                                  <a:pt x="94" y="210"/>
                                </a:cubicBezTo>
                                <a:cubicBezTo>
                                  <a:pt x="94" y="210"/>
                                  <a:pt x="94" y="210"/>
                                  <a:pt x="94" y="210"/>
                                </a:cubicBezTo>
                                <a:cubicBezTo>
                                  <a:pt x="95" y="224"/>
                                  <a:pt x="96" y="238"/>
                                  <a:pt x="96" y="252"/>
                                </a:cubicBezTo>
                                <a:cubicBezTo>
                                  <a:pt x="96" y="335"/>
                                  <a:pt x="68" y="416"/>
                                  <a:pt x="18" y="482"/>
                                </a:cubicBezTo>
                                <a:cubicBezTo>
                                  <a:pt x="14" y="489"/>
                                  <a:pt x="0" y="512"/>
                                  <a:pt x="0" y="522"/>
                                </a:cubicBezTo>
                                <a:cubicBezTo>
                                  <a:pt x="27" y="517"/>
                                  <a:pt x="53" y="501"/>
                                  <a:pt x="64" y="493"/>
                                </a:cubicBezTo>
                                <a:cubicBezTo>
                                  <a:pt x="65" y="492"/>
                                  <a:pt x="66" y="492"/>
                                  <a:pt x="66" y="491"/>
                                </a:cubicBezTo>
                              </a:path>
                            </a:pathLst>
                          </a:custGeom>
                          <a:solidFill>
                            <a:srgbClr val="C4995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8516654" name="Freeform 198"/>
                        <wps:cNvSpPr>
                          <a:spLocks/>
                        </wps:cNvSpPr>
                        <wps:spPr bwMode="auto">
                          <a:xfrm>
                            <a:off x="1122680" y="1012190"/>
                            <a:ext cx="199390" cy="128270"/>
                          </a:xfrm>
                          <a:custGeom>
                            <a:avLst/>
                            <a:gdLst>
                              <a:gd name="T0" fmla="*/ 267 w 314"/>
                              <a:gd name="T1" fmla="*/ 91 h 202"/>
                              <a:gd name="T2" fmla="*/ 314 w 314"/>
                              <a:gd name="T3" fmla="*/ 0 h 202"/>
                              <a:gd name="T4" fmla="*/ 314 w 314"/>
                              <a:gd name="T5" fmla="*/ 0 h 202"/>
                              <a:gd name="T6" fmla="*/ 245 w 314"/>
                              <a:gd name="T7" fmla="*/ 28 h 202"/>
                              <a:gd name="T8" fmla="*/ 140 w 314"/>
                              <a:gd name="T9" fmla="*/ 77 h 202"/>
                              <a:gd name="T10" fmla="*/ 135 w 314"/>
                              <a:gd name="T11" fmla="*/ 88 h 202"/>
                              <a:gd name="T12" fmla="*/ 134 w 314"/>
                              <a:gd name="T13" fmla="*/ 82 h 202"/>
                              <a:gd name="T14" fmla="*/ 107 w 314"/>
                              <a:gd name="T15" fmla="*/ 48 h 202"/>
                              <a:gd name="T16" fmla="*/ 33 w 314"/>
                              <a:gd name="T17" fmla="*/ 56 h 202"/>
                              <a:gd name="T18" fmla="*/ 0 w 314"/>
                              <a:gd name="T19" fmla="*/ 116 h 202"/>
                              <a:gd name="T20" fmla="*/ 44 w 314"/>
                              <a:gd name="T21" fmla="*/ 190 h 202"/>
                              <a:gd name="T22" fmla="*/ 87 w 314"/>
                              <a:gd name="T23" fmla="*/ 201 h 202"/>
                              <a:gd name="T24" fmla="*/ 127 w 314"/>
                              <a:gd name="T25" fmla="*/ 197 h 202"/>
                              <a:gd name="T26" fmla="*/ 44 w 314"/>
                              <a:gd name="T27" fmla="*/ 177 h 202"/>
                              <a:gd name="T28" fmla="*/ 45 w 314"/>
                              <a:gd name="T29" fmla="*/ 178 h 202"/>
                              <a:gd name="T30" fmla="*/ 19 w 314"/>
                              <a:gd name="T31" fmla="*/ 98 h 202"/>
                              <a:gd name="T32" fmla="*/ 47 w 314"/>
                              <a:gd name="T33" fmla="*/ 65 h 202"/>
                              <a:gd name="T34" fmla="*/ 90 w 314"/>
                              <a:gd name="T35" fmla="*/ 62 h 202"/>
                              <a:gd name="T36" fmla="*/ 116 w 314"/>
                              <a:gd name="T37" fmla="*/ 85 h 202"/>
                              <a:gd name="T38" fmla="*/ 119 w 314"/>
                              <a:gd name="T39" fmla="*/ 120 h 202"/>
                              <a:gd name="T40" fmla="*/ 101 w 314"/>
                              <a:gd name="T41" fmla="*/ 142 h 202"/>
                              <a:gd name="T42" fmla="*/ 72 w 314"/>
                              <a:gd name="T43" fmla="*/ 144 h 202"/>
                              <a:gd name="T44" fmla="*/ 54 w 314"/>
                              <a:gd name="T45" fmla="*/ 129 h 202"/>
                              <a:gd name="T46" fmla="*/ 52 w 314"/>
                              <a:gd name="T47" fmla="*/ 105 h 202"/>
                              <a:gd name="T48" fmla="*/ 65 w 314"/>
                              <a:gd name="T49" fmla="*/ 91 h 202"/>
                              <a:gd name="T50" fmla="*/ 84 w 314"/>
                              <a:gd name="T51" fmla="*/ 89 h 202"/>
                              <a:gd name="T52" fmla="*/ 98 w 314"/>
                              <a:gd name="T53" fmla="*/ 104 h 202"/>
                              <a:gd name="T54" fmla="*/ 99 w 314"/>
                              <a:gd name="T55" fmla="*/ 110 h 202"/>
                              <a:gd name="T56" fmla="*/ 79 w 314"/>
                              <a:gd name="T57" fmla="*/ 130 h 202"/>
                              <a:gd name="T58" fmla="*/ 59 w 314"/>
                              <a:gd name="T59" fmla="*/ 110 h 202"/>
                              <a:gd name="T60" fmla="*/ 59 w 314"/>
                              <a:gd name="T61" fmla="*/ 108 h 202"/>
                              <a:gd name="T62" fmla="*/ 61 w 314"/>
                              <a:gd name="T63" fmla="*/ 126 h 202"/>
                              <a:gd name="T64" fmla="*/ 74 w 314"/>
                              <a:gd name="T65" fmla="*/ 137 h 202"/>
                              <a:gd name="T66" fmla="*/ 97 w 314"/>
                              <a:gd name="T67" fmla="*/ 136 h 202"/>
                              <a:gd name="T68" fmla="*/ 112 w 314"/>
                              <a:gd name="T69" fmla="*/ 118 h 202"/>
                              <a:gd name="T70" fmla="*/ 110 w 314"/>
                              <a:gd name="T71" fmla="*/ 88 h 202"/>
                              <a:gd name="T72" fmla="*/ 88 w 314"/>
                              <a:gd name="T73" fmla="*/ 69 h 202"/>
                              <a:gd name="T74" fmla="*/ 50 w 314"/>
                              <a:gd name="T75" fmla="*/ 72 h 202"/>
                              <a:gd name="T76" fmla="*/ 26 w 314"/>
                              <a:gd name="T77" fmla="*/ 101 h 202"/>
                              <a:gd name="T78" fmla="*/ 66 w 314"/>
                              <a:gd name="T79" fmla="*/ 180 h 202"/>
                              <a:gd name="T80" fmla="*/ 267 w 314"/>
                              <a:gd name="T81" fmla="*/ 91 h 20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314" h="202">
                                <a:moveTo>
                                  <a:pt x="267" y="91"/>
                                </a:moveTo>
                                <a:cubicBezTo>
                                  <a:pt x="292" y="57"/>
                                  <a:pt x="309" y="14"/>
                                  <a:pt x="314" y="0"/>
                                </a:cubicBezTo>
                                <a:cubicBezTo>
                                  <a:pt x="314" y="0"/>
                                  <a:pt x="314" y="0"/>
                                  <a:pt x="314" y="0"/>
                                </a:cubicBezTo>
                                <a:cubicBezTo>
                                  <a:pt x="293" y="14"/>
                                  <a:pt x="270" y="28"/>
                                  <a:pt x="245" y="28"/>
                                </a:cubicBezTo>
                                <a:cubicBezTo>
                                  <a:pt x="204" y="28"/>
                                  <a:pt x="160" y="38"/>
                                  <a:pt x="140" y="77"/>
                                </a:cubicBezTo>
                                <a:cubicBezTo>
                                  <a:pt x="135" y="88"/>
                                  <a:pt x="135" y="88"/>
                                  <a:pt x="135" y="88"/>
                                </a:cubicBezTo>
                                <a:cubicBezTo>
                                  <a:pt x="136" y="87"/>
                                  <a:pt x="134" y="83"/>
                                  <a:pt x="134" y="82"/>
                                </a:cubicBezTo>
                                <a:cubicBezTo>
                                  <a:pt x="130" y="68"/>
                                  <a:pt x="120" y="54"/>
                                  <a:pt x="107" y="48"/>
                                </a:cubicBezTo>
                                <a:cubicBezTo>
                                  <a:pt x="84" y="37"/>
                                  <a:pt x="55" y="42"/>
                                  <a:pt x="33" y="56"/>
                                </a:cubicBezTo>
                                <a:cubicBezTo>
                                  <a:pt x="12" y="70"/>
                                  <a:pt x="0" y="90"/>
                                  <a:pt x="0" y="116"/>
                                </a:cubicBezTo>
                                <a:cubicBezTo>
                                  <a:pt x="0" y="147"/>
                                  <a:pt x="17" y="176"/>
                                  <a:pt x="44" y="190"/>
                                </a:cubicBezTo>
                                <a:cubicBezTo>
                                  <a:pt x="57" y="197"/>
                                  <a:pt x="72" y="200"/>
                                  <a:pt x="87" y="201"/>
                                </a:cubicBezTo>
                                <a:cubicBezTo>
                                  <a:pt x="101" y="201"/>
                                  <a:pt x="114" y="200"/>
                                  <a:pt x="127" y="197"/>
                                </a:cubicBezTo>
                                <a:cubicBezTo>
                                  <a:pt x="73" y="202"/>
                                  <a:pt x="44" y="177"/>
                                  <a:pt x="44" y="177"/>
                                </a:cubicBezTo>
                                <a:cubicBezTo>
                                  <a:pt x="45" y="177"/>
                                  <a:pt x="45" y="177"/>
                                  <a:pt x="45" y="178"/>
                                </a:cubicBezTo>
                                <a:cubicBezTo>
                                  <a:pt x="21" y="160"/>
                                  <a:pt x="9" y="128"/>
                                  <a:pt x="19" y="98"/>
                                </a:cubicBezTo>
                                <a:cubicBezTo>
                                  <a:pt x="23" y="84"/>
                                  <a:pt x="33" y="72"/>
                                  <a:pt x="47" y="65"/>
                                </a:cubicBezTo>
                                <a:cubicBezTo>
                                  <a:pt x="60" y="59"/>
                                  <a:pt x="75" y="57"/>
                                  <a:pt x="90" y="62"/>
                                </a:cubicBezTo>
                                <a:cubicBezTo>
                                  <a:pt x="101" y="66"/>
                                  <a:pt x="111" y="74"/>
                                  <a:pt x="116" y="85"/>
                                </a:cubicBezTo>
                                <a:cubicBezTo>
                                  <a:pt x="122" y="96"/>
                                  <a:pt x="123" y="108"/>
                                  <a:pt x="119" y="120"/>
                                </a:cubicBezTo>
                                <a:cubicBezTo>
                                  <a:pt x="116" y="130"/>
                                  <a:pt x="109" y="137"/>
                                  <a:pt x="101" y="142"/>
                                </a:cubicBezTo>
                                <a:cubicBezTo>
                                  <a:pt x="92" y="146"/>
                                  <a:pt x="82" y="147"/>
                                  <a:pt x="72" y="144"/>
                                </a:cubicBezTo>
                                <a:cubicBezTo>
                                  <a:pt x="64" y="142"/>
                                  <a:pt x="58" y="136"/>
                                  <a:pt x="54" y="129"/>
                                </a:cubicBezTo>
                                <a:cubicBezTo>
                                  <a:pt x="51" y="122"/>
                                  <a:pt x="50" y="113"/>
                                  <a:pt x="52" y="105"/>
                                </a:cubicBezTo>
                                <a:cubicBezTo>
                                  <a:pt x="55" y="99"/>
                                  <a:pt x="59" y="94"/>
                                  <a:pt x="65" y="91"/>
                                </a:cubicBezTo>
                                <a:cubicBezTo>
                                  <a:pt x="71" y="88"/>
                                  <a:pt x="78" y="87"/>
                                  <a:pt x="84" y="89"/>
                                </a:cubicBezTo>
                                <a:cubicBezTo>
                                  <a:pt x="91" y="91"/>
                                  <a:pt x="96" y="97"/>
                                  <a:pt x="98" y="104"/>
                                </a:cubicBezTo>
                                <a:cubicBezTo>
                                  <a:pt x="99" y="106"/>
                                  <a:pt x="99" y="108"/>
                                  <a:pt x="99" y="110"/>
                                </a:cubicBezTo>
                                <a:cubicBezTo>
                                  <a:pt x="99" y="121"/>
                                  <a:pt x="90" y="130"/>
                                  <a:pt x="79" y="130"/>
                                </a:cubicBezTo>
                                <a:cubicBezTo>
                                  <a:pt x="68" y="130"/>
                                  <a:pt x="59" y="121"/>
                                  <a:pt x="59" y="110"/>
                                </a:cubicBezTo>
                                <a:cubicBezTo>
                                  <a:pt x="59" y="109"/>
                                  <a:pt x="59" y="109"/>
                                  <a:pt x="59" y="108"/>
                                </a:cubicBezTo>
                                <a:cubicBezTo>
                                  <a:pt x="57" y="114"/>
                                  <a:pt x="58" y="120"/>
                                  <a:pt x="61" y="126"/>
                                </a:cubicBezTo>
                                <a:cubicBezTo>
                                  <a:pt x="63" y="131"/>
                                  <a:pt x="68" y="135"/>
                                  <a:pt x="74" y="137"/>
                                </a:cubicBezTo>
                                <a:cubicBezTo>
                                  <a:pt x="82" y="140"/>
                                  <a:pt x="90" y="139"/>
                                  <a:pt x="97" y="136"/>
                                </a:cubicBezTo>
                                <a:cubicBezTo>
                                  <a:pt x="105" y="132"/>
                                  <a:pt x="110" y="126"/>
                                  <a:pt x="112" y="118"/>
                                </a:cubicBezTo>
                                <a:cubicBezTo>
                                  <a:pt x="116" y="108"/>
                                  <a:pt x="115" y="97"/>
                                  <a:pt x="110" y="88"/>
                                </a:cubicBezTo>
                                <a:cubicBezTo>
                                  <a:pt x="105" y="79"/>
                                  <a:pt x="97" y="72"/>
                                  <a:pt x="88" y="69"/>
                                </a:cubicBezTo>
                                <a:cubicBezTo>
                                  <a:pt x="75" y="65"/>
                                  <a:pt x="62" y="66"/>
                                  <a:pt x="50" y="72"/>
                                </a:cubicBezTo>
                                <a:cubicBezTo>
                                  <a:pt x="38" y="78"/>
                                  <a:pt x="30" y="88"/>
                                  <a:pt x="26" y="101"/>
                                </a:cubicBezTo>
                                <a:cubicBezTo>
                                  <a:pt x="15" y="133"/>
                                  <a:pt x="33" y="169"/>
                                  <a:pt x="66" y="180"/>
                                </a:cubicBezTo>
                                <a:cubicBezTo>
                                  <a:pt x="99" y="191"/>
                                  <a:pt x="195" y="182"/>
                                  <a:pt x="267" y="91"/>
                                </a:cubicBezTo>
                              </a:path>
                            </a:pathLst>
                          </a:custGeom>
                          <a:solidFill>
                            <a:srgbClr val="C4995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9630675" name="Freeform 199"/>
                        <wps:cNvSpPr>
                          <a:spLocks noEditPoints="1"/>
                        </wps:cNvSpPr>
                        <wps:spPr bwMode="auto">
                          <a:xfrm>
                            <a:off x="942340" y="673735"/>
                            <a:ext cx="336550" cy="335915"/>
                          </a:xfrm>
                          <a:custGeom>
                            <a:avLst/>
                            <a:gdLst>
                              <a:gd name="T0" fmla="*/ 420 w 530"/>
                              <a:gd name="T1" fmla="*/ 393 h 529"/>
                              <a:gd name="T2" fmla="*/ 385 w 530"/>
                              <a:gd name="T3" fmla="*/ 346 h 529"/>
                              <a:gd name="T4" fmla="*/ 440 w 530"/>
                              <a:gd name="T5" fmla="*/ 378 h 529"/>
                              <a:gd name="T6" fmla="*/ 375 w 530"/>
                              <a:gd name="T7" fmla="*/ 387 h 529"/>
                              <a:gd name="T8" fmla="*/ 283 w 530"/>
                              <a:gd name="T9" fmla="*/ 386 h 529"/>
                              <a:gd name="T10" fmla="*/ 296 w 530"/>
                              <a:gd name="T11" fmla="*/ 373 h 529"/>
                              <a:gd name="T12" fmla="*/ 355 w 530"/>
                              <a:gd name="T13" fmla="*/ 302 h 529"/>
                              <a:gd name="T14" fmla="*/ 358 w 530"/>
                              <a:gd name="T15" fmla="*/ 302 h 529"/>
                              <a:gd name="T16" fmla="*/ 410 w 530"/>
                              <a:gd name="T17" fmla="*/ 215 h 529"/>
                              <a:gd name="T18" fmla="*/ 418 w 530"/>
                              <a:gd name="T19" fmla="*/ 211 h 529"/>
                              <a:gd name="T20" fmla="*/ 410 w 530"/>
                              <a:gd name="T21" fmla="*/ 318 h 529"/>
                              <a:gd name="T22" fmla="*/ 369 w 530"/>
                              <a:gd name="T23" fmla="*/ 370 h 529"/>
                              <a:gd name="T24" fmla="*/ 212 w 530"/>
                              <a:gd name="T25" fmla="*/ 425 h 529"/>
                              <a:gd name="T26" fmla="*/ 193 w 530"/>
                              <a:gd name="T27" fmla="*/ 391 h 529"/>
                              <a:gd name="T28" fmla="*/ 142 w 530"/>
                              <a:gd name="T29" fmla="*/ 390 h 529"/>
                              <a:gd name="T30" fmla="*/ 144 w 530"/>
                              <a:gd name="T31" fmla="*/ 298 h 529"/>
                              <a:gd name="T32" fmla="*/ 156 w 530"/>
                              <a:gd name="T33" fmla="*/ 311 h 529"/>
                              <a:gd name="T34" fmla="*/ 227 w 530"/>
                              <a:gd name="T35" fmla="*/ 369 h 529"/>
                              <a:gd name="T36" fmla="*/ 228 w 530"/>
                              <a:gd name="T37" fmla="*/ 373 h 529"/>
                              <a:gd name="T38" fmla="*/ 314 w 530"/>
                              <a:gd name="T39" fmla="*/ 425 h 529"/>
                              <a:gd name="T40" fmla="*/ 318 w 530"/>
                              <a:gd name="T41" fmla="*/ 433 h 529"/>
                              <a:gd name="T42" fmla="*/ 151 w 530"/>
                              <a:gd name="T43" fmla="*/ 454 h 529"/>
                              <a:gd name="T44" fmla="*/ 184 w 530"/>
                              <a:gd name="T45" fmla="*/ 399 h 529"/>
                              <a:gd name="T46" fmla="*/ 195 w 530"/>
                              <a:gd name="T47" fmla="*/ 443 h 529"/>
                              <a:gd name="T48" fmla="*/ 99 w 530"/>
                              <a:gd name="T49" fmla="*/ 334 h 529"/>
                              <a:gd name="T50" fmla="*/ 104 w 530"/>
                              <a:gd name="T51" fmla="*/ 226 h 529"/>
                              <a:gd name="T52" fmla="*/ 138 w 530"/>
                              <a:gd name="T53" fmla="*/ 208 h 529"/>
                              <a:gd name="T54" fmla="*/ 139 w 530"/>
                              <a:gd name="T55" fmla="*/ 157 h 529"/>
                              <a:gd name="T56" fmla="*/ 232 w 530"/>
                              <a:gd name="T57" fmla="*/ 158 h 529"/>
                              <a:gd name="T58" fmla="*/ 219 w 530"/>
                              <a:gd name="T59" fmla="*/ 171 h 529"/>
                              <a:gd name="T60" fmla="*/ 160 w 530"/>
                              <a:gd name="T61" fmla="*/ 242 h 529"/>
                              <a:gd name="T62" fmla="*/ 156 w 530"/>
                              <a:gd name="T63" fmla="*/ 242 h 529"/>
                              <a:gd name="T64" fmla="*/ 104 w 530"/>
                              <a:gd name="T65" fmla="*/ 329 h 529"/>
                              <a:gd name="T66" fmla="*/ 95 w 530"/>
                              <a:gd name="T67" fmla="*/ 150 h 529"/>
                              <a:gd name="T68" fmla="*/ 130 w 530"/>
                              <a:gd name="T69" fmla="*/ 198 h 529"/>
                              <a:gd name="T70" fmla="*/ 75 w 530"/>
                              <a:gd name="T71" fmla="*/ 165 h 529"/>
                              <a:gd name="T72" fmla="*/ 244 w 530"/>
                              <a:gd name="T73" fmla="*/ 319 h 529"/>
                              <a:gd name="T74" fmla="*/ 246 w 530"/>
                              <a:gd name="T75" fmla="*/ 216 h 529"/>
                              <a:gd name="T76" fmla="*/ 188 w 530"/>
                              <a:gd name="T77" fmla="*/ 240 h 529"/>
                              <a:gd name="T78" fmla="*/ 291 w 530"/>
                              <a:gd name="T79" fmla="*/ 227 h 529"/>
                              <a:gd name="T80" fmla="*/ 217 w 530"/>
                              <a:gd name="T81" fmla="*/ 271 h 529"/>
                              <a:gd name="T82" fmla="*/ 261 w 530"/>
                              <a:gd name="T83" fmla="*/ 301 h 529"/>
                              <a:gd name="T84" fmla="*/ 262 w 530"/>
                              <a:gd name="T85" fmla="*/ 263 h 529"/>
                              <a:gd name="T86" fmla="*/ 196 w 530"/>
                              <a:gd name="T87" fmla="*/ 111 h 529"/>
                              <a:gd name="T88" fmla="*/ 303 w 530"/>
                              <a:gd name="T89" fmla="*/ 120 h 529"/>
                              <a:gd name="T90" fmla="*/ 356 w 530"/>
                              <a:gd name="T91" fmla="*/ 161 h 529"/>
                              <a:gd name="T92" fmla="*/ 373 w 530"/>
                              <a:gd name="T93" fmla="*/ 155 h 529"/>
                              <a:gd name="T94" fmla="*/ 371 w 530"/>
                              <a:gd name="T95" fmla="*/ 247 h 529"/>
                              <a:gd name="T96" fmla="*/ 357 w 530"/>
                              <a:gd name="T97" fmla="*/ 222 h 529"/>
                              <a:gd name="T98" fmla="*/ 287 w 530"/>
                              <a:gd name="T99" fmla="*/ 175 h 529"/>
                              <a:gd name="T100" fmla="*/ 280 w 530"/>
                              <a:gd name="T101" fmla="*/ 153 h 529"/>
                              <a:gd name="T102" fmla="*/ 196 w 530"/>
                              <a:gd name="T103" fmla="*/ 118 h 529"/>
                              <a:gd name="T104" fmla="*/ 320 w 530"/>
                              <a:gd name="T105" fmla="*/ 101 h 529"/>
                              <a:gd name="T106" fmla="*/ 379 w 530"/>
                              <a:gd name="T107" fmla="*/ 109 h 529"/>
                              <a:gd name="T108" fmla="*/ 331 w 530"/>
                              <a:gd name="T109" fmla="*/ 145 h 529"/>
                              <a:gd name="T110" fmla="*/ 306 w 530"/>
                              <a:gd name="T111" fmla="*/ 26 h 529"/>
                              <a:gd name="T112" fmla="*/ 209 w 530"/>
                              <a:gd name="T113" fmla="*/ 516 h 529"/>
                              <a:gd name="T114" fmla="*/ 306 w 530"/>
                              <a:gd name="T115" fmla="*/ 26 h 5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</a:cxnLst>
                            <a:rect l="0" t="0" r="r" b="b"/>
                            <a:pathLst>
                              <a:path w="530" h="529">
                                <a:moveTo>
                                  <a:pt x="440" y="378"/>
                                </a:moveTo>
                                <a:cubicBezTo>
                                  <a:pt x="440" y="378"/>
                                  <a:pt x="440" y="379"/>
                                  <a:pt x="440" y="379"/>
                                </a:cubicBezTo>
                                <a:cubicBezTo>
                                  <a:pt x="435" y="386"/>
                                  <a:pt x="428" y="391"/>
                                  <a:pt x="420" y="393"/>
                                </a:cubicBezTo>
                                <a:cubicBezTo>
                                  <a:pt x="412" y="395"/>
                                  <a:pt x="403" y="394"/>
                                  <a:pt x="396" y="390"/>
                                </a:cubicBezTo>
                                <a:cubicBezTo>
                                  <a:pt x="380" y="381"/>
                                  <a:pt x="376" y="361"/>
                                  <a:pt x="385" y="346"/>
                                </a:cubicBezTo>
                                <a:cubicBezTo>
                                  <a:pt x="385" y="346"/>
                                  <a:pt x="385" y="346"/>
                                  <a:pt x="385" y="346"/>
                                </a:cubicBezTo>
                                <a:cubicBezTo>
                                  <a:pt x="389" y="338"/>
                                  <a:pt x="396" y="333"/>
                                  <a:pt x="404" y="331"/>
                                </a:cubicBezTo>
                                <a:cubicBezTo>
                                  <a:pt x="413" y="329"/>
                                  <a:pt x="421" y="330"/>
                                  <a:pt x="429" y="334"/>
                                </a:cubicBezTo>
                                <a:cubicBezTo>
                                  <a:pt x="444" y="344"/>
                                  <a:pt x="449" y="363"/>
                                  <a:pt x="440" y="378"/>
                                </a:cubicBezTo>
                                <a:moveTo>
                                  <a:pt x="369" y="370"/>
                                </a:moveTo>
                                <a:cubicBezTo>
                                  <a:pt x="370" y="376"/>
                                  <a:pt x="372" y="381"/>
                                  <a:pt x="375" y="386"/>
                                </a:cubicBezTo>
                                <a:cubicBezTo>
                                  <a:pt x="375" y="387"/>
                                  <a:pt x="375" y="387"/>
                                  <a:pt x="375" y="387"/>
                                </a:cubicBezTo>
                                <a:cubicBezTo>
                                  <a:pt x="374" y="388"/>
                                  <a:pt x="374" y="388"/>
                                  <a:pt x="374" y="388"/>
                                </a:cubicBezTo>
                                <a:cubicBezTo>
                                  <a:pt x="372" y="389"/>
                                  <a:pt x="370" y="390"/>
                                  <a:pt x="368" y="391"/>
                                </a:cubicBezTo>
                                <a:cubicBezTo>
                                  <a:pt x="342" y="406"/>
                                  <a:pt x="308" y="403"/>
                                  <a:pt x="283" y="386"/>
                                </a:cubicBezTo>
                                <a:cubicBezTo>
                                  <a:pt x="283" y="385"/>
                                  <a:pt x="283" y="385"/>
                                  <a:pt x="282" y="385"/>
                                </a:cubicBezTo>
                                <a:cubicBezTo>
                                  <a:pt x="254" y="365"/>
                                  <a:pt x="249" y="343"/>
                                  <a:pt x="249" y="336"/>
                                </a:cubicBezTo>
                                <a:cubicBezTo>
                                  <a:pt x="254" y="357"/>
                                  <a:pt x="273" y="373"/>
                                  <a:pt x="296" y="373"/>
                                </a:cubicBezTo>
                                <a:cubicBezTo>
                                  <a:pt x="300" y="373"/>
                                  <a:pt x="304" y="372"/>
                                  <a:pt x="308" y="371"/>
                                </a:cubicBezTo>
                                <a:cubicBezTo>
                                  <a:pt x="353" y="363"/>
                                  <a:pt x="354" y="302"/>
                                  <a:pt x="354" y="302"/>
                                </a:cubicBezTo>
                                <a:cubicBezTo>
                                  <a:pt x="354" y="302"/>
                                  <a:pt x="355" y="302"/>
                                  <a:pt x="355" y="302"/>
                                </a:cubicBezTo>
                                <a:cubicBezTo>
                                  <a:pt x="355" y="302"/>
                                  <a:pt x="355" y="302"/>
                                  <a:pt x="355" y="302"/>
                                </a:cubicBezTo>
                                <a:cubicBezTo>
                                  <a:pt x="355" y="302"/>
                                  <a:pt x="355" y="302"/>
                                  <a:pt x="355" y="302"/>
                                </a:cubicBezTo>
                                <a:cubicBezTo>
                                  <a:pt x="356" y="302"/>
                                  <a:pt x="357" y="302"/>
                                  <a:pt x="358" y="302"/>
                                </a:cubicBezTo>
                                <a:cubicBezTo>
                                  <a:pt x="365" y="300"/>
                                  <a:pt x="371" y="298"/>
                                  <a:pt x="377" y="294"/>
                                </a:cubicBezTo>
                                <a:cubicBezTo>
                                  <a:pt x="397" y="281"/>
                                  <a:pt x="410" y="252"/>
                                  <a:pt x="411" y="228"/>
                                </a:cubicBezTo>
                                <a:cubicBezTo>
                                  <a:pt x="412" y="224"/>
                                  <a:pt x="411" y="220"/>
                                  <a:pt x="410" y="215"/>
                                </a:cubicBezTo>
                                <a:cubicBezTo>
                                  <a:pt x="410" y="213"/>
                                  <a:pt x="411" y="212"/>
                                  <a:pt x="412" y="211"/>
                                </a:cubicBezTo>
                                <a:cubicBezTo>
                                  <a:pt x="412" y="210"/>
                                  <a:pt x="414" y="209"/>
                                  <a:pt x="415" y="209"/>
                                </a:cubicBezTo>
                                <a:cubicBezTo>
                                  <a:pt x="417" y="209"/>
                                  <a:pt x="417" y="210"/>
                                  <a:pt x="418" y="211"/>
                                </a:cubicBezTo>
                                <a:cubicBezTo>
                                  <a:pt x="438" y="238"/>
                                  <a:pt x="440" y="277"/>
                                  <a:pt x="420" y="305"/>
                                </a:cubicBezTo>
                                <a:cubicBezTo>
                                  <a:pt x="418" y="310"/>
                                  <a:pt x="414" y="314"/>
                                  <a:pt x="410" y="318"/>
                                </a:cubicBezTo>
                                <a:cubicBezTo>
                                  <a:pt x="410" y="318"/>
                                  <a:pt x="410" y="318"/>
                                  <a:pt x="410" y="318"/>
                                </a:cubicBezTo>
                                <a:cubicBezTo>
                                  <a:pt x="405" y="318"/>
                                  <a:pt x="401" y="319"/>
                                  <a:pt x="396" y="321"/>
                                </a:cubicBezTo>
                                <a:cubicBezTo>
                                  <a:pt x="388" y="324"/>
                                  <a:pt x="381" y="329"/>
                                  <a:pt x="376" y="336"/>
                                </a:cubicBezTo>
                                <a:cubicBezTo>
                                  <a:pt x="369" y="346"/>
                                  <a:pt x="366" y="358"/>
                                  <a:pt x="369" y="370"/>
                                </a:cubicBezTo>
                                <a:moveTo>
                                  <a:pt x="318" y="433"/>
                                </a:moveTo>
                                <a:cubicBezTo>
                                  <a:pt x="291" y="453"/>
                                  <a:pt x="253" y="454"/>
                                  <a:pt x="224" y="435"/>
                                </a:cubicBezTo>
                                <a:cubicBezTo>
                                  <a:pt x="220" y="432"/>
                                  <a:pt x="215" y="429"/>
                                  <a:pt x="212" y="425"/>
                                </a:cubicBezTo>
                                <a:cubicBezTo>
                                  <a:pt x="212" y="425"/>
                                  <a:pt x="211" y="425"/>
                                  <a:pt x="211" y="424"/>
                                </a:cubicBezTo>
                                <a:cubicBezTo>
                                  <a:pt x="211" y="419"/>
                                  <a:pt x="210" y="415"/>
                                  <a:pt x="209" y="411"/>
                                </a:cubicBezTo>
                                <a:cubicBezTo>
                                  <a:pt x="205" y="403"/>
                                  <a:pt x="200" y="396"/>
                                  <a:pt x="193" y="391"/>
                                </a:cubicBezTo>
                                <a:cubicBezTo>
                                  <a:pt x="183" y="384"/>
                                  <a:pt x="172" y="381"/>
                                  <a:pt x="159" y="383"/>
                                </a:cubicBezTo>
                                <a:cubicBezTo>
                                  <a:pt x="153" y="384"/>
                                  <a:pt x="148" y="386"/>
                                  <a:pt x="143" y="390"/>
                                </a:cubicBezTo>
                                <a:cubicBezTo>
                                  <a:pt x="142" y="390"/>
                                  <a:pt x="142" y="390"/>
                                  <a:pt x="142" y="390"/>
                                </a:cubicBezTo>
                                <a:cubicBezTo>
                                  <a:pt x="142" y="389"/>
                                  <a:pt x="142" y="389"/>
                                  <a:pt x="142" y="389"/>
                                </a:cubicBezTo>
                                <a:cubicBezTo>
                                  <a:pt x="140" y="387"/>
                                  <a:pt x="139" y="385"/>
                                  <a:pt x="138" y="383"/>
                                </a:cubicBezTo>
                                <a:cubicBezTo>
                                  <a:pt x="123" y="356"/>
                                  <a:pt x="126" y="322"/>
                                  <a:pt x="144" y="298"/>
                                </a:cubicBezTo>
                                <a:cubicBezTo>
                                  <a:pt x="144" y="298"/>
                                  <a:pt x="144" y="297"/>
                                  <a:pt x="144" y="297"/>
                                </a:cubicBezTo>
                                <a:cubicBezTo>
                                  <a:pt x="164" y="269"/>
                                  <a:pt x="186" y="264"/>
                                  <a:pt x="194" y="263"/>
                                </a:cubicBezTo>
                                <a:cubicBezTo>
                                  <a:pt x="172" y="268"/>
                                  <a:pt x="156" y="288"/>
                                  <a:pt x="156" y="311"/>
                                </a:cubicBezTo>
                                <a:cubicBezTo>
                                  <a:pt x="156" y="314"/>
                                  <a:pt x="157" y="318"/>
                                  <a:pt x="158" y="322"/>
                                </a:cubicBezTo>
                                <a:cubicBezTo>
                                  <a:pt x="167" y="367"/>
                                  <a:pt x="227" y="369"/>
                                  <a:pt x="227" y="369"/>
                                </a:cubicBezTo>
                                <a:cubicBezTo>
                                  <a:pt x="227" y="369"/>
                                  <a:pt x="227" y="369"/>
                                  <a:pt x="227" y="369"/>
                                </a:cubicBezTo>
                                <a:cubicBezTo>
                                  <a:pt x="227" y="369"/>
                                  <a:pt x="227" y="369"/>
                                  <a:pt x="227" y="369"/>
                                </a:cubicBezTo>
                                <a:cubicBezTo>
                                  <a:pt x="227" y="369"/>
                                  <a:pt x="227" y="369"/>
                                  <a:pt x="227" y="369"/>
                                </a:cubicBezTo>
                                <a:cubicBezTo>
                                  <a:pt x="227" y="371"/>
                                  <a:pt x="227" y="372"/>
                                  <a:pt x="228" y="373"/>
                                </a:cubicBezTo>
                                <a:cubicBezTo>
                                  <a:pt x="229" y="379"/>
                                  <a:pt x="231" y="385"/>
                                  <a:pt x="235" y="391"/>
                                </a:cubicBezTo>
                                <a:cubicBezTo>
                                  <a:pt x="248" y="412"/>
                                  <a:pt x="278" y="424"/>
                                  <a:pt x="301" y="426"/>
                                </a:cubicBezTo>
                                <a:cubicBezTo>
                                  <a:pt x="305" y="426"/>
                                  <a:pt x="309" y="426"/>
                                  <a:pt x="314" y="425"/>
                                </a:cubicBezTo>
                                <a:cubicBezTo>
                                  <a:pt x="316" y="425"/>
                                  <a:pt x="317" y="425"/>
                                  <a:pt x="318" y="426"/>
                                </a:cubicBezTo>
                                <a:cubicBezTo>
                                  <a:pt x="319" y="427"/>
                                  <a:pt x="320" y="428"/>
                                  <a:pt x="320" y="430"/>
                                </a:cubicBezTo>
                                <a:cubicBezTo>
                                  <a:pt x="320" y="431"/>
                                  <a:pt x="319" y="432"/>
                                  <a:pt x="318" y="433"/>
                                </a:cubicBezTo>
                                <a:moveTo>
                                  <a:pt x="195" y="443"/>
                                </a:moveTo>
                                <a:cubicBezTo>
                                  <a:pt x="186" y="459"/>
                                  <a:pt x="166" y="464"/>
                                  <a:pt x="151" y="454"/>
                                </a:cubicBezTo>
                                <a:cubicBezTo>
                                  <a:pt x="151" y="454"/>
                                  <a:pt x="151" y="454"/>
                                  <a:pt x="151" y="454"/>
                                </a:cubicBezTo>
                                <a:cubicBezTo>
                                  <a:pt x="143" y="450"/>
                                  <a:pt x="138" y="443"/>
                                  <a:pt x="136" y="435"/>
                                </a:cubicBezTo>
                                <a:cubicBezTo>
                                  <a:pt x="134" y="426"/>
                                  <a:pt x="135" y="418"/>
                                  <a:pt x="140" y="410"/>
                                </a:cubicBezTo>
                                <a:cubicBezTo>
                                  <a:pt x="149" y="395"/>
                                  <a:pt x="169" y="390"/>
                                  <a:pt x="184" y="399"/>
                                </a:cubicBezTo>
                                <a:cubicBezTo>
                                  <a:pt x="184" y="399"/>
                                  <a:pt x="184" y="399"/>
                                  <a:pt x="184" y="399"/>
                                </a:cubicBezTo>
                                <a:cubicBezTo>
                                  <a:pt x="191" y="404"/>
                                  <a:pt x="196" y="411"/>
                                  <a:pt x="198" y="419"/>
                                </a:cubicBezTo>
                                <a:cubicBezTo>
                                  <a:pt x="201" y="427"/>
                                  <a:pt x="199" y="436"/>
                                  <a:pt x="195" y="443"/>
                                </a:cubicBezTo>
                                <a:moveTo>
                                  <a:pt x="104" y="329"/>
                                </a:moveTo>
                                <a:cubicBezTo>
                                  <a:pt x="105" y="330"/>
                                  <a:pt x="104" y="332"/>
                                  <a:pt x="103" y="333"/>
                                </a:cubicBezTo>
                                <a:cubicBezTo>
                                  <a:pt x="102" y="334"/>
                                  <a:pt x="101" y="334"/>
                                  <a:pt x="99" y="334"/>
                                </a:cubicBezTo>
                                <a:cubicBezTo>
                                  <a:pt x="98" y="334"/>
                                  <a:pt x="97" y="334"/>
                                  <a:pt x="97" y="333"/>
                                </a:cubicBezTo>
                                <a:cubicBezTo>
                                  <a:pt x="77" y="305"/>
                                  <a:pt x="75" y="267"/>
                                  <a:pt x="94" y="238"/>
                                </a:cubicBezTo>
                                <a:cubicBezTo>
                                  <a:pt x="97" y="234"/>
                                  <a:pt x="101" y="230"/>
                                  <a:pt x="104" y="226"/>
                                </a:cubicBezTo>
                                <a:cubicBezTo>
                                  <a:pt x="104" y="226"/>
                                  <a:pt x="105" y="226"/>
                                  <a:pt x="105" y="226"/>
                                </a:cubicBezTo>
                                <a:cubicBezTo>
                                  <a:pt x="110" y="226"/>
                                  <a:pt x="114" y="225"/>
                                  <a:pt x="118" y="223"/>
                                </a:cubicBezTo>
                                <a:cubicBezTo>
                                  <a:pt x="127" y="220"/>
                                  <a:pt x="133" y="215"/>
                                  <a:pt x="138" y="208"/>
                                </a:cubicBezTo>
                                <a:cubicBezTo>
                                  <a:pt x="146" y="198"/>
                                  <a:pt x="148" y="186"/>
                                  <a:pt x="146" y="173"/>
                                </a:cubicBezTo>
                                <a:cubicBezTo>
                                  <a:pt x="145" y="168"/>
                                  <a:pt x="143" y="162"/>
                                  <a:pt x="140" y="157"/>
                                </a:cubicBezTo>
                                <a:cubicBezTo>
                                  <a:pt x="139" y="157"/>
                                  <a:pt x="139" y="157"/>
                                  <a:pt x="139" y="157"/>
                                </a:cubicBezTo>
                                <a:cubicBezTo>
                                  <a:pt x="140" y="156"/>
                                  <a:pt x="140" y="156"/>
                                  <a:pt x="140" y="156"/>
                                </a:cubicBezTo>
                                <a:cubicBezTo>
                                  <a:pt x="142" y="155"/>
                                  <a:pt x="144" y="154"/>
                                  <a:pt x="146" y="153"/>
                                </a:cubicBezTo>
                                <a:cubicBezTo>
                                  <a:pt x="173" y="138"/>
                                  <a:pt x="207" y="140"/>
                                  <a:pt x="232" y="158"/>
                                </a:cubicBezTo>
                                <a:cubicBezTo>
                                  <a:pt x="232" y="158"/>
                                  <a:pt x="232" y="159"/>
                                  <a:pt x="232" y="159"/>
                                </a:cubicBezTo>
                                <a:cubicBezTo>
                                  <a:pt x="260" y="179"/>
                                  <a:pt x="265" y="201"/>
                                  <a:pt x="266" y="208"/>
                                </a:cubicBezTo>
                                <a:cubicBezTo>
                                  <a:pt x="261" y="187"/>
                                  <a:pt x="242" y="171"/>
                                  <a:pt x="219" y="171"/>
                                </a:cubicBezTo>
                                <a:cubicBezTo>
                                  <a:pt x="215" y="171"/>
                                  <a:pt x="211" y="172"/>
                                  <a:pt x="207" y="172"/>
                                </a:cubicBezTo>
                                <a:cubicBezTo>
                                  <a:pt x="162" y="181"/>
                                  <a:pt x="161" y="241"/>
                                  <a:pt x="161" y="241"/>
                                </a:cubicBezTo>
                                <a:cubicBezTo>
                                  <a:pt x="160" y="241"/>
                                  <a:pt x="160" y="242"/>
                                  <a:pt x="160" y="242"/>
                                </a:cubicBezTo>
                                <a:cubicBezTo>
                                  <a:pt x="160" y="242"/>
                                  <a:pt x="160" y="242"/>
                                  <a:pt x="160" y="242"/>
                                </a:cubicBezTo>
                                <a:cubicBezTo>
                                  <a:pt x="160" y="242"/>
                                  <a:pt x="160" y="242"/>
                                  <a:pt x="160" y="242"/>
                                </a:cubicBezTo>
                                <a:cubicBezTo>
                                  <a:pt x="159" y="242"/>
                                  <a:pt x="158" y="242"/>
                                  <a:pt x="156" y="242"/>
                                </a:cubicBezTo>
                                <a:cubicBezTo>
                                  <a:pt x="150" y="243"/>
                                  <a:pt x="144" y="246"/>
                                  <a:pt x="138" y="249"/>
                                </a:cubicBezTo>
                                <a:cubicBezTo>
                                  <a:pt x="117" y="263"/>
                                  <a:pt x="105" y="292"/>
                                  <a:pt x="103" y="316"/>
                                </a:cubicBezTo>
                                <a:cubicBezTo>
                                  <a:pt x="103" y="320"/>
                                  <a:pt x="103" y="324"/>
                                  <a:pt x="104" y="329"/>
                                </a:cubicBezTo>
                                <a:moveTo>
                                  <a:pt x="75" y="165"/>
                                </a:moveTo>
                                <a:cubicBezTo>
                                  <a:pt x="75" y="165"/>
                                  <a:pt x="75" y="165"/>
                                  <a:pt x="75" y="165"/>
                                </a:cubicBezTo>
                                <a:cubicBezTo>
                                  <a:pt x="79" y="158"/>
                                  <a:pt x="86" y="153"/>
                                  <a:pt x="95" y="150"/>
                                </a:cubicBezTo>
                                <a:cubicBezTo>
                                  <a:pt x="103" y="148"/>
                                  <a:pt x="112" y="150"/>
                                  <a:pt x="119" y="154"/>
                                </a:cubicBezTo>
                                <a:cubicBezTo>
                                  <a:pt x="134" y="163"/>
                                  <a:pt x="139" y="183"/>
                                  <a:pt x="130" y="198"/>
                                </a:cubicBezTo>
                                <a:cubicBezTo>
                                  <a:pt x="130" y="198"/>
                                  <a:pt x="130" y="198"/>
                                  <a:pt x="130" y="198"/>
                                </a:cubicBezTo>
                                <a:cubicBezTo>
                                  <a:pt x="126" y="206"/>
                                  <a:pt x="119" y="211"/>
                                  <a:pt x="110" y="213"/>
                                </a:cubicBezTo>
                                <a:cubicBezTo>
                                  <a:pt x="102" y="215"/>
                                  <a:pt x="93" y="214"/>
                                  <a:pt x="86" y="209"/>
                                </a:cubicBezTo>
                                <a:cubicBezTo>
                                  <a:pt x="71" y="200"/>
                                  <a:pt x="66" y="180"/>
                                  <a:pt x="75" y="165"/>
                                </a:cubicBezTo>
                                <a:moveTo>
                                  <a:pt x="259" y="257"/>
                                </a:moveTo>
                                <a:cubicBezTo>
                                  <a:pt x="245" y="252"/>
                                  <a:pt x="229" y="259"/>
                                  <a:pt x="223" y="273"/>
                                </a:cubicBezTo>
                                <a:cubicBezTo>
                                  <a:pt x="216" y="292"/>
                                  <a:pt x="225" y="312"/>
                                  <a:pt x="244" y="319"/>
                                </a:cubicBezTo>
                                <a:cubicBezTo>
                                  <a:pt x="267" y="328"/>
                                  <a:pt x="293" y="316"/>
                                  <a:pt x="302" y="293"/>
                                </a:cubicBezTo>
                                <a:cubicBezTo>
                                  <a:pt x="305" y="285"/>
                                  <a:pt x="306" y="276"/>
                                  <a:pt x="305" y="267"/>
                                </a:cubicBezTo>
                                <a:cubicBezTo>
                                  <a:pt x="302" y="237"/>
                                  <a:pt x="276" y="216"/>
                                  <a:pt x="246" y="216"/>
                                </a:cubicBezTo>
                                <a:cubicBezTo>
                                  <a:pt x="234" y="215"/>
                                  <a:pt x="222" y="218"/>
                                  <a:pt x="211" y="223"/>
                                </a:cubicBezTo>
                                <a:cubicBezTo>
                                  <a:pt x="205" y="226"/>
                                  <a:pt x="200" y="229"/>
                                  <a:pt x="195" y="233"/>
                                </a:cubicBezTo>
                                <a:cubicBezTo>
                                  <a:pt x="193" y="235"/>
                                  <a:pt x="190" y="237"/>
                                  <a:pt x="188" y="240"/>
                                </a:cubicBezTo>
                                <a:cubicBezTo>
                                  <a:pt x="186" y="241"/>
                                  <a:pt x="181" y="247"/>
                                  <a:pt x="181" y="247"/>
                                </a:cubicBezTo>
                                <a:cubicBezTo>
                                  <a:pt x="193" y="232"/>
                                  <a:pt x="207" y="220"/>
                                  <a:pt x="224" y="214"/>
                                </a:cubicBezTo>
                                <a:cubicBezTo>
                                  <a:pt x="246" y="207"/>
                                  <a:pt x="274" y="211"/>
                                  <a:pt x="291" y="227"/>
                                </a:cubicBezTo>
                                <a:cubicBezTo>
                                  <a:pt x="310" y="243"/>
                                  <a:pt x="317" y="272"/>
                                  <a:pt x="308" y="295"/>
                                </a:cubicBezTo>
                                <a:cubicBezTo>
                                  <a:pt x="298" y="322"/>
                                  <a:pt x="268" y="335"/>
                                  <a:pt x="241" y="325"/>
                                </a:cubicBezTo>
                                <a:cubicBezTo>
                                  <a:pt x="220" y="317"/>
                                  <a:pt x="209" y="293"/>
                                  <a:pt x="217" y="271"/>
                                </a:cubicBezTo>
                                <a:cubicBezTo>
                                  <a:pt x="224" y="254"/>
                                  <a:pt x="244" y="245"/>
                                  <a:pt x="261" y="251"/>
                                </a:cubicBezTo>
                                <a:cubicBezTo>
                                  <a:pt x="276" y="257"/>
                                  <a:pt x="283" y="273"/>
                                  <a:pt x="277" y="287"/>
                                </a:cubicBezTo>
                                <a:cubicBezTo>
                                  <a:pt x="274" y="295"/>
                                  <a:pt x="268" y="300"/>
                                  <a:pt x="261" y="301"/>
                                </a:cubicBezTo>
                                <a:cubicBezTo>
                                  <a:pt x="256" y="303"/>
                                  <a:pt x="252" y="303"/>
                                  <a:pt x="247" y="301"/>
                                </a:cubicBezTo>
                                <a:cubicBezTo>
                                  <a:pt x="237" y="297"/>
                                  <a:pt x="231" y="285"/>
                                  <a:pt x="235" y="275"/>
                                </a:cubicBezTo>
                                <a:cubicBezTo>
                                  <a:pt x="239" y="264"/>
                                  <a:pt x="251" y="259"/>
                                  <a:pt x="262" y="263"/>
                                </a:cubicBezTo>
                                <a:cubicBezTo>
                                  <a:pt x="266" y="264"/>
                                  <a:pt x="269" y="267"/>
                                  <a:pt x="272" y="270"/>
                                </a:cubicBezTo>
                                <a:cubicBezTo>
                                  <a:pt x="269" y="264"/>
                                  <a:pt x="265" y="260"/>
                                  <a:pt x="259" y="257"/>
                                </a:cubicBezTo>
                                <a:moveTo>
                                  <a:pt x="196" y="111"/>
                                </a:moveTo>
                                <a:cubicBezTo>
                                  <a:pt x="224" y="91"/>
                                  <a:pt x="262" y="90"/>
                                  <a:pt x="291" y="109"/>
                                </a:cubicBezTo>
                                <a:cubicBezTo>
                                  <a:pt x="295" y="112"/>
                                  <a:pt x="299" y="115"/>
                                  <a:pt x="303" y="119"/>
                                </a:cubicBezTo>
                                <a:cubicBezTo>
                                  <a:pt x="303" y="119"/>
                                  <a:pt x="303" y="119"/>
                                  <a:pt x="303" y="120"/>
                                </a:cubicBezTo>
                                <a:cubicBezTo>
                                  <a:pt x="304" y="124"/>
                                  <a:pt x="304" y="129"/>
                                  <a:pt x="306" y="133"/>
                                </a:cubicBezTo>
                                <a:cubicBezTo>
                                  <a:pt x="309" y="141"/>
                                  <a:pt x="314" y="148"/>
                                  <a:pt x="321" y="153"/>
                                </a:cubicBezTo>
                                <a:cubicBezTo>
                                  <a:pt x="332" y="160"/>
                                  <a:pt x="343" y="163"/>
                                  <a:pt x="356" y="161"/>
                                </a:cubicBezTo>
                                <a:cubicBezTo>
                                  <a:pt x="361" y="160"/>
                                  <a:pt x="367" y="158"/>
                                  <a:pt x="372" y="154"/>
                                </a:cubicBezTo>
                                <a:cubicBezTo>
                                  <a:pt x="372" y="154"/>
                                  <a:pt x="372" y="154"/>
                                  <a:pt x="372" y="154"/>
                                </a:cubicBezTo>
                                <a:cubicBezTo>
                                  <a:pt x="373" y="155"/>
                                  <a:pt x="373" y="155"/>
                                  <a:pt x="373" y="155"/>
                                </a:cubicBezTo>
                                <a:cubicBezTo>
                                  <a:pt x="374" y="157"/>
                                  <a:pt x="375" y="159"/>
                                  <a:pt x="377" y="161"/>
                                </a:cubicBezTo>
                                <a:cubicBezTo>
                                  <a:pt x="391" y="188"/>
                                  <a:pt x="389" y="222"/>
                                  <a:pt x="371" y="246"/>
                                </a:cubicBezTo>
                                <a:cubicBezTo>
                                  <a:pt x="371" y="246"/>
                                  <a:pt x="371" y="247"/>
                                  <a:pt x="371" y="247"/>
                                </a:cubicBezTo>
                                <a:cubicBezTo>
                                  <a:pt x="351" y="275"/>
                                  <a:pt x="329" y="280"/>
                                  <a:pt x="321" y="281"/>
                                </a:cubicBezTo>
                                <a:cubicBezTo>
                                  <a:pt x="342" y="276"/>
                                  <a:pt x="358" y="256"/>
                                  <a:pt x="358" y="233"/>
                                </a:cubicBezTo>
                                <a:cubicBezTo>
                                  <a:pt x="358" y="229"/>
                                  <a:pt x="358" y="225"/>
                                  <a:pt x="357" y="222"/>
                                </a:cubicBezTo>
                                <a:cubicBezTo>
                                  <a:pt x="348" y="176"/>
                                  <a:pt x="288" y="175"/>
                                  <a:pt x="288" y="175"/>
                                </a:cubicBezTo>
                                <a:cubicBezTo>
                                  <a:pt x="288" y="175"/>
                                  <a:pt x="288" y="175"/>
                                  <a:pt x="288" y="174"/>
                                </a:cubicBezTo>
                                <a:cubicBezTo>
                                  <a:pt x="288" y="174"/>
                                  <a:pt x="288" y="175"/>
                                  <a:pt x="287" y="175"/>
                                </a:cubicBezTo>
                                <a:cubicBezTo>
                                  <a:pt x="288" y="174"/>
                                  <a:pt x="288" y="174"/>
                                  <a:pt x="288" y="174"/>
                                </a:cubicBezTo>
                                <a:cubicBezTo>
                                  <a:pt x="288" y="173"/>
                                  <a:pt x="287" y="172"/>
                                  <a:pt x="287" y="171"/>
                                </a:cubicBezTo>
                                <a:cubicBezTo>
                                  <a:pt x="286" y="165"/>
                                  <a:pt x="283" y="158"/>
                                  <a:pt x="280" y="153"/>
                                </a:cubicBezTo>
                                <a:cubicBezTo>
                                  <a:pt x="267" y="132"/>
                                  <a:pt x="237" y="120"/>
                                  <a:pt x="214" y="118"/>
                                </a:cubicBezTo>
                                <a:cubicBezTo>
                                  <a:pt x="210" y="118"/>
                                  <a:pt x="205" y="118"/>
                                  <a:pt x="200" y="119"/>
                                </a:cubicBezTo>
                                <a:cubicBezTo>
                                  <a:pt x="199" y="119"/>
                                  <a:pt x="198" y="119"/>
                                  <a:pt x="196" y="118"/>
                                </a:cubicBezTo>
                                <a:cubicBezTo>
                                  <a:pt x="195" y="117"/>
                                  <a:pt x="195" y="115"/>
                                  <a:pt x="195" y="114"/>
                                </a:cubicBezTo>
                                <a:cubicBezTo>
                                  <a:pt x="195" y="113"/>
                                  <a:pt x="195" y="112"/>
                                  <a:pt x="196" y="111"/>
                                </a:cubicBezTo>
                                <a:moveTo>
                                  <a:pt x="320" y="101"/>
                                </a:moveTo>
                                <a:cubicBezTo>
                                  <a:pt x="329" y="85"/>
                                  <a:pt x="349" y="80"/>
                                  <a:pt x="364" y="89"/>
                                </a:cubicBezTo>
                                <a:cubicBezTo>
                                  <a:pt x="364" y="89"/>
                                  <a:pt x="364" y="89"/>
                                  <a:pt x="364" y="89"/>
                                </a:cubicBezTo>
                                <a:cubicBezTo>
                                  <a:pt x="371" y="94"/>
                                  <a:pt x="377" y="101"/>
                                  <a:pt x="379" y="109"/>
                                </a:cubicBezTo>
                                <a:cubicBezTo>
                                  <a:pt x="381" y="118"/>
                                  <a:pt x="380" y="126"/>
                                  <a:pt x="375" y="134"/>
                                </a:cubicBezTo>
                                <a:cubicBezTo>
                                  <a:pt x="366" y="149"/>
                                  <a:pt x="346" y="154"/>
                                  <a:pt x="331" y="145"/>
                                </a:cubicBezTo>
                                <a:cubicBezTo>
                                  <a:pt x="331" y="145"/>
                                  <a:pt x="331" y="145"/>
                                  <a:pt x="331" y="145"/>
                                </a:cubicBezTo>
                                <a:cubicBezTo>
                                  <a:pt x="324" y="140"/>
                                  <a:pt x="318" y="133"/>
                                  <a:pt x="316" y="125"/>
                                </a:cubicBezTo>
                                <a:cubicBezTo>
                                  <a:pt x="314" y="117"/>
                                  <a:pt x="316" y="108"/>
                                  <a:pt x="320" y="101"/>
                                </a:cubicBezTo>
                                <a:moveTo>
                                  <a:pt x="306" y="26"/>
                                </a:moveTo>
                                <a:cubicBezTo>
                                  <a:pt x="171" y="0"/>
                                  <a:pt x="40" y="88"/>
                                  <a:pt x="13" y="223"/>
                                </a:cubicBezTo>
                                <a:cubicBezTo>
                                  <a:pt x="0" y="288"/>
                                  <a:pt x="13" y="355"/>
                                  <a:pt x="50" y="410"/>
                                </a:cubicBezTo>
                                <a:cubicBezTo>
                                  <a:pt x="88" y="465"/>
                                  <a:pt x="144" y="503"/>
                                  <a:pt x="209" y="516"/>
                                </a:cubicBezTo>
                                <a:cubicBezTo>
                                  <a:pt x="275" y="529"/>
                                  <a:pt x="341" y="516"/>
                                  <a:pt x="397" y="479"/>
                                </a:cubicBezTo>
                                <a:cubicBezTo>
                                  <a:pt x="452" y="441"/>
                                  <a:pt x="490" y="385"/>
                                  <a:pt x="503" y="320"/>
                                </a:cubicBezTo>
                                <a:cubicBezTo>
                                  <a:pt x="530" y="185"/>
                                  <a:pt x="441" y="53"/>
                                  <a:pt x="306" y="26"/>
                                </a:cubicBezTo>
                              </a:path>
                            </a:pathLst>
                          </a:custGeom>
                          <a:solidFill>
                            <a:srgbClr val="C4995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4790952" name="Freeform 200"/>
                        <wps:cNvSpPr>
                          <a:spLocks noEditPoints="1"/>
                        </wps:cNvSpPr>
                        <wps:spPr bwMode="auto">
                          <a:xfrm>
                            <a:off x="920750" y="661670"/>
                            <a:ext cx="370205" cy="369570"/>
                          </a:xfrm>
                          <a:custGeom>
                            <a:avLst/>
                            <a:gdLst>
                              <a:gd name="T0" fmla="*/ 435 w 583"/>
                              <a:gd name="T1" fmla="*/ 503 h 582"/>
                              <a:gd name="T2" fmla="*/ 292 w 583"/>
                              <a:gd name="T3" fmla="*/ 547 h 582"/>
                              <a:gd name="T4" fmla="*/ 242 w 583"/>
                              <a:gd name="T5" fmla="*/ 542 h 582"/>
                              <a:gd name="T6" fmla="*/ 79 w 583"/>
                              <a:gd name="T7" fmla="*/ 433 h 582"/>
                              <a:gd name="T8" fmla="*/ 40 w 583"/>
                              <a:gd name="T9" fmla="*/ 240 h 582"/>
                              <a:gd name="T10" fmla="*/ 40 w 583"/>
                              <a:gd name="T11" fmla="*/ 240 h 582"/>
                              <a:gd name="T12" fmla="*/ 342 w 583"/>
                              <a:gd name="T13" fmla="*/ 38 h 582"/>
                              <a:gd name="T14" fmla="*/ 544 w 583"/>
                              <a:gd name="T15" fmla="*/ 340 h 582"/>
                              <a:gd name="T16" fmla="*/ 435 w 583"/>
                              <a:gd name="T17" fmla="*/ 503 h 582"/>
                              <a:gd name="T18" fmla="*/ 554 w 583"/>
                              <a:gd name="T19" fmla="*/ 343 h 582"/>
                              <a:gd name="T20" fmla="*/ 343 w 583"/>
                              <a:gd name="T21" fmla="*/ 28 h 582"/>
                              <a:gd name="T22" fmla="*/ 29 w 583"/>
                              <a:gd name="T23" fmla="*/ 239 h 582"/>
                              <a:gd name="T24" fmla="*/ 239 w 583"/>
                              <a:gd name="T25" fmla="*/ 554 h 582"/>
                              <a:gd name="T26" fmla="*/ 554 w 583"/>
                              <a:gd name="T27" fmla="*/ 343 h 5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583" h="582">
                                <a:moveTo>
                                  <a:pt x="435" y="503"/>
                                </a:moveTo>
                                <a:cubicBezTo>
                                  <a:pt x="392" y="532"/>
                                  <a:pt x="343" y="547"/>
                                  <a:pt x="292" y="547"/>
                                </a:cubicBezTo>
                                <a:cubicBezTo>
                                  <a:pt x="276" y="547"/>
                                  <a:pt x="259" y="545"/>
                                  <a:pt x="242" y="542"/>
                                </a:cubicBezTo>
                                <a:cubicBezTo>
                                  <a:pt x="175" y="529"/>
                                  <a:pt x="117" y="490"/>
                                  <a:pt x="79" y="433"/>
                                </a:cubicBezTo>
                                <a:cubicBezTo>
                                  <a:pt x="41" y="376"/>
                                  <a:pt x="27" y="308"/>
                                  <a:pt x="40" y="240"/>
                                </a:cubicBezTo>
                                <a:cubicBezTo>
                                  <a:pt x="40" y="240"/>
                                  <a:pt x="40" y="240"/>
                                  <a:pt x="40" y="240"/>
                                </a:cubicBezTo>
                                <a:cubicBezTo>
                                  <a:pt x="68" y="101"/>
                                  <a:pt x="203" y="11"/>
                                  <a:pt x="342" y="38"/>
                                </a:cubicBezTo>
                                <a:cubicBezTo>
                                  <a:pt x="481" y="66"/>
                                  <a:pt x="571" y="201"/>
                                  <a:pt x="544" y="340"/>
                                </a:cubicBezTo>
                                <a:cubicBezTo>
                                  <a:pt x="530" y="407"/>
                                  <a:pt x="492" y="465"/>
                                  <a:pt x="435" y="503"/>
                                </a:cubicBezTo>
                                <a:moveTo>
                                  <a:pt x="554" y="343"/>
                                </a:moveTo>
                                <a:cubicBezTo>
                                  <a:pt x="583" y="198"/>
                                  <a:pt x="488" y="57"/>
                                  <a:pt x="343" y="28"/>
                                </a:cubicBezTo>
                                <a:cubicBezTo>
                                  <a:pt x="198" y="0"/>
                                  <a:pt x="57" y="94"/>
                                  <a:pt x="29" y="239"/>
                                </a:cubicBezTo>
                                <a:cubicBezTo>
                                  <a:pt x="0" y="384"/>
                                  <a:pt x="94" y="525"/>
                                  <a:pt x="239" y="554"/>
                                </a:cubicBezTo>
                                <a:cubicBezTo>
                                  <a:pt x="384" y="582"/>
                                  <a:pt x="525" y="488"/>
                                  <a:pt x="554" y="343"/>
                                </a:cubicBezTo>
                              </a:path>
                            </a:pathLst>
                          </a:custGeom>
                          <a:solidFill>
                            <a:srgbClr val="C4995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841121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44431" y="9388699"/>
                            <a:ext cx="2889476" cy="3619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F813424" w14:textId="77777777" w:rsidR="006E31D8" w:rsidRPr="006E31D8" w:rsidRDefault="006E31D8" w:rsidP="006E31D8">
                              <w:pPr>
                                <w:rPr>
                                  <w:rFonts w:ascii="Century Gothic" w:eastAsia="MS Mincho" w:hAnsi="Century Gothic"/>
                                  <w:color w:val="C19357"/>
                                  <w:sz w:val="15"/>
                                  <w:szCs w:val="15"/>
                                </w:rPr>
                              </w:pPr>
                              <w:r w:rsidRPr="006E31D8">
                                <w:rPr>
                                  <w:rFonts w:ascii="Century Gothic" w:eastAsia="MS Mincho" w:hAnsi="Century Gothic"/>
                                  <w:b/>
                                  <w:bCs/>
                                  <w:color w:val="C19357"/>
                                  <w:sz w:val="15"/>
                                  <w:szCs w:val="15"/>
                                </w:rPr>
                                <w:t>Co-Headteachers:</w:t>
                              </w:r>
                              <w:r w:rsidRPr="006E31D8">
                                <w:rPr>
                                  <w:rFonts w:ascii="Century Gothic" w:eastAsia="MS Mincho" w:hAnsi="Century Gothic"/>
                                  <w:color w:val="C19357"/>
                                  <w:sz w:val="15"/>
                                  <w:szCs w:val="15"/>
                                </w:rPr>
                                <w:t xml:space="preserve"> </w:t>
                              </w:r>
                              <w:r w:rsidR="00D972E0">
                                <w:rPr>
                                  <w:rFonts w:ascii="Century Gothic" w:eastAsia="MS Mincho" w:hAnsi="Century Gothic"/>
                                  <w:color w:val="C19357"/>
                                  <w:sz w:val="15"/>
                                  <w:szCs w:val="15"/>
                                </w:rPr>
                                <w:t>Mrs Micelle Garner</w:t>
                              </w:r>
                              <w:r w:rsidR="007839E0">
                                <w:rPr>
                                  <w:rFonts w:ascii="Century Gothic" w:eastAsia="MS Mincho" w:hAnsi="Century Gothic"/>
                                  <w:color w:val="C19357"/>
                                  <w:sz w:val="15"/>
                                  <w:szCs w:val="15"/>
                                </w:rPr>
                                <w:t xml:space="preserve"> &amp; </w:t>
                              </w:r>
                              <w:r w:rsidRPr="006E31D8">
                                <w:rPr>
                                  <w:rFonts w:ascii="Century Gothic" w:eastAsia="MS Mincho" w:hAnsi="Century Gothic"/>
                                  <w:color w:val="C19357"/>
                                  <w:sz w:val="15"/>
                                  <w:szCs w:val="15"/>
                                </w:rPr>
                                <w:t>Mrs Amy Tallentire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63C576E" id="Canvas 2" o:spid="_x0000_s1026" editas="canvas" style="position:absolute;margin-left:-42.75pt;margin-top:-35.45pt;width:637.8pt;height:841.9pt;z-index:251666432" coordsize="81000,1069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81000;height:106921;visibility:visible;mso-wrap-style:square">
                <v:fill o:detectmouseclick="t"/>
                <v:path o:connecttype="none"/>
              </v:shape>
              <v:group id="Group 388443407" o:spid="_x0000_s1028" style="position:absolute;top:6;width:81000;height:106915" coordorigin=",6" coordsize="81006,106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">
                <v:rect id="Rectangle 104" o:spid="_x0000_s1029" style="position:absolute;top:1447;width:75603;height:105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" stroked="f"/>
                <v:shape id="Freeform 105" o:spid="_x0000_s1030" style="position:absolute;left:14420;top:34207;width:11329;height:37167;visibility:visible;mso-wrap-style:square;v-text-anchor:top" coordsize="1784,5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" path="m248,1984c,3071,238,4650,1049,5515v117,84,415,278,734,339c1784,5731,1613,5455,1576,5397,1018,4662,707,3758,707,2825v,-160,10,-319,27,-475c731,2350,731,2350,731,2350,731,1484,982,677,1412,,834,532,423,1215,248,1984e" fillcolor="#f5f6f6" stroked="f">
                  <v:path arrowok="t" o:connecttype="custom" o:connectlocs="157480,1259625;666115,3501427;1132205,3716655;1000760,3426510;448945,1793569;466090,1491995;464185,1491995;896620,0;157480,1259625" o:connectangles="0,0,0,0,0,0,0,0,0"/>
                </v:shape>
                <v:shape id="Freeform 106" o:spid="_x0000_s1031" style="position:absolute;left:19735;top:28638;width:12929;height:16872;visibility:visible;mso-wrap-style:square;v-text-anchor:top" coordsize="2036,26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" path="m,2657c289,1519,1038,564,2036,,1566,168,1140,410,770,709,367,1270,95,1935,,2657e" fillcolor="#f5f6f6" stroked="f">
                  <v:path arrowok="t" o:connecttype="custom" o:connectlocs="0,1687195;1292860,0;488950,450215;0,1687195" o:connectangles="0,0,0,0"/>
                </v:shape>
                <v:shape id="Freeform 107" o:spid="_x0000_s1032" style="position:absolute;left:25615;top:22098;width:40577;height:9747;visibility:visible;mso-wrap-style:square;v-text-anchor:top" coordsize="6390,1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" path="m3195,c1912,,764,598,,1535,433,1225,932,987,1479,844,2005,611,2585,481,3195,481v610,,1191,130,1716,363c5458,987,5958,1225,6390,1535,5627,598,4478,,3195,e" fillcolor="#f5f6f6" stroked="f">
                  <v:path arrowok="t" o:connecttype="custom" o:connectlocs="2028825,0;0,974725;939165,535940;2028825,305435;3118485,535940;4057650,974725;2028825,0" o:connectangles="0,0,0,0,0,0,0"/>
                </v:shape>
                <v:shape id="Freeform 108" o:spid="_x0000_s1033" style="position:absolute;left:24371;top:76212;width:19;height:26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" path="m3,4v,,,-1,,-1c2,2,1,1,,,1,1,2,3,3,4e" fillcolor="#f5f6f6" stroked="f">
                  <v:path arrowok="t" o:connecttype="custom" o:connectlocs="1905,2540;1905,1905;0,0;1905,2540" o:connectangles="0,0,0,0"/>
                </v:shape>
                <v:shape id="Freeform 109" o:spid="_x0000_s1034" style="position:absolute;left:21697;top:70097;width:22372;height:14459;visibility:visible;mso-wrap-style:square;v-text-anchor:top" coordsize="3523,2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" path="m601,1123v42,49,84,95,128,139c756,1290,756,1290,756,1290v770,768,1686,840,2026,729c3150,1898,3351,1500,3231,1130,3186,989,3088,874,2956,807,2825,740,2675,728,2535,774v-111,37,-200,114,-253,218c2230,1096,2220,1214,2256,1325v28,86,88,157,169,198c2506,1564,2598,1572,2684,1543v67,-22,121,-68,153,-132c2858,1371,2866,1327,2865,1283v-22,102,-112,178,-220,178c2573,1461,2510,1427,2469,1375v-21,-21,-37,-47,-47,-76c2382,1176,2450,1043,2573,1002v71,-23,147,-17,215,17c2855,1053,2906,1112,2929,1184v28,88,21,182,-20,264c2867,1530,2796,1591,2709,1619v-106,36,-220,27,-320,-24c2289,1544,2215,1457,2180,1350v-42,-132,-31,-272,31,-395c2273,832,2379,741,2510,698v161,-53,332,-39,483,38c3143,813,3255,944,3307,1106v109,334,-19,690,-291,883c3017,1989,3018,1989,3019,1989v,,-326,288,-951,216c2223,2240,2382,2259,2540,2253v168,-6,337,-43,486,-121c3325,1975,3522,1653,3523,1298v,-291,-144,-514,-378,-667c2901,471,2576,419,2318,541v-146,69,-260,222,-300,383c2015,936,1997,983,2004,995,1946,868,1946,868,1946,868,1724,427,1226,318,774,317,484,317,231,162,,,61,166,282,729,601,1123e" fillcolor="#f5f6f6" stroked="f">
                  <v:path arrowok="t" o:connecttype="custom" o:connectlocs="381635,713105;462915,801370;480060,819150;1766570,1282065;2051685,717550;1877060,512445;1609725,491490;1449070,629920;1432560,841375;1539875,967105;1704340,979805;1801495,895985;1819275,814705;1679575,927735;1567815,873125;1537970,824865;1633855,636270;1770380,647065;1859915,751840;1847215,919480;1720215,1028065;1517015,1012825;1384300,857250;1403985,606425;1593850,443230;1900555,467360;2099945,702310;1915160,1263015;1917065,1263015;1313180,1400175;1612900,1430655;1921510,1353820;2237105,824230;1997075,400685;1471930,343535;1281430,586740;1272540,631825;1235710,551180;491490,201295;0,0;381635,713105" o:connectangles="0,0,0,0,0,0,0,0,0,0,0,0,0,0,0,0,0,0,0,0,0,0,0,0,0,0,0,0,0,0,0,0,0,0,0,0,0,0,0,0,0"/>
                </v:shape>
                <v:shape id="Freeform 110" o:spid="_x0000_s1035" style="position:absolute;left:59143;top:28638;width:12929;height:16872;visibility:visible;mso-wrap-style:square;v-text-anchor:top" coordsize="2036,26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" path="m,c998,564,1747,1519,2036,2657,1941,1935,1669,1270,1266,709,897,410,470,168,,e" fillcolor="#f5f6f6" stroked="f">
                  <v:path arrowok="t" o:connecttype="custom" o:connectlocs="0,0;1292860,1687195;803910,450215;0,0" o:connectangles="0,0,0,0"/>
                </v:shape>
                <v:shape id="Freeform 111" o:spid="_x0000_s1036" style="position:absolute;left:10801;top:17214;width:70205;height:68752;visibility:visible;mso-wrap-style:square;v-text-anchor:top" coordsize="11056,10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" path="m8135,10263v,,,,,c8135,10263,7605,10550,7290,10603v1,-1,1,-1,1,-1c7164,10633,7035,10652,6909,10658v-287,12,-561,-46,-772,-209c5889,10256,5752,9942,5765,9630v12,-307,161,-576,408,-738c6512,8670,7073,8631,7321,9014v5,7,32,43,28,50c7473,8855,7679,8724,7909,8661v54,-15,108,-25,163,-33c8064,8628,8064,8628,8064,8628v,,317,-65,560,-308c9322,7552,9716,6544,9716,5501v,-160,-10,-319,-28,-475c9687,5026,9687,5026,9687,5026v,-2,,-4,,-6c9516,3531,8561,2278,7246,1684v-9,-2,-18,-5,-27,-7c7220,1672,7220,1672,7220,1672,6703,1443,6130,1314,5528,1314v-602,,-1174,129,-1692,358c3837,1677,3837,1677,3837,1677v-9,2,-18,5,-27,7c2495,2278,1540,3531,1369,5020v,2,,4,,6c1368,5026,1368,5026,1368,5026v-18,156,-28,315,-28,475c1340,6559,1746,7581,2462,8353v238,216,526,275,526,275c2968,8627,2968,8627,2968,8627v61,9,122,20,183,37c3382,8727,3588,8858,3711,9067v-4,-8,24,-43,28,-50c3988,8634,4549,8673,4888,8895v247,162,395,431,408,738c5308,9945,5171,10259,4923,10451v-210,163,-484,222,-771,209c4023,10655,3891,10634,3761,10603v1,1,1,1,1,1c3447,10550,2918,10263,2918,10263v1,-1,1,-1,1,-1c1194,9309,124,7497,124,5529,124,2548,2548,124,5528,124v2980,,5405,2424,5405,5405c10933,7498,9861,9311,8135,10263m5528,c2480,,,2480,,5529v,2016,1099,3873,2865,4845c2891,10391,2916,10408,2941,10424v38,24,71,44,102,61c3086,10510,3133,10534,3188,10561v10,5,19,9,28,13c3229,10580,3229,10580,3229,10580v39,18,80,36,127,55c3387,10648,3387,10648,3387,10648v54,20,104,38,161,57c3608,10724,3668,10740,3729,10755v144,34,284,55,416,61c4172,10817,4199,10817,4225,10817v314,,589,-84,794,-243c5274,10376,5435,10057,5450,9721v,-10,,-10,,-10c5451,9684,5452,9657,5451,9626v-14,-357,-188,-671,-478,-861c4949,8749,4923,8733,4896,8719v-26,-14,-53,-28,-81,-40c4760,8654,4702,8633,4642,8616v-124,-34,-248,-48,-370,-43c4174,8578,4080,8596,3995,8628v-63,22,-121,52,-173,87c3781,8743,3743,8774,3708,8809v-21,-22,-43,-43,-66,-63c3518,8640,3367,8562,3193,8514v-36,-10,-74,-19,-121,-27c3041,8481,3041,8481,3041,8481v-12,-2,-23,-3,-34,-4c3000,8475,3000,8475,3000,8475v-1,,-2,,-3,c2995,8474,2750,8422,2536,8250,1845,7497,1464,6521,1464,5501v,-2240,1823,-4063,4064,-4063c7769,1438,9592,3261,9592,5501v,1021,-381,1997,-1070,2748c8339,8396,8138,8455,8084,8469v-21,3,-42,6,-64,10c8009,8480,7999,8482,7988,8484v-45,9,-83,17,-118,27c7869,8511,7869,8511,7868,8511v-66,18,-130,42,-191,69c7551,8637,7442,8713,7352,8806v-34,-34,-72,-66,-113,-94c7136,8643,7016,8599,6882,8580v-90,-13,-185,-14,-281,-2c6540,8585,6479,8597,6418,8614v-29,8,-59,18,-87,28c6243,8673,6161,8714,6087,8762v-179,118,-316,285,-397,484c5642,9365,5615,9492,5609,9624v-1,31,,61,2,97c5626,10056,5787,10374,6042,10572v223,172,524,256,874,241c7052,10807,7196,10786,7342,10750v55,-13,111,-29,171,-48c7520,10700,7527,10697,7534,10695v11,-4,11,-4,11,-4c7589,10677,7632,10661,7673,10645v16,-6,31,-12,46,-18c7757,10611,7795,10595,7832,10578v43,-20,43,-20,43,-20c7929,10531,7976,10507,8018,10483v31,-18,63,-37,100,-61c8143,10406,8169,10389,8191,10374,9958,9400,11056,7544,11056,5529,11056,2480,8576,,5528,e" fillcolor="#f5f6f6" stroked="f">
                  <v:path arrowok="t" o:connecttype="custom" o:connectlocs="5165725,6516403;4629785,6731648;3896995,6634502;3919855,5645899;4666615,5755108;5125720,5478274;5476240,5282712;6151880,3191215;6151245,3187406;4584065,1064797;3510280,834313;2436495,1064797;869315,3187406;868680,3191215;1563370,5303665;1884680,5477639;2356485,5757013;3103880,5647803;3126105,6635772;2388235,6732283;1852930,6516403;78740,3510591;6942455,3510591;3510280,0;1819275,6586882;1932305,6657360;2042160,6713870;2131060,6752601;2252980,6797047;2632075,6867526;3187065,6713870;3460750,6165916;3157855,5565261;3057525,5510656;2712720,5443352;2426970,5533514;2312670,5553197;1950720,5388747;1909445,5382398;1903095,5381128;929640,3492812;6090920,3492812;5133340,5377318;5072380,5386842;4996180,5403986;4668520,5591294;4370070,5447797;4075430,5469385;3865245,5563356;3561715,6110676;3836670,6712600;4662170,6825620;4784090,6790698;4872355,6758951;4973320,6716410;5091430,6656090;5201285,6586882;3510280,0" o:connectangles="0,0,0,0,0,0,0,0,0,0,0,0,0,0,0,0,0,0,0,0,0,0,0,0,0,0,0,0,0,0,0,0,0,0,0,0,0,0,0,0,0,0,0,0,0,0,0,0,0,0,0,0,0,0,0,0,0,0"/>
                  <o:lock v:ext="edit" verticies="t"/>
                </v:shape>
                <v:shape id="Freeform 112" o:spid="_x0000_s1037" style="position:absolute;left:11988;top:18408;width:67831;height:62586;visibility:visible;mso-wrap-style:square;v-text-anchor:top" coordsize="10682,98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" path="m5341,c2396,,,2396,,5341,,7181,949,8881,2494,9857v-27,-29,-56,-61,-87,-95c2000,9365,1671,8809,1426,8097v-1,-1,-2,-3,-2,-5c930,7593,695,6920,585,6431,437,5771,429,5051,565,4457,762,3593,1252,2834,1940,2273,2711,1207,3948,513,5341,513v1393,,2631,694,3401,1760c9430,2834,9920,3593,10117,4457v136,594,128,1314,-20,1974c9988,6918,9754,7589,9264,8087v-1,1,-1,2,-2,3c9019,8798,8693,9353,8290,9750v-33,36,-63,70,-91,100c9738,8873,10682,7177,10682,5341,10682,2396,8286,,5341,e" fillcolor="#f5f6f6" stroked="f">
                  <v:path arrowok="t" o:connecttype="custom" o:connectlocs="3391535,0;0,3391191;1583690,6258560;1528445,6198241;905510,5141073;904240,5137899;371475,4083271;358775,2829908;1231900,1443209;3391535,325722;5551170,1443209;6424295,2829908;6411595,4083271;5882640,5134724;5881370,5136629;5264150,6190622;5206365,6254115;6783070,3391191;3391535,0" o:connectangles="0,0,0,0,0,0,0,0,0,0,0,0,0,0,0,0,0,0,0"/>
                </v:shape>
                <v:shape id="Freeform 113" o:spid="_x0000_s1038" style="position:absolute;left:67462;top:76200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" path="m,c,,,,,,,,,,,,,,,,,e" fillcolor="#f5f6f6" stroked="f">
                  <v:path arrowok="t" o:connecttype="custom" o:connectlocs="0,0;0,0;0,0;0,0" o:connectangles="0,0,0,0"/>
                </v:shape>
                <v:shape id="Freeform 114" o:spid="_x0000_s1039" style="position:absolute;left:66046;top:34207;width:11341;height:37179;visibility:visible;mso-wrap-style:square;v-text-anchor:top" coordsize="1786,5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" path="m741,5510c1549,4645,1786,3069,1538,1984,1363,1215,952,532,374,v430,677,681,1484,681,2350c1052,2350,1052,2350,1052,2350v18,156,27,315,27,475c1079,3761,766,4669,204,5405,157,5479,,5739,2,5856v303,-57,589,-237,718,-327c727,5523,734,5516,741,5510e" fillcolor="#f5f6f6" stroked="f">
                  <v:path arrowok="t" o:connecttype="custom" o:connectlocs="470535,3498253;976630,1259625;237490,0;669925,1491995;668020,1491995;685165,1793569;129540,3431589;1270,3717925;457200,3510315;470535,3498253" o:connectangles="0,0,0,0,0,0,0,0,0,0"/>
                </v:shape>
                <v:shape id="Freeform 115" o:spid="_x0000_s1040" style="position:absolute;left:47771;top:70078;width:22390;height:14440;visibility:visible;mso-wrap-style:square;v-text-anchor:top" coordsize="3526,2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" path="m3000,1028c3279,645,3470,156,3526,3,3523,,3523,,3523,,3292,162,3039,317,2749,318v-453,1,-950,109,-1173,550c1518,995,1518,995,1518,995v7,-12,-10,-58,-13,-71c1465,764,1350,610,1205,541,946,420,621,471,377,631,143,785,,1007,,1299v,354,197,677,497,834c646,2211,814,2247,982,2253v152,6,304,-10,453,-43c822,2274,503,1992,503,1992v4,1,7,1,11,2c237,1802,106,1443,215,1106,267,944,379,813,530,736v151,-77,322,-90,483,-37c1143,741,1250,833,1312,956v62,123,73,263,30,394c1308,1457,1234,1544,1134,1595v-100,51,-214,60,-320,25c727,1591,656,1530,614,1448v-42,-82,-49,-176,-20,-263c617,1112,667,1054,735,1019v67,-34,144,-40,215,-16c1029,1029,1085,1094,1104,1170v7,22,12,45,12,69c1116,1363,1015,1464,891,1464v-124,,-225,-101,-225,-225c666,1231,668,1223,669,1214v-21,66,-15,136,16,198c717,1475,772,1522,839,1544v86,28,177,21,258,-21c1178,1482,1238,1412,1266,1325v36,-111,27,-229,-26,-333c1188,888,1098,811,988,775,848,729,698,740,566,808,435,875,337,990,291,1131v-120,369,82,767,450,888c1116,2142,2193,2042,3000,1028e" fillcolor="#f5f6f6" stroked="f">
                  <v:path arrowok="t" o:connecttype="custom" o:connectlocs="1905000,652780;2239010,1905;2237105,0;1745615,201930;1000760,551180;963930,631825;955675,586740;765175,343535;239395,400685;0,824865;315595,1354455;623570,1430655;911225,1403350;319405,1264920;326390,1266190;136525,702310;336550,467360;643255,443865;833120,607060;852170,857250;720090,1012825;516890,1028700;389890,919480;377190,752475;466725,647065;603250,636905;701040,742950;708660,786765;565785,929640;422910,786765;424815,770890;434975,896620;532765,980440;696595,967105;803910,841375;787400,629920;627380,492125;359410,513080;184785,718185;470535,1282065;1905000,652780" o:connectangles="0,0,0,0,0,0,0,0,0,0,0,0,0,0,0,0,0,0,0,0,0,0,0,0,0,0,0,0,0,0,0,0,0,0,0,0,0,0,0,0,0"/>
                </v:shape>
                <v:shape id="Freeform 116" o:spid="_x0000_s1041" style="position:absolute;left:27571;top:32092;width:37726;height:37713;visibility:visible;mso-wrap-style:square;v-text-anchor:top" coordsize="5941,5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" path="m4936,4252v,,-1,,-1,c4885,4336,4805,4395,4711,4419v-93,23,-190,9,-272,-41c4268,4275,4213,4053,4315,3883v,,,,,c4315,3882,4315,3882,4315,3882v50,-83,129,-141,222,-165c4630,3694,4727,3709,4810,3758v171,103,227,324,126,494m4135,4162v11,62,36,123,73,180c4212,4347,4212,4347,4212,4347v-11,6,-11,6,-11,6c4178,4368,4156,4382,4134,4394v-301,164,-682,137,-957,-62c3174,4330,3172,4328,3169,4325,2854,4102,2798,3855,2789,3770v58,240,273,419,531,419c3365,4189,3408,4183,3450,4173v508,-98,523,-775,523,-775c3976,3398,3978,3397,3980,3397v,-1,,-2,,-3c3980,3395,3980,3396,3980,3397v14,-2,27,-5,40,-7c4092,3376,4161,3349,4224,3309v234,-148,371,-481,390,-742c4618,2521,4615,2472,4605,2418v-3,-17,1,-33,12,-45c4627,2361,4643,2354,4660,2355v14,1,22,5,30,16c4916,2681,4932,3111,4717,3432v-33,49,-70,95,-112,138c4604,3571,4600,3571,4597,3571v-54,3,-103,14,-150,32c4355,3639,4279,3697,4222,3775v-82,114,-112,244,-87,387m3572,4859v-310,226,-739,242,-1061,27c2463,4853,2416,4816,2373,4774v,-1,-1,-5,-1,-8c2369,4712,2359,4663,2341,4616v-36,-92,-94,-168,-173,-225c2054,4309,1924,4279,1782,4304v-63,11,-123,36,-180,74c1597,4381,1597,4381,1597,4381v-7,-11,-7,-11,-7,-11c1576,4347,1562,4325,1549,4303v-164,-301,-137,-682,62,-957c1613,3343,1616,3341,1618,3338v223,-315,470,-371,555,-380c1933,3016,1755,3231,1755,3489v,45,6,88,16,130c1869,4127,2545,4142,2545,4142v1,3,1,5,2,7c2548,4149,2549,4149,2549,4149v,,-1,,-2,c2549,4163,2551,4176,2553,4189v14,72,41,141,81,205c2782,4627,3115,4764,3377,4783v45,4,94,1,149,-9c3543,4771,3558,4775,3571,4786v12,10,18,26,17,43c3588,4843,3583,4851,3572,4859m2185,4979v-103,171,-324,227,-493,126c1691,5105,1691,5104,1691,5104v-84,-50,-143,-130,-167,-224c1501,4787,1516,4690,1565,4608v103,-171,325,-226,496,-124c2061,4484,2061,4484,2061,4484v,,,,,c2144,4534,2203,4613,2226,4706v23,93,9,190,-41,273m1169,3695v3,17,-1,32,-12,45c1147,3752,1131,3758,1114,3757v-13,,-22,-5,-30,-16c858,3431,842,3002,1057,2680v33,-48,71,-95,112,-138c1170,2542,1174,2541,1177,2541v55,-3,103,-13,150,-31c1420,2474,1495,2416,1552,2337v83,-114,112,-244,87,-386c1628,1888,1604,1828,1566,1771v-4,-5,-4,-5,-4,-5c1573,1759,1573,1759,1573,1759v23,-14,45,-28,68,-41c1941,1554,2322,1581,2597,1780v3,2,6,5,8,7c2921,2010,2976,2257,2986,2342v-58,-240,-274,-418,-532,-418c2409,1924,2366,1930,2325,1940v-508,98,-524,774,-524,774c1799,2715,1796,2715,1794,2716v,1,,2,,3c1794,2718,1794,2717,1794,2716v-14,2,-27,4,-40,6c1682,2736,1613,2763,1550,2803v-234,148,-371,481,-390,743c1157,3591,1160,3640,1169,3695m839,1861v,-1,,-1,,-1c889,1776,969,1717,1063,1693v93,-23,190,-8,272,41c1506,1837,1562,2059,1459,2230v,,,,,c1459,2230,1459,2230,1459,2230v-50,83,-128,142,-221,165c1144,2418,1047,2404,964,2354,794,2251,737,2030,839,1861m2905,2892v-160,-61,-340,19,-401,180c2426,3277,2529,3507,2734,3585v260,100,553,-32,653,-292c3422,3201,3435,3102,3426,3005v-34,-346,-330,-571,-666,-580c2624,2421,2489,2450,2366,2509v-63,30,-123,68,-177,112c2160,2643,2133,2667,2107,2693v-19,18,-73,79,-73,79c2160,2612,2321,2472,2518,2407v247,-81,551,-36,747,140c3477,2736,3552,3053,3452,3317v-113,297,-446,446,-743,333c2468,3558,2347,3288,2439,3047v75,-196,295,-295,491,-220c3091,2888,3172,3068,3110,3229v-32,84,-104,141,-186,159c2876,3403,2823,3403,2773,3384v-120,-45,-180,-179,-134,-299c2685,2966,2818,2906,2938,2951v46,18,82,48,108,86c3023,2973,2974,2918,2905,2892m2202,1253v310,-226,740,-242,1061,-27c3312,1259,3358,1297,3401,1338v1,1,1,5,1,8c3405,1401,3416,1449,3434,1496v36,93,94,168,172,225c3720,1804,3850,1833,3993,1808v62,-11,123,-35,180,-73c4178,1732,4178,1732,4178,1732v6,11,6,11,6,11c4199,1765,4212,1787,4225,1810v164,300,137,681,-62,956c4161,2769,4159,2772,4156,2775v-223,315,-470,370,-555,380c3841,3097,4020,2881,4020,2623v,-45,-6,-88,-17,-129c3906,1986,3229,1970,3229,1970v-1,-2,-1,-5,-1,-7c3227,1963,3226,1963,3225,1963v1,,2,,3,c3226,1950,3223,1936,3221,1923v-14,-72,-41,-141,-81,-204c2992,1485,2659,1348,2397,1329v-45,-3,-94,,-148,9c2232,1341,2216,1337,2204,1327v-12,-11,-19,-27,-18,-44c2187,1270,2191,1261,2202,1253m3589,1133v103,-170,324,-227,494,-125c4083,1008,4083,1008,4083,1008v84,50,143,130,167,224c4273,1325,4259,1422,4209,1504v-103,171,-325,227,-495,124c3714,1628,3714,1628,3714,1628v-1,,-1,,-1,c3630,1578,3572,1500,3548,1407v-23,-94,-8,-191,41,-274m3437,299c1922,,445,988,145,2503,,3237,149,3984,565,4605v417,622,1050,1044,1784,1190c3083,5940,3830,5791,4451,5374,5073,4958,5495,4325,5641,3591,5941,2076,4952,599,3437,299e" fillcolor="#f5f6f6" stroked="f">
                  <v:path arrowok="t" o:connecttype="custom" o:connectlocs="2991485,2805593;2740025,2465290;3054350,2385928;2672080,2756706;2625090,2789720;1771015,2393547;2522855,2157367;2527300,2156732;2929890,1629771;2959100,1495173;2924175,2266568;2680970,2396721;1594485,3102088;1486535,2930667;1017270,2779562;983615,2731945;1379855,1878014;1616075,2629727;1617345,2634171;2144395,3036694;2278380,3065899;1074420,3241129;993775,2925587;1308735,2846861;742315,2345930;688340,2375135;747395,1613263;1040765,1238676;998855,1116777;1654175,1134554;1476375,1231693;1139190,1726274;984250,1779605;532765,1181536;847725,1100905;926465,1415812;532765,1181536;1736090,2276092;1752600,1539616;1337945,1709767;2073275,1617073;1548765,1934519;1856740,2151018;1865630,1873570;1398270,795521;2160270,854566;2535555,1147887;2656840,1106619;2639060,1761828;2541905,1583423;2047875,1246295;1993900,1091381;1399540,842503;2279015,719334;2698750,782188;2358390,1033606;2279015,719334;358775,2923683;3582035,2279901" o:connectangles="0,0,0,0,0,0,0,0,0,0,0,0,0,0,0,0,0,0,0,0,0,0,0,0,0,0,0,0,0,0,0,0,0,0,0,0,0,0,0,0,0,0,0,0,0,0,0,0,0,0,0,0,0,0,0,0,0,0,0"/>
                  <o:lock v:ext="edit" verticies="t"/>
                </v:shape>
                <v:shape id="Freeform 117" o:spid="_x0000_s1042" style="position:absolute;left:25146;top:30746;width:41516;height:41504;visibility:visible;mso-wrap-style:square;v-text-anchor:top" coordsize="6538,65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" path="m4877,5652v-480,321,-1032,487,-1596,487c3093,6139,2904,6121,2716,6083,1962,5934,1310,5500,882,4861,455,4222,301,3454,450,2700v,,,,,c759,1143,2276,126,3834,434,5391,743,6408,2260,6099,3818,5950,4572,5516,5224,4877,5652m6216,3851c6538,2224,5480,644,3852,322,2225,,645,1058,323,2685,,4312,1059,5893,2686,6215,4313,6537,5894,5479,6216,3851e" fillcolor="#f5f6f6" stroked="f">
                  <v:path arrowok="t" o:connecttype="custom" o:connectlocs="3096895,3588471;2083435,3897669;1724660,3862114;560070,3086263;285750,1714238;285750,1714238;2434590,275548;3872865,2424059;3096895,3588471;3947160,2445011;2446020,204439;205105,1704714;1705610,3945921;3947160,2445011" o:connectangles="0,0,0,0,0,0,0,0,0,0,0,0,0,0"/>
                  <o:lock v:ext="edit" verticies="t"/>
                </v:shape>
                <v:rect id="Rectangle 118" o:spid="_x0000_s1043" style="position:absolute;top:6;width:75603;height:1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" fillcolor="#c4995b" stroked="f"/>
                <v:shape id="Freeform 119" o:spid="_x0000_s1044" style="position:absolute;left:5480;top:102469;width:22218;height:870;visibility:visible;mso-wrap-style:square;v-text-anchor:top" coordsize="3499,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" path="m3472,58v13,1,21,8,21,19c3493,89,3483,99,3471,99v-6,,-13,-4,-16,-9c3453,88,3452,85,3452,81v-6,,-6,,-6,c3446,95,3457,105,3472,105v15,,27,-12,27,-27c3499,67,3494,59,3483,55v10,-5,15,-12,15,-22c3498,20,3487,9,3473,9v-14,,-22,8,-24,23c3455,32,3455,32,3455,32v1,-12,7,-17,18,-17c3484,15,3491,23,3491,33v,11,-7,18,-19,19l3472,58xm3397,45v15,,27,12,27,27c3424,87,3412,99,3397,99v-15,,-27,-12,-27,-27c3370,57,3382,45,3397,45t3,-36c3370,53,3370,53,3370,53v-4,5,-6,12,-6,19c3364,90,3378,105,3397,105v18,,33,-15,33,-33c3430,54,3415,39,3397,39v-4,,-7,1,-12,3c3405,12,3405,12,3405,12r-5,-3xm3348,16v,-6,,-6,,-6c3312,10,3312,10,3312,10v-12,40,-12,40,-12,40c3305,47,3309,46,3314,46v15,,27,11,27,26c3341,87,3329,99,3314,99v-9,,-17,-4,-22,-12c3286,89,3286,89,3286,89v6,10,16,16,28,16c3333,105,3347,91,3347,72v,-18,-13,-32,-32,-32c3313,40,3312,40,3309,41v7,-25,7,-25,7,-25l3348,16xm3271,16v,-6,,-6,,-6c3236,10,3236,10,3236,10v-13,40,-13,40,-13,40c3229,47,3232,46,3238,46v15,,27,11,27,26c3265,87,3253,99,3238,99v-10,,-18,-4,-23,-12c3210,89,3210,89,3210,89v6,10,16,16,27,16c3256,105,3271,91,3271,72v,-18,-14,-32,-32,-32c3236,40,3235,40,3232,41v8,-25,8,-25,8,-25l3271,16xm3165,58v14,1,21,8,21,19c3186,89,3177,99,3165,99v-6,,-13,-4,-17,-9c3147,88,3146,85,3145,81v-6,,-6,,-6,c3140,95,3150,105,3165,105v15,,28,-12,28,-27c3193,67,3187,59,3177,55v9,-5,14,-12,14,-22c3191,20,3181,9,3167,9v-14,,-22,8,-24,23c3149,32,3149,32,3149,32v1,-12,7,-17,18,-17c3177,15,3185,23,3185,33v,11,-7,18,-20,19l3165,58xm3102,16v,87,,87,,87c3108,103,3108,103,3108,103v,-93,,-93,,-93c3090,10,3090,10,3090,10v-3,6,-3,6,-3,6l3102,16xm3014,45v-3,,-5,2,-5,5c3009,53,3012,55,3014,55v3,,5,-2,5,-5c3019,47,3017,45,3014,45t,49c3011,94,3009,96,3009,99v,3,3,5,5,5c3017,104,3019,102,3019,99v,-3,-2,-5,-5,-5m2963,50v14,,25,11,25,25c2988,89,2977,100,2963,100v-13,,-23,-11,-23,-25c2940,61,2950,50,2963,50t1,-5c2947,45,2934,59,2934,75v,17,13,30,30,30c2981,105,2994,92,2994,75v,-17,-13,-30,-30,-30m2830,103v6,,6,,6,c2836,24,2836,24,2836,24v79,82,79,82,79,82c2915,10,2915,10,2915,10v-6,,-6,,-6,c2909,91,2909,91,2909,91,2830,9,2830,9,2830,9r,94xm2731,46v,57,,57,,57c2736,103,2736,103,2736,103v,-29,,-29,,-29c2736,58,2742,50,2753,50v10,,14,5,14,17c2767,103,2767,103,2767,103v5,,5,,5,c2772,67,2772,67,2772,67v,-6,,-11,-2,-14c2767,48,2761,45,2754,45v-8,,-13,3,-18,10c2736,46,2736,46,2736,46r-5,xm2684,50v14,,25,11,25,25c2709,89,2698,100,2684,100v-13,,-23,-11,-23,-25c2661,61,2671,50,2684,50t1,-5c2668,45,2655,59,2655,75v,17,13,30,30,30c2701,105,2715,92,2715,75v,-17,-13,-30,-30,-30m2636,22v-3,,-5,3,-5,5c2631,30,2633,32,2636,32v3,,5,-2,5,-5c2641,25,2639,22,2636,22t2,24c2633,46,2633,46,2633,46v,57,,57,,57c2638,103,2638,103,2638,103r,-57xm2612,52v10,,10,,10,c2622,46,2622,46,2622,46v-10,,-10,,-10,c2612,26,2612,26,2612,26v-6,,-6,,-6,c2606,46,2606,46,2606,46v-6,,-6,,-6,c2600,52,2600,52,2600,52v6,,6,,6,c2606,103,2606,103,2606,103v6,,6,,6,l2612,52xm2558,50v13,,23,10,23,24c2581,89,2572,100,2558,100v-13,,-22,-11,-22,-25c2536,61,2545,50,2558,50t22,-4c2580,56,2580,56,2580,56v-5,-7,-13,-11,-22,-11c2541,45,2530,57,2530,75v,17,12,30,28,30c2567,105,2575,101,2580,93v,10,,10,,10c2586,103,2586,103,2586,103v,-57,,-57,,-57l2580,46xm2501,46v,57,,57,,57c2506,103,2506,103,2506,103v,-30,,-30,,-30c2506,63,2507,60,2508,57v2,-4,6,-7,10,-7c2519,50,2520,50,2522,51v3,-5,3,-5,3,-5c2523,45,2521,45,2519,45v-6,,-9,3,-13,9c2506,46,2506,46,2506,46r-5,xm2480,52v10,,10,,10,c2490,46,2490,46,2490,46v-10,,-10,,-10,c2480,26,2480,26,2480,26v-6,,-6,,-6,c2474,46,2474,46,2474,46v-6,,-6,,-6,c2468,52,2468,52,2468,52v6,,6,,6,c2474,103,2474,103,2474,103v6,,6,,6,l2480,52xm2456,54v-3,-6,-9,-9,-15,-9c2432,45,2426,51,2426,60v,7,4,11,16,15c2451,79,2453,81,2453,87v,7,-5,13,-12,13c2434,100,2429,96,2426,88v-5,2,-5,2,-5,2c2424,100,2431,105,2441,105v10,,18,-8,18,-18c2459,82,2457,78,2454,75v-3,-2,-4,-3,-12,-5c2434,66,2431,64,2431,59v,-4,5,-9,10,-9c2445,50,2449,52,2451,57r5,-3xm2403,22v-3,,-5,3,-5,5c2398,30,2400,32,2403,32v3,,5,-2,5,-5c2408,25,2406,22,2403,22t3,24c2400,46,2400,46,2400,46v,57,,57,,57c2406,103,2406,103,2406,103r,-57xm2352,50v13,,23,10,23,25c2375,89,2365,100,2352,100v-13,,-22,-11,-22,-25c2330,61,2340,50,2352,50t28,-4c2374,46,2374,46,2374,46v,10,,10,,10c2368,48,2362,45,2353,45v-17,,-29,13,-29,30c2324,92,2336,105,2352,105v9,,16,-4,22,-11c2374,102,2374,102,2374,102v,19,-8,29,-23,29c2339,131,2330,124,2329,112v-6,,-6,,-6,c2325,127,2335,136,2351,136v10,,18,-4,23,-10c2378,120,2380,114,2380,102r,-56xm2262,70v2,-11,11,-20,21,-20c2294,50,2302,58,2304,70r-42,xm2311,76v-1,-19,-11,-31,-28,-31c2268,45,2256,58,2256,75v,17,11,30,27,30c2295,105,2303,100,2309,89v-5,-2,-5,-2,-5,-2c2299,96,2293,100,2284,100v-13,,-22,-10,-22,-24l2311,76xm2206,54v,-38,,-38,,-38c2213,16,2213,16,2213,16v15,,23,6,23,19c2236,47,2228,54,2215,54r-9,xm2215,59v7,,11,-1,15,-2c2238,53,2242,45,2242,35v,-17,-10,-25,-29,-25c2200,10,2200,10,2200,10v,93,,93,,93c2206,103,2206,103,2206,103v,-44,,-44,,-44c2209,59,2209,59,2209,59v29,44,29,44,29,44c2246,103,2246,103,2246,103l2215,59xm2145,16v,-6,,-6,,-6c2100,10,2100,10,2100,10v,93,,93,,93c2145,103,2145,103,2145,103v,-5,,-5,,-5c2106,98,2106,98,2106,98v,-43,,-43,,-43c2144,55,2144,55,2144,55v,-5,,-5,,-5c2106,50,2106,50,2106,50v,-34,,-34,,-34l2145,16xm2073,52v14,,14,,14,c2087,46,2087,46,2087,46v-14,,-14,,-14,c2073,20,2073,20,2073,20v,-10,3,-15,10,-15c2084,5,2085,5,2087,6v,-5,,-5,,-5c2085,,2084,,2082,v-10,,-15,6,-15,19c2067,46,2067,46,2067,46v-6,,-6,,-6,c2061,52,2061,52,2061,52v6,,6,,6,c2067,103,2067,103,2067,103v6,,6,,6,l2073,52xm1990,98v,-82,,-82,,-82c2002,16,2002,16,2002,16v25,,42,17,42,41c2044,81,2026,98,2002,98r-12,xm1984,103v18,,18,,18,c2017,103,2027,99,2036,90v9,-8,14,-20,14,-33c2050,44,2045,32,2036,23v-9,-9,-19,-13,-34,-13c1984,10,1984,10,1984,10r,93xm1922,94v-3,,-5,2,-5,5c1917,102,1919,104,1922,104v3,,5,-2,5,-5c1927,96,1925,94,1922,94m1897,16v,-6,,-6,,-6c1861,10,1861,10,1861,10v-12,40,-12,40,-12,40c1855,47,1858,46,1863,46v16,,27,11,27,26c1890,87,1879,99,1863,99v-9,,-17,-4,-22,-12c1835,89,1835,89,1835,89v7,10,17,16,28,16c1882,105,1897,91,1897,72v,-18,-14,-32,-32,-32c1862,40,1861,40,1858,41v8,-25,8,-25,8,-25l1897,16xm1791,58v13,1,21,8,21,19c1812,89,1803,99,1791,99v-7,,-14,-4,-17,-9c1772,88,1772,85,1771,81v-6,,-6,,-6,c1765,95,1776,105,1791,105v15,,27,-12,27,-27c1818,67,1813,59,1803,55v9,-5,14,-12,14,-22c1817,20,1806,9,1793,9v-15,,-23,8,-24,23c1774,32,1774,32,1774,32v2,-12,8,-17,19,-17c1803,15,1811,23,1811,33v,11,-8,18,-20,19l1791,58xm1716,15v15,,27,12,27,27c1743,56,1731,68,1716,68v-15,,-27,-12,-27,-26c1689,27,1701,15,1716,15t-3,90c1743,61,1743,61,1743,61v4,-6,6,-13,6,-20c1749,23,1735,9,1716,9v-18,,-33,15,-33,32c1683,59,1698,74,1716,74v4,,7,-1,12,-2c1708,101,1708,101,1708,101r5,4xm1623,98v24,-27,24,-27,24,-27c1656,61,1656,61,1660,57v5,-8,8,-14,8,-21c1668,21,1656,9,1640,9v-9,,-19,5,-24,12c1613,25,1612,29,1612,37v6,,6,,6,c1618,31,1619,28,1621,25v4,-6,11,-10,19,-10c1652,15,1662,24,1662,36v,8,-5,15,-16,28c1610,103,1610,103,1610,103v57,,57,,57,c1667,98,1667,98,1667,98r-44,xm1563,45v15,,27,12,27,27c1590,87,1578,99,1563,99v-15,,-27,-12,-27,-27c1536,57,1548,45,1563,45t4,-36c1536,53,1536,53,1536,53v-4,5,-6,12,-6,19c1530,90,1545,105,1563,105v18,,33,-15,33,-33c1596,54,1581,39,1563,39v-4,,-7,1,-12,3c1572,12,1572,12,1572,12r-5,-3xm1500,80v-39,,-39,,-39,c1500,25,1500,25,1500,25r,55xm1506,80v,-73,,-73,,-73c1450,86,1450,86,1450,86v50,,50,,50,c1500,103,1500,103,1500,103v6,,6,,6,c1506,86,1506,86,1506,86v13,,13,,13,c1519,80,1519,80,1519,80r-13,xm1407,45v15,,27,12,27,27c1434,87,1422,99,1407,99v-15,,-27,-12,-27,-27c1380,57,1392,45,1407,45t4,-36c1380,53,1380,53,1380,53v-4,5,-6,12,-6,19c1374,90,1389,105,1407,105v18,,33,-15,33,-33c1440,54,1426,39,1408,39v-5,,-8,1,-13,3c1416,12,1416,12,1416,12r-5,-3xm1320,45v-3,,-5,2,-5,5c1315,53,1317,55,1320,55v3,,5,-2,5,-5c1325,47,1323,45,1320,45t,49c1317,94,1315,96,1315,99v,3,2,5,5,5c1323,104,1325,102,1325,99v,-3,-2,-5,-5,-5m1269,50v14,,24,11,24,25c1293,89,1283,100,1269,100v-13,,-24,-11,-24,-25c1245,61,1256,50,1269,50t,-5c1253,45,1239,59,1239,75v,17,14,30,30,30c1286,105,1299,92,1299,75v,-17,-13,-30,-30,-30m1136,103v6,,6,,6,c1142,24,1142,24,1142,24v78,82,78,82,78,82c1220,10,1220,10,1220,10v-6,,-6,,-6,c1214,91,1214,91,1214,91,1136,9,1136,9,1136,9r,94xm1056,104v-14,33,-14,33,-14,33c1049,137,1049,137,1049,137v38,-91,38,-91,38,-91c1080,46,1080,46,1080,46v-21,51,-21,51,-21,51c1036,46,1036,46,1036,46v-7,,-7,,-7,l1056,104xm978,46v,57,,57,,57c984,103,984,103,984,103v,-29,,-29,,-29c984,58,990,50,1001,50v10,,13,5,13,17c1014,103,1014,103,1014,103v6,,6,,6,c1020,67,1020,67,1020,67v,-6,-1,-11,-3,-14c1014,48,1008,45,1001,45v-7,,-12,3,-17,10c984,46,984,46,984,46r-6,xm931,50v13,,22,10,22,24c953,89,944,100,931,100v-13,,-23,-11,-23,-25c908,61,918,50,931,50t22,-4c953,56,953,56,953,56,947,49,940,45,931,45v-17,,-28,12,-28,30c903,92,915,105,931,105v9,,17,-4,22,-12c953,103,953,103,953,103v6,,6,,6,c959,46,959,46,959,46r-6,xm862,50v13,,22,11,22,25c884,89,875,100,862,100v-13,,-23,-10,-23,-24c839,61,849,50,862,50t-22,87c840,94,840,94,840,94v6,7,13,11,22,11c879,105,890,93,890,75,890,58,878,45,862,45v-9,,-17,4,-22,12c840,46,840,46,840,46v-6,,-6,,-6,c834,137,834,137,834,137r6,xm743,46v,57,,57,,57c749,103,749,103,749,103v,-33,,-33,,-33c749,58,754,50,763,50v9,,13,6,13,17c776,103,776,103,776,103v6,,6,,6,c782,69,782,69,782,69v,-12,5,-19,14,-19c805,50,809,55,809,65v,38,,38,,38c814,103,814,103,814,103v,-37,,-37,,-37c814,58,814,55,811,51v-3,-4,-8,-6,-15,-6c789,45,783,48,780,55,776,48,771,45,764,45v-7,,-11,3,-15,8c749,46,749,46,749,46r-6,xm697,50v14,,24,11,24,25c721,89,711,100,697,100v-13,,-24,-11,-24,-25c673,61,684,50,697,50t,-5c681,45,667,59,667,75v,17,14,30,30,30c714,105,727,92,727,75,727,58,714,45,697,45m653,21c644,13,634,9,622,9v-26,,-48,22,-48,48c574,83,596,105,622,105v12,,21,-3,31,-12c653,85,653,85,653,85v-8,9,-19,14,-31,14c599,99,580,80,580,57v,-23,20,-42,42,-42c634,15,645,20,653,29r,-8xm493,50v14,,23,10,23,24c516,89,507,100,494,100v-13,,-23,-11,-23,-25c471,61,481,50,493,50m516,1v,55,,55,,55c510,49,503,45,493,45v-16,,-28,12,-28,30c465,92,477,105,494,105v9,,17,-4,22,-12c516,103,516,103,516,103v5,,5,,5,c521,1,521,1,521,1r-5,xm404,70v2,-11,11,-20,21,-20c436,50,444,58,446,70r-42,xm453,76c453,57,442,45,425,45v-15,,-27,13,-27,30c398,92,409,105,425,105v12,,20,-5,26,-16c446,87,446,87,446,87v-5,9,-11,13,-20,13c413,100,404,90,404,76r49,xm369,46v,57,,57,,57c374,103,374,103,374,103v,-30,,-30,,-30c374,63,375,60,376,57v2,-4,6,-7,10,-7c387,50,388,50,390,51v3,-5,3,-5,3,-5c391,45,389,45,387,45v-6,,-10,3,-13,9c374,46,374,46,374,46r-5,xm304,70v2,-11,10,-20,21,-20c336,50,344,58,346,70r-42,xm353,76c352,57,341,45,325,45v-16,,-28,13,-28,30c297,92,309,105,325,105v11,,20,-5,26,-16c346,87,346,87,346,87v-5,9,-11,13,-20,13c313,100,304,90,304,76r49,xm280,52v10,,10,,10,c290,46,290,46,290,46v-10,,-10,,-10,c280,26,280,26,280,26v-5,,-5,,-5,c275,46,275,46,275,46v-7,,-7,,-7,c268,52,268,52,268,52v7,,7,,7,c275,103,275,103,275,103v5,,5,,5,l280,52xm256,54v-3,-6,-8,-9,-14,-9c233,45,226,51,226,60v,7,4,11,17,15c251,79,254,81,254,87v,7,-6,13,-13,13c234,100,229,96,227,88v-6,2,-6,2,-6,2c224,100,231,105,241,105v11,,18,-8,18,-18c259,82,258,78,254,75v-3,-2,-4,-3,-11,-5c234,66,232,64,232,59v,-4,4,-9,9,-9c246,50,249,52,251,57r5,-3xm203,22v-3,,-5,3,-5,5c198,30,200,32,203,32v3,,5,-2,5,-5c208,25,206,22,203,22t3,24c200,46,200,46,200,46v,57,,57,,57c206,103,206,103,206,103r,-57xm152,50v13,,23,10,23,25c175,89,166,100,152,100v-13,,-22,-11,-22,-25c130,61,140,50,152,50t28,-4c175,46,175,46,175,46v,10,,10,,10c168,48,162,45,153,45v-16,,-29,13,-29,30c124,92,137,105,152,105v9,,16,-4,23,-11c175,102,175,102,175,102v,19,-8,29,-23,29c139,131,131,124,129,112v-5,,-5,,-5,c125,127,136,136,152,136v9,,17,-4,22,-10c179,120,180,114,180,102r,-56xm63,70c64,59,73,50,84,50v10,,19,8,21,20l63,70xm111,76c111,57,100,45,84,45,68,45,56,58,56,75v,17,12,30,28,30c95,105,103,100,109,89v-5,-2,-5,-2,-5,-2c99,96,93,100,84,100,71,100,63,90,62,76r49,xm6,54c6,16,6,16,6,16v8,,8,,8,c29,16,36,22,36,35v,12,-8,19,-21,19l6,54xm16,59v7,,11,-1,14,-2c38,53,42,45,42,35,42,18,33,10,13,10,,10,,10,,10v,93,,93,,93c6,103,6,103,6,103,6,59,6,59,6,59v3,,3,,3,c39,103,39,103,39,103v7,,7,,7,l16,59xe" fillcolor="#003974" stroked="f">
                  <v:path arrowok="t" o:connecttype="custom" o:connectlocs="2205355,5715;2157095,28575;2125980,6350;2101215,26035;2038350,56515;1997075,51435;2009775,33020;1913890,34925;1866900,47625;1851025,6350;1757045,65405;1689735,47625;1673860,13970;1654810,16510;1610360,47625;1638300,29210;1591310,29210;1570990,33020;1537335,57150;1525905,20320;1479550,47625;1478915,71120;1449705,28575;1419860,22225;1402715,37465;1337310,34925;1322705,3175;1316355,33020;1292860,14605;1181735,6350;1184910,10160;1153795,20955;1072515,26670;1030605,62230;1045210,40640;975360,33655;952500,50800;893445,28575;885825,26670;841375,62865;805815,28575;661670,86995;624840,46990;591185,31750;605155,65405;547370,66675;475615,44450;514985,32385;442595,31750;414655,53975;327660,635;269875,31750;287655,48260;237490,29210;219710,55245;170180,29210;153035,63500;128905,13970;111125,47625;111125,64770;40005,44450;3810,10160;3810,65405" o:connectangles="0,0,0,0,0,0,0,0,0,0,0,0,0,0,0,0,0,0,0,0,0,0,0,0,0,0,0,0,0,0,0,0,0,0,0,0,0,0,0,0,0,0,0,0,0,0,0,0,0,0,0,0,0,0,0,0,0,0,0,0,0,0,0"/>
                  <o:lock v:ext="edit" verticies="t"/>
                </v:shape>
                <v:shape id="Freeform 120" o:spid="_x0000_s1045" style="position:absolute;left:5410;top:101199;width:35718;height:870;visibility:visible;mso-wrap-style:square;v-text-anchor:top" coordsize="5625,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" path="m5614,16v-61,85,-61,85,-61,85c5558,104,5558,104,5558,104v67,-94,67,-94,67,-94c5557,10,5557,10,5557,10v,6,,6,,6l5614,16xm5534,16v-60,85,-60,85,-60,85c5478,104,5478,104,5478,104v67,-94,67,-94,67,-94c5477,10,5477,10,5477,10v,6,,6,,6l5534,16xm5435,15v15,,27,12,27,27c5462,56,5450,68,5435,68v-15,,-27,-12,-27,-26c5408,27,5420,15,5435,15t-4,90c5462,61,5462,61,5462,61v4,-6,6,-13,6,-20c5468,23,5454,9,5435,9v-18,,-33,15,-33,32c5402,59,5417,74,5435,74v4,,7,-1,12,-2c5427,101,5427,101,5427,101r4,4xm5359,15v14,,27,12,27,27c5386,56,5373,68,5359,68v-15,,-28,-12,-28,-26c5331,27,5344,15,5359,15t-4,90c5386,61,5386,61,5386,61v4,-6,6,-13,6,-20c5392,23,5377,9,5359,9v-19,,-34,15,-34,32c5325,59,5340,74,5358,74v4,,7,-1,13,-2c5350,101,5350,101,5350,101r5,4xm5282,58v11,,20,9,20,20c5302,90,5293,99,5282,99v-12,,-21,-9,-21,-21c5261,67,5270,58,5282,58t,-43c5292,15,5301,23,5301,33v,11,-9,19,-19,19c5272,52,5263,44,5263,33v,-10,9,-18,19,-18m5270,55v-10,5,-15,13,-15,23c5255,93,5266,105,5282,105v15,,27,-12,27,-27c5309,67,5304,60,5294,55v8,-5,13,-13,13,-22c5307,19,5296,9,5282,9v-14,,-25,11,-25,25c5257,43,5261,50,5270,55t-65,3c5217,58,5226,67,5226,78v,12,-9,21,-21,21c5194,99,5184,90,5184,78v,-11,10,-20,21,-20m5205,15v11,,19,8,19,18c5224,44,5216,52,5205,52v-10,,-18,-8,-18,-19c5187,23,5195,15,5205,15t-12,40c5183,60,5178,68,5178,78v,15,12,27,27,27c5220,105,5232,93,5232,78v,-11,-5,-18,-15,-23c5225,50,5230,42,5230,33v,-14,-11,-24,-25,-24c5191,9,5180,20,5180,34v,9,5,16,13,21m5077,98v24,-27,24,-27,24,-27c5110,61,5110,61,5114,57v5,-8,8,-14,8,-21c5122,21,5110,9,5094,9v-9,,-19,5,-24,12c5067,25,5066,29,5066,37v6,,6,,6,c5072,31,5073,28,5075,25v4,-6,11,-10,19,-10c5106,15,5116,24,5116,36v,8,-4,15,-16,28c5064,103,5064,103,5064,103v57,,57,,57,c5121,98,5121,98,5121,98r-44,xm5000,98v25,-27,25,-27,25,-27c5034,61,5034,61,5037,57v6,-8,8,-14,8,-21c5045,21,5033,9,5017,9v-9,,-19,5,-24,12c4991,25,4990,29,4989,37v6,,6,,6,c4996,31,4996,28,4998,25v4,-6,11,-10,19,-10c5029,15,5039,24,5039,36v,8,-4,15,-16,28c4987,103,4987,103,4987,103v58,,58,,58,c5045,98,5045,98,5045,98r-45,xm4968,16v,-6,,-6,,-6c4932,10,4932,10,4932,10v-12,40,-12,40,-12,40c4926,47,4929,46,4934,46v16,,28,11,28,26c4962,87,4950,99,4934,99v-9,,-17,-4,-22,-12c4906,89,4906,89,4906,89v7,10,17,16,28,16c4953,105,4968,91,4968,72v,-18,-14,-32,-32,-32c4933,40,4932,40,4929,41v8,-25,8,-25,8,-25l4968,16xm4875,16v,87,,87,,87c4881,103,4881,103,4881,103v,-93,,-93,,-93c4863,10,4863,10,4863,10v-3,6,-3,6,-3,6l4875,16xm4808,15v15,,28,19,28,42c4836,80,4823,99,4808,99v-16,,-28,-18,-28,-41c4780,33,4792,15,4808,15t,-6c4789,9,4774,31,4774,57v,26,15,48,34,48c4826,105,4842,83,4842,57v,-27,-15,-48,-34,-48m4719,44v-4,,-7,3,-7,7c4712,55,4715,58,4719,58v3,,7,-3,7,-7c4726,47,4722,44,4719,44t,47c4715,91,4712,94,4712,98v,4,3,7,7,7c4723,105,4726,102,4726,98v,-4,-3,-7,-7,-7m4652,68v2,-9,9,-15,18,-15c4678,53,4685,59,4687,68r-35,xm4697,76v,-2,,-2,,-2c4697,56,4686,44,4670,44v-17,,-29,13,-29,30c4641,93,4653,105,4670,105v12,,20,-5,27,-16c4688,84,4688,84,4688,84v-5,9,-10,12,-18,12c4660,96,4652,88,4652,76r45,xm4579,45v,58,,58,,58c4589,103,4589,103,4589,103v,-29,,-29,,-29c4589,59,4594,53,4604,53v9,,12,4,12,16c4616,103,4616,103,4616,103v10,,10,,10,c4626,67,4626,67,4626,67v,-7,-1,-11,-3,-15c4620,47,4613,44,4606,44v-7,,-12,2,-17,8c4589,45,4589,45,4589,45r-10,xm4533,53v12,,21,9,21,22c4554,87,4545,96,4533,96v-11,,-20,-9,-20,-21c4513,62,4521,53,4533,53t,-9c4516,44,4503,58,4503,75v,17,13,30,30,30c4551,105,4564,92,4564,75v,-18,-13,-31,-31,-31m4441,1v,102,,102,,102c4451,103,4451,103,4451,103v,-29,,-29,,-29c4451,59,4455,53,4465,53v9,,12,5,12,15c4477,103,4477,103,4477,103v10,,10,,10,c4487,67,4487,67,4487,67v,-7,-1,-11,-3,-15c4481,47,4474,44,4468,44v-8,,-12,2,-17,8c4451,1,4451,1,4451,1r-10,xm4396,53v11,,19,9,19,22c4415,87,4407,96,4396,96v-11,,-19,-9,-19,-21c4377,62,4385,53,4396,53t-19,83c4377,95,4377,95,4377,95v6,7,12,10,21,10c4413,105,4426,92,4426,75v,-18,-12,-31,-28,-31c4389,44,4383,47,4377,54v,-9,,-9,,-9c4367,45,4367,45,4367,45v,91,,91,,91l4377,136xm4308,68v1,-9,8,-15,17,-15c4333,53,4340,59,4342,68r-34,xm4352,76v,-2,,-2,,-2c4352,56,4341,44,4325,44v-17,,-29,13,-29,30c4296,93,4308,105,4325,105v12,,20,-5,27,-16c4343,84,4343,84,4343,84v-5,9,-10,12,-18,12c4315,96,4307,88,4307,76r45,xm4281,1v-10,,-10,,-10,c4271,103,4271,103,4271,103v10,,10,,10,l4281,1xm4211,68v2,-9,9,-15,17,-15c4237,53,4244,59,4245,68r-34,xm4256,76v,-2,,-2,,-2c4256,56,4245,44,4228,44v-16,,-28,13,-28,30c4200,93,4212,105,4228,105v12,,21,-5,27,-16c4247,84,4247,84,4247,84v-6,9,-10,12,-18,12c4218,96,4211,88,4210,76r46,xm4175,20v23,,23,,23,c4198,10,4198,10,4198,10v-56,,-56,,-56,c4142,20,4142,20,4142,20v23,,23,,23,c4165,103,4165,103,4165,103v10,,10,,10,l4175,20xm3942,10v-7,,-7,,-7,c3966,107,3966,107,3966,107v35,-85,35,-85,35,-85c4033,107,4033,107,4033,107v36,-97,36,-97,36,-97c4062,10,4062,10,4062,10v-29,79,-29,79,-29,79c4001,5,4001,5,4001,5v-34,84,-34,84,-34,84l3942,10xm3889,53v,-37,,-37,,-37c3901,16,3901,16,3901,16v14,,21,6,21,18c3922,46,3914,53,3902,53r-13,xm3889,59v12,,12,,12,c3918,59,3929,50,3929,35v,-16,-11,-25,-28,-25c3883,10,3883,10,3883,10v,93,,93,,93c3889,103,3889,103,3889,103r,-44xm3832,58v12,,21,9,21,20c3853,90,3844,99,3832,99v-11,,-21,-9,-21,-21c3811,67,3821,58,3832,58xm3833,15v10,,18,8,18,18c3851,44,3843,52,3833,52v-11,,-19,-8,-19,-19c3814,23,3822,15,3833,15t-12,40c3810,60,3805,68,3805,78v,15,12,27,27,27c3848,105,3859,93,3859,78v,-11,-5,-18,-15,-23c3853,50,3858,42,3858,33v,-14,-11,-24,-25,-24c3818,9,3808,20,3808,34v,9,4,16,13,21xm3748,16v,-6,,-6,,-6c3713,10,3713,10,3713,10v-12,40,-12,40,-12,40c3706,47,3710,46,3715,46v15,,27,11,27,26c3742,87,3730,99,3715,99v-9,,-17,-4,-23,-12c3687,89,3687,89,3687,89v6,10,16,16,28,16c3734,105,3748,91,3748,72v,-18,-14,-32,-32,-32c3714,40,3712,40,3709,41v8,-25,8,-25,8,-25l3748,16xm3586,103v6,,6,,6,c3592,24,3592,24,3592,24v78,82,78,82,78,82c3670,10,3670,10,3670,10v-6,,-6,,-6,c3664,91,3664,91,3664,91,3586,9,3586,9,3586,9r,94xm3548,10v-6,,-6,,-6,c3542,103,3542,103,3542,103v29,,29,,29,c3571,98,3571,98,3571,98v-23,,-23,,-23,l3548,10xm3442,46v,57,,57,,57c3448,103,3448,103,3448,103v,-29,,-29,,-29c3448,58,3454,50,3465,50v9,,13,5,13,17c3478,103,3478,103,3478,103v6,,6,,6,c3484,67,3484,67,3484,67v,-6,-1,-11,-3,-14c3478,48,3472,45,3465,45v-7,,-12,3,-17,10c3448,46,3448,46,3448,46r-6,xm3422,1v-5,,-5,,-5,c3417,103,3417,103,3417,103v5,,5,,5,l3422,1xm3370,50v14,,25,11,25,25c3395,89,3384,100,3370,100v-13,,-24,-11,-24,-25c3346,61,3357,50,3370,50t,-5c3354,45,3341,59,3341,75v,17,13,30,29,30c3387,105,3400,92,3400,75v,-17,-13,-30,-30,-30m3328,52v-6,-5,-12,-7,-20,-7c3292,45,3279,58,3279,75v,17,13,30,29,30c3316,105,3322,102,3329,97v,-8,,-8,,-8c3323,96,3316,100,3308,100v-13,,-23,-11,-23,-25c3285,61,3295,50,3308,50v8,,13,3,20,10l3328,52xm3221,46v,57,,57,,57c3227,103,3227,103,3227,103v,-29,,-29,,-29c3227,58,3232,50,3243,50v10,,14,5,14,17c3257,103,3257,103,3257,103v6,,6,,6,c3263,67,3263,67,3263,67v,-6,-1,-11,-3,-14c3257,48,3251,45,3244,45v-8,,-13,3,-17,10c3227,46,3227,46,3227,46r-6,xm3198,22v-3,,-5,3,-5,5c3193,30,3195,32,3198,32v3,,5,-2,5,-5c3203,25,3201,22,3198,22t3,24c3195,46,3195,46,3195,46v,57,,57,,57c3201,103,3201,103,3201,103r,-57xm3160,10v-6,,-6,,-6,c3154,103,3154,103,3154,103v30,,30,,30,c3184,98,3184,98,3184,98v-24,,-24,,-24,l3160,10xm3092,94v-9,29,-9,29,-9,29c3087,124,3087,124,3087,124v10,-28,10,-28,10,-28l3092,94xm3068,1v-6,,-6,,-6,c3062,103,3062,103,3062,103v6,,6,,6,l3068,1xm3042,1v-5,,-5,,-5,c3037,103,3037,103,3037,103v5,,5,,5,l3042,1xm3014,22v-3,,-5,3,-5,5c3009,30,3011,32,3014,32v3,,5,-2,5,-5c3019,25,3017,22,3014,22t3,24c3011,46,3011,46,3011,46v,57,,57,,57c3017,103,3017,103,3017,103r,-57xm2926,50v,-40,,-40,,-40c2920,10,2920,10,2920,10v,93,,93,,93c2926,103,2926,103,2926,103v,-48,,-48,,-48c2982,55,2982,55,2982,55v,48,,48,,48c2988,103,2988,103,2988,103v,-93,,-93,,-93c2982,10,2982,10,2982,10v,40,,40,,40l2926,50xm2858,52v14,,14,,14,c2872,46,2872,46,2872,46v-14,,-14,,-14,c2858,20,2858,20,2858,20v,-10,3,-15,10,-15c2869,5,2870,5,2872,6v,-5,,-5,,-5c2870,,2869,,2867,v-10,,-15,6,-15,19c2852,46,2852,46,2852,46v-6,,-6,,-6,c2846,52,2846,52,2846,52v6,,6,,6,c2852,103,2852,103,2852,103v6,,6,,6,l2858,52xm2824,52v14,,14,,14,c2838,46,2838,46,2838,46v-14,,-14,,-14,c2824,20,2824,20,2824,20v,-10,3,-15,10,-15c2835,5,2837,5,2838,6v,-5,,-5,,-5c2836,,2835,,2833,v-10,,-15,6,-15,19c2818,46,2818,46,2818,46v-6,,-6,,-6,c2812,52,2812,52,2812,52v6,,6,,6,c2818,103,2818,103,2818,103v6,,6,,6,l2824,52xm2796,22v-3,,-5,3,-5,5c2791,30,2793,32,2796,32v3,,5,-2,5,-5c2801,25,2799,22,2796,22t2,24c2793,46,2793,46,2793,46v,57,,57,,57c2798,103,2798,103,2798,103r,-57xm2773,1v-6,,-6,,-6,c2767,103,2767,103,2767,103v6,,6,,6,l2773,1xm2750,21c2740,13,2730,9,2719,9v-27,,-49,22,-49,48c2670,83,2692,105,2719,105v11,,20,-3,31,-12c2750,85,2750,85,2750,85v-9,9,-20,14,-32,14c2695,99,2676,80,2676,57v,-23,20,-42,42,-42c2730,15,2741,20,2750,29r,-8xm2648,5v-8,28,-8,28,-8,28c2643,34,2643,34,2643,34,2654,6,2654,6,2654,6r-6,-1xm2575,15v23,,42,19,42,42c2617,80,2598,99,2575,99v-23,,-42,-19,-42,-42c2533,34,2552,15,2575,15t,-6c2548,9,2526,31,2526,57v,26,22,48,49,48c2601,105,2623,83,2623,57v,-26,-22,-48,-48,-48m2476,54v-3,-6,-8,-9,-14,-9c2453,45,2446,51,2446,60v,7,4,11,17,15c2471,79,2474,81,2474,87v,7,-6,13,-13,13c2454,100,2450,96,2447,88v-6,2,-6,2,-6,2c2444,100,2451,105,2461,105v11,,19,-8,19,-18c2480,82,2478,78,2474,75v-3,-2,-4,-3,-11,-5c2454,66,2452,64,2452,59v,-4,4,-9,9,-9c2466,50,2469,52,2472,57r4,-3xm2428,54v-3,-6,-8,-9,-14,-9c2405,45,2398,51,2398,60v,7,5,11,17,15c2423,79,2426,81,2426,87v,7,-5,13,-13,13c2406,100,2402,96,2399,88v-5,2,-5,2,-5,2c2397,100,2404,105,2413,105v11,,19,-8,19,-18c2432,82,2430,78,2426,75v-2,-2,-4,-3,-11,-5c2406,66,2404,64,2404,59v,-4,5,-9,10,-9c2418,50,2421,52,2424,57r4,-3xm2352,50v14,,24,11,24,25c2376,89,2366,100,2352,100v-13,,-24,-11,-24,-25c2328,61,2338,50,2352,50t,-5c2335,45,2322,59,2322,75v,17,13,30,30,30c2369,105,2382,92,2382,75v,-17,-13,-30,-30,-30m2294,46v,57,,57,,57c2299,103,2299,103,2299,103v,-30,,-30,,-30c2299,63,2300,60,2301,57v2,-4,6,-7,10,-7c2312,50,2313,50,2315,51v3,-5,3,-5,3,-5c2315,45,2314,45,2312,45v-6,,-10,3,-13,9c2299,46,2299,46,2299,46r-5,xm2276,21c2267,13,2257,9,2245,9v-26,,-49,22,-49,48c2196,83,2219,105,2245,105v12,,21,-3,31,-12c2276,85,2276,85,2276,85v-8,9,-19,14,-31,14c2222,99,2203,80,2203,57v,-23,19,-42,42,-42c2257,15,2268,20,2276,29r,-8xm2139,94v-8,29,-8,29,-8,29c2135,124,2135,124,2135,124v10,-28,10,-28,10,-28l2139,94xm2115,52v10,,10,,10,c2125,46,2125,46,2125,46v-10,,-10,,-10,c2115,26,2115,26,2115,26v-6,,-6,,-6,c2109,46,2109,46,2109,46v-6,,-6,,-6,c2103,52,2103,52,2103,52v6,,6,,6,c2109,103,2109,103,2109,103v6,,6,,6,l2115,52xm2090,54v-3,-6,-8,-9,-14,-9c2067,45,2060,51,2060,60v,7,5,11,17,15c2085,79,2088,81,2088,87v,7,-5,13,-13,13c2068,100,2064,96,2061,88v-5,2,-5,2,-5,2c2059,100,2066,105,2075,105v11,,19,-8,19,-18c2094,82,2092,78,2088,75v-2,-2,-4,-3,-11,-5c2069,66,2066,64,2066,59v,-4,5,-9,10,-9c2080,50,2083,52,2086,57r4,-3xm2005,46v-6,,-6,,-6,c1999,82,1999,82,1999,82v,8,1,12,4,16c2007,102,2013,105,2020,105v6,,12,-3,16,-7c2039,94,2040,90,2040,82v,-36,,-36,,-36c2035,46,2035,46,2035,46v,34,,34,,34c2035,87,2034,90,2033,93v-2,4,-8,7,-13,7c2014,100,2009,97,2007,93v-2,-3,-2,-6,-2,-13l2005,46xm1963,46v,57,,57,,57c1969,103,1969,103,1969,103v,-30,,-30,,-30c1969,63,1969,60,1970,57v2,-4,7,-7,10,-7c1982,50,1983,50,1984,51v3,-5,3,-5,3,-5c1985,45,1983,45,1981,45v-5,,-9,3,-12,9c1969,46,1969,46,1969,46r-6,xm1933,16v24,,24,,24,c1957,10,1957,10,1957,10v-54,,-54,,-54,c1903,16,1903,16,1903,16v24,,24,,24,c1927,103,1927,103,1927,103v6,,6,,6,l1933,16xm1858,54v-3,-6,-8,-9,-14,-9c1835,45,1828,51,1828,60v,7,4,11,17,15c1853,79,1856,81,1856,87v,7,-6,13,-13,13c1836,100,1831,96,1829,88v-6,2,-6,2,-6,2c1826,100,1833,105,1843,105v11,,19,-8,19,-18c1862,82,1860,78,1856,75v-3,-2,-4,-3,-11,-5c1836,66,1834,64,1834,59v,-4,4,-9,9,-9c1848,50,1851,52,1853,57r5,-3xm1763,70v2,-11,11,-20,21,-20c1795,50,1803,58,1805,70r-42,xm1812,76v-1,-19,-11,-31,-28,-31c1769,45,1757,58,1757,75v,17,11,30,27,30c1796,105,1804,100,1810,89v-5,-2,-5,-2,-5,-2c1800,96,1794,100,1785,100v-13,,-22,-10,-22,-24l1812,76xm1738,22v-3,,-6,3,-6,5c1732,30,1735,32,1738,32v2,,5,-2,5,-5c1743,25,1740,22,1738,22t2,24c1735,46,1735,46,1735,46v,57,,57,,57c1740,103,1740,103,1740,103r,-57xm1644,46v,57,,57,,57c1649,103,1649,103,1649,103v,-33,,-33,,-33c1649,58,1655,50,1664,50v8,,13,6,13,17c1677,103,1677,103,1677,103v5,,5,,5,c1682,69,1682,69,1682,69v,-12,5,-19,15,-19c1706,50,1709,55,1709,65v,38,,38,,38c1715,103,1715,103,1715,103v,-37,,-37,,-37c1715,58,1714,55,1712,51v-4,-4,-9,-6,-15,-6c1689,45,1684,48,1680,55v-3,-7,-8,-10,-16,-10c1658,45,1653,48,1649,53v,-7,,-7,,-7l1644,46xm1579,70v2,-11,11,-20,21,-20c1611,50,1619,58,1621,70r-42,xm1628,76v-1,-19,-12,-31,-28,-31c1585,45,1572,58,1572,75v,17,12,30,28,30c1612,105,1620,100,1626,89v-5,-2,-5,-2,-5,-2c1616,96,1610,100,1601,100v-13,,-22,-10,-22,-24l1628,76xm1528,50v14,,23,10,23,24c1551,89,1542,100,1529,100v-13,,-23,-11,-23,-25c1506,61,1516,50,1528,50m1551,1v,55,,55,,55c1545,49,1538,45,1528,45v-16,,-28,12,-28,30c1500,92,1512,105,1529,105v9,,17,-4,22,-12c1551,103,1551,103,1551,103v5,,5,,5,c1556,1,1556,1,1556,1r-5,xm1456,50v13,,23,10,23,24c1479,89,1470,100,1456,100v-12,,-22,-11,-22,-25c1434,61,1444,50,1456,50t23,-4c1479,56,1479,56,1479,56v-6,-7,-13,-11,-23,-11c1440,45,1428,57,1428,75v,17,12,30,29,30c1466,105,1474,101,1479,93v,10,,10,,10c1484,103,1484,103,1484,103v,-57,,-57,,-57l1479,46xm1416,52v-7,-5,-12,-7,-20,-7c1379,45,1367,58,1367,75v,17,12,30,29,30c1404,105,1410,102,1417,97v,-8,,-8,,-8c1410,96,1404,100,1396,100v-13,,-24,-11,-24,-25c1372,61,1383,50,1396,50v7,,13,3,20,10l1416,52xm1337,67v-35,,-35,,-35,c1319,23,1319,23,1319,23r18,44xm1339,73v12,30,12,30,12,30c1358,103,1358,103,1358,103,1319,7,1319,7,1319,7v-39,96,-39,96,-39,96c1287,103,1287,103,1287,103v12,-30,12,-30,12,-30l1339,73xm1229,52v14,,14,,14,c1243,46,1243,46,1243,46v-14,,-14,,-14,c1229,20,1229,20,1229,20v,-10,3,-15,10,-15c1240,5,1242,5,1243,6v,-5,,-5,,-5c1241,,1240,,1238,v-10,,-15,6,-15,19c1223,46,1223,46,1223,46v-6,,-6,,-6,c1217,52,1217,52,1217,52v6,,6,,6,c1223,103,1223,103,1223,103v6,,6,,6,l1229,52xm1177,50v14,,25,11,25,25c1202,89,1191,100,1177,100v-13,,-24,-11,-24,-25c1153,61,1164,50,1177,50t,-5c1161,45,1147,59,1147,75v,17,14,30,30,30c1194,105,1207,92,1207,75v,-17,-13,-30,-30,-30m1055,46v,57,,57,,57c1060,103,1060,103,1060,103v,-29,,-29,,-29c1060,58,1066,50,1077,50v10,,13,5,13,17c1090,103,1090,103,1090,103v6,,6,,6,c1096,67,1096,67,1096,67v,-6,-1,-11,-3,-14c1090,48,1084,45,1077,45v-7,,-12,3,-17,10c1060,46,1060,46,1060,46r-5,xm1008,50v14,,25,11,25,25c1033,89,1022,100,1008,100v-13,,-24,-11,-24,-25c984,61,995,50,1008,50t,-5c992,45,978,59,978,75v,17,14,30,30,30c1025,105,1038,92,1038,75v,-17,-13,-30,-30,-30m959,22v-2,,-5,3,-5,5c954,30,957,32,959,32v3,,5,-2,5,-5c964,25,962,22,959,22t3,24c957,46,957,46,957,46v,57,,57,,57c962,103,962,103,962,103r,-57xm935,52v11,,11,,11,c946,46,946,46,946,46v-11,,-11,,-11,c935,26,935,26,935,26v-5,,-5,,-5,c930,46,930,46,930,46v-6,,-6,,-6,c924,52,924,52,924,52v6,,6,,6,c930,103,930,103,930,103v5,,5,,5,l935,52xm881,50v14,,23,10,23,24c904,89,895,100,882,100v-13,,-23,-11,-23,-25c859,61,869,50,881,50t23,-4c904,56,904,56,904,56,898,49,891,45,882,45v-17,,-28,12,-28,30c854,92,865,105,882,105v9,,17,-4,22,-12c904,103,904,103,904,103v5,,5,,5,c909,46,909,46,909,46r-5,xm824,46v,57,,57,,57c830,103,830,103,830,103v,-30,,-30,,-30c830,63,830,60,832,57v2,-4,6,-7,10,-7c843,50,844,50,846,51v3,-5,3,-5,3,-5c846,45,845,45,843,45v-6,,-10,3,-13,9c830,46,830,46,830,46r-6,xm760,70v1,-11,10,-20,21,-20c791,50,800,58,802,70r-42,xm808,76c808,57,797,45,781,45v-16,,-28,13,-28,30c753,92,765,105,781,105v11,,20,-5,25,-16c802,87,802,87,802,87v-6,9,-12,13,-21,13c769,100,760,90,759,76r49,xm709,50v13,,23,10,23,24c732,89,723,100,709,100v-13,,-22,-11,-22,-25c687,61,696,50,709,50m731,1v,55,,55,,55c725,49,718,45,709,45v-17,,-28,12,-28,30c681,92,693,105,709,105v9,,17,-4,22,-12c731,103,731,103,731,103v6,,6,,6,c737,1,737,1,737,1r-6,xm620,70v1,-11,10,-20,21,-20c651,50,660,58,662,70r-42,xm668,76c668,57,657,45,641,45v-16,,-28,13,-28,30c613,92,625,105,641,105v11,,20,-5,26,-16c662,87,662,87,662,87v-6,9,-12,13,-20,13c629,100,620,90,619,76r49,xm603,16v,-6,,-6,,-6c565,10,565,10,565,10v,93,,93,,93c571,103,571,103,571,103v,-48,,-48,,-48c602,55,602,55,602,55v,-5,,-5,,-5c571,50,571,50,571,50v,-34,,-34,,-34l603,16xm486,104v-14,33,-14,33,-14,33c478,137,478,137,478,137,517,46,517,46,517,46v-7,,-7,,-7,c489,97,489,97,489,97,466,46,466,46,466,46v-7,,-7,,-7,l486,104xm427,46v,57,,57,,57c433,103,433,103,433,103v,-30,,-30,,-30c433,63,433,60,435,57v2,-4,6,-7,10,-7c446,50,447,50,449,51v3,-5,3,-5,3,-5c449,45,448,45,446,45v-6,,-10,3,-13,9c433,46,433,46,433,46r-6,xm381,50v14,,24,11,24,25c405,89,395,100,381,100v-13,,-24,-11,-24,-25c357,61,368,50,381,50t,-5c365,45,351,59,351,75v,17,14,30,30,30c398,105,411,92,411,75,411,58,398,45,381,45m332,22v-3,,-5,3,-5,5c327,30,329,32,332,32v3,,5,-2,5,-5c337,25,335,22,332,22t3,24c329,46,329,46,329,46v,57,,57,,57c335,103,335,103,335,103r,-57xm293,46v,57,,57,,57c299,103,299,103,299,103v,-30,,-30,,-30c299,63,299,60,301,57v1,-4,6,-7,10,-7c312,50,313,50,315,51v3,-5,3,-5,3,-5c315,45,314,45,311,45v-5,,-9,3,-12,9c299,46,299,46,299,46r-6,xm240,53v,-37,,-37,,-37c251,16,251,16,251,16v14,,21,6,21,18c272,46,264,53,252,53r-12,xm240,59v12,,12,,12,c269,59,279,50,279,35,279,19,269,10,252,10v-18,,-18,,-18,c234,103,234,103,234,103v6,,6,,6,l240,59xm131,70v2,-11,11,-20,21,-20c163,50,171,58,173,70r-42,xm180,76c179,57,169,45,152,45v-15,,-27,13,-27,30c125,92,136,105,152,105v12,,20,-5,26,-16c173,87,173,87,173,87v-5,9,-11,13,-20,13c140,100,131,90,131,76r49,xm67,1v,102,,102,,102c72,103,72,103,72,103v,-29,,-29,,-29c72,58,78,50,89,50v10,,14,5,14,17c103,103,103,103,103,103v5,,5,,5,c108,67,108,67,108,67v,-6,-1,-11,-3,-14c102,48,96,45,90,45v-8,,-13,3,-18,10c72,1,72,1,72,1r-5,xm30,16v25,,25,,25,c55,10,55,10,55,10,,10,,10,,10v,6,,6,,6c24,16,24,16,24,16v,87,,87,,87c30,103,30,103,30,103r,-87xe" fillcolor="#003974" stroked="f">
                  <v:path arrowok="t" o:connecttype="custom" o:connectlocs="3451225,43180;3400425,66675;3342005,20955;3317240,20955;3234690,5715;3170555,13335;3133090,62865;3070860,36195;3001010,62230;2907665,65405;2878455,33655;2826385,33020;2779395,86360;2712085,65405;2651125,12700;2540635,3175;2433320,36830;2418080,21590;2277110,65405;2185670,65405;2172970,635;2100580,63500;2049145,29210;2006600,62230;1913890,13970;1893570,65405;1807210,29210;1785620,29210;1757045,635;1678305,21590;1570990,55245;1532255,63500;1474470,47625;1425575,5715;1349375,29210;1308735,55880;1295400,29210;1250315,34290;1170305,63500;1115695,47625;1043940,29210;1056640,28575;970280,31750;924560,63500;899795,61595;824865,46355;780415,65405;692150,42545;659130,47625;590550,16510;560070,66675;523240,29210;436245,47625;407035,28575;362585,10160;285115,32385;207645,17145;197485,28575;152400,37465;45720,46990;15240,65405" o:connectangles="0,0,0,0,0,0,0,0,0,0,0,0,0,0,0,0,0,0,0,0,0,0,0,0,0,0,0,0,0,0,0,0,0,0,0,0,0,0,0,0,0,0,0,0,0,0,0,0,0,0,0,0,0,0,0,0,0,0,0,0,0"/>
                  <o:lock v:ext="edit" verticies="t"/>
                </v:shape>
                <v:shape id="Freeform 121" o:spid="_x0000_s1046" style="position:absolute;left:5410;top:99929;width:39471;height:870;visibility:visible;mso-wrap-style:square;v-text-anchor:top" coordsize="6216,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" path="m6211,45v-3,,-5,2,-5,5c6206,53,6208,55,6211,55v3,,5,-2,5,-5c6216,47,6214,45,6211,45t,49c6208,94,6206,96,6206,99v,3,2,5,5,5c6214,104,6216,102,6216,99v,-3,-2,-5,-5,-5m6184,52v10,,10,,10,c6194,46,6194,46,6194,46v-10,,-10,,-10,c6184,26,6184,26,6184,26v-5,,-5,,-5,c6179,46,6179,46,6179,46v-7,,-7,,-7,c6172,52,6172,52,6172,52v7,,7,,7,c6179,103,6179,103,6179,103v5,,5,,5,l6184,52xm6162,52v-7,-5,-12,-7,-20,-7c6125,45,6113,58,6113,75v,17,12,30,29,30c6150,105,6156,102,6163,97v,-8,,-8,,-8c6157,96,6150,100,6142,100v-13,,-24,-11,-24,-25c6118,61,6129,50,6142,50v8,,13,3,20,10l6162,52xm6068,50v14,,23,10,23,24c6091,89,6082,100,6069,100v-13,,-23,-11,-23,-25c6046,61,6056,50,6068,50t23,-4c6091,56,6091,56,6091,56v-6,-7,-13,-11,-23,-11c6052,45,6040,57,6040,75v,17,12,30,29,30c6078,105,6086,101,6091,93v,10,,10,,10c6096,103,6096,103,6096,103v,-57,,-57,,-57l6091,46xm6023,52v10,,10,,10,c6033,46,6033,46,6033,46v-10,,-10,,-10,c6023,26,6023,26,6023,26v-5,,-5,,-5,c6018,46,6018,46,6018,46v-7,,-7,,-7,c6011,52,6011,52,6011,52v7,,7,,7,c6018,103,6018,103,6018,103v5,,5,,5,l6023,52xm5955,46v,57,,57,,57c5961,103,5961,103,5961,103v,-29,,-29,,-29c5961,58,5967,50,5978,50v10,,13,5,13,17c5991,103,5991,103,5991,103v6,,6,,6,c5997,67,5997,67,5997,67v,-6,-1,-11,-3,-14c5991,48,5985,45,5978,45v-7,,-12,3,-17,10c5961,46,5961,46,5961,46r-6,xm5909,50v14,,25,11,25,25c5934,89,5923,100,5909,100v-13,,-24,-11,-24,-25c5885,61,5896,50,5909,50t,-5c5893,45,5879,59,5879,75v,17,14,30,30,30c5926,105,5939,92,5939,75v,-17,-13,-30,-30,-30m5867,52v-6,-5,-12,-7,-20,-7c5830,45,5818,58,5818,75v,17,12,30,29,30c5855,105,5861,102,5868,97v,-8,,-8,,-8c5862,96,5855,100,5847,100v-13,,-24,-11,-24,-25c5823,61,5834,50,5847,50v8,,13,3,20,10l5867,52xm5722,70v1,-11,10,-20,21,-20c5753,50,5762,58,5764,70r-42,xm5770,76v,-19,-11,-31,-27,-31c5727,45,5715,58,5715,75v,17,12,30,28,30c5754,105,5762,100,5768,89v-4,-2,-4,-2,-4,-2c5758,96,5752,100,5743,100v-12,,-21,-10,-22,-24l5770,76xm5701,54v-3,-6,-8,-9,-15,-9c5678,45,5671,51,5671,60v,7,4,11,17,15c5696,79,5699,81,5699,87v,7,-6,13,-13,13c5679,100,5674,96,5672,88v-6,2,-6,2,-6,2c5669,100,5676,105,5686,105v10,,18,-8,18,-18c5704,82,5703,78,5699,75v-3,-2,-4,-3,-11,-5c5679,66,5676,64,5676,59v,-4,5,-9,10,-9c5691,50,5694,52,5696,57r5,-3xm5623,50v13,,23,10,23,24c5646,89,5637,100,5623,100v-13,,-22,-11,-22,-25c5601,61,5610,50,5623,50t22,-4c5645,56,5645,56,5645,56v-5,-7,-13,-11,-22,-11c5606,45,5595,57,5595,75v,17,12,30,28,30c5632,105,5640,101,5645,93v,10,,10,,10c5651,103,5651,103,5651,103v,-57,,-57,,-57l5645,46xm5534,70v1,-11,10,-20,21,-20c5565,50,5574,58,5576,70r-42,xm5582,76v,-19,-11,-31,-27,-31c5539,45,5527,58,5527,75v,17,12,30,28,30c5566,105,5575,100,5581,89v-5,-2,-5,-2,-5,-2c5570,96,5564,100,5556,100v-13,,-22,-10,-23,-24l5582,76xm5511,1v-6,,-6,,-6,c5505,103,5505,103,5505,103v6,,6,,6,l5511,1xm5461,50v13,,22,11,22,25c5483,89,5474,100,5461,100v-13,,-23,-10,-23,-24c5438,61,5447,50,5461,50t-22,87c5439,94,5439,94,5439,94v6,7,13,11,22,11c5478,105,5489,93,5489,75v,-17,-12,-30,-28,-30c5452,45,5444,49,5439,57v,-11,,-11,,-11c5433,46,5433,46,5433,46v,91,,91,,91l5439,137xm5337,46v,57,,57,,57c5342,103,5342,103,5342,103v,-29,,-29,,-29c5342,58,5348,50,5359,50v10,,14,5,14,17c5373,103,5373,103,5373,103v5,,5,,5,c5378,67,5378,67,5378,67v,-6,-1,-11,-3,-14c5372,48,5366,45,5360,45v-8,,-13,3,-18,10c5342,46,5342,46,5342,46r-5,xm5290,50v14,,25,11,25,25c5315,89,5304,100,5290,100v-13,,-24,-11,-24,-25c5266,61,5277,50,5290,50t,-5c5274,45,5261,59,5261,75v,17,13,30,29,30c5307,105,5320,92,5320,75v,-17,-13,-30,-30,-30m5241,22v-2,,-5,3,-5,5c5236,30,5239,32,5241,32v3,,6,-2,6,-5c5247,25,5244,22,5241,22t3,24c5239,46,5239,46,5239,46v,57,,57,,57c5244,103,5244,103,5244,103r,-57xm5218,52v10,,10,,10,c5228,46,5228,46,5228,46v-10,,-10,,-10,c5218,26,5218,26,5218,26v-6,,-6,,-6,c5212,46,5212,46,5212,46v-6,,-6,,-6,c5206,52,5206,52,5206,52v6,,6,,6,c5212,103,5212,103,5212,103v6,,6,,6,l5218,52xm5164,50v13,,22,10,22,24c5186,89,5177,100,5164,100v-13,,-23,-11,-23,-25c5141,61,5151,50,5164,50t22,-4c5186,56,5186,56,5186,56v-6,-7,-13,-11,-22,-11c5147,45,5136,57,5136,75v,17,11,30,28,30c5173,105,5181,101,5186,93v,10,,10,,10c5192,103,5192,103,5192,103v,-57,,-57,,-57l5186,46xm5049,46v,57,,57,,57c5054,103,5054,103,5054,103v,-33,,-33,,-33c5054,58,5059,50,5069,50v8,,12,6,12,17c5081,103,5081,103,5081,103v6,,6,,6,c5087,69,5087,69,5087,69v,-12,5,-19,15,-19c5110,50,5114,55,5114,65v,38,,38,,38c5120,103,5120,103,5120,103v,-37,,-37,,-37c5120,58,5119,55,5116,51v-3,-4,-8,-6,-14,-6c5094,45,5088,48,5085,55v-4,-7,-9,-10,-16,-10c5062,45,5058,48,5054,53v,-7,,-7,,-7l5049,46xm5012,46v,57,,57,,57c5018,103,5018,103,5018,103v,-30,,-30,,-30c5018,63,5018,60,5020,57v2,-4,6,-7,10,-7c5031,50,5032,50,5034,51v3,-5,3,-5,3,-5c5034,45,5033,45,5031,45v-6,,-10,3,-13,9c5018,46,5018,46,5018,46r-6,xm4966,50v14,,24,11,24,25c4990,89,4980,100,4966,100v-13,,-24,-11,-24,-25c4942,61,4953,50,4966,50t,-5c4950,45,4936,59,4936,75v,17,14,30,30,30c4983,105,4996,92,4996,75v,-17,-13,-30,-30,-30m4918,52v14,,14,,14,c4932,46,4932,46,4932,46v-14,,-14,,-14,c4918,20,4918,20,4918,20v,-10,2,-15,9,-15c4928,5,4930,5,4932,6v,-5,,-5,,-5c4930,,4929,,4927,v-10,,-15,6,-15,19c4912,46,4912,46,4912,46v-6,,-6,,-6,c4906,52,4906,52,4906,52v6,,6,,6,c4912,103,4912,103,4912,103v6,,6,,6,l4918,52xm4850,46v,57,,57,,57c4856,103,4856,103,4856,103v,-29,,-29,,-29c4856,58,4862,50,4873,50v9,,13,5,13,17c4886,103,4886,103,4886,103v6,,6,,6,c4892,67,4892,67,4892,67v,-6,-1,-11,-3,-14c4886,48,4880,45,4873,45v-7,,-12,3,-17,10c4856,46,4856,46,4856,46r-6,xm4828,22v-3,,-6,3,-6,5c4822,30,4825,32,4828,32v2,,5,-2,5,-5c4833,25,4830,22,4828,22t2,24c4825,46,4825,46,4825,46v,57,,57,,57c4830,103,4830,103,4830,103r,-57xm4753,46v,57,,57,,57c4759,103,4759,103,4759,103v,-30,,-30,,-30c4759,63,4759,60,4761,57v1,-4,6,-7,10,-7c4772,50,4773,50,4775,51v3,-5,3,-5,3,-5c4775,45,4774,45,4771,45v-5,,-9,3,-12,9c4759,46,4759,46,4759,46r-6,xm4688,70v2,-11,11,-20,22,-20c4720,50,4729,58,4731,70r-43,xm4737,76v,-19,-11,-31,-27,-31c4694,45,4682,58,4682,75v,17,12,30,28,30c4721,105,4729,100,4735,89v-5,-2,-5,-2,-5,-2c4725,96,4719,100,4710,100v-13,,-21,-10,-22,-24l4737,76xm4624,1v,102,,102,,102c4629,103,4629,103,4629,103v,-29,,-29,,-29c4629,58,4635,50,4646,50v10,,14,5,14,17c4660,103,4660,103,4660,103v6,,6,,6,c4666,67,4666,67,4666,67v,-6,-1,-11,-3,-14c4660,48,4653,45,4647,45v-8,,-13,3,-18,10c4629,1,4629,1,4629,1r-5,xm4602,52v10,,10,,10,c4612,46,4612,46,4612,46v-10,,-10,,-10,c4602,26,4602,26,4602,26v-6,,-6,,-6,c4596,46,4596,46,4596,46v-6,,-6,,-6,c4590,52,4590,52,4590,52v6,,6,,6,c4596,103,4596,103,4596,103v6,,6,,6,l4602,52xm4557,46v,57,,57,,57c4562,103,4562,103,4562,103v,-30,,-30,,-30c4562,63,4563,60,4564,57v2,-4,6,-7,10,-7c4575,50,4576,50,4578,51v3,-5,3,-5,3,-5c4578,45,4577,45,4575,45v-6,,-10,3,-13,9c4562,46,4562,46,4562,46r-5,xm4501,46v-5,,-5,,-5,c4496,82,4496,82,4496,82v,8,1,12,4,16c4504,102,4510,105,4516,105v7,,13,-3,17,-7c4536,94,4537,90,4537,82v,-36,,-36,,-36c4531,46,4531,46,4531,46v,34,,34,,34c4531,87,4531,90,4529,93v-2,4,-7,7,-13,7c4511,100,4505,97,4503,93v-1,-3,-2,-6,-2,-13l4501,46xm4471,52v15,,15,,15,c4486,46,4486,46,4486,46v-15,,-15,,-15,c4471,20,4471,20,4471,20v,-10,3,-15,10,-15c4482,5,4484,5,4486,6v,-5,,-5,,-5c4484,,4483,,4481,v-10,,-15,6,-15,19c4466,46,4466,46,4466,46v-6,,-6,,-6,c4460,52,4460,52,4460,52v6,,6,,6,c4466,103,4466,103,4466,103v5,,5,,5,l4471,52xm4394,46v,57,,57,,57c4400,103,4400,103,4400,103v,-30,,-30,,-30c4400,63,4400,60,4402,57v2,-4,6,-7,10,-7c4413,50,4414,50,4416,51v3,-5,3,-5,3,-5c4416,45,4415,45,4413,45v-6,,-10,3,-13,9c4400,46,4400,46,4400,46r-6,xm4348,50v14,,25,11,25,25c4373,89,4362,100,4348,100v-13,,-24,-11,-24,-25c4324,61,4335,50,4348,50t,-5c4332,45,4318,59,4318,75v,17,14,30,30,30c4365,105,4378,92,4378,75v,-17,-13,-30,-30,-30m4309,16v,-6,,-6,,-6c4271,10,4271,10,4271,10v,93,,93,,93c4277,103,4277,103,4277,103v,-48,,-48,,-48c4308,55,4308,55,4308,55v,-5,,-5,,-5c4277,50,4277,50,4277,50v,-34,,-34,,-34l4309,16xm4174,94v-3,,-5,2,-5,5c4169,102,4171,104,4174,104v3,,5,-2,5,-5c4179,96,4177,94,4174,94m4149,52v10,,10,,10,c4159,46,4159,46,4159,46v-10,,-10,,-10,c4149,26,4149,26,4149,26v-6,,-6,,-6,c4143,46,4143,46,4143,46v-6,,-6,,-6,c4137,52,4137,52,4137,52v6,,6,,6,c4143,103,4143,103,4143,103v6,,6,,6,l4149,52xm4125,54v-3,-6,-9,-9,-15,-9c4101,45,4095,51,4095,60v,7,4,11,16,15c4120,79,4122,81,4122,87v,7,-5,13,-12,13c4103,100,4098,96,4095,88v-5,2,-5,2,-5,2c4093,100,4100,105,4110,105v10,,18,-8,18,-18c4128,82,4126,78,4123,75v-3,-2,-4,-3,-11,-5c4103,66,4100,64,4100,59v,-4,5,-9,10,-9c4114,50,4118,52,4120,57r5,-3xm4039,46v-5,,-5,,-5,c4034,82,4034,82,4034,82v,8,1,12,4,16c4041,102,4047,105,4054,105v7,,13,-3,16,-7c4074,94,4075,90,4075,82v,-36,,-36,,-36c4069,46,4069,46,4069,46v,34,,34,,34c4069,87,4068,90,4067,93v-2,4,-7,7,-13,7c4048,100,4043,97,4041,93v-1,-3,-2,-6,-2,-13l4039,46xm3997,46v,57,,57,,57c4003,103,4003,103,4003,103v,-30,,-30,,-30c4003,63,4003,60,4005,57v2,-4,6,-7,10,-7c4016,50,4017,50,4019,51v3,-5,3,-5,3,-5c4019,45,4018,45,4016,45v-6,,-10,3,-13,9c4003,46,4003,46,4003,46r-6,xm3967,16v24,,24,,24,c3991,10,3991,10,3991,10v-54,,-54,,-54,c3937,16,3937,16,3937,16v24,,24,,24,c3961,103,3961,103,3961,103v6,,6,,6,l3967,16xm3893,54v-4,-6,-9,-9,-15,-9c3869,45,3862,51,3862,60v,7,5,11,17,15c3888,79,3890,81,3890,87v,7,-5,13,-13,13c3870,100,3866,96,3863,88v-5,2,-5,2,-5,2c3861,100,3868,105,3877,105v11,,19,-8,19,-18c3896,82,3894,78,3890,75v-2,-2,-3,-3,-11,-5c3871,66,3868,64,3868,59v,-4,5,-9,10,-9c3882,50,3885,52,3888,57r5,-3xm3798,70v1,-11,10,-20,21,-20c3829,50,3838,58,3840,70r-42,xm3846,76v,-19,-11,-31,-27,-31c3803,45,3791,58,3791,75v,17,12,30,28,30c3830,105,3838,100,3844,89v-4,-2,-4,-2,-4,-2c3834,96,3828,100,3819,100v-13,,-21,-10,-22,-24l3846,76xm3772,22v-3,,-5,3,-5,5c3767,30,3769,32,3772,32v3,,5,-2,5,-5c3777,25,3775,22,3772,22t3,24c3769,46,3769,46,3769,46v,57,,57,,57c3775,103,3775,103,3775,103r,-57xm3678,46v,57,,57,,57c3684,103,3684,103,3684,103v,-33,,-33,,-33c3684,58,3689,50,3698,50v9,,13,6,13,17c3711,103,3711,103,3711,103v6,,6,,6,c3717,69,3717,69,3717,69v,-12,5,-19,14,-19c3740,50,3744,55,3744,65v,38,,38,,38c3749,103,3749,103,3749,103v,-37,,-37,,-37c3749,58,3749,55,3746,51v-3,-4,-9,-6,-15,-6c3724,45,3718,48,3714,55v-3,-7,-8,-10,-15,-10c3692,45,3687,48,3684,53v,-7,,-7,,-7l3678,46xm3613,70v2,-11,11,-20,22,-20c3645,50,3653,58,3656,70r-43,xm3662,76v,-19,-11,-31,-27,-31c3619,45,3607,58,3607,75v,17,12,30,28,30c3646,105,3654,100,3660,89v-5,-2,-5,-2,-5,-2c3650,96,3644,100,3635,100v-13,,-21,-10,-22,-24l3662,76xm3563,50v13,,22,10,22,24c3585,89,3576,100,3563,100v-13,,-23,-11,-23,-25c3540,61,3550,50,3563,50m3585,1v,55,,55,,55c3579,49,3572,45,3563,45v-17,,-28,12,-28,30c3535,92,3546,105,3563,105v9,,17,-4,22,-12c3585,103,3585,103,3585,103v6,,6,,6,c3591,1,3591,1,3591,1r-6,xm3491,50v13,,22,10,22,24c3513,89,3504,100,3491,100v-13,,-23,-11,-23,-25c3468,61,3478,50,3491,50t22,-4c3513,56,3513,56,3513,56v-6,-7,-13,-11,-22,-11c3474,45,3463,57,3463,75v,17,11,30,28,30c3500,105,3508,101,3513,93v,10,,10,,10c3518,103,3518,103,3518,103v,-57,,-57,,-57l3513,46xm3450,52v-6,-5,-12,-7,-20,-7c3414,45,3401,58,3401,75v,17,13,30,29,30c3438,105,3444,102,3451,97v,-8,,-8,,-8c3445,96,3438,100,3430,100v-13,,-23,-11,-23,-25c3407,61,3417,50,3430,50v8,,13,3,20,10l3450,52xm3371,67v-35,,-35,,-35,c3354,23,3354,23,3354,23r17,44xm3373,73v13,30,13,30,13,30c3393,103,3393,103,3393,103,3354,7,3354,7,3354,7v-39,96,-39,96,-39,96c3321,103,3321,103,3321,103v13,-30,13,-30,13,-30l3373,73xm3263,52v15,,15,,15,c3278,46,3278,46,3278,46v-15,,-15,,-15,c3263,20,3263,20,3263,20v,-10,3,-15,10,-15c3274,5,3276,5,3278,6v,-5,,-5,,-5c3276,,3275,,3273,v-10,,-15,6,-15,19c3258,46,3258,46,3258,46v-6,,-6,,-6,c3252,52,3252,52,3252,52v6,,6,,6,c3258,103,3258,103,3258,103v5,,5,,5,l3263,52xm3211,50v14,,25,11,25,25c3236,89,3225,100,3211,100v-13,,-23,-11,-23,-25c3188,61,3198,50,3211,50t,-5c3195,45,3182,59,3182,75v,17,13,30,29,30c3228,105,3242,92,3242,75v,-17,-13,-30,-31,-30m3089,46v,57,,57,,57c3094,103,3094,103,3094,103v,-29,,-29,,-29c3094,58,3100,50,3111,50v10,,14,5,14,17c3125,103,3125,103,3125,103v5,,5,,5,c3130,67,3130,67,3130,67v,-6,,-11,-2,-14c3125,48,3119,45,3112,45v-8,,-13,3,-18,10c3094,46,3094,46,3094,46r-5,xm3042,50v14,,25,11,25,25c3067,89,3056,100,3042,100v-13,,-23,-11,-23,-25c3019,61,3029,50,3042,50t1,-5c3026,45,3013,59,3013,75v,17,13,30,30,30c3059,105,3073,92,3073,75v,-17,-13,-30,-30,-30m2994,22v-3,,-5,3,-5,5c2989,30,2991,32,2994,32v3,,5,-2,5,-5c2999,25,2997,22,2994,22t2,24c2991,46,2991,46,2991,46v,57,,57,,57c2996,103,2996,103,2996,103r,-57xm2970,52v10,,10,,10,c2980,46,2980,46,2980,46v-10,,-10,,-10,c2970,26,2970,26,2970,26v-6,,-6,,-6,c2964,46,2964,46,2964,46v-6,,-6,,-6,c2958,52,2958,52,2958,52v6,,6,,6,c2964,103,2964,103,2964,103v6,,6,,6,l2970,52xm2916,50v13,,23,10,23,24c2939,89,2930,100,2916,100v-13,,-22,-11,-22,-25c2894,61,2903,50,2916,50t22,-4c2938,56,2938,56,2938,56v-6,-7,-13,-11,-22,-11c2899,45,2888,57,2888,75v,17,12,30,28,30c2925,105,2933,101,2938,93v,10,,10,,10c2944,103,2944,103,2944,103v,-57,,-57,,-57l2938,46xm2859,46v,57,,57,,57c2864,103,2864,103,2864,103v,-30,,-30,,-30c2864,63,2865,60,2866,57v2,-4,6,-7,10,-7c2877,50,2878,50,2880,51v3,-5,3,-5,3,-5c2881,45,2879,45,2877,45v-6,,-10,3,-13,9c2864,46,2864,46,2864,46r-5,xm2794,70v2,-11,11,-20,21,-20c2826,50,2834,58,2836,70r-42,xm2843,76v-1,-19,-12,-31,-28,-31c2799,45,2787,58,2787,75v,17,12,30,28,30c2826,105,2835,100,2841,89v-5,-2,-5,-2,-5,-2c2831,96,2825,100,2816,100v-13,,-22,-10,-22,-24l2843,76xm2743,50v13,,23,10,23,24c2766,89,2757,100,2743,100v-12,,-22,-11,-22,-25c2721,61,2731,50,2743,50m2766,1v,55,,55,,55c2760,49,2753,45,2743,45v-16,,-28,12,-28,30c2715,92,2727,105,2744,105v9,,17,-4,22,-12c2766,103,2766,103,2766,103v5,,5,,5,c2771,1,2771,1,2771,1r-5,xm2654,70v2,-11,11,-20,21,-20c2686,50,2694,58,2696,70r-42,xm2703,76v-1,-19,-11,-31,-28,-31c2660,45,2648,58,2648,75v,17,11,30,27,30c2687,105,2695,100,2701,89v-5,-2,-5,-2,-5,-2c2691,96,2685,100,2676,100v-13,,-22,-10,-22,-24l2703,76xm2637,16v,-6,,-6,,-6c2600,10,2600,10,2600,10v,93,,93,,93c2606,103,2606,103,2606,103v,-48,,-48,,-48c2637,55,2637,55,2637,55v,-5,,-5,,-5c2606,50,2606,50,2606,50v,-34,,-34,,-34l2637,16xm2520,104v-14,33,-14,33,-14,33c2513,137,2513,137,2513,137v38,-91,38,-91,38,-91c2545,46,2545,46,2545,46v-22,51,-22,51,-22,51c2500,46,2500,46,2500,46v-7,,-7,,-7,l2520,104xm2462,46v,57,,57,,57c2467,103,2467,103,2467,103v,-30,,-30,,-30c2467,63,2468,60,2469,57v2,-4,6,-7,10,-7c2480,50,2481,50,2483,51v3,-5,3,-5,3,-5c2483,45,2482,45,2480,45v-6,,-10,3,-13,9c2467,46,2467,46,2467,46r-5,xm2415,50v14,,25,11,25,25c2440,89,2429,100,2415,100v-13,,-24,-11,-24,-25c2391,61,2402,50,2415,50t,-5c2399,45,2386,59,2386,75v,17,13,30,29,30c2432,105,2446,92,2446,75v,-17,-13,-30,-31,-30m2367,22v-3,,-5,3,-5,5c2362,30,2364,32,2367,32v3,,5,-2,5,-5c2372,25,2370,22,2367,22t2,24c2364,46,2364,46,2364,46v,57,,57,,57c2369,103,2369,103,2369,103r,-57xm2328,46v,57,,57,,57c2333,103,2333,103,2333,103v,-30,,-30,,-30c2333,63,2334,60,2335,57v2,-4,6,-7,10,-7c2346,50,2347,50,2349,51v3,-5,3,-5,3,-5c2349,45,2348,45,2346,45v-6,,-10,3,-13,9c2333,46,2333,46,2333,46r-5,xm2274,53v,-37,,-37,,-37c2285,16,2285,16,2285,16v14,,22,6,22,18c2307,46,2299,53,2286,53r-12,xm2274,59v12,,12,,12,c2303,59,2313,50,2313,35v,-16,-10,-25,-27,-25c2268,10,2268,10,2268,10v,93,,93,,93c2274,103,2274,103,2274,103r,-44xm2166,70v1,-11,10,-20,21,-20c2197,50,2206,58,2208,70r-42,xm2214,76v,-19,-11,-31,-27,-31c2171,45,2159,58,2159,75v,17,12,30,28,30c2198,105,2206,100,2212,89v-4,-2,-4,-2,-4,-2c2202,96,2196,100,2187,100v-13,,-21,-10,-22,-24l2214,76xm2101,1v,102,,102,,102c2106,103,2106,103,2106,103v,-29,,-29,,-29c2106,58,2112,50,2123,50v10,,14,5,14,17c2137,103,2137,103,2137,103v6,,6,,6,c2143,67,2143,67,2143,67v,-6,-1,-11,-3,-14c2137,48,2131,45,2124,45v-8,,-13,3,-18,10c2106,1,2106,1,2106,1r-5,xm2065,16v24,,24,,24,c2089,10,2089,10,2089,10v-54,,-54,,-54,c2035,16,2035,16,2035,16v24,,24,,24,c2059,103,2059,103,2059,103v6,,6,,6,l2065,16xm1984,52v14,,14,,14,c1998,46,1998,46,1998,46v-14,,-14,,-14,c1984,20,1984,20,1984,20v,-10,2,-15,9,-15c1994,5,1996,5,1998,6v,-5,,-5,,-5c1996,,1995,,1993,v-10,,-15,6,-15,19c1978,46,1978,46,1978,46v-6,,-6,,-6,c1972,52,1972,52,1972,52v6,,6,,6,c1978,103,1978,103,1978,103v6,,6,,6,l1984,52xm1931,50v14,,25,11,25,25c1956,89,1945,100,1931,100v-13,,-23,-11,-23,-25c1908,61,1918,50,1931,50t1,-5c1915,45,1902,59,1902,75v,17,13,30,30,30c1949,105,1962,92,1962,75v,-17,-13,-30,-30,-30m1850,52v10,,10,,10,c1860,46,1860,46,1860,46v-10,,-10,,-10,c1850,26,1850,26,1850,26v-6,,-6,,-6,c1844,46,1844,46,1844,46v-6,,-6,,-6,c1838,52,1838,52,1838,52v6,,6,,6,c1844,103,1844,103,1844,103v6,,6,,6,l1850,52xm1804,46v,57,,57,,57c1810,103,1810,103,1810,103v,-30,,-30,,-30c1810,63,1810,60,1812,57v1,-4,6,-7,10,-7c1823,50,1824,50,1826,51v3,-5,3,-5,3,-5c1826,45,1825,45,1823,45v-6,,-10,3,-13,9c1810,46,1810,46,1810,46r-6,xm1756,50v14,,23,10,23,24c1779,89,1770,100,1757,100v-13,,-23,-11,-23,-25c1734,61,1744,50,1756,50t23,-4c1779,56,1779,56,1779,56v-6,-7,-13,-11,-22,-11c1740,45,1729,57,1729,75v,17,11,30,28,30c1766,105,1774,101,1779,93v,10,,10,,10c1784,103,1784,103,1784,103v,-57,,-57,,-57l1779,46xm1688,50v13,,22,11,22,25c1710,89,1701,100,1688,100v-13,,-23,-10,-23,-24c1665,61,1674,50,1688,50t-22,87c1666,94,1666,94,1666,94v6,7,13,11,22,11c1705,105,1716,93,1716,75v,-17,-12,-30,-28,-30c1679,45,1671,49,1666,57v,-11,,-11,,-11c1660,46,1660,46,1660,46v,91,,91,,91l1666,137xm1607,54v-3,-6,-8,-9,-14,-9c1584,45,1577,51,1577,60v,7,5,11,17,15c1602,79,1605,81,1605,87v,7,-5,13,-13,13c1585,100,1581,96,1578,88v-5,2,-5,2,-5,2c1576,100,1583,105,1592,105v11,,19,-8,19,-18c1611,82,1609,78,1605,75v-2,-2,-4,-3,-11,-5c1586,66,1583,64,1583,59v,-4,5,-9,10,-9c1597,50,1600,52,1603,57r4,-3xm1555,22v-3,,-6,3,-6,5c1549,30,1552,32,1555,32v2,,5,-2,5,-5c1560,25,1557,22,1555,22t2,24c1552,46,1552,46,1552,46v,57,,57,,57c1557,103,1557,103,1557,103r,-57xm1475,104v-14,33,-14,33,-14,33c1467,137,1467,137,1467,137v39,-91,39,-91,39,-91c1499,46,1499,46,1499,46v-21,51,-21,51,-21,51c1454,46,1454,46,1454,46v-6,,-6,,-6,l1475,104xm1368,46v,57,,57,,57c1374,103,1374,103,1374,103v,-33,,-33,,-33c1374,58,1379,50,1388,50v8,,13,6,13,17c1401,103,1401,103,1401,103v5,,5,,5,c1406,69,1406,69,1406,69v,-12,6,-19,15,-19c1430,50,1434,55,1434,65v,38,,38,,38c1439,103,1439,103,1439,103v,-37,,-37,,-37c1439,58,1438,55,1436,51v-3,-4,-9,-6,-15,-6c1413,45,1408,48,1404,55v-3,-7,-8,-10,-16,-10c1382,45,1377,48,1374,53v,-7,,-7,,-7l1368,46xm1303,70v2,-11,11,-20,22,-20c1335,50,1343,58,1345,70r-42,xm1352,76v,-19,-11,-31,-28,-31c1309,45,1297,58,1297,75v,17,11,30,27,30c1336,105,1344,100,1350,89v-5,-2,-5,-2,-5,-2c1340,96,1334,100,1325,100v-13,,-22,-10,-22,-24l1352,76xm1252,50v14,,23,10,23,24c1275,89,1266,100,1253,100v-13,,-23,-11,-23,-25c1230,61,1240,50,1252,50m1275,1v,55,,55,,55c1269,49,1262,45,1253,45v-17,,-28,12,-28,30c1225,92,1236,105,1253,105v9,,17,-4,22,-12c1275,103,1275,103,1275,103v5,,5,,5,c1280,1,1280,1,1280,1r-5,xm1180,50v14,,23,10,23,24c1203,89,1194,100,1181,100v-13,,-23,-11,-23,-25c1158,61,1168,50,1180,50t23,-4c1203,56,1203,56,1203,56v-6,-7,-13,-11,-23,-11c1164,45,1152,57,1152,75v,17,12,30,29,30c1190,105,1198,101,1203,93v,10,,10,,10c1208,103,1208,103,1208,103v,-57,,-57,,-57l1203,46xm1140,52v-6,-5,-12,-7,-20,-7c1103,45,1091,58,1091,75v,17,12,30,29,30c1128,105,1134,102,1141,97v,-8,,-8,,-8c1135,96,1128,100,1120,100v-13,,-24,-11,-24,-25c1096,61,1107,50,1120,50v8,,13,3,20,10l1140,52xm1061,67v-35,,-35,,-35,c1044,23,1044,23,1044,23r17,44xm1063,73v13,30,13,30,13,30c1082,103,1082,103,1082,103,1044,7,1044,7,1044,7v-40,96,-40,96,-40,96c1011,103,1011,103,1011,103v13,-30,13,-30,13,-30l1063,73xm887,46v,57,,57,,57c892,103,892,103,892,103v,-33,,-33,,-33c892,58,898,50,907,50v8,,13,6,13,17c920,103,920,103,920,103v5,,5,,5,c925,69,925,69,925,69v,-12,5,-19,15,-19c949,50,952,55,952,65v,38,,38,,38c958,103,958,103,958,103v,-37,,-37,,-37c958,58,957,55,954,51v-3,-4,-8,-6,-14,-6c932,45,927,48,923,55,920,48,914,45,907,45v-7,,-11,3,-15,8c892,46,892,46,892,46r-5,xm839,50v13,,23,10,23,24c862,89,853,100,839,100v-13,,-22,-11,-22,-25c817,61,826,50,839,50t22,-4c861,56,861,56,861,56,856,49,848,45,839,45v-17,,-28,12,-28,30c811,92,823,105,839,105v9,,17,-4,22,-12c861,103,861,103,861,103v6,,6,,6,c867,46,867,46,867,46r-6,xm753,1v,102,,102,,102c759,103,759,103,759,103v,-29,,-29,,-29c759,58,764,50,775,50v10,,14,5,14,17c789,103,789,103,789,103v6,,6,,6,c795,67,795,67,795,67v,-6,-1,-11,-3,-14c789,48,783,45,776,45v-8,,-13,3,-17,10c759,1,759,1,759,1r-6,xm731,52v10,,10,,10,c741,46,741,46,741,46v-10,,-10,,-10,c731,26,731,26,731,26v-6,,-6,,-6,c725,46,725,46,725,46v-6,,-6,,-6,c719,52,719,52,719,52v6,,6,,6,c725,103,725,103,725,103v6,,6,,6,l731,52xm702,22v-3,,-5,3,-5,5c697,30,699,32,702,32v3,,5,-2,5,-5c707,25,705,22,702,22t3,24c699,46,699,46,699,46v,57,,57,,57c705,103,705,103,705,103r,-57xm562,10v-7,,-7,,-7,c586,107,586,107,586,107,621,22,621,22,621,22v31,85,31,85,31,85c688,10,688,10,688,10v-6,,-6,,-6,c652,89,652,89,652,89,621,5,621,5,621,5,587,89,587,89,587,89l562,10xm486,104v-14,33,-14,33,-14,33c478,137,478,137,478,137,517,46,517,46,517,46v-7,,-7,,-7,c489,97,489,97,489,97,466,46,466,46,466,46v-7,,-7,,-7,l486,104xm427,46v,57,,57,,57c433,103,433,103,433,103v,-30,,-30,,-30c433,63,433,60,435,57v2,-4,6,-7,10,-7c446,50,447,50,449,51v3,-5,3,-5,3,-5c449,45,448,45,446,45v-6,,-10,3,-13,9c433,46,433,46,433,46r-6,xm381,50v14,,24,11,24,25c405,89,395,100,381,100v-13,,-24,-11,-24,-25c357,61,368,50,381,50t,-5c365,45,351,59,351,75v,17,14,30,30,30c398,105,411,92,411,75,411,58,398,45,381,45m332,22v-3,,-5,3,-5,5c327,30,329,32,332,32v3,,5,-2,5,-5c337,25,335,22,332,22t3,24c329,46,329,46,329,46v,57,,57,,57c335,103,335,103,335,103r,-57xm293,46v,57,,57,,57c299,103,299,103,299,103v,-30,,-30,,-30c299,63,299,60,301,57v1,-4,6,-7,10,-7c312,50,313,50,315,51v3,-5,3,-5,3,-5c315,45,314,45,311,45v-5,,-9,3,-12,9c299,46,299,46,299,46r-6,xm240,53v,-37,,-37,,-37c251,16,251,16,251,16v14,,21,6,21,18c272,46,264,53,252,53r-12,xm240,59v12,,12,,12,c269,59,279,50,279,35,279,19,269,10,252,10v-18,,-18,,-18,c234,103,234,103,234,103v6,,6,,6,l240,59xm131,70v2,-11,11,-20,21,-20c163,50,171,58,173,70r-42,xm180,76c179,57,169,45,152,45v-15,,-27,13,-27,30c125,92,136,105,152,105v12,,20,-5,26,-16c173,87,173,87,173,87v-5,9,-11,13,-20,13c140,100,131,90,131,76r49,xm67,1v,102,,102,,102c72,103,72,103,72,103v,-29,,-29,,-29c72,58,78,50,89,50v10,,14,5,14,17c103,103,103,103,103,103v5,,5,,5,c108,67,108,67,108,67v,-6,-1,-11,-3,-14c102,48,96,45,90,45v-8,,-13,3,-18,10c72,1,72,1,72,1r-5,xm30,16v25,,25,,25,c55,10,55,10,55,10,,10,,10,,10v,6,,6,,6c24,16,24,16,24,16v,87,,87,,87c30,103,30,103,30,103r,-87xe" fillcolor="#003974" stroked="f">
                  <v:path arrowok="t" o:connecttype="custom" o:connectlocs="3923665,65405;3853180,28575;3781425,29210;3752215,66675;3646805,66675;3620135,34290;3527425,28575;3485515,47625;3359150,31750;3319780,33020;3279140,66675;3239770,28575;3138170,47625;3119120,65405;3065780,13970;2976880,44450;2939415,34925;2904490,31750;2858135,29210;2794000,46355;2712085,6350;2626995,29210;2619375,34290;2549525,31750;2461895,63500;2425065,63500;2360295,43815;2324100,56515;2230755,46990;2163445,47625;2078355,3175;2038985,28575;1913255,47625;1878330,29210;1815465,29210;1800860,55245;1711960,44450;1674495,10160;1563370,29210;1478280,29210;1451610,6350;1337310,46990;1268730,33020;1226820,28575;1149350,46355;1132840,65405;1012190,47625;988695,65405;910590,41275;841375,63500;735330,47625;723900,38100;587375,65405;532765,28575;478155,635;443865,65405;291465,29210;241935,66675;197485,28575;83185,44450;45720,34925" o:connectangles="0,0,0,0,0,0,0,0,0,0,0,0,0,0,0,0,0,0,0,0,0,0,0,0,0,0,0,0,0,0,0,0,0,0,0,0,0,0,0,0,0,0,0,0,0,0,0,0,0,0,0,0,0,0,0,0,0,0,0,0,0"/>
                  <o:lock v:ext="edit" verticies="t"/>
                </v:shape>
                <v:shape id="Freeform 122" o:spid="_x0000_s1047" style="position:absolute;left:34671;top:97828;width:12553;height:1117;visibility:visible;mso-wrap-style:square;v-text-anchor:top" coordsize="1977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" path="m1915,v-21,,-21,,-21,c1894,134,1894,134,1894,134v21,,21,,21,c1915,103,1915,103,1915,103v3,-2,3,-2,3,-2c1947,134,1947,134,1947,134v30,,30,,30,c1937,91,1937,91,1937,91v37,-34,37,-34,37,-34c1944,57,1944,57,1944,57v-29,28,-29,28,-29,28l1915,xm1819,57v-22,,-22,,-22,c1797,104,1797,104,1797,104v,21,14,33,38,33c1859,137,1873,125,1873,104v,-47,,-47,,-47c1851,57,1851,57,1851,57v,44,,44,,44c1851,112,1845,118,1835,118v-11,,-16,-6,-16,-17l1819,57xm1764,109v-7,,-14,6,-14,14c1750,131,1757,137,1764,137v8,,14,-6,14,-14c1778,115,1772,109,1764,109m1691,74v12,,22,9,22,22c1713,108,1703,117,1691,117v-12,,-22,-10,-22,-21c1669,84,1679,74,1691,74t,-20c1665,54,1646,71,1646,96v,24,19,41,45,41c1717,137,1735,120,1735,95v,-24,-18,-41,-44,-41m1634,59v-6,-4,-12,-5,-19,-5c1590,54,1571,72,1571,96v,23,19,41,42,41c1621,137,1627,136,1634,132v,-21,,-21,,-21c1628,115,1623,117,1617,117v-14,,-23,-9,-23,-21c1594,83,1603,74,1616,74v7,,12,1,18,6l1634,59xm1543,109v-8,,-15,6,-15,14c1528,131,1535,137,1543,137v7,,14,-6,14,-14c1557,115,1550,109,1543,109m1388,57v,77,,77,,77c1410,134,1410,134,1410,134v,-39,,-39,,-39c1410,87,1411,83,1413,80v2,-5,7,-7,12,-7c1430,73,1435,76,1436,80v2,3,2,6,2,13c1438,134,1438,134,1438,134v22,,22,,22,c1460,95,1460,95,1460,95v,-15,5,-22,15,-22c1484,73,1488,78,1488,92v,42,,42,,42c1510,134,1510,134,1510,134v,-50,,-50,,-50c1510,64,1501,54,1484,54v-11,,-20,5,-26,14c1452,58,1445,54,1434,54v-10,,-17,3,-24,12c1410,57,1410,57,1410,57r-22,xm1326,74v12,,22,9,22,22c1348,108,1338,117,1326,117v-12,,-22,-10,-22,-22c1304,83,1314,74,1326,74t20,-17c1346,67,1346,67,1346,67v-8,-9,-16,-13,-26,-13c1298,54,1282,72,1282,95v,24,16,42,38,42c1331,137,1339,133,1346,124v,10,,10,,10c1367,134,1367,134,1367,134v,-77,,-77,,-77l1346,57xm1190,v,134,,134,,134c1212,134,1212,134,1212,134v,-39,,-39,,-39c1212,80,1217,73,1228,73v11,,15,5,15,19c1243,134,1243,134,1243,134v22,,22,,22,c1265,86,1265,86,1265,86v,-11,-2,-17,-6,-22c1254,57,1245,54,1236,54v-10,,-17,4,-24,13c1212,,1212,,1212,r-22,xm1161,75v16,,16,,16,c1177,57,1177,57,1177,57v-16,,-16,,-16,c1161,30,1161,30,1161,30v-22,,-22,,-22,c1139,57,1139,57,1139,57v-8,,-8,,-8,c1131,75,1131,75,1131,75v8,,8,,8,c1139,134,1139,134,1139,134v22,,22,,22,l1161,75xm1108,10v-7,,-13,6,-13,14c1095,31,1101,37,1108,37v7,,13,-6,13,-13c1121,16,1115,10,1108,10t11,47c1097,57,1097,57,1097,57v,77,,77,,77c1119,134,1119,134,1119,134r,-77xm969,57v-25,,-25,,-25,c984,136,984,136,984,136v10,,10,,10,c1015,89,1015,89,1015,89v21,47,21,47,21,47c1046,136,1046,136,1046,136v40,-79,40,-79,40,-79c1062,57,1062,57,1062,57v-21,45,-21,45,-21,45c1020,54,1020,54,1020,54v-9,,-9,,-9,c989,102,989,102,989,102l969,57xm885,123v-29,53,-29,53,-29,53c881,176,881,176,881,176,944,57,944,57,944,57v-25,,-25,,-25,c897,101,897,101,897,101,873,57,873,57,873,57v-25,,-25,,-25,l885,123xm788,57v,77,,77,,77c809,134,809,134,809,134v,-37,,-37,,-37c809,81,815,74,828,74v4,,7,,11,2c842,56,842,56,842,56v-4,-2,-7,-2,-10,-2c822,54,815,58,809,68v,-11,,-11,,-11l788,57xm726,74v12,,22,9,22,22c748,108,738,117,726,117v-12,,-22,-10,-22,-21c704,84,714,74,726,74t,-20c700,54,682,71,682,96v,24,18,41,44,41c753,137,771,120,771,95,771,71,753,54,726,54m655,10v-8,,-14,6,-14,14c641,31,647,37,655,37v7,,13,-6,13,-13c668,16,662,10,655,10t10,47c644,57,644,57,644,57v,77,,77,,77c665,134,665,134,665,134r,-77xm578,57v,77,,77,,77c600,134,600,134,600,134v,-37,,-37,,-37c600,81,606,74,619,74v4,,6,,10,2c632,56,632,56,632,56v-4,-2,-6,-2,-9,-2c613,54,605,58,600,68v,-11,,-11,,-11l578,57xm517,74v12,,22,9,22,22c539,108,529,117,517,117v-12,,-22,-10,-22,-22c495,83,505,74,517,74m497,176v,-52,,-52,,-52c505,133,513,137,523,137v22,,38,-18,38,-41c561,72,545,54,523,54v-11,,-19,4,-26,13c497,57,497,57,497,57v-21,,-21,,-21,c476,176,476,176,476,176r21,xm443,109v-8,,-14,6,-14,14c429,131,435,137,443,137v8,,14,-6,14,-14c457,115,451,109,443,109m310,57v-24,,-24,,-24,c326,136,326,136,326,136v10,,10,,10,c356,89,356,89,356,89v21,47,21,47,21,47c387,136,387,136,387,136,428,57,428,57,428,57v-25,,-25,,-25,c382,102,382,102,382,102,361,54,361,54,361,54v-9,,-9,,-9,c331,102,331,102,331,102l310,57xm168,57v-25,,-25,,-25,c183,136,183,136,183,136v10,,10,,10,c214,89,214,89,214,89v21,47,21,47,21,47c245,136,245,136,245,136,285,57,285,57,285,57v-24,,-24,,-24,c240,102,240,102,240,102,219,54,219,54,219,54v-10,,-10,,-10,c188,102,188,102,188,102l168,57xm25,57c,57,,57,,57v40,79,40,79,40,79c51,136,51,136,51,136,71,89,71,89,71,89v21,47,21,47,21,47c102,136,102,136,102,136,142,57,142,57,142,57v-24,,-24,,-24,c97,102,97,102,97,102,76,54,76,54,76,54v-9,,-9,,-9,c45,102,45,102,45,102l25,57xe" fillcolor="#c4995b" stroked="f">
                  <v:path arrowok="t" o:connecttype="custom" o:connectlocs="1216025,65405;1253490,36195;1141095,36195;1175385,36195;1120140,69215;1073785,46990;1073785,34290;1037590,37465;1037590,70485;1037590,37465;979805,69215;897255,50800;927100,85090;958850,85090;895350,41910;842010,74295;838200,34290;868045,85090;769620,85090;803275,85090;769620,0;737235,36195;718185,47625;703580,6350;710565,36195;615315,36195;657860,86360;647700,34290;543560,111760;554355,36195;513715,85090;528320,34290;474980,60960;433070,60960;407035,15240;408940,36195;367030,85090;401320,35560;328295,46990;315595,111760;315595,42545;281305,69215;196850,36195;239395,86360;229235,34290;90805,36195;155575,86360;132715,34290;25400,86360;90170,36195;28575,64770" o:connectangles="0,0,0,0,0,0,0,0,0,0,0,0,0,0,0,0,0,0,0,0,0,0,0,0,0,0,0,0,0,0,0,0,0,0,0,0,0,0,0,0,0,0,0,0,0,0,0,0,0,0,0"/>
                  <o:lock v:ext="edit" verticies="t"/>
                </v:shape>
                <v:shape id="Freeform 123" o:spid="_x0000_s1048" style="position:absolute;left:18148;top:97847;width:15945;height:1105;visibility:visible;mso-wrap-style:square;v-text-anchor:top" coordsize="2511,1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" path="m2461,v-7,,-7,,-7,c2454,131,2454,131,2454,131v7,,7,,7,c2461,99,2461,99,2461,99v4,-4,4,-4,4,-4c2501,131,2501,131,2501,131v10,,10,,10,c2470,90,2470,90,2470,90v30,-32,30,-32,30,-32c2491,58,2491,58,2491,58v-30,31,-30,31,-30,31l2461,xm2382,58v-7,,-7,,-7,c2375,104,2375,104,2375,104v,11,2,16,6,20c2385,130,2393,133,2402,133v8,,16,-3,21,-9c2427,120,2428,115,2428,104v,-46,,-46,,-46c2421,58,2421,58,2421,58v,44,,44,,44c2421,110,2420,115,2419,118v-3,5,-10,9,-17,9c2394,127,2388,123,2385,118v-2,-3,-3,-8,-3,-16l2382,58xm2344,120v-3,,-6,2,-6,6c2338,130,2341,133,2344,133v4,,7,-3,7,-7c2351,122,2348,120,2344,120m2279,63v18,,32,14,32,32c2311,113,2297,127,2279,127v-17,,-31,-14,-31,-32c2248,77,2262,63,2279,63t,-7c2258,56,2241,74,2241,95v,21,17,38,38,38c2301,133,2318,117,2318,95v,-22,-17,-39,-39,-39m2225,66v-8,-7,-16,-10,-26,-10c2178,56,2162,73,2162,95v,22,16,38,37,38c2209,133,2218,130,2226,123v,-10,,-10,,-10c2218,122,2210,127,2199,127v-16,,-30,-14,-30,-32c2169,77,2182,63,2199,63v10,,17,3,26,12l2225,66xm2135,120v-3,,-6,2,-6,6c2129,130,2132,133,2135,133v4,,7,-3,7,-7c2142,122,2139,120,2135,120m2013,58v,73,,73,,73c2020,131,2020,131,2020,131v,-42,,-42,,-42c2020,72,2027,63,2039,63v11,,16,7,16,21c2055,131,2055,131,2055,131v7,,7,,7,c2062,87,2062,87,2062,87v,-15,7,-24,19,-24c2093,63,2097,69,2097,82v,49,,49,,49c2105,131,2105,131,2105,131v,-48,,-48,,-48c2105,73,2103,69,2100,64v-4,-5,-11,-8,-18,-8c2071,56,2064,61,2060,70v-5,-9,-11,-14,-21,-14c2031,56,2025,60,2020,67v,-9,,-9,,-9l2013,58xm1952,63v17,,29,13,29,30c1981,113,1969,127,1952,127v-16,,-29,-14,-29,-33c1923,77,1936,63,1952,63t28,-5c1980,71,1980,71,1980,71v-7,-10,-16,-15,-28,-15c1931,56,1916,72,1916,94v,23,15,39,36,39c1964,133,1974,128,1980,118v,13,,13,,13c1988,131,1988,131,1988,131v,-73,,-73,,-73l1980,58xm1841,v,131,,131,,131c1848,131,1848,131,1848,131v,-38,,-38,,-38c1848,73,1855,63,1870,63v12,,18,6,18,22c1888,131,1888,131,1888,131v7,,7,,7,c1895,85,1895,85,1895,85v,-9,-1,-14,-4,-18c1887,60,1879,56,1871,56v-10,,-17,4,-23,14c1848,,1848,,1848,r-7,xm1813,65v13,,13,,13,c1826,58,1826,58,1826,58v-13,,-13,,-13,c1813,32,1813,32,1813,32v-7,,-7,,-7,c1806,58,1806,58,1806,58v-8,,-8,,-8,c1798,65,1798,65,1798,65v8,,8,,8,c1806,131,1806,131,1806,131v7,,7,,7,l1813,65xm1776,27v-4,,-7,3,-7,7c1769,37,1772,40,1776,40v3,,6,-3,6,-6c1782,30,1779,27,1776,27t3,31c1772,58,1772,58,1772,58v,73,,73,,73c1779,131,1779,131,1779,131r,-73xm1648,58v-8,,-8,,-8,c1673,136,1673,136,1673,136v25,-64,25,-64,25,-64c1724,136,1724,136,1724,136v34,-78,34,-78,34,-78c1749,58,1749,58,1749,58v-25,59,-25,59,-25,59c1698,54,1698,54,1698,54v-25,63,-25,63,-25,63l1648,58xm1598,133v-18,41,-18,41,-18,41c1588,174,1588,174,1588,174,1637,58,1637,58,1637,58v-8,,-8,,-8,c1601,123,1601,123,1601,123,1571,58,1571,58,1571,58v-8,,-8,,-8,l1598,133xm1522,58v,73,,73,,73c1529,131,1529,131,1529,131v,-39,,-39,,-39c1529,80,1530,76,1531,72v3,-5,8,-9,13,-9c1546,63,1547,63,1549,64v4,-6,4,-6,4,-6c1550,57,1548,56,1545,56v-7,,-12,4,-16,12c1529,58,1529,58,1529,58r-7,xm1462,63v18,,32,14,32,32c1494,113,1480,127,1462,127v-17,,-30,-14,-30,-32c1432,77,1445,63,1462,63t1,-7c1441,56,1424,74,1424,95v,21,17,38,39,38c1484,133,1501,117,1501,95v,-22,-17,-39,-38,-39m1400,27v-4,,-7,3,-7,7c1393,37,1396,40,1400,40v3,,6,-3,6,-6c1406,30,1403,27,1400,27t3,31c1396,58,1396,58,1396,58v,73,,73,,73c1403,131,1403,131,1403,131r,-73xm1350,58v,73,,73,,73c1357,131,1357,131,1357,131v,-39,,-39,,-39c1357,80,1357,76,1359,72v2,-5,8,-9,13,-9c1374,63,1375,63,1377,64v4,-6,4,-6,4,-6c1378,57,1376,56,1373,56v-7,,-12,4,-16,12c1357,58,1357,58,1357,58r-7,xm1293,63v16,,28,14,28,32c1321,113,1309,127,1293,127v-17,,-29,-13,-29,-31c1264,76,1275,63,1293,63t-29,111c1264,119,1264,119,1264,119v8,10,17,14,29,14c1314,133,1329,118,1329,95v,-22,-15,-39,-37,-39c1281,56,1271,62,1264,71v,-13,,-13,,-13c1257,58,1257,58,1257,58v,116,,116,,116l1264,174xm1175,46v13,,22,9,22,22c1197,84,1185,97,1172,97v-13,,-22,-10,-22,-24c1150,58,1161,46,1175,46xm1208,41v-8,,-8,,-8,c1199,53,1199,53,1199,53v-7,-10,-14,-14,-24,-14c1156,39,1143,54,1143,73v,18,11,30,28,30c1180,103,1186,100,1194,91v,1,,1,,1c1194,98,1200,103,1207,103v15,,28,-18,28,-40c1235,33,1210,10,1178,10v-35,,-63,27,-63,62c1115,108,1142,133,1180,133v16,,28,-3,42,-10c1220,117,1220,117,1220,117v-15,7,-26,10,-40,10c1168,127,1158,124,1149,120v-16,-10,-27,-28,-27,-48c1122,41,1146,16,1177,16v30,,52,20,52,47c1229,81,1219,97,1208,97v-4,,-7,-3,-7,-7c1203,81,1203,81,1203,81r5,-40xm1096,68v-4,-7,-11,-12,-19,-12c1066,56,1057,64,1057,75v,9,6,15,22,20c1090,99,1093,103,1093,110v,10,-7,17,-16,17c1068,127,1062,122,1058,112v-7,2,-7,2,-7,2c1055,126,1064,133,1077,133v13,,23,-9,23,-22c1100,104,1098,98,1093,95v-3,-3,-5,-4,-14,-7c1068,84,1065,81,1065,75v,-6,5,-12,12,-12c1083,63,1087,66,1090,72r6,-4xm974,89v2,-15,13,-26,27,-26c1014,63,1025,73,1028,89r-54,xm1036,96v,-24,-14,-40,-35,-40c981,56,965,73,965,95v,22,15,38,36,38c1016,133,1026,127,1034,113v-6,-3,-6,-3,-6,-3c1021,122,1013,127,1002,127v-17,,-28,-12,-29,-31l1036,96xm941,27v-4,,-7,3,-7,7c934,37,937,40,941,40v3,,6,-3,6,-6c947,30,944,27,941,27t3,31c937,58,937,58,937,58v,73,,73,,73c944,131,944,131,944,131r,-73xm891,58v,73,,73,,73c898,131,898,131,898,131v,-39,,-39,,-39c898,80,898,76,900,72v2,-5,8,-9,13,-9c915,63,916,63,918,64v4,-6,4,-6,4,-6c919,57,917,56,914,56v-7,,-12,4,-16,12c898,58,898,58,898,58r-7,xm861,27v-3,,-6,3,-6,7c855,37,858,40,861,40v4,,7,-3,7,-6c868,30,865,27,861,27t4,31c858,58,858,58,858,58v,73,,73,,73c865,131,865,131,865,131r,-73xm786,58v-7,,-7,,-7,c779,104,779,104,779,104v,11,1,16,6,20c789,130,797,133,806,133v8,,16,-3,21,-9c831,120,832,115,832,104v,-46,,-46,,-46c825,58,825,58,825,58v,44,,44,,44c825,110,824,115,822,118v-2,5,-9,9,-16,9c798,127,791,123,789,118v-2,-3,-3,-8,-3,-16l786,58xm718,63v17,,29,14,29,32c747,114,735,127,717,127v-16,,-28,-14,-28,-32c689,77,701,63,718,63t28,111c753,174,753,174,753,174v,-116,,-116,,-116c746,58,746,58,746,58v,13,,13,,13c740,62,730,56,718,56v-21,,-36,17,-36,39c682,118,696,133,718,133v12,,21,-4,28,-14l746,174xm607,58v,73,,73,,73c614,131,614,131,614,131v,-38,,-38,,-38c614,73,622,63,636,63v12,,17,6,17,22c653,131,653,131,653,131v8,,8,,8,c661,85,661,85,661,85v,-9,-1,-14,-4,-18c653,60,645,56,637,56v-10,,-17,4,-23,14c614,58,614,58,614,58r-7,xm524,89v2,-15,13,-26,27,-26c564,63,575,73,578,89r-54,xm586,96c586,72,572,56,551,56v-20,,-36,17,-36,39c515,117,530,133,551,133v15,,25,-6,33,-20c578,110,578,110,578,110v-7,12,-15,17,-26,17c535,127,524,115,523,96r63,xm494,v-7,,-7,,-7,c487,131,487,131,487,131v7,,7,,7,l494,xm426,63v17,,29,13,29,30c455,113,443,127,426,127v-17,,-29,-14,-29,-33c397,77,409,63,426,63t28,-5c454,71,454,71,454,71,447,61,438,56,426,56v-22,,-36,16,-36,38c390,117,405,133,426,133v12,,22,-5,28,-15c454,131,454,131,454,131v8,,8,,8,c462,58,462,58,462,58r-8,xm352,58v,73,,73,,73c359,131,359,131,359,131v,-39,,-39,,-39c359,80,360,76,362,72v2,-5,8,-9,13,-9c376,63,377,63,380,64v4,-6,4,-6,4,-6c380,57,378,56,376,56v-8,,-13,4,-17,12c359,58,359,58,359,58r-7,xm269,89v2,-15,13,-26,27,-26c310,63,320,73,323,89r-54,xm331,96c331,72,317,56,296,56v-20,,-36,17,-36,39c260,117,276,133,296,133v15,,25,-6,33,-20c323,110,323,110,323,110v-7,12,-15,17,-26,17c280,127,269,115,268,96r63,xm186,58v,73,,73,,73c193,131,193,131,193,131v,-38,,-38,,-38c193,73,200,63,215,63v12,,17,6,17,22c232,131,232,131,232,131v7,,7,,7,c239,85,239,85,239,85v,-9,-1,-14,-3,-18c232,60,224,56,215,56v-9,,-16,4,-22,14c193,58,193,58,193,58r-7,xm103,89v2,-15,13,-26,27,-26c143,63,154,73,157,89r-54,xm165,96c165,72,151,56,130,56,110,56,94,73,94,95v,22,15,38,36,38c144,133,155,127,163,113v-6,-3,-6,-3,-6,-3c150,122,142,127,131,127v-17,,-28,-12,-29,-31l165,96xm36,63v17,,30,13,30,31c66,113,54,127,37,127,20,127,8,113,8,95,8,77,21,63,36,63m73,58v-7,,-7,,-7,c66,71,66,71,66,71,57,60,49,56,37,56,17,56,1,73,1,95v,21,15,38,35,38c48,133,57,129,66,119v,11,,11,,11c66,154,55,167,36,167,20,167,9,158,7,142v-7,,-7,,-7,c2,162,15,174,36,174v12,,22,-5,29,-14c71,153,73,145,73,130r,-72xe" fillcolor="#003974" stroked="f">
                  <v:path arrowok="t" o:connecttype="custom" o:connectlocs="1594485,83185;1508125,66040;1536065,74930;1492885,80010;1423035,60325;1413510,78105;1351915,80010;1294765,40005;1336675,83185;1278255,36830;1239520,35560;1169035,0;1203325,53975;1159510,36830;1146810,83185;1129665,36830;1078230,45720;1014730,84455;1014730,84455;986155,36830;909320,60325;884555,21590;890905,36830;876935,36830;802640,60960;802640,36830;746125,29210;758190,58420;749300,80645;767080,26035;667385,72390;695960,43180;635635,84455;597535,25400;565785,36830;580390,35560;546735,17145;494665,66040;521970,74930;437515,60325;433070,60325;403860,40005;389890,36830;327025,60325;309245,0;270510,40005;293370,83185;238125,40005;187960,40005;205105,69850;136525,40005;122555,36830;59690,60325;41910,59690;635,60325;41275,101600" o:connectangles="0,0,0,0,0,0,0,0,0,0,0,0,0,0,0,0,0,0,0,0,0,0,0,0,0,0,0,0,0,0,0,0,0,0,0,0,0,0,0,0,0,0,0,0,0,0,0,0,0,0,0,0,0,0,0,0"/>
                  <o:lock v:ext="edit" verticies="t"/>
                </v:shape>
                <v:shape id="Freeform 124" o:spid="_x0000_s1049" style="position:absolute;left:14954;top:97828;width:2800;height:870;visibility:visible;mso-wrap-style:square;v-text-anchor:top" coordsize="441,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" path="m427,54v-8,,-14,6,-14,14c413,76,419,82,427,82v8,,14,-6,14,-14c441,60,435,54,427,54t,55c419,109,413,115,413,123v,7,6,14,14,14c435,137,441,130,441,123v,-8,-6,-14,-14,-14m394,c373,,373,,373,v,134,,134,,134c394,134,394,134,394,134l394,xm341,10v-7,,-13,6,-13,14c328,31,334,37,341,37v7,,13,-6,13,-13c354,16,349,10,341,10t11,47c330,57,330,57,330,57v,77,,77,,77c352,134,352,134,352,134r,-77xm268,74v13,,22,9,22,22c290,108,281,117,268,117v-12,,-22,-10,-22,-22c246,83,256,74,268,74m288,57v,10,,10,,10c280,58,273,54,262,54v-21,,-38,18,-38,41c224,119,240,137,263,137v10,,18,-4,25,-13c288,134,288,134,288,134v22,,22,,22,c310,57,310,57,310,57r-22,xm86,57v,77,,77,,77c108,134,108,134,108,134v,-40,,-40,,-40c108,87,108,83,110,80v2,-5,8,-7,12,-7c128,73,132,76,134,80v1,3,2,6,2,13c136,134,136,134,136,134v22,,22,,22,c158,94,158,94,158,94v,-14,5,-21,15,-21c182,73,186,78,186,92v,42,,42,,42c207,134,207,134,207,134v,-50,,-50,,-50c207,64,198,54,181,54v-11,,-19,5,-25,14c150,59,142,54,132,54v-10,,-17,3,-24,12c108,57,108,57,108,57r-22,xm67,35v,-21,,-21,,-21c,14,,14,,14,,134,,134,,134v67,,67,,67,c67,114,67,114,67,114v-43,,-43,,-43,c24,82,24,82,24,82v41,,41,,41,c65,61,65,61,65,61v-41,,-41,,-41,c24,35,24,35,24,35r43,xe" fillcolor="#c4995b" stroked="f">
                  <v:path arrowok="t" o:connecttype="custom" o:connectlocs="262255,43180;280035,43180;271145,69215;271145,86995;271145,69215;236855,0;250190,85090;216535,6350;216535,23495;216535,6350;209550,36195;223520,85090;170180,46990;170180,74295;170180,46990;182880,42545;142240,60325;182880,78740;196850,85090;182880,36195;54610,85090;68580,59690;77470,46355;86360,59055;100330,85090;109855,46355;118110,85090;131445,53340;99060,43180;68580,41910;54610,36195;42545,8890;0,85090;42545,72390;15240,52070;41275,38735;15240,22225" o:connectangles="0,0,0,0,0,0,0,0,0,0,0,0,0,0,0,0,0,0,0,0,0,0,0,0,0,0,0,0,0,0,0,0,0,0,0,0,0"/>
                  <o:lock v:ext="edit" verticies="t"/>
                </v:shape>
                <v:shape id="Freeform 125" o:spid="_x0000_s1050" style="position:absolute;left:7334;top:97910;width:6928;height:781;visibility:visible;mso-wrap-style:square;v-text-anchor:top" coordsize="1091,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" path="m1047,7v20,,36,25,36,54c1083,91,1067,116,1047,116v-20,,-36,-24,-36,-54c1011,31,1027,7,1047,7t,-7c1023,,1004,28,1004,62v,33,19,61,43,61c1071,123,1091,95,1091,62,1091,27,1072,,1047,m949,7v19,,35,25,35,54c984,91,968,116,949,116v-20,,-36,-24,-36,-54c913,31,929,7,949,7t,-7c925,,905,28,905,62v,33,20,61,43,61c973,123,992,95,992,62,992,27,973,,949,m851,7v19,,34,16,34,35c885,61,870,76,851,76,831,76,816,61,816,42,816,23,831,7,851,7t-6,116c885,67,885,67,885,67v5,-8,8,-16,8,-25c893,19,874,,851,,827,,808,19,808,42v,23,19,42,42,42c855,84,859,83,866,81v-27,37,-27,37,-27,37l845,123xm730,114c762,79,762,79,762,79,773,67,773,67,777,61v8,-10,11,-17,11,-26c788,15,772,,752,,740,,728,6,721,15v-3,6,-5,10,-5,20c724,35,724,35,724,35v,-7,1,-11,4,-15c732,12,742,7,752,7v16,,28,12,28,28c780,45,775,54,759,71v-45,50,-45,50,-45,50c787,121,787,121,787,121v,-7,,-7,,-7l730,114xm653,63v15,,27,11,27,26c680,104,668,116,653,116v-15,,-27,-12,-27,-27c626,74,638,63,653,63xm653,7v14,,25,11,25,24c678,45,667,56,653,56,640,56,629,45,629,31,629,18,640,7,653,7m638,59v-13,7,-19,17,-19,30c619,109,633,123,653,123v20,,35,-15,35,-34c688,75,681,65,668,59v11,-6,18,-16,18,-28c686,13,672,,653,,635,,621,14,621,32v,11,6,21,17,27xm555,63v14,,26,11,26,26c581,104,569,116,555,116v-15,,-27,-12,-27,-27c528,74,540,63,555,63xm555,7v13,,24,11,24,24c579,45,568,56,555,56,542,56,531,45,531,31,531,18,542,7,555,7m539,59v-13,7,-19,17,-19,30c520,109,535,123,555,123v19,,35,-15,35,-34c590,75,583,65,570,59v11,-6,17,-16,17,-28c587,13,573,,555,,537,,523,14,523,32v,11,6,21,16,27xm390,114c421,79,421,79,421,79,433,67,433,67,437,61v7,-10,11,-17,11,-26c448,15,432,,412,,400,,387,6,381,15v-4,6,-5,10,-5,20c384,35,384,35,384,35v,-7,1,-11,3,-15c392,12,401,7,412,7v15,,28,12,28,28c440,45,434,54,419,71v-46,50,-46,50,-46,50c447,121,447,121,447,121v,-7,,-7,,-7l390,114xm292,114c323,79,323,79,323,79,334,67,334,67,339,61v7,-10,10,-17,10,-26c349,15,333,,313,,301,,289,6,283,15v-4,6,-5,10,-6,20c285,35,285,35,285,35v1,-7,1,-11,4,-15c294,12,303,7,313,7v16,,28,12,28,28c341,45,336,54,321,71v-46,50,-46,50,-46,50c349,121,349,121,349,121v,-7,,-7,,-7l292,114xm250,9v,-8,,-8,,-8c204,1,204,1,204,1,189,52,189,52,189,52v7,-3,11,-5,18,-5c226,47,242,62,242,81v,20,-16,35,-35,35c195,116,185,110,178,100v-7,3,-7,3,-7,3c179,116,192,123,207,123v24,,43,-18,43,-42c250,58,232,40,208,40v-3,,-5,,-8,1c210,9,210,9,210,9r40,xm130,9v,112,,112,,112c138,121,138,121,138,121,138,1,138,1,138,1v-23,,-23,,-23,c111,9,111,9,111,9r19,xm44,7v20,,36,25,36,54c80,91,64,116,44,116,24,116,8,92,8,62,8,31,24,7,44,7m44,c20,,,28,,62v,33,20,61,44,61c68,123,87,95,87,62,87,27,68,,44,e" fillcolor="#003974" stroked="f">
                  <v:path arrowok="t" o:connecttype="custom" o:connectlocs="664845,73660;664845,0;692785,39370;624840,38735;602615,4445;601980,78105;540385,4445;518160,26670;561975,42545;513080,26670;532765,74930;483870,50165;477520,0;459740,22225;495300,22225;499745,76835;414655,40005;397510,56515;430530,19685;414655,4445;414655,78105;435610,19685;405130,37465;352425,73660;352425,4445;337185,19685;330200,56515;361950,37465;332105,20320;267335,50165;261620,0;243840,22225;279400,22225;283845,76835;185420,72390;221615,22225;175895,22225;198755,4445;174625,76835;185420,72390;129540,635;153670,51435;108585,65405;132080,25400;158750,5715;87630,76835;70485,5715;50800,38735;27940,4445;27940,78105" o:connectangles="0,0,0,0,0,0,0,0,0,0,0,0,0,0,0,0,0,0,0,0,0,0,0,0,0,0,0,0,0,0,0,0,0,0,0,0,0,0,0,0,0,0,0,0,0,0,0,0,0,0"/>
                  <o:lock v:ext="edit" verticies="t"/>
                </v:shape>
                <v:shape id="Freeform 126" o:spid="_x0000_s1051" style="position:absolute;left:5410;top:97828;width:1555;height:870;visibility:visible;mso-wrap-style:square;v-text-anchor:top" coordsize="245,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" path="m230,54v-7,,-14,6,-14,14c216,76,223,82,230,82v8,,15,-6,15,-14c245,60,238,54,230,54t,55c223,109,216,115,216,123v,7,7,14,14,14c238,137,245,130,245,123v,-8,-7,-14,-15,-14m197,c176,,176,,176,v,134,,134,,134c197,134,197,134,197,134l197,xm101,85v2,-10,9,-15,19,-15c129,70,136,75,138,85r-37,xm159,99v,-3,,-3,,-3c159,70,144,54,119,54,94,54,78,70,78,96v,25,17,41,42,41c139,137,152,129,158,113v-20,-4,-20,-4,-20,-4c133,117,128,120,120,120v-12,,-19,-7,-19,-21l159,99xm50,134v,-99,,-99,,-99c77,35,77,35,77,35v,-21,,-21,,-21c,14,,14,,14,,35,,35,,35v27,,27,,27,c27,134,27,134,27,134r23,xe" fillcolor="#c4995b" stroked="f">
                  <v:path arrowok="t" o:connecttype="custom" o:connectlocs="146050,34290;137160,43180;146050,52070;155575,43180;146050,34290;146050,69215;137160,78105;146050,86995;155575,78105;146050,69215;125095,0;111760,0;111760,85090;125095,85090;125095,0;64135,53975;76200,44450;87630,53975;64135,53975;100965,62865;100965,60960;75565,34290;49530,60960;76200,86995;100330,71755;87630,69215;76200,76200;64135,62865;100965,62865;31750,85090;31750,22225;48895,22225;48895,8890;0,8890;0,22225;17145,22225;17145,85090;31750,85090" o:connectangles="0,0,0,0,0,0,0,0,0,0,0,0,0,0,0,0,0,0,0,0,0,0,0,0,0,0,0,0,0,0,0,0,0,0,0,0,0,0"/>
                  <o:lock v:ext="edit" verticies="t"/>
                </v:shape>
                <v:shape id="Freeform 127" o:spid="_x0000_s1052" style="position:absolute;left:5410;top:96177;width:34798;height:1117;visibility:visible;mso-wrap-style:square;v-text-anchor:top" coordsize="548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" path="m5449,22v31,,31,,31,c5480,14,5480,14,5480,14v-70,,-70,,-70,c5410,22,5410,22,5410,22v31,,31,,31,c5441,134,5441,134,5441,134v8,,8,,8,l5449,22xm5328,127v,-105,,-105,,-105c5344,22,5344,22,5344,22v31,,54,21,54,53c5398,105,5375,127,5344,127r-16,xm5320,134v24,,24,,24,c5363,134,5377,129,5388,118v11,-11,18,-27,18,-43c5406,58,5400,42,5388,31,5377,20,5363,14,5344,14v-24,,-24,,-24,l5320,134xm5290,22v-78,109,-78,109,-78,109c5218,136,5218,136,5218,136,5304,14,5304,14,5304,14v-87,,-87,,-87,c5217,22,5217,22,5217,22r73,xm5111,59v20,,35,16,35,35c5146,113,5131,129,5111,129v-19,,-34,-16,-34,-35c5077,75,5092,59,5111,59t5,-46c5076,69,5076,69,5076,69v-5,7,-7,16,-7,25c5069,117,5088,136,5111,136v24,,43,-19,43,-42c5154,71,5135,52,5112,52v-6,,-9,1,-16,3c5122,17,5122,17,5122,17r-6,-4xm4938,134v7,,7,,7,c4945,32,4945,32,4945,32v101,106,101,106,101,106c5046,14,5046,14,5046,14v-8,,-8,,-8,c5038,119,5038,119,5038,119,4938,13,4938,13,4938,13r,121xm4889,14v-8,,-8,,-8,c4881,134,4881,134,4881,134v38,,38,,38,c4919,127,4919,127,4919,127v-30,,-30,,-30,l4889,14xm4801,123v-11,36,-11,36,-11,36c4795,161,4795,161,4795,161v13,-36,13,-36,13,-36l4801,123xm4713,92v2,-15,13,-26,27,-26c4753,66,4764,76,4767,92r-54,xm4775,99v,-24,-14,-40,-35,-40c4720,59,4704,76,4704,98v,22,15,38,36,38c4754,136,4765,130,4773,116v-6,-3,-6,-3,-6,-3c4760,125,4752,130,4741,130v-17,,-28,-12,-29,-31l4775,99xm4667,61v,73,,73,,73c4674,134,4674,134,4674,134v,-39,,-39,,-39c4674,83,4675,79,4676,75v3,-5,8,-9,13,-9c4691,66,4692,66,4694,67v4,-6,4,-6,4,-6c4695,60,4693,59,4690,59v-7,,-12,4,-16,12c4674,61,4674,61,4674,61r-7,xm4638,30v-4,,-7,3,-7,7c4631,40,4634,43,4638,43v3,,6,-3,6,-6c4644,33,4641,30,4638,30t3,31c4634,61,4634,61,4634,61v,73,,73,,73c4641,134,4641,134,4641,134r,-73xm4555,3v,131,,131,,131c4562,134,4562,134,4562,134v,-38,,-38,,-38c4562,76,4569,66,4584,66v12,,17,6,17,22c4601,134,4601,134,4601,134v7,,7,,7,c4608,88,4608,88,4608,88v,-9,-1,-14,-3,-18c4601,63,4593,59,4584,59v-10,,-16,4,-22,14c4562,3,4562,3,4562,3r-7,xm4532,71v-4,-7,-11,-12,-19,-12c4502,59,4493,67,4493,78v,9,6,15,22,20c4526,102,4529,106,4529,113v,10,-7,17,-16,17c4504,130,4498,125,4494,115v-7,2,-7,2,-7,2c4491,129,4500,136,4513,136v13,,23,-9,23,-22c4536,107,4534,101,4529,98v-3,-3,-5,-4,-14,-7c4504,87,4501,84,4501,78v,-6,5,-12,12,-12c4519,66,4523,69,4526,75r6,-4xm4414,61v,73,,73,,73c4421,134,4421,134,4421,134v,-38,,-38,,-38c4421,76,4428,66,4443,66v12,,17,6,17,22c4460,134,4460,134,4460,134v7,,7,,7,c4467,88,4467,88,4467,88v,-9,-1,-14,-3,-18c4460,63,4452,59,4443,59v-9,,-16,4,-22,14c4421,61,4421,61,4421,61r-7,xm4388,3v-7,,-7,,-7,c4381,134,4381,134,4381,134v7,,7,,7,l4388,3xm4321,66v18,,32,14,32,32c4353,116,4339,130,4321,130v-17,,-30,-14,-30,-32c4291,80,4304,66,4321,66t,-7c4300,59,4283,77,4283,98v,21,17,38,38,38c4343,136,4360,120,4360,98v,-22,-17,-39,-39,-39m4267,69v-8,-7,-15,-10,-25,-10c4220,59,4204,76,4204,98v,22,16,38,38,38c4252,136,4260,133,4268,126v,-10,,-10,,-10c4260,125,4252,130,4242,130v-17,,-31,-14,-31,-32c4211,80,4225,66,4241,66v10,,18,3,26,12l4267,69xm4129,61v,73,,73,,73c4137,134,4137,134,4137,134v,-38,,-38,,-38c4137,76,4144,66,4158,66v13,,18,6,18,22c4176,134,4176,134,4176,134v7,,7,,7,c4183,88,4183,88,4183,88v,-9,-1,-14,-4,-18c4175,63,4168,59,4159,59v-10,,-16,4,-22,14c4137,61,4137,61,4137,61r-8,xm4100,30v-4,,-6,3,-6,7c4094,40,4096,43,4100,43v4,,7,-3,7,-6c4107,33,4104,30,4100,30t4,31c4096,61,4096,61,4096,61v,73,,73,,73c4104,134,4104,134,4104,134r,-73xm4051,14v-8,,-8,,-8,c4043,134,4043,134,4043,134v38,,38,,38,c4081,127,4081,127,4081,127v-30,,-30,,-30,l4051,14xm3963,123v-11,36,-11,36,-11,36c3957,161,3957,161,3957,161v13,-36,13,-36,13,-36l3963,123xm3879,61v,73,,73,,73c3886,134,3886,134,3886,134v,-38,,-38,,-38c3886,76,3893,66,3908,66v12,,17,6,17,22c3925,134,3925,134,3925,134v7,,7,,7,c3932,88,3932,88,3932,88v,-9,-1,-14,-3,-18c3925,63,3917,59,3909,59v-10,,-17,4,-23,14c3886,61,3886,61,3886,61r-7,xm3853,3v-7,,-7,,-7,c3846,134,3846,134,3846,134v7,,7,,7,l3853,3xm3786,66v18,,32,14,32,32c3818,116,3804,130,3786,130v-17,,-30,-14,-30,-32c3756,80,3769,66,3786,66t,-7c3765,59,3748,77,3748,98v,21,17,38,38,38c3808,136,3825,120,3825,98v,-22,-17,-39,-39,-39m3732,69v-8,-7,-15,-10,-25,-10c3685,59,3669,76,3669,98v,22,16,38,38,38c3717,136,3725,133,3733,126v,-10,,-10,,-10c3725,125,3717,130,3707,130v-17,,-31,-14,-31,-32c3676,80,3690,66,3707,66v9,,17,3,25,12l3732,69xm3594,61v,73,,73,,73c3602,134,3602,134,3602,134v,-38,,-38,,-38c3602,76,3609,66,3623,66v13,,18,6,18,22c3641,134,3641,134,3641,134v7,,7,,7,c3648,88,3648,88,3648,88v,-9,-1,-14,-4,-18c3641,63,3633,59,3624,59v-10,,-16,4,-22,14c3602,61,3602,61,3602,61r-8,xm3565,30v-4,,-6,3,-6,7c3559,40,3561,43,3565,43v4,,7,-3,7,-6c3572,33,3569,30,3565,30t4,31c3561,61,3561,61,3561,61v,73,,73,,73c3569,134,3569,134,3569,134r,-73xm3516,14v-8,,-8,,-8,c3508,134,3508,134,3508,134v38,,38,,38,c3546,127,3546,127,3546,127v-30,,-30,,-30,l3516,14xm3428,123v-11,36,-11,36,-11,36c3422,161,3422,161,3422,161v13,-36,13,-36,13,-36l3428,123xm3340,92v2,-15,13,-26,27,-26c3381,66,3391,76,3394,92r-54,xm3402,99v,-24,-14,-40,-35,-40c3347,59,3331,76,3331,98v,22,16,38,36,38c3382,136,3392,130,3400,116v-6,-3,-6,-3,-6,-3c3387,125,3379,130,3368,130v-17,,-28,-12,-29,-31l3402,99xm3265,61v-7,,-7,,-7,c3258,107,3258,107,3258,107v,11,1,16,5,20c3268,133,3275,136,3284,136v9,,16,-3,21,-9c3309,123,3310,118,3310,107v,-46,,-46,,-46c3303,61,3303,61,3303,61v,44,,44,,44c3303,113,3302,118,3301,121v-3,5,-10,9,-17,9c3277,130,3270,126,3267,121v-1,-3,-2,-8,-2,-16l3265,61xm3178,61v,73,,73,,73c3186,134,3186,134,3186,134v,-38,,-38,,-38c3186,76,3193,66,3207,66v13,,18,6,18,22c3225,134,3225,134,3225,134v7,,7,,7,c3232,88,3232,88,3232,88v,-9,-1,-14,-4,-18c3225,63,3217,59,3208,59v-10,,-16,4,-22,14c3186,61,3186,61,3186,61r-8,xm3095,92v2,-15,14,-26,27,-26c3136,66,3147,76,3149,92r-54,xm3158,99v-1,-24,-15,-40,-36,-40c3102,59,3087,76,3087,98v,22,15,38,35,38c3137,136,3148,130,3155,116v-6,-3,-6,-3,-6,-3c3142,125,3134,130,3123,130v-16,,-28,-12,-28,-31l3158,99xm3020,61v-8,,-8,,-8,c3046,139,3046,139,3046,139v33,-78,33,-78,33,-78c3071,61,3071,61,3071,61v-25,59,-25,59,-25,59l3020,61xm2982,88v-45,,-45,,-45,c2960,31,2960,31,2960,31r22,57xm2985,95v16,39,16,39,16,39c3010,134,3010,134,3010,134,2960,11,2960,11,2960,11v-51,123,-51,123,-51,123c2918,134,2918,134,2918,134v16,-39,16,-39,16,-39l2985,95xm2848,68v13,,13,,13,c2861,61,2861,61,2861,61v-13,,-13,,-13,c2848,35,2848,35,2848,35v-7,,-7,,-7,c2841,61,2841,61,2841,61v-8,,-8,,-8,c2833,68,2833,68,2833,68v8,,8,,8,c2841,134,2841,134,2841,134v7,,7,,7,l2848,68xm2761,61v,73,,73,,73c2768,134,2768,134,2768,134v,-38,,-38,,-38c2768,76,2775,66,2789,66v13,,18,6,18,22c2807,134,2807,134,2807,134v7,,7,,7,c2814,88,2814,88,2814,88v,-9,-1,-14,-3,-18c2807,63,2799,59,2790,59v-10,,-16,4,-22,14c2768,61,2768,61,2768,61r-7,xm2731,30v-3,,-6,3,-6,7c2725,40,2728,43,2731,43v4,,7,-3,7,-6c2738,33,2735,30,2731,30t4,31c2728,61,2728,61,2728,61v,73,,73,,73c2735,134,2735,134,2735,134r,-73xm2551,14v-9,,-9,,-9,c2582,139,2582,139,2582,139,2627,30,2627,30,2627,30v40,109,40,109,40,109c2714,14,2714,14,2714,14v-9,,-9,,-9,c2667,116,2667,116,2667,116,2627,8,2627,8,2627,8v-44,108,-44,108,-44,108l2551,14xm2424,92v2,-15,13,-26,27,-26c2465,66,2475,76,2478,92r-54,xm2486,99v,-24,-14,-40,-35,-40c2431,59,2415,76,2415,98v,22,16,38,36,38c2466,136,2476,130,2484,116v-6,-3,-6,-3,-6,-3c2471,125,2463,130,2452,130v-17,,-28,-12,-29,-31l2486,99xm2320,127v,-105,,-105,,-105c2336,22,2336,22,2336,22v32,,54,21,54,53c2390,105,2367,127,2336,127r-16,xm2313,134v23,,23,,23,c2355,134,2369,129,2380,118v12,-11,18,-27,18,-43c2398,58,2392,42,2380,31,2369,20,2355,14,2336,14v-23,,-23,,-23,l2313,134xm2232,123v-10,36,-10,36,-10,36c2226,161,2226,161,2226,161v14,-36,14,-36,14,-36l2232,123xm2156,123v-29,53,-29,53,-29,53c2152,176,2152,176,2152,176,2215,57,2215,57,2215,57v-25,,-25,,-25,c2167,101,2167,101,2167,101,2144,57,2144,57,2144,57v-25,,-25,,-25,l2156,123xm1990,57v,77,,77,,77c2012,134,2012,134,2012,134v,-40,,-40,,-40c2012,87,2012,83,2014,80v2,-5,7,-7,12,-7c2031,73,2036,76,2038,80v1,3,2,6,2,13c2040,134,2040,134,2040,134v21,,21,,21,c2061,94,2061,94,2061,94v,-14,5,-21,15,-21c2086,73,2090,78,2090,92v,42,,42,,42c2111,134,2111,134,2111,134v,-50,,-50,,-50c2111,64,2102,54,2085,54v-11,,-19,5,-25,14c2054,59,2046,54,2036,54v-10,,-17,3,-24,12c2012,57,2012,57,2012,57r-22,xm1916,85v2,-10,8,-15,18,-15c1944,70,1950,75,1952,85r-36,xm1973,99v,-3,,-3,,-3c1973,70,1958,54,1933,54v-25,,-41,16,-41,42c1892,121,1909,137,1935,137v18,,31,-8,37,-24c1952,109,1952,109,1952,109v-5,8,-10,11,-18,11c1922,120,1915,113,1915,99r58,xm1834,74v12,,22,9,22,22c1856,108,1846,117,1834,117v-12,,-22,-10,-22,-22c1812,83,1822,74,1834,74m1854,v,67,,67,,67c1846,58,1839,54,1828,54v-21,,-38,18,-38,41c1790,119,1806,137,1828,137v11,,19,-4,26,-13c1854,134,1854,134,1854,134v22,,22,,22,c1876,,1876,,1876,r-22,xm1732,74v12,,22,9,22,22c1754,108,1744,117,1732,117v-12,,-22,-10,-22,-22c1710,83,1720,74,1732,74t19,-17c1751,67,1751,67,1751,67v-7,-9,-15,-13,-25,-13c1704,54,1688,72,1688,95v,24,16,42,38,42c1737,137,1744,133,1751,124v,10,,10,,10c1773,134,1773,134,1773,134v,-77,,-77,,-77l1751,57xm1675,59v-6,-4,-12,-5,-19,-5c1631,54,1613,72,1613,96v,23,18,41,42,41c1663,137,1668,136,1675,132v,-21,,-21,,-21c1669,115,1664,117,1658,117v-13,,-23,-9,-23,-21c1635,83,1645,74,1657,74v7,,12,1,18,6l1675,59xm1564,90v-34,,-34,,-34,c1547,47,1547,47,1547,47r17,43xm1571,109v10,25,10,25,10,25c1606,134,1606,134,1606,134,1556,12,1556,12,1556,12v-18,,-18,,-18,c1486,134,1486,134,1486,134v25,,25,,25,c1522,109,1522,109,1522,109r49,xm1309,57v,77,,77,,77c1331,134,1331,134,1331,134v,-40,,-40,,-40c1331,87,1332,83,1334,80v2,-5,7,-7,12,-7c1351,73,1356,76,1358,80v1,3,1,6,1,13c1359,134,1359,134,1359,134v22,,22,,22,c1381,94,1381,94,1381,94v,-14,5,-21,15,-21c1405,73,1409,78,1409,92v,42,,42,,42c1431,134,1431,134,1431,134v,-50,,-50,,-50c1431,64,1422,54,1405,54v-11,,-20,5,-26,14c1373,59,1366,54,1356,54v-11,,-17,3,-25,12c1331,57,1331,57,1331,57r-22,xm1247,74v12,,22,9,22,22c1269,108,1259,117,1247,117v-12,,-22,-10,-22,-22c1225,83,1235,74,1247,74t20,-17c1267,67,1267,67,1267,67v-8,-9,-16,-13,-26,-13c1219,54,1203,72,1203,95v,24,16,42,38,42c1252,137,1260,133,1267,124v,10,,10,,10c1288,134,1288,134,1288,134v,-77,,-77,,-77l1267,57xm1111,v,134,,134,,134c1133,134,1133,134,1133,134v,-40,,-40,,-40c1133,80,1138,73,1149,73v11,,15,5,15,19c1164,134,1164,134,1164,134v22,,22,,22,c1186,85,1186,85,1186,85v,-10,-2,-16,-6,-21c1175,57,1166,54,1157,54v-10,,-17,4,-24,13c1133,,1133,,1133,r-22,xm1082,75v16,,16,,16,c1098,57,1098,57,1098,57v-16,,-16,,-16,c1082,30,1082,30,1082,30v-22,,-22,,-22,c1060,57,1060,57,1060,57v-8,,-8,,-8,c1052,75,1052,75,1052,75v8,,8,,8,c1060,134,1060,134,1060,134v22,,22,,22,l1082,75xm1029,10v-7,,-13,6,-13,14c1016,31,1022,37,1029,37v7,,13,-6,13,-13c1042,16,1036,10,1029,10t11,47c1018,57,1018,57,1018,57v,77,,77,,77c1040,134,1040,134,1040,134r,-77xm855,14v-25,,-25,,-25,c873,137,873,137,873,137v16,,16,,16,c917,58,917,58,917,58v27,79,27,79,27,79c960,137,960,137,960,137,1006,14,1006,14,1006,14v-25,,-25,,-25,c952,96,952,96,952,96,924,13,924,13,924,13v-13,,-13,,-13,c882,96,882,96,882,96l855,14xm726,123v-29,53,-29,53,-29,53c722,176,722,176,722,176,785,57,785,57,785,57v-25,,-25,,-25,c738,101,738,101,738,101,715,57,715,57,715,57v-26,,-26,,-26,l726,123xm629,57v,77,,77,,77c650,134,650,134,650,134v,-37,,-37,,-37c650,81,657,74,669,74v4,,7,,11,2c683,56,683,56,683,56v-4,-2,-7,-2,-10,-2c663,54,656,59,650,68v,-11,,-11,,-11l629,57xm567,74v13,,22,9,22,22c589,108,580,117,567,117v-12,,-22,-10,-22,-21c545,84,555,74,567,74t,-20c541,54,523,71,523,96v,24,18,41,44,41c594,137,612,120,612,95,612,71,594,54,567,54m496,10v-8,,-13,6,-13,14c483,31,488,37,496,37v7,,13,-6,13,-13c509,16,503,10,496,10t10,47c485,57,485,57,485,57v,77,,77,,77c506,134,506,134,506,134r,-77xm419,57v,77,,77,,77c441,134,441,134,441,134v,-37,,-37,,-37c441,81,447,74,460,74v4,,6,,10,2c473,56,473,56,473,56v-4,-2,-6,-2,-9,-2c454,54,446,59,441,68v,-11,,-11,,-11l419,57xm350,70v,-35,,-35,,-35c358,35,358,35,358,35v16,,23,5,23,17c381,64,374,70,359,70r-9,xm350,90v15,,15,,15,c391,90,405,76,405,52v,-11,-4,-22,-12,-28c385,17,377,14,361,14v-35,,-35,,-35,c326,134,326,134,326,134v24,,24,,24,l350,90xm204,85v2,-10,8,-15,18,-15c232,70,238,75,240,85r-36,xm261,99v,-3,,-3,,-3c261,70,246,54,221,54v-25,,-41,16,-41,42c180,121,197,137,223,137v18,,31,-8,38,-24c240,109,240,109,240,109v-4,8,-10,11,-18,11c210,120,203,113,203,99r58,xm89,v,134,,134,,134c110,134,110,134,110,134v,-40,,-40,,-40c110,80,116,73,127,73v11,,15,5,15,19c142,134,142,134,142,134v22,,22,,22,c164,85,164,85,164,85v,-10,-2,-16,-6,-21c152,57,144,54,135,54v-11,,-18,4,-25,13c110,,110,,110,l89,xm50,134v,-99,,-99,,-99c77,35,77,35,77,35v,-21,,-21,,-21c,14,,14,,14,,35,,35,,35v27,,27,,27,c27,134,27,134,27,134r23,xe" fillcolor="#003974" stroked="f">
                  <v:path arrowok="t" o:connecttype="custom" o:connectlocs="3393440,13970;3359150,13970;3248660,8255;3204210,87630;3104515,8890;2987040,62230;2977515,41910;2947035,38735;2926080,85090;2865755,82550;2802890,85090;2802890,38735;2719705,62230;2693035,41910;2653665,44450;2600960,85090;2512695,102235;2494915,44450;2404110,82550;2370455,80010;2312035,55880;2268220,23495;2232660,80645;2138045,37465;2085340,86360;2018030,85090;2018030,38735;1965325,62865;1893570,55880;1808480,38735;1757680,85090;1734185,19050;1639570,88265;1539240,58420;1483360,13970;1417320,78105;1345565,36195;1308735,59690;1216660,53975;1216025,62865;1177290,78740;1096010,34290;1063625,83820;1003935,85090;847090,50800;892175,34290;804545,42545;719455,59690;697230,47625;653415,6350;554355,86995;461010,78105;412750,61595;360045,46990;307975,36195;280035,43180;249555,15240;140335,34290;80645,46355;48895,22225" o:connectangles="0,0,0,0,0,0,0,0,0,0,0,0,0,0,0,0,0,0,0,0,0,0,0,0,0,0,0,0,0,0,0,0,0,0,0,0,0,0,0,0,0,0,0,0,0,0,0,0,0,0,0,0,0,0,0,0,0,0,0,0"/>
                  <o:lock v:ext="edit" verticies="t"/>
                </v:shape>
                <v:shape id="Freeform 129" o:spid="_x0000_s1053" style="position:absolute;left:64801;top:102755;width:381;height:388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" path="m30,56v14,,25,-9,25,-25c55,15,44,5,30,5,16,5,5,15,5,31v,16,11,25,25,25m30,c47,,60,12,60,31,60,49,47,61,30,61,13,61,,49,,31,,12,13,,30,e" fillcolor="#003974" stroked="f">
                  <v:path arrowok="t" o:connecttype="custom" o:connectlocs="19050,35560;34925,19685;19050,3175;3175,19685;19050,35560;19050,0;38100,19685;19050,38735;0,19685;19050,0" o:connectangles="0,0,0,0,0,0,0,0,0,0"/>
                  <o:lock v:ext="edit" verticies="t"/>
                </v:shape>
                <v:shape id="Freeform 130" o:spid="_x0000_s1054" style="position:absolute;left:65246;top:102768;width:241;height:368;visibility:visible;mso-wrap-style:square;v-text-anchor:top" coordsize="38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" path="m5,4r,22l32,26r,4l5,30r,28l,58,,,38,r,4l5,4xe" fillcolor="#003974" stroked="f">
                  <v:path arrowok="t" o:connecttype="custom" o:connectlocs="3175,2540;3175,16510;20320,16510;20320,19050;3175,19050;3175,36830;0,36830;0,0;24130,0;24130,2540;3175,2540" o:connectangles="0,0,0,0,0,0,0,0,0,0,0"/>
                </v:shape>
                <v:shape id="Freeform 131" o:spid="_x0000_s1055" style="position:absolute;left:65652;top:102768;width:356;height:368;visibility:visible;mso-wrap-style:square;v-text-anchor:top" coordsize="56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" path="m35,20c33,15,29,5,29,5v-1,,-1,,-1,c28,5,24,15,22,20,15,36,15,36,15,36v27,,27,,27,l35,20xm13,41c6,58,6,58,6,58,,58,,58,,58,26,,26,,26,v5,,5,,5,c56,58,56,58,56,58v-5,,-5,,-5,c44,41,44,41,44,41r-31,xe" fillcolor="#003974" stroked="f">
                  <v:path arrowok="t" o:connecttype="custom" o:connectlocs="22225,12700;18415,3175;17780,3175;13970,12700;9525,22860;26670,22860;22225,12700;8255,26035;3810,36830;0,36830;16510,0;19685,0;35560,36830;32385,36830;27940,26035;8255,26035" o:connectangles="0,0,0,0,0,0,0,0,0,0,0,0,0,0,0,0"/>
                  <o:lock v:ext="edit" verticies="t"/>
                </v:shape>
                <v:shape id="Freeform 132" o:spid="_x0000_s1056" style="position:absolute;left:66027;top:102755;width:362;height:388;visibility:visible;mso-wrap-style:square;v-text-anchor:top" coordsize="57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" path="m57,44c53,55,43,61,30,61,13,61,,49,,31,,12,13,,30,,44,,53,8,57,16v-5,1,-5,1,-5,1c50,14,44,5,30,5,16,5,5,15,5,31v,16,11,25,25,25c40,56,49,51,53,42r4,2xe" fillcolor="#003974" stroked="f">
                  <v:path arrowok="t" o:connecttype="custom" o:connectlocs="36195,27940;19050,38735;0,19685;19050,0;36195,10160;33020,10795;19050,3175;3175,19685;19050,35560;33655,26670;36195,27940" o:connectangles="0,0,0,0,0,0,0,0,0,0,0"/>
                </v:shape>
                <v:shape id="Freeform 133" o:spid="_x0000_s1057" style="position:absolute;left:66427;top:102768;width:355;height:368;visibility:visible;mso-wrap-style:square;v-text-anchor:top" coordsize="56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" path="m35,20c32,15,28,5,28,5v,,,,,c28,5,24,15,22,20,15,36,15,36,15,36v27,,27,,27,l35,20xm13,41c5,58,5,58,5,58,,58,,58,,58,26,,26,,26,v5,,5,,5,c56,58,56,58,56,58v-5,,-5,,-5,c44,41,44,41,44,41r-31,xe" fillcolor="#003974" stroked="f">
                  <v:path arrowok="t" o:connecttype="custom" o:connectlocs="22225,12700;17780,3175;17780,3175;13970,12700;9525,22860;26670,22860;22225,12700;8255,26035;3175,36830;0,36830;16510,0;19685,0;35560,36830;32385,36830;27940,26035;8255,26035" o:connectangles="0,0,0,0,0,0,0,0,0,0,0,0,0,0,0,0"/>
                  <o:lock v:ext="edit" verticies="t"/>
                </v:shape>
                <v:shape id="Freeform 134" o:spid="_x0000_s1058" style="position:absolute;left:66840;top:102768;width:317;height:368;visibility:visible;mso-wrap-style:square;v-text-anchor:top" coordsize="50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" path="m20,53v14,,25,-8,25,-24c45,13,34,4,19,4,5,4,5,4,5,4v,49,,49,,49l20,53xm19,c37,,50,11,50,29,50,47,37,58,20,58,,58,,58,,58,,,,,,l19,xe" fillcolor="#003974" stroked="f">
                  <v:path arrowok="t" o:connecttype="custom" o:connectlocs="12700,33655;28575,18415;12065,2540;3175,2540;3175,33655;12700,33655;12065,0;31750,18415;12700,36830;0,36830;0,0;12065,0" o:connectangles="0,0,0,0,0,0,0,0,0,0,0,0"/>
                  <o:lock v:ext="edit" verticies="t"/>
                </v:shape>
                <v:shape id="Freeform 135" o:spid="_x0000_s1059" style="position:absolute;left:67221;top:102768;width:247;height:368;visibility:visible;mso-wrap-style:square;v-text-anchor:top" coordsize="39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" path="m,l39,r,4l5,4r,21l32,25r,4l5,29r,24l39,53r,5l,58,,xe" fillcolor="#003974" stroked="f">
                  <v:path arrowok="t" o:connecttype="custom" o:connectlocs="0,0;24765,0;24765,2540;3175,2540;3175,15875;20320,15875;20320,18415;3175,18415;3175,33655;24765,33655;24765,36830;0,36830;0,0" o:connectangles="0,0,0,0,0,0,0,0,0,0,0,0,0"/>
                </v:shape>
                <v:shape id="Freeform 136" o:spid="_x0000_s1060" style="position:absolute;left:67538;top:102768;width:337;height:368;visibility:visible;mso-wrap-style:square;v-text-anchor:top" coordsize="53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" path="m48,28v,-7,,-21,,-21c48,7,48,7,48,7v,,-2,5,-8,15c28,44,28,44,28,44v-3,,-3,,-3,c13,23,13,23,13,23,7,12,5,7,5,7,4,7,4,7,4,7v,,1,14,1,21c5,58,5,58,5,58,,58,,58,,58,,,,,,,5,,5,,5,,26,38,26,38,26,38v,,,,,c48,,48,,48,v5,,5,,5,c53,58,53,58,53,58v-5,,-5,,-5,l48,28xe" fillcolor="#003974" stroked="f">
                  <v:path arrowok="t" o:connecttype="custom" o:connectlocs="30480,17780;30480,4445;30480,4445;25400,13970;17780,27940;15875,27940;8255,14605;3175,4445;2540,4445;3175,17780;3175,36830;0,36830;0,0;3175,0;16510,24130;16510,24130;30480,0;33655,0;33655,36830;30480,36830;30480,17780" o:connectangles="0,0,0,0,0,0,0,0,0,0,0,0,0,0,0,0,0,0,0,0,0"/>
                </v:shape>
                <v:rect id="Rectangle 137" o:spid="_x0000_s1061" style="position:absolute;left:67957;top:102768;width:32;height:3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" fillcolor="#003974" stroked="f"/>
                <v:shape id="Freeform 138" o:spid="_x0000_s1062" style="position:absolute;left:68078;top:102768;width:241;height:368;visibility:visible;mso-wrap-style:square;v-text-anchor:top" coordsize="38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" path="m,l38,r,4l5,4r,21l31,25r,4l5,29r,24l38,53r,5l,58,,xe" fillcolor="#003974" stroked="f">
                  <v:path arrowok="t" o:connecttype="custom" o:connectlocs="0,0;24130,0;24130,2540;3175,2540;3175,15875;19685,15875;19685,18415;3175,18415;3175,33655;24130,33655;24130,36830;0,36830;0,0" o:connectangles="0,0,0,0,0,0,0,0,0,0,0,0,0"/>
                </v:shape>
                <v:shape id="Freeform 139" o:spid="_x0000_s1063" style="position:absolute;left:68370;top:102755;width:267;height:388;visibility:visible;mso-wrap-style:square;v-text-anchor:top" coordsize="42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" path="m4,43v1,10,8,14,18,14c31,57,37,53,37,45,37,34,27,33,19,32,12,30,1,27,1,16,1,6,8,,20,,31,,39,5,41,15v-5,1,-5,1,-5,1c35,9,30,5,20,5,11,5,6,9,6,16v,8,8,10,16,12c31,29,42,32,42,45v,10,-7,16,-20,16c12,61,1,58,,44l4,43xe" fillcolor="#003974" stroked="f">
                  <v:path arrowok="t" o:connecttype="custom" o:connectlocs="2540,27305;13970,36195;23495,28575;12065,20320;635,10160;12700,0;26035,9525;22860,10160;12700,3175;3810,10160;13970,17780;26670,28575;13970,38735;0,27940;2540,27305" o:connectangles="0,0,0,0,0,0,0,0,0,0,0,0,0,0,0"/>
                </v:shape>
                <v:shape id="Freeform 140" o:spid="_x0000_s1064" style="position:absolute;left:68808;top:102768;width:292;height:368;visibility:visible;mso-wrap-style:square;v-text-anchor:top" coordsize="46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" path="m25,4r,54l21,58,21,4,,4,,,46,r,4l25,4xe" fillcolor="#003974" stroked="f">
                  <v:path arrowok="t" o:connecttype="custom" o:connectlocs="15875,2540;15875,36830;13335,36830;13335,2540;0,2540;0,0;29210,0;29210,2540;15875,2540" o:connectangles="0,0,0,0,0,0,0,0,0"/>
                </v:shape>
                <v:shape id="Freeform 141" o:spid="_x0000_s1065" style="position:absolute;left:69164;top:102768;width:247;height:368;visibility:visible;mso-wrap-style:square;v-text-anchor:top" coordsize="39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" path="m17,30v10,,16,-3,16,-12c33,8,27,4,17,4,5,4,5,4,5,4v,26,,26,,26l17,30xm19,34v-6,,-6,,-6,c5,34,5,34,5,34v,24,,24,,24c,58,,58,,58,,,,,,,17,,17,,17,,30,,38,6,38,17v,10,-5,15,-14,16c39,58,39,58,39,58v-6,,-6,,-6,l19,34xe" fillcolor="#003974" stroked="f">
                  <v:path arrowok="t" o:connecttype="custom" o:connectlocs="10795,19050;20955,11430;10795,2540;3175,2540;3175,19050;10795,19050;12065,21590;8255,21590;3175,21590;3175,36830;0,36830;0,0;10795,0;24130,10795;15240,20955;24765,36830;20955,36830;12065,21590" o:connectangles="0,0,0,0,0,0,0,0,0,0,0,0,0,0,0,0,0,0"/>
                  <o:lock v:ext="edit" verticies="t"/>
                </v:shape>
                <v:shape id="Freeform 142" o:spid="_x0000_s1066" style="position:absolute;left:69469;top:102768;width:292;height:375;visibility:visible;mso-wrap-style:square;v-text-anchor:top" coordsize="46,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" path="m46,34v,16,-8,25,-23,25c8,59,,50,,34,,,,,,,5,,5,,5,v,34,,34,,34c5,48,11,54,23,54v12,,18,-6,18,-20c41,,41,,41,v5,,5,,5,l46,34xe" fillcolor="#003974" stroked="f">
                  <v:path arrowok="t" o:connecttype="custom" o:connectlocs="29210,21590;14605,37465;0,21590;0,0;3175,0;3175,21590;14605,34290;26035,21590;26035,0;29210,0;29210,21590" o:connectangles="0,0,0,0,0,0,0,0,0,0,0"/>
                </v:shape>
                <v:shape id="Freeform 143" o:spid="_x0000_s1067" style="position:absolute;left:69818;top:102755;width:266;height:388;visibility:visible;mso-wrap-style:square;v-text-anchor:top" coordsize="42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" path="m4,43v1,10,9,14,18,14c32,57,37,53,37,45,37,34,27,33,20,32,12,30,1,27,1,16,1,6,8,,20,,31,,39,5,41,15v-4,1,-4,1,-4,1c35,9,30,5,20,5,11,5,6,9,6,16v,8,8,10,16,12c31,29,42,32,42,45v,10,-7,16,-20,16c12,61,1,58,,44l4,43xe" fillcolor="#003974" stroked="f">
                  <v:path arrowok="t" o:connecttype="custom" o:connectlocs="2540,27305;13970,36195;23495,28575;12700,20320;635,10160;12700,0;26035,9525;23495,10160;12700,3175;3810,10160;13970,17780;26670,28575;13970,38735;0,27940;2540,27305" o:connectangles="0,0,0,0,0,0,0,0,0,0,0,0,0,0,0"/>
                </v:shape>
                <v:shape id="Freeform 144" o:spid="_x0000_s1068" style="position:absolute;left:70110;top:102768;width:292;height:368;visibility:visible;mso-wrap-style:square;v-text-anchor:top" coordsize="46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" path="m26,4r,54l21,58,21,4,,4,,,46,r,4l26,4xe" fillcolor="#003974" stroked="f">
                  <v:path arrowok="t" o:connecttype="custom" o:connectlocs="16510,2540;16510,36830;13335,36830;13335,2540;0,2540;0,0;29210,0;29210,2540;16510,2540" o:connectangles="0,0,0,0,0,0,0,0,0"/>
                </v:shape>
                <v:shape id="Freeform 145" o:spid="_x0000_s1069" style="position:absolute;left:67005;top:99669;width:349;height:432;visibility:visible;mso-wrap-style:square;v-text-anchor:top" coordsize="55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" path="m32,7r,61l24,68,24,7,,7,,,55,r,7l32,7xe" fillcolor="#003974" stroked="f">
                  <v:path arrowok="t" o:connecttype="custom" o:connectlocs="20320,4445;20320,43180;15240,43180;15240,4445;0,4445;0,0;34925,0;34925,4445;20320,4445" o:connectangles="0,0,0,0,0,0,0,0,0"/>
                </v:shape>
                <v:shape id="Freeform 146" o:spid="_x0000_s1070" style="position:absolute;left:67424;top:99669;width:343;height:432;visibility:visible;mso-wrap-style:square;v-text-anchor:top" coordsize="54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" path="m46,36l8,36r,32l,68,,,8,r,29l46,29,46,r8,l54,68r-8,l46,36xe" fillcolor="#003974" stroked="f">
                  <v:path arrowok="t" o:connecttype="custom" o:connectlocs="29210,22860;5080,22860;5080,43180;0,43180;0,0;5080,0;5080,18415;29210,18415;29210,0;34290,0;34290,43180;29210,43180;29210,22860" o:connectangles="0,0,0,0,0,0,0,0,0,0,0,0,0"/>
                </v:shape>
                <v:shape id="Freeform 147" o:spid="_x0000_s1071" style="position:absolute;left:67862;top:99669;width:292;height:432;visibility:visible;mso-wrap-style:square;v-text-anchor:top" coordsize="46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" path="m,l45,r,7l7,7r,22l37,29r,7l7,36r,25l46,61r,7l,68,,xe" fillcolor="#003974" stroked="f">
                  <v:path arrowok="t" o:connecttype="custom" o:connectlocs="0,0;28575,0;28575,4445;4445,4445;4445,18415;23495,18415;23495,22860;4445,22860;4445,38735;29210,38735;29210,43180;0,43180;0,0" o:connectangles="0,0,0,0,0,0,0,0,0,0,0,0,0"/>
                </v:shape>
                <v:shape id="Freeform 148" o:spid="_x0000_s1072" style="position:absolute;left:64858;top:100412;width:794;height:1175;visibility:visible;mso-wrap-style:square;v-text-anchor:top" coordsize="125,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" path="m56,96v31,,47,-13,47,-38c103,32,86,20,56,20v-35,,-35,,-35,c21,96,21,96,21,96r35,xm56,v43,,69,20,69,58c125,94,99,115,56,115v-35,,-35,,-35,c21,185,21,185,21,185,,185,,185,,185,,,,,,l56,xe" fillcolor="#003974" stroked="f">
                  <v:path arrowok="t" o:connecttype="custom" o:connectlocs="35560,60960;65405,36830;35560,12700;13335,12700;13335,60960;35560,60960;35560,0;79375,36830;35560,73025;13335,73025;13335,117475;0,117475;0,0;35560,0" o:connectangles="0,0,0,0,0,0,0,0,0,0,0,0,0,0"/>
                  <o:lock v:ext="edit" verticies="t"/>
                </v:shape>
                <v:shape id="Freeform 149" o:spid="_x0000_s1073" style="position:absolute;left:65824;top:100412;width:819;height:1175;visibility:visible;mso-wrap-style:square;v-text-anchor:top" coordsize="129,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" path="m58,95v27,,45,-10,45,-36c103,32,86,20,57,20v-36,,-36,,-36,c21,95,21,95,21,95r37,xm61,112v-4,1,-13,1,-17,1c21,113,21,113,21,113v,72,,72,,72c,185,,185,,185,,,,,,,56,,56,,56,v44,,69,22,69,58c125,86,109,103,83,108v46,77,46,77,46,77c103,185,103,185,103,185l61,112xe" fillcolor="#003974" stroked="f">
                  <v:path arrowok="t" o:connecttype="custom" o:connectlocs="36830,60325;65405,37465;36195,12700;13335,12700;13335,60325;36830,60325;38735,71120;27940,71755;13335,71755;13335,117475;0,117475;0,0;35560,0;79375,36830;52705,68580;81915,117475;65405,117475;38735,71120" o:connectangles="0,0,0,0,0,0,0,0,0,0,0,0,0,0,0,0,0,0"/>
                  <o:lock v:ext="edit" verticies="t"/>
                </v:shape>
                <v:rect id="Rectangle 150" o:spid="_x0000_s1074" style="position:absolute;left:66833;top:100412;width:134;height:1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" fillcolor="#003974" stroked="f"/>
                <v:shape id="Freeform 151" o:spid="_x0000_s1075" style="position:absolute;left:67157;top:100387;width:1219;height:1219;visibility:visible;mso-wrap-style:square;v-text-anchor:top" coordsize="192,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" path="m96,172v42,,74,-29,74,-76c170,49,138,21,96,21,55,21,22,50,22,96v,47,33,76,74,76m96,v54,,96,39,96,96c192,154,150,192,96,192,42,192,,154,,96,,39,42,,96,e" fillcolor="#003974" stroked="f">
                  <v:path arrowok="t" o:connecttype="custom" o:connectlocs="60960,109220;107950,60960;60960,13335;13970,60960;60960,109220;60960,0;121920,60960;60960,121920;0,60960;60960,0" o:connectangles="0,0,0,0,0,0,0,0,0,0"/>
                  <o:lock v:ext="edit" verticies="t"/>
                </v:shape>
                <v:shape id="Freeform 152" o:spid="_x0000_s1076" style="position:absolute;left:68567;top:100412;width:819;height:1175;visibility:visible;mso-wrap-style:square;v-text-anchor:top" coordsize="129,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" path="m59,95v27,,45,-10,45,-36c104,32,86,20,58,20v-36,,-36,,-36,c22,95,22,95,22,95r37,xm61,112v-4,1,-13,1,-16,1c22,113,22,113,22,113v,72,,72,,72c,185,,185,,185,,,,,,,57,,57,,57,v43,,69,22,69,58c126,86,110,103,84,108v45,77,45,77,45,77c103,185,103,185,103,185l61,112xe" fillcolor="#003974" stroked="f">
                  <v:path arrowok="t" o:connecttype="custom" o:connectlocs="37465,60325;66040,37465;36830,12700;13970,12700;13970,60325;37465,60325;38735,71120;28575,71755;13970,71755;13970,117475;0,117475;0,0;36195,0;80010,36830;53340,68580;81915,117475;65405,117475;38735,71120" o:connectangles="0,0,0,0,0,0,0,0,0,0,0,0,0,0,0,0,0,0"/>
                  <o:lock v:ext="edit" verticies="t"/>
                </v:shape>
                <v:shape id="Freeform 153" o:spid="_x0000_s1077" style="position:absolute;left:69418;top:100412;width:1041;height:1175;visibility:visible;mso-wrap-style:square;v-text-anchor:top" coordsize="164,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" path="m93,185v-22,,-22,,-22,c71,105,71,105,71,105,,,,,,,25,,25,,25,,66,61,66,61,66,61v9,14,16,24,16,24c83,85,83,85,83,85v,,6,-10,16,-24c141,,141,,141,v23,,23,,23,c93,105,93,105,93,105r,80xe" fillcolor="#003974" stroked="f">
                  <v:path arrowok="t" o:connecttype="custom" o:connectlocs="59055,117475;45085,117475;45085,66675;0,0;15875,0;41910,38735;52070,53975;52705,53975;62865,38735;89535,0;104140,0;59055,66675;59055,117475" o:connectangles="0,0,0,0,0,0,0,0,0,0,0,0,0"/>
                </v:shape>
                <v:shape id="Freeform 154" o:spid="_x0000_s1078" style="position:absolute;left:64852;top:101841;width:426;height:654;visibility:visible;mso-wrap-style:square;v-text-anchor:top" coordsize="67,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" path="m8,8r,39l55,47r,8l8,55r,48l,103,,,67,r,8l8,8xe" fillcolor="#003974" stroked="f">
                  <v:path arrowok="t" o:connecttype="custom" o:connectlocs="5080,5080;5080,29845;34925,29845;34925,34925;5080,34925;5080,65405;0,65405;0,0;42545,0;42545,5080;5080,5080" o:connectangles="0,0,0,0,0,0,0,0,0,0,0"/>
                </v:shape>
                <v:shape id="Freeform 155" o:spid="_x0000_s1079" style="position:absolute;left:65392;top:101841;width:432;height:654;visibility:visible;mso-wrap-style:square;v-text-anchor:top" coordsize="68,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" path="m,l68,r,8l9,8r,37l56,45r,8l9,53r,42l68,95r,8l,103,,xe" fillcolor="#003974" stroked="f">
                  <v:path arrowok="t" o:connecttype="custom" o:connectlocs="0,0;43180,0;43180,5080;5715,5080;5715,28575;35560,28575;35560,33655;5715,33655;5715,60325;43180,60325;43180,65405;0,65405;0,0" o:connectangles="0,0,0,0,0,0,0,0,0,0,0,0,0"/>
                </v:shape>
                <v:shape id="Freeform 156" o:spid="_x0000_s1080" style="position:absolute;left:65951;top:101841;width:565;height:654;visibility:visible;mso-wrap-style:square;v-text-anchor:top" coordsize="89,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" path="m35,95c60,95,80,81,80,52,80,23,60,8,33,8,9,8,9,8,9,8v,87,,87,,87l35,95xm34,c66,,89,20,89,52v,32,-23,51,-54,51c,103,,103,,103,,,,,,l34,xe" fillcolor="#003974" stroked="f">
                  <v:path arrowok="t" o:connecttype="custom" o:connectlocs="22225,60325;50800,33020;20955,5080;5715,5080;5715,60325;22225,60325;21590,0;56515,33020;22225,65405;0,65405;0,0;21590,0" o:connectangles="0,0,0,0,0,0,0,0,0,0,0,0"/>
                  <o:lock v:ext="edit" verticies="t"/>
                </v:shape>
                <v:shape id="Freeform 157" o:spid="_x0000_s1081" style="position:absolute;left:66630;top:101841;width:432;height:654;visibility:visible;mso-wrap-style:square;v-text-anchor:top" coordsize="68,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" path="m,l68,r,8l9,8r,37l56,45r,8l9,53r,42l68,95r,8l,103,,xe" fillcolor="#003974" stroked="f">
                  <v:path arrowok="t" o:connecttype="custom" o:connectlocs="0,0;43180,0;43180,5080;5715,5080;5715,28575;35560,28575;35560,33655;5715,33655;5715,60325;43180,60325;43180,65405;0,65405;0,0" o:connectangles="0,0,0,0,0,0,0,0,0,0,0,0,0"/>
                </v:shape>
                <v:shape id="Freeform 158" o:spid="_x0000_s1082" style="position:absolute;left:67189;top:101841;width:438;height:654;visibility:visible;mso-wrap-style:square;v-text-anchor:top" coordsize="69,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" path="m31,54v16,,28,-6,28,-22c59,15,48,8,30,8,9,8,9,8,9,8v,46,,46,,46l31,54xm34,61v-11,,-11,,-11,c9,61,9,61,9,61v,42,,42,,42c,103,,103,,103,,,,,,,30,,30,,30,,53,,68,11,68,31,68,48,58,57,43,59v26,44,26,44,26,44c59,103,59,103,59,103l34,61xe" fillcolor="#003974" stroked="f">
                  <v:path arrowok="t" o:connecttype="custom" o:connectlocs="19685,34290;37465,20320;19050,5080;5715,5080;5715,34290;19685,34290;21590,38735;14605,38735;5715,38735;5715,65405;0,65405;0,0;19050,0;43180,19685;27305,37465;43815,65405;37465,65405;21590,38735" o:connectangles="0,0,0,0,0,0,0,0,0,0,0,0,0,0,0,0,0,0"/>
                  <o:lock v:ext="edit" verticies="t"/>
                </v:shape>
                <v:shape id="Freeform 159" o:spid="_x0000_s1083" style="position:absolute;left:67691;top:101841;width:635;height:654;visibility:visible;mso-wrap-style:square;v-text-anchor:top" coordsize="100,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" path="m62,36c57,27,50,10,50,10v,,,,,c50,10,43,27,39,36,26,65,26,65,26,65v48,,48,,48,l62,36xm23,73c9,103,9,103,9,103v-9,,-9,,-9,c46,,46,,46,v9,,9,,9,c100,103,100,103,100,103v-9,,-9,,-9,c77,73,77,73,77,73r-54,xe" fillcolor="#003974" stroked="f">
                  <v:path arrowok="t" o:connecttype="custom" o:connectlocs="39370,22860;31750,6350;31750,6350;24765,22860;16510,41275;46990,41275;39370,22860;14605,46355;5715,65405;0,65405;29210,0;34925,0;63500,65405;57785,65405;48895,46355;14605,46355" o:connectangles="0,0,0,0,0,0,0,0,0,0,0,0,0,0,0,0"/>
                  <o:lock v:ext="edit" verticies="t"/>
                </v:shape>
                <v:shape id="Freeform 160" o:spid="_x0000_s1084" style="position:absolute;left:68281;top:101841;width:521;height:654;visibility:visible;mso-wrap-style:square;v-text-anchor:top" coordsize="82,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" path="m45,8r,95l37,103,37,8,,8,,,82,r,8l45,8xe" fillcolor="#003974" stroked="f">
                  <v:path arrowok="t" o:connecttype="custom" o:connectlocs="28575,5080;28575,65405;23495,65405;23495,5080;0,5080;0,0;52070,0;52070,5080;28575,5080" o:connectangles="0,0,0,0,0,0,0,0,0"/>
                </v:shape>
                <v:rect id="Rectangle 161" o:spid="_x0000_s1085" style="position:absolute;left:68916;top:101841;width:51;height:6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" fillcolor="#003974" stroked="f"/>
                <v:shape id="Freeform 162" o:spid="_x0000_s1086" style="position:absolute;left:69088;top:101828;width:673;height:680;visibility:visible;mso-wrap-style:square;v-text-anchor:top" coordsize="106,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" path="m53,99c78,99,98,82,98,53,98,25,78,8,53,8,28,8,8,25,8,53v,29,20,46,45,46m53,v30,,53,21,53,53c106,86,83,107,53,107,23,107,,86,,53,,21,23,,53,e" fillcolor="#003974" stroked="f">
                  <v:path arrowok="t" o:connecttype="custom" o:connectlocs="33655,62865;62230,33655;33655,5080;5080,33655;33655,62865;33655,0;67310,33655;33655,67945;0,33655;33655,0" o:connectangles="0,0,0,0,0,0,0,0,0,0"/>
                  <o:lock v:ext="edit" verticies="t"/>
                </v:shape>
                <v:shape id="Freeform 163" o:spid="_x0000_s1087" style="position:absolute;left:69881;top:101841;width:521;height:654;visibility:visible;mso-wrap-style:square;v-text-anchor:top" coordsize="82,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" path="m8,13v,,,,,c8,13,8,25,8,38v,65,,65,,65c,103,,103,,103,,,,,,,8,,8,,8,,73,89,73,89,73,89v1,,1,,1,c74,89,73,78,73,65,73,,73,,73,v9,,9,,9,c82,103,82,103,82,103v-9,,-9,,-9,l8,13xe" fillcolor="#003974" stroked="f">
                  <v:path arrowok="t" o:connecttype="custom" o:connectlocs="5080,8255;5080,8255;5080,24130;5080,65405;0,65405;0,0;5080,0;46355,56515;46990,56515;46355,41275;46355,0;52070,0;52070,65405;46355,65405;5080,8255" o:connectangles="0,0,0,0,0,0,0,0,0,0,0,0,0,0,0"/>
                </v:shape>
                <v:shape id="Freeform 164" o:spid="_x0000_s1088" style="position:absolute;left:65500;top:95764;width:4216;height:3969;visibility:visible;mso-wrap-style:square;v-text-anchor:top" coordsize="664,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" path="m331,c261,241,261,241,261,241,,242,,242,,242,203,397,203,397,203,397,126,625,126,625,126,625v,,155,-300,538,-386c410,240,410,240,410,240l331,xe" fillcolor="#a7a9ac" stroked="f">
                  <v:path arrowok="t" o:connecttype="custom" o:connectlocs="210185,0;165735,153035;0,153670;128905,252095;80010,396875;421640,151765;260350,152400;210185,0" o:connectangles="0,0,0,0,0,0,0,0"/>
                </v:shape>
                <v:shape id="Freeform 165" o:spid="_x0000_s1089" style="position:absolute;left:67640;top:98291;width:1244;height:1454;visibility:visible;mso-wrap-style:square;v-text-anchor:top" coordsize="196,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" path="m,86c,86,40,23,115,v81,229,81,229,81,229l,86xe" fillcolor="#a7a9ac" stroked="f">
                  <v:path arrowok="t" o:connecttype="custom" o:connectlocs="0,54610;73025,0;124460,145415;0,54610" o:connectangles="0,0,0,0"/>
                </v:shape>
                <v:shape id="Freeform 166" o:spid="_x0000_s1090" style="position:absolute;left:66300;top:97282;width:3416;height:2451;visibility:visible;mso-wrap-style:square;v-text-anchor:top" coordsize="538,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" path="m,386c,386,155,86,538,,538,,201,90,,386e" fillcolor="#003974" stroked="f">
                  <v:path arrowok="t" o:connecttype="custom" o:connectlocs="0,245110;341630,0;0,245110" o:connectangles="0,0,0"/>
                </v:shape>
                <v:shape id="Freeform 167" o:spid="_x0000_s1091" style="position:absolute;left:5842;top:12261;width:2609;height:1905;visibility:visible;mso-wrap-style:square;v-text-anchor:top" coordsize="411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" path="m113,218l204,r86,218l376,14r35,l289,300,203,83,112,300,,14r35,l113,218xe" fillcolor="#003974" stroked="f">
                  <v:path arrowok="t" o:connecttype="custom" o:connectlocs="71755,138430;129540,0;184150,138430;238760,8890;260985,8890;183515,190500;128905,52705;71120,190500;0,8890;22225,8890;71755,138430" o:connectangles="0,0,0,0,0,0,0,0,0,0,0"/>
                </v:shape>
                <v:rect id="Rectangle 168" o:spid="_x0000_s1092" style="position:absolute;left:8712;top:12350;width:209;height:1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" fillcolor="#003974" stroked="f"/>
                <v:shape id="Freeform 169" o:spid="_x0000_s1093" style="position:absolute;left:9194;top:12350;width:1105;height:1734;visibility:visible;mso-wrap-style:square;v-text-anchor:top" coordsize="174,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" path="m103,273r-32,l71,28,,28,,,174,r,28l103,28r,245xe" fillcolor="#003974" stroked="f">
                  <v:path arrowok="t" o:connecttype="custom" o:connectlocs="65405,173355;45085,173355;45085,17780;0,17780;0,0;110490,0;110490,17780;65405,17780;65405,173355" o:connectangles="0,0,0,0,0,0,0,0,0"/>
                </v:shape>
                <v:shape id="Freeform 170" o:spid="_x0000_s1094" style="position:absolute;left:10579;top:12350;width:1365;height:1734;visibility:visible;mso-wrap-style:square;v-text-anchor:top" coordsize="215,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" path="m182,111l182,r33,l215,273r-33,l182,139r-149,l33,273,,273,,,33,r,111l182,111xe" fillcolor="#003974" stroked="f">
                  <v:path arrowok="t" o:connecttype="custom" o:connectlocs="115570,70485;115570,0;136525,0;136525,173355;115570,173355;115570,88265;20955,88265;20955,173355;0,173355;0,0;20955,0;20955,70485;115570,70485" o:connectangles="0,0,0,0,0,0,0,0,0,0,0,0,0"/>
                </v:shape>
                <v:shape id="Freeform 171" o:spid="_x0000_s1095" style="position:absolute;left:12198;top:12268;width:1689;height:1816;visibility:visible;mso-wrap-style:square;v-text-anchor:top" coordsize="266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" path="m134,71l84,180r99,l134,71xm71,208l36,286,,286,134,,266,286r-36,l195,208r-124,xe" fillcolor="#003974" stroked="f">
                  <v:path arrowok="t" o:connecttype="custom" o:connectlocs="85090,45085;53340,114300;116205,114300;85090,45085;45085,132080;22860,181610;0,181610;85090,0;168910,181610;146050,181610;123825,132080;45085,132080" o:connectangles="0,0,0,0,0,0,0,0,0,0,0,0"/>
                  <o:lock v:ext="edit" verticies="t"/>
                </v:shape>
                <v:shape id="Freeform 172" o:spid="_x0000_s1096" style="position:absolute;left:14077;top:12249;width:2026;height:1905;visibility:visible;mso-wrap-style:square;v-text-anchor:top" coordsize="319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" path="m48,1l160,231,274,r45,289l286,289,259,99,160,300,62,99,33,289,,289,48,1xe" fillcolor="#003974" stroked="f">
                  <v:path arrowok="t" o:connecttype="custom" o:connectlocs="30480,635;101600,146685;173990,0;202565,183515;181610,183515;164465,62865;101600,190500;39370,62865;20955,183515;0,183515;30480,635" o:connectangles="0,0,0,0,0,0,0,0,0,0,0"/>
                </v:shape>
                <v:shape id="Freeform 173" o:spid="_x0000_s1097" style="position:absolute;left:5994;top:14490;width:711;height:826;visibility:visible;mso-wrap-style:square;v-text-anchor:top" coordsize="112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" path="m56,32l35,82r42,l56,32xm29,95l15,130,,130,57,r55,130l97,130,82,95r-53,xe" fillcolor="#003974" stroked="f">
                  <v:path arrowok="t" o:connecttype="custom" o:connectlocs="35560,20320;22225,52070;48895,52070;35560,20320;18415,60325;9525,82550;0,82550;36195,0;71120,82550;61595,82550;52070,60325;18415,60325" o:connectangles="0,0,0,0,0,0,0,0,0,0,0,0"/>
                  <o:lock v:ext="edit" verticies="t"/>
                </v:shape>
                <v:shape id="Freeform 174" o:spid="_x0000_s1098" style="position:absolute;left:7124;top:14528;width:413;height:788;visibility:visible;mso-wrap-style:square;v-text-anchor:top" coordsize="65,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" path="m25,57v17,,27,-8,27,-23c52,20,42,12,24,12v-10,,-10,,-10,c14,57,14,57,14,57r11,xm14,124c,124,,124,,124,,,,,,,23,,23,,23,,38,,47,2,54,8v7,7,11,16,11,27c65,56,50,69,26,69v-12,,-12,,-12,l14,124xe" fillcolor="#003974" stroked="f">
                  <v:path arrowok="t" o:connecttype="custom" o:connectlocs="15875,36195;33020,21590;15240,7620;8890,7620;8890,36195;15875,36195;8890,78740;0,78740;0,0;14605,0;34290,5080;41275,22225;16510,43815;8890,43815;8890,78740" o:connectangles="0,0,0,0,0,0,0,0,0,0,0,0,0,0,0"/>
                  <o:lock v:ext="edit" verticies="t"/>
                </v:shape>
                <v:shape id="Freeform 175" o:spid="_x0000_s1099" style="position:absolute;left:7670;top:14528;width:458;height:788;visibility:visible;mso-wrap-style:square;v-text-anchor:top" coordsize="72,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" path="m23,57v18,,27,-8,27,-23c50,20,40,12,22,12v-8,,-8,,-8,c14,57,14,57,14,57r9,xm72,124v-17,,-17,,-17,c17,69,17,69,17,69v-3,,-3,,-3,c14,124,14,124,14,124,,124,,124,,124,,,,,,,20,,20,,20,,34,,43,1,50,6v8,6,14,17,14,28c64,53,52,66,32,68r40,56xe" fillcolor="#003974" stroked="f">
                  <v:path arrowok="t" o:connecttype="custom" o:connectlocs="14605,36195;31750,21590;13970,7620;8890,7620;8890,36195;14605,36195;45720,78740;34925,78740;10795,43815;8890,43815;8890,78740;0,78740;0,0;12700,0;31750,3810;40640,21590;20320,43180;45720,78740" o:connectangles="0,0,0,0,0,0,0,0,0,0,0,0,0,0,0,0,0,0"/>
                  <o:lock v:ext="edit" verticies="t"/>
                </v:shape>
                <v:rect id="Rectangle 176" o:spid="_x0000_s1100" style="position:absolute;left:8267;top:14528;width:89;height:7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" fillcolor="#003974" stroked="f"/>
                <v:shape id="Freeform 177" o:spid="_x0000_s1101" style="position:absolute;left:8521;top:14516;width:826;height:812;visibility:visible;mso-wrap-style:square;v-text-anchor:top" coordsize="130,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" path="m14,64v,28,23,51,51,51c93,115,116,92,116,64,116,35,93,13,65,13,37,13,14,35,14,64t116,c130,99,100,128,65,128,29,128,,99,,64,,29,30,,65,v35,,65,29,65,64e" fillcolor="#003974" stroked="f">
                  <v:path arrowok="t" o:connecttype="custom" o:connectlocs="8890,40640;41275,73025;73660,40640;41275,8255;8890,40640;82550,40640;41275,81280;0,40640;41275,0;82550,40640" o:connectangles="0,0,0,0,0,0,0,0,0,0"/>
                  <o:lock v:ext="edit" verticies="t"/>
                </v:shape>
                <v:shape id="Freeform 178" o:spid="_x0000_s1102" style="position:absolute;left:9512;top:14528;width:457;height:788;visibility:visible;mso-wrap-style:square;v-text-anchor:top" coordsize="72,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" path="m23,57v18,,27,-8,27,-23c50,20,40,12,22,12v-8,,-8,,-8,c14,57,14,57,14,57r9,xm72,124v-17,,-17,,-17,c17,69,17,69,17,69v-3,,-3,,-3,c14,124,14,124,14,124,,124,,124,,124,,,,,,,20,,20,,20,,34,,43,1,50,6v8,6,14,17,14,28c64,53,51,66,32,68r40,56xe" fillcolor="#003974" stroked="f">
                  <v:path arrowok="t" o:connecttype="custom" o:connectlocs="14605,36195;31750,21590;13970,7620;8890,7620;8890,36195;14605,36195;45720,78740;34925,78740;10795,43815;8890,43815;8890,78740;0,78740;0,0;12700,0;31750,3810;40640,21590;20320,43180;45720,78740" o:connectangles="0,0,0,0,0,0,0,0,0,0,0,0,0,0,0,0,0,0"/>
                  <o:lock v:ext="edit" verticies="t"/>
                </v:shape>
                <v:shape id="Freeform 179" o:spid="_x0000_s1103" style="position:absolute;left:9988;top:14528;width:603;height:788;visibility:visible;mso-wrap-style:square;v-text-anchor:top" coordsize="95,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" path="m,l16,,47,55,79,,95,,54,70r,54l40,124r,-54l,xe" fillcolor="#003974" stroked="f">
                  <v:path arrowok="t" o:connecttype="custom" o:connectlocs="0,0;10160,0;29845,34925;50165,0;60325,0;34290,44450;34290,78740;25400,78740;25400,44450;0,0" o:connectangles="0,0,0,0,0,0,0,0,0,0"/>
                </v:shape>
                <v:shape id="Freeform 180" o:spid="_x0000_s1104" style="position:absolute;left:10915;top:14490;width:718;height:826;visibility:visible;mso-wrap-style:square;v-text-anchor:top" coordsize="113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" path="m57,32l36,82r42,l57,32xm30,95l15,130,,130,57,r56,130l98,130,83,95r-53,xe" fillcolor="#003974" stroked="f">
                  <v:path arrowok="t" o:connecttype="custom" o:connectlocs="36195,20320;22860,52070;49530,52070;36195,20320;19050,60325;9525,82550;0,82550;36195,0;71755,82550;62230,82550;52705,60325;19050,60325" o:connectangles="0,0,0,0,0,0,0,0,0,0,0,0"/>
                  <o:lock v:ext="edit" verticies="t"/>
                </v:shape>
                <v:shape id="Freeform 181" o:spid="_x0000_s1105" style="position:absolute;left:11671;top:14516;width:648;height:812;visibility:visible;mso-wrap-style:square;v-text-anchor:top" coordsize="102,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" path="m102,29c90,17,78,13,64,13,37,13,14,36,14,64v,28,23,51,50,51c78,115,90,110,102,99v,17,,17,,17c90,124,78,128,65,128,29,128,,99,,64,,29,29,,65,v14,,24,3,37,12l102,29xe" fillcolor="#003974" stroked="f">
                  <v:path arrowok="t" o:connecttype="custom" o:connectlocs="64770,18415;40640,8255;8890,40640;40640,73025;64770,62865;64770,73660;41275,81280;0,40640;41275,0;64770,7620;64770,18415" o:connectangles="0,0,0,0,0,0,0,0,0,0,0"/>
                </v:shape>
                <v:shape id="Freeform 182" o:spid="_x0000_s1106" style="position:absolute;left:12407;top:14490;width:718;height:826;visibility:visible;mso-wrap-style:square;v-text-anchor:top" coordsize="113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" path="m57,32l35,82r42,l57,32xm30,95l15,130,,130,57,r56,130l97,130,83,95r-53,xe" fillcolor="#003974" stroked="f">
                  <v:path arrowok="t" o:connecttype="custom" o:connectlocs="36195,20320;22225,52070;48895,52070;36195,20320;19050,60325;9525,82550;0,82550;36195,0;71755,82550;61595,82550;52705,60325;19050,60325" o:connectangles="0,0,0,0,0,0,0,0,0,0,0,0"/>
                  <o:lock v:ext="edit" verticies="t"/>
                </v:shape>
                <v:shape id="Freeform 183" o:spid="_x0000_s1107" style="position:absolute;left:13239;top:14528;width:584;height:788;visibility:visible;mso-wrap-style:square;v-text-anchor:top" coordsize="92,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" path="m26,111v31,,52,-20,52,-49c78,32,58,12,26,12v-12,,-12,,-12,c14,111,14,111,14,111r12,xm,c25,,25,,25,,45,,59,4,71,14,85,25,92,42,92,62v,19,-7,36,-22,47c58,120,45,124,25,124,,124,,124,,124l,xe" fillcolor="#003974" stroked="f">
                  <v:path arrowok="t" o:connecttype="custom" o:connectlocs="16510,70485;49530,39370;16510,7620;8890,7620;8890,70485;16510,70485;0,0;15875,0;45085,8890;58420,39370;44450,69215;15875,78740;0,78740;0,0" o:connectangles="0,0,0,0,0,0,0,0,0,0,0,0,0,0"/>
                  <o:lock v:ext="edit" verticies="t"/>
                </v:shape>
                <v:shape id="Freeform 184" o:spid="_x0000_s1108" style="position:absolute;left:13989;top:14528;width:412;height:788;visibility:visible;mso-wrap-style:square;v-text-anchor:top" coordsize="65,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" path="m14,12r,37l63,49r,13l14,62r,49l65,111r,13l,124,,,65,r,12l14,12xe" fillcolor="#003974" stroked="f">
                  <v:path arrowok="t" o:connecttype="custom" o:connectlocs="8890,7620;8890,31115;40005,31115;40005,39370;8890,39370;8890,70485;41275,70485;41275,78740;0,78740;0,0;41275,0;41275,7620;8890,7620" o:connectangles="0,0,0,0,0,0,0,0,0,0,0,0,0"/>
                </v:shape>
                <v:shape id="Freeform 185" o:spid="_x0000_s1109" style="position:absolute;left:14541;top:14484;width:864;height:863;visibility:visible;mso-wrap-style:square;v-text-anchor:top" coordsize="136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" path="m20,l68,104,116,r20,131l121,131,110,44,68,136,26,44,14,131,,131,20,xe" fillcolor="#003974" stroked="f">
                  <v:path arrowok="t" o:connecttype="custom" o:connectlocs="12700,0;43180,66040;73660,0;86360,83185;76835,83185;69850,27940;43180,86360;16510,27940;8890,83185;0,83185;12700,0" o:connectangles="0,0,0,0,0,0,0,0,0,0,0"/>
                </v:shape>
                <v:shape id="Freeform 186" o:spid="_x0000_s1110" style="position:absolute;left:15500;top:14528;width:603;height:788;visibility:visible;mso-wrap-style:square;v-text-anchor:top" coordsize="95,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" path="m,l16,,47,55,79,,95,,54,70r,54l40,124r,-54l,xe" fillcolor="#003974" stroked="f">
                  <v:path arrowok="t" o:connecttype="custom" o:connectlocs="0,0;10160,0;29845,34925;50165,0;60325,0;34290,44450;34290,78740;25400,78740;25400,44450;0,0" o:connectangles="0,0,0,0,0,0,0,0,0,0"/>
                </v:shape>
                <v:shape id="Freeform 187" o:spid="_x0000_s1111" style="position:absolute;left:8248;top:6921;width:1010;height:3315;visibility:visible;mso-wrap-style:square;v-text-anchor:top" coordsize="159,5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" path="m23,177c,274,22,415,94,492v10,7,37,25,65,30c159,511,144,486,141,481,91,416,63,335,63,252v,-14,1,-28,3,-42c66,210,66,210,66,210,66,132,88,61,126,,75,48,38,109,23,177e" fillcolor="#c4995b" stroked="f">
                  <v:path arrowok="t" o:connecttype="custom" o:connectlocs="14605,112395;59690,312420;100965,331470;89535,305435;40005,160020;41910,133350;41910,133350;80010,0;14605,112395" o:connectangles="0,0,0,0,0,0,0,0,0"/>
                </v:shape>
                <v:shape id="Freeform 188" o:spid="_x0000_s1112" style="position:absolute;left:8724;top:6426;width:1156;height:1505;visibility:visible;mso-wrap-style:square;v-text-anchor:top" coordsize="182,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" path="m,237c26,135,93,50,182,,140,15,102,37,69,63,33,113,9,172,,237e" fillcolor="#c4995b" stroked="f">
                  <v:path arrowok="t" o:connecttype="custom" o:connectlocs="0,150495;115570,0;43815,40005;0,150495" o:connectangles="0,0,0,0"/>
                </v:shape>
                <v:shape id="Freeform 189" o:spid="_x0000_s1113" style="position:absolute;left:9251;top:5842;width:3614;height:869;visibility:visible;mso-wrap-style:square;v-text-anchor:top" coordsize="569,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" path="m284,c170,,68,54,,137,38,109,83,88,131,75,178,55,230,43,284,43v55,,106,12,153,32c486,88,531,109,569,137,501,54,399,,284,e" fillcolor="#c4995b" stroked="f">
                  <v:path arrowok="t" o:connecttype="custom" o:connectlocs="180340,0;0,86995;83185,47625;180340,27305;277495,47625;361315,86995;180340,0" o:connectangles="0,0,0,0,0,0,0"/>
                </v:shape>
                <v:shape id="Freeform 190" o:spid="_x0000_s1114" style="position:absolute;left:9137;top:10668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" path="m,c,,,,,,,,,,,,,,,,,e" fillcolor="#c4995b" stroked="f">
                  <v:path arrowok="t" o:connecttype="custom" o:connectlocs="0,0;0,0;0,0;0,0" o:connectangles="0,0,0,0"/>
                </v:shape>
                <v:shape id="Freeform 191" o:spid="_x0000_s1115" style="position:absolute;left:8902;top:10121;width:1994;height:1289;visibility:visible;mso-wrap-style:square;v-text-anchor:top" coordsize="314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" path="m53,100v4,4,8,9,12,13c67,115,67,115,67,115v69,68,150,75,181,65c280,169,298,134,288,101,284,88,275,78,263,72,251,66,238,65,226,69v-10,3,-18,10,-23,19c198,98,197,108,201,118v2,8,8,14,15,18c223,139,231,140,239,138v6,-2,11,-7,13,-12c254,122,255,118,255,114v-2,9,-10,16,-20,16c229,130,223,127,220,123v-2,-2,-4,-5,-5,-7c212,105,218,93,229,89v6,-2,13,-1,19,2c254,94,259,99,261,106v2,7,2,16,-2,23c255,136,249,142,241,144v-9,3,-20,3,-28,-2c204,138,197,130,194,120v-4,-11,-3,-24,3,-35c202,74,212,66,223,62v15,-4,30,-3,43,4c280,72,290,84,294,99v10,29,-1,61,-26,78c269,177,269,177,269,177v,,-29,26,-85,20c198,200,212,201,226,201v15,-1,30,-4,43,-11c296,176,314,147,314,116,314,90,301,70,280,56,258,42,229,37,206,48v-13,6,-23,20,-27,34c179,83,178,88,178,89,173,77,173,77,173,77,153,38,109,28,69,28,43,28,20,14,,,5,15,25,65,53,100e" fillcolor="#c4995b" stroked="f">
                  <v:path arrowok="t" o:connecttype="custom" o:connectlocs="33655,63500;41275,71755;42545,73025;157480,114300;182880,64135;167005,45720;143510,43815;128905,55880;127635,74930;137160,86360;151765,87630;160020,80010;161925,72390;149225,82550;139700,78105;136525,73660;145415,56515;157480,57785;165735,67310;164465,81915;153035,91440;135255,90170;123190,76200;125095,53975;141605,39370;168910,41910;186690,62865;170180,112395;170815,112395;116840,125095;143510,127635;170815,120650;199390,73660;177800,35560;130810,30480;113665,52070;113030,56515;109855,48895;43815,17780;0,0;33655,63500" o:connectangles="0,0,0,0,0,0,0,0,0,0,0,0,0,0,0,0,0,0,0,0,0,0,0,0,0,0,0,0,0,0,0,0,0,0,0,0,0,0,0,0,0"/>
                </v:shape>
                <v:shape id="Freeform 192" o:spid="_x0000_s1116" style="position:absolute;left:12236;top:6426;width:1156;height:1505;visibility:visible;mso-wrap-style:square;v-text-anchor:top" coordsize="182,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" path="m,c89,50,156,135,182,237,173,173,149,113,113,63,80,37,42,15,,e" fillcolor="#c4995b" stroked="f">
                  <v:path arrowok="t" o:connecttype="custom" o:connectlocs="0,0;115570,150495;71755,40005;0,0" o:connectangles="0,0,0,0"/>
                </v:shape>
                <v:shape id="Freeform 193" o:spid="_x0000_s1117" style="position:absolute;left:7931;top:5410;width:6254;height:6127;visibility:visible;mso-wrap-style:square;v-text-anchor:top" coordsize="985,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" path="m725,914v,,,,,c725,914,677,940,649,945v1,,1,,1,c638,947,627,949,615,950v-25,1,-50,-5,-68,-19c525,914,512,886,513,858v2,-27,15,-51,37,-66c580,772,630,769,652,803v1,1,3,4,3,5c666,789,684,777,705,772v4,-2,9,-3,14,-3c718,769,718,769,718,769v,,29,-6,50,-28c830,673,866,583,866,490v,-14,-1,-28,-3,-42c863,448,863,448,863,448v,,,-1,,-1c848,314,763,203,646,150v-1,,-2,-1,-3,-1c643,149,643,149,643,149,597,128,546,117,492,117v-53,,-104,11,-150,32c342,149,342,149,342,149v-1,,-2,1,-3,1c222,203,137,314,122,447v,,,1,,1c122,448,122,448,122,448v-2,14,-3,28,-3,42c119,584,155,675,219,744v21,19,47,25,47,25c264,769,264,769,264,769v6,,11,1,17,3c301,778,319,789,330,808v,-1,3,-4,3,-5c355,769,405,773,435,792v22,15,36,39,37,66c473,886,461,914,438,931v-18,15,-43,20,-68,19c358,949,346,948,335,945v,,,,,c307,940,260,914,260,914v,,,,,c106,829,11,668,11,492,11,227,227,11,492,11v266,,482,216,482,481c974,668,879,830,725,914m492,c221,,,221,,492,,672,98,838,255,924v2,2,5,3,7,5c265,931,268,933,271,934v4,2,8,5,13,7c285,941,286,942,286,942v1,1,1,1,1,1c291,944,295,946,299,948v3,1,3,1,3,1c306,951,311,952,316,954v5,1,11,3,16,4c345,961,357,963,369,964v3,,5,,7,c404,964,429,956,447,942v23,-18,37,-46,38,-76c485,865,485,865,485,865v1,-2,1,-5,1,-7c484,826,469,798,443,781v-2,-2,-5,-3,-7,-4c434,776,431,774,429,773v-5,-2,-10,-4,-16,-5c402,765,391,763,380,764v-8,,-17,2,-24,5c350,771,345,773,340,776v-3,3,-7,6,-10,9c328,783,326,781,324,779v-11,-9,-24,-16,-40,-20c281,758,278,757,273,756v-2,,-2,,-2,c270,755,269,755,268,755v-1,,-1,,-1,c267,755,267,755,267,755v,,-22,-5,-41,-20c164,668,130,581,130,490,130,290,293,128,492,128v200,,363,162,363,362c855,581,821,668,759,735v-16,13,-34,18,-39,20c718,755,716,755,714,755v,1,-1,1,-2,1c708,757,704,757,701,758v,,,,,c695,760,689,762,684,764v-11,6,-21,12,-29,21c652,781,648,779,645,776v-9,-6,-20,-10,-32,-12c605,763,597,763,588,764v-5,1,-11,2,-16,3c569,768,566,769,564,770v-8,3,-15,6,-22,11c526,791,514,806,507,824v-4,10,-7,22,-7,33c500,860,500,863,500,866v1,30,15,58,38,76c558,957,585,965,616,963v12,,25,-2,38,-5c659,957,664,955,669,954v1,-1,2,-1,2,-1c672,953,672,953,672,953v4,-2,8,-3,12,-5c685,948,686,947,688,947v3,-2,6,-3,10,-5c702,941,702,941,702,941v4,-3,9,-5,12,-7c717,932,720,931,723,929v2,-2,5,-3,7,-5c887,838,985,672,985,492,985,221,764,,492,e" fillcolor="#c4995b" stroked="f">
                  <v:path arrowok="t" o:connecttype="custom" o:connectlocs="460375,580390;412750,600075;347345,591185;349250,502920;415925,513080;456565,488315;487680,470535;548005,284480;548005,283845;408305,94615;312420,74295;217170,94615;77470,283845;77470,284480;139065,472440;167640,488315;209550,513080;276225,502920;278130,591185;212725,600075;165100,580390;6985,312420;618490,312420;312420,0;161925,586740;172085,593090;181610,598170;189865,601980;200660,605790;234315,612140;283845,598170;307975,549275;281305,495935;272415,490855;241300,485140;215900,492760;205740,494665;173355,480060;170180,479425;169545,479425;82550,311150;542925,311150;457200,479425;452120,480060;445135,481330;415925,498475;389255,485140;363220,487045;344170,495935;317500,544195;341630,598170;415290,608330;426085,605155;434340,601980;443230,598170;453390,593090;463550,586740;312420,0" o:connectangles="0,0,0,0,0,0,0,0,0,0,0,0,0,0,0,0,0,0,0,0,0,0,0,0,0,0,0,0,0,0,0,0,0,0,0,0,0,0,0,0,0,0,0,0,0,0,0,0,0,0,0,0,0,0,0,0,0,0"/>
                  <o:lock v:ext="edit" verticies="t"/>
                </v:shape>
                <v:shape id="Freeform 194" o:spid="_x0000_s1118" style="position:absolute;left:8032;top:5511;width:6045;height:5582;visibility:visible;mso-wrap-style:square;v-text-anchor:top" coordsize="952,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" path="m476,c214,,,214,,476,,640,85,792,223,879v-3,-3,-5,-5,-8,-9c179,835,149,786,127,722v,,,,,c83,677,62,617,53,574,39,515,39,451,51,398,68,321,112,253,173,203,242,108,352,46,476,46v125,,235,62,303,157c841,253,884,321,902,398v12,53,11,117,-2,176c890,617,870,677,826,721v,,,,,1c804,785,775,834,739,869v-3,4,-5,7,-8,9c868,791,952,640,952,476,952,214,739,,476,e" fillcolor="#c4995b" stroked="f">
                  <v:path arrowok="t" o:connecttype="custom" o:connectlocs="302260,0;0,302260;141605,558165;136525,552450;80645,458470;80645,458470;33655,364490;32385,252730;109855,128905;302260,29210;494665,128905;572770,252730;571500,364490;524510,457835;524510,458470;469265,551815;464185,557530;604520,302260;302260,0" o:connectangles="0,0,0,0,0,0,0,0,0,0,0,0,0,0,0,0,0,0,0"/>
                </v:shape>
                <v:shape id="Freeform 195" o:spid="_x0000_s1119" style="position:absolute;left:12979;top:10668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" path="m,l,,,xe" fillcolor="#c4995b" stroked="f">
                  <v:path arrowok="t" o:connecttype="custom" o:connectlocs="0,0;0,0;0,0" o:connectangles="0,0,0"/>
                </v:shape>
                <v:shape id="Freeform 196" o:spid="_x0000_s1120" style="position:absolute;left:12979;top:10668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" path="m,l,,,e" filled="f" stroked="f">
                  <v:path arrowok="t" o:connecttype="custom" o:connectlocs="0,0;0,0;0,0" o:connectangles="0,0,0"/>
                </v:shape>
                <v:shape id="Freeform 197" o:spid="_x0000_s1121" style="position:absolute;left:12852;top:6921;width:1010;height:3315;visibility:visible;mso-wrap-style:square;v-text-anchor:top" coordsize="159,5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" path="m66,491v72,-77,93,-217,71,-314c122,109,85,48,33,,72,61,94,132,94,210v,,,,,c95,224,96,238,96,252v,83,-28,164,-78,230c14,489,,512,,522v27,-5,53,-21,64,-29c65,492,66,492,66,491e" fillcolor="#c4995b" stroked="f">
                  <v:path arrowok="t" o:connecttype="custom" o:connectlocs="41910,311785;86995,112395;20955,0;59690,133350;59690,133350;60960,160020;11430,306070;0,331470;40640,313055;41910,311785" o:connectangles="0,0,0,0,0,0,0,0,0,0"/>
                </v:shape>
                <v:shape id="Freeform 198" o:spid="_x0000_s1122" style="position:absolute;left:11226;top:10121;width:1994;height:1283;visibility:visible;mso-wrap-style:square;v-text-anchor:top" coordsize="314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" path="m267,91c292,57,309,14,314,v,,,,,c293,14,270,28,245,28v-41,,-85,10,-105,49c135,88,135,88,135,88v1,-1,-1,-5,-1,-6c130,68,120,54,107,48,84,37,55,42,33,56,12,70,,90,,116v,31,17,60,44,74c57,197,72,200,87,201v14,,27,-1,40,-4c73,202,44,177,44,177v1,,1,,1,1c21,160,9,128,19,98,23,84,33,72,47,65,60,59,75,57,90,62v11,4,21,12,26,23c122,96,123,108,119,120v-3,10,-10,17,-18,22c92,146,82,147,72,144,64,142,58,136,54,129v-3,-7,-4,-16,-2,-24c55,99,59,94,65,91v6,-3,13,-4,19,-2c91,91,96,97,98,104v1,2,1,4,1,6c99,121,90,130,79,130v-11,,-20,-9,-20,-20c59,109,59,109,59,108v-2,6,-1,12,2,18c63,131,68,135,74,137v8,3,16,2,23,-1c105,132,110,126,112,118v4,-10,3,-21,-2,-30c105,79,97,72,88,69,75,65,62,66,50,72,38,78,30,88,26,101v-11,32,7,68,40,79c99,191,195,182,267,91e" fillcolor="#c4995b" stroked="f">
                  <v:path arrowok="t" o:connecttype="custom" o:connectlocs="169545,57785;199390,0;199390,0;155575,17780;88900,48895;85725,55880;85090,52070;67945,30480;20955,35560;0,73660;27940,120650;55245,127635;80645,125095;27940,112395;28575,113030;12065,62230;29845,41275;57150,39370;73660,53975;75565,76200;64135,90170;45720,91440;34290,81915;33020,66675;41275,57785;53340,56515;62230,66040;62865,69850;50165,82550;37465,69850;37465,68580;38735,80010;46990,86995;61595,86360;71120,74930;69850,55880;55880,43815;31750,45720;16510,64135;41910,114300;169545,57785" o:connectangles="0,0,0,0,0,0,0,0,0,0,0,0,0,0,0,0,0,0,0,0,0,0,0,0,0,0,0,0,0,0,0,0,0,0,0,0,0,0,0,0,0"/>
                </v:shape>
                <v:shape id="Freeform 199" o:spid="_x0000_s1123" style="position:absolute;left:9423;top:6737;width:3365;height:3359;visibility:visible;mso-wrap-style:square;v-text-anchor:top" coordsize="530,5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" path="m440,378v,,,1,,1c435,386,428,391,420,393v-8,2,-17,1,-24,-3c380,381,376,361,385,346v,,,,,c389,338,396,333,404,331v9,-2,17,-1,25,3c444,344,449,363,440,378t-71,-8c370,376,372,381,375,386v,1,,1,,1c374,388,374,388,374,388v-2,1,-4,2,-6,3c342,406,308,403,283,386v,-1,,-1,-1,-1c254,365,249,343,249,336v5,21,24,37,47,37c300,373,304,372,308,371v45,-8,46,-69,46,-69c354,302,355,302,355,302v,,,,,c355,302,355,302,355,302v1,,2,,3,c365,300,371,298,377,294v20,-13,33,-42,34,-66c412,224,411,220,410,215v,-2,1,-3,2,-4c412,210,414,209,415,209v2,,2,1,3,2c438,238,440,277,420,305v-2,5,-6,9,-10,13c410,318,410,318,410,318v-5,,-9,1,-14,3c388,324,381,329,376,336v-7,10,-10,22,-7,34m318,433v-27,20,-65,21,-94,2c220,432,215,429,212,425v,,-1,,-1,-1c211,419,210,415,209,411v-4,-8,-9,-15,-16,-20c183,384,172,381,159,383v-6,1,-11,3,-16,7c142,390,142,390,142,390v,-1,,-1,,-1c140,387,139,385,138,383v-15,-27,-12,-61,6,-85c144,298,144,297,144,297v20,-28,42,-33,50,-34c172,268,156,288,156,311v,3,1,7,2,11c167,367,227,369,227,369v,,,,,c227,369,227,369,227,369v,,,,,c227,371,227,372,228,373v1,6,3,12,7,18c248,412,278,424,301,426v4,,8,,13,-1c316,425,317,425,318,426v1,1,2,2,2,4c320,431,319,432,318,433m195,443v-9,16,-29,21,-44,11c151,454,151,454,151,454v-8,-4,-13,-11,-15,-19c134,426,135,418,140,410v9,-15,29,-20,44,-11c184,399,184,399,184,399v7,5,12,12,14,20c201,427,199,436,195,443m104,329v1,1,,3,-1,4c102,334,101,334,99,334v-1,,-2,,-2,-1c77,305,75,267,94,238v3,-4,7,-8,10,-12c104,226,105,226,105,226v5,,9,-1,13,-3c127,220,133,215,138,208v8,-10,10,-22,8,-35c145,168,143,162,140,157v-1,,-1,,-1,c140,156,140,156,140,156v2,-1,4,-2,6,-3c173,138,207,140,232,158v,,,1,,1c260,179,265,201,266,208v-5,-21,-24,-37,-47,-37c215,171,211,172,207,172v-45,9,-46,69,-46,69c160,241,160,242,160,242v,,,,,c160,242,160,242,160,242v-1,,-2,,-4,c150,243,144,246,138,249v-21,14,-33,43,-35,67c103,320,103,324,104,329m75,165v,,,,,c79,158,86,153,95,150v8,-2,17,,24,4c134,163,139,183,130,198v,,,,,c126,206,119,211,110,213v-8,2,-17,1,-24,-4c71,200,66,180,75,165t184,92c245,252,229,259,223,273v-7,19,2,39,21,46c267,328,293,316,302,293v3,-8,4,-17,3,-26c302,237,276,216,246,216v-12,-1,-24,2,-35,7c205,226,200,229,195,233v-2,2,-5,4,-7,7c186,241,181,247,181,247v12,-15,26,-27,43,-33c246,207,274,211,291,227v19,16,26,45,17,68c298,322,268,335,241,325v-21,-8,-32,-32,-24,-54c224,254,244,245,261,251v15,6,22,22,16,36c274,295,268,300,261,301v-5,2,-9,2,-14,c237,297,231,285,235,275v4,-11,16,-16,27,-12c266,264,269,267,272,270v-3,-6,-7,-10,-13,-13m196,111v28,-20,66,-21,95,-2c295,112,299,115,303,119v,,,,,1c304,124,304,129,306,133v3,8,8,15,15,20c332,160,343,163,356,161v5,-1,11,-3,16,-7c372,154,372,154,372,154v1,1,1,1,1,1c374,157,375,159,377,161v14,27,12,61,-6,85c371,246,371,247,371,247v-20,28,-42,33,-50,34c342,276,358,256,358,233v,-4,,-8,-1,-11c348,176,288,175,288,175v,,,,,-1c288,174,288,175,287,175v1,-1,1,-1,1,-1c288,173,287,172,287,171v-1,-6,-4,-13,-7,-18c267,132,237,120,214,118v-4,,-9,,-14,1c199,119,198,119,196,118v-1,-1,-1,-3,-1,-4c195,113,195,112,196,111m320,101v9,-16,29,-21,44,-12c364,89,364,89,364,89v7,5,13,12,15,20c381,118,380,126,375,134v-9,15,-29,20,-44,11c331,145,331,145,331,145v-7,-5,-13,-12,-15,-20c314,117,316,108,320,101m306,26c171,,40,88,13,223,,288,13,355,50,410v38,55,94,93,159,106c275,529,341,516,397,479v55,-38,93,-94,106,-159c530,185,441,53,306,26e" fillcolor="#c4995b" stroked="f">
                  <v:path arrowok="t" o:connecttype="custom" o:connectlocs="266700,249555;244475,219710;279400,240030;238125,245745;179705,245110;187960,236855;225425,191770;227330,191770;260350,136525;265430,133985;260350,201930;234315,234950;134620,269875;122555,248285;90170,247650;91440,189230;99060,197485;144145,234315;144780,236855;199390,269875;201930,274955;95885,288290;116840,253365;123825,281305;62865,212090;66040,143510;87630,132080;88265,99695;147320,100330;139065,108585;101600,153670;99060,153670;66040,208915;60325,95250;82550,125730;47625,104775;154940,202565;156210,137160;119380,152400;184785,144145;137795,172085;165735,191135;166370,167005;124460,70485;192405,76200;226060,102235;236855,98425;235585,156845;226695,140970;182245,111125;177800,97155;124460,74930;203200,64135;240665,69215;210185,92075;194310,16510;132715,327660;194310,16510" o:connectangles="0,0,0,0,0,0,0,0,0,0,0,0,0,0,0,0,0,0,0,0,0,0,0,0,0,0,0,0,0,0,0,0,0,0,0,0,0,0,0,0,0,0,0,0,0,0,0,0,0,0,0,0,0,0,0,0,0,0"/>
                  <o:lock v:ext="edit" verticies="t"/>
                </v:shape>
                <v:shape id="Freeform 200" o:spid="_x0000_s1124" style="position:absolute;left:9207;top:6616;width:3702;height:3696;visibility:visible;mso-wrap-style:square;v-text-anchor:top" coordsize="583,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" path="m435,503v-43,29,-92,44,-143,44c276,547,259,545,242,542,175,529,117,490,79,433,41,376,27,308,40,240v,,,,,c68,101,203,11,342,38,481,66,571,201,544,340,530,407,492,465,435,503m554,343c583,198,488,57,343,28,198,,57,94,29,239,,384,94,525,239,554,384,582,525,488,554,343e" fillcolor="#c4995b" stroked="f">
                  <v:path arrowok="t" o:connecttype="custom" o:connectlocs="276225,319405;185420,347345;153670,344170;50165,274955;25400,152400;25400,152400;217170,24130;345440,215900;276225,319405;351790,217805;217805,17780;18415,151765;151765,351790;351790,217805" o:connectangles="0,0,0,0,0,0,0,0,0,0,0,0,0,0"/>
                  <o:lock v:ext="edit" verticies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125" type="#_x0000_t202" style="position:absolute;left:4444;top:93886;width:28895;height:3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" filled="f" stroked="f">
                  <v:textbox style="mso-fit-shape-to-text:t">
                    <w:txbxContent>
                      <w:p w14:paraId="2F813424" w14:textId="77777777" w:rsidR="006E31D8" w:rsidRPr="006E31D8" w:rsidRDefault="006E31D8" w:rsidP="006E31D8">
                        <w:pPr>
                          <w:rPr>
                            <w:rFonts w:ascii="Century Gothic" w:eastAsia="MS Mincho" w:hAnsi="Century Gothic"/>
                            <w:color w:val="C19357"/>
                            <w:sz w:val="15"/>
                            <w:szCs w:val="15"/>
                          </w:rPr>
                        </w:pPr>
                        <w:r w:rsidRPr="006E31D8">
                          <w:rPr>
                            <w:rFonts w:ascii="Century Gothic" w:eastAsia="MS Mincho" w:hAnsi="Century Gothic"/>
                            <w:b/>
                            <w:bCs/>
                            <w:color w:val="C19357"/>
                            <w:sz w:val="15"/>
                            <w:szCs w:val="15"/>
                          </w:rPr>
                          <w:t>Co-Headteachers:</w:t>
                        </w:r>
                        <w:r w:rsidRPr="006E31D8">
                          <w:rPr>
                            <w:rFonts w:ascii="Century Gothic" w:eastAsia="MS Mincho" w:hAnsi="Century Gothic"/>
                            <w:color w:val="C19357"/>
                            <w:sz w:val="15"/>
                            <w:szCs w:val="15"/>
                          </w:rPr>
                          <w:t xml:space="preserve"> </w:t>
                        </w:r>
                        <w:r w:rsidR="00D972E0">
                          <w:rPr>
                            <w:rFonts w:ascii="Century Gothic" w:eastAsia="MS Mincho" w:hAnsi="Century Gothic"/>
                            <w:color w:val="C19357"/>
                            <w:sz w:val="15"/>
                            <w:szCs w:val="15"/>
                          </w:rPr>
                          <w:t>Mrs Micelle Garner</w:t>
                        </w:r>
                        <w:r w:rsidR="007839E0">
                          <w:rPr>
                            <w:rFonts w:ascii="Century Gothic" w:eastAsia="MS Mincho" w:hAnsi="Century Gothic"/>
                            <w:color w:val="C19357"/>
                            <w:sz w:val="15"/>
                            <w:szCs w:val="15"/>
                          </w:rPr>
                          <w:t xml:space="preserve"> &amp; </w:t>
                        </w:r>
                        <w:r w:rsidRPr="006E31D8">
                          <w:rPr>
                            <w:rFonts w:ascii="Century Gothic" w:eastAsia="MS Mincho" w:hAnsi="Century Gothic"/>
                            <w:color w:val="C19357"/>
                            <w:sz w:val="15"/>
                            <w:szCs w:val="15"/>
                          </w:rPr>
                          <w:t>Mrs Amy Tallentire</w:t>
                        </w:r>
                      </w:p>
                    </w:txbxContent>
                  </v:textbox>
                </v:shape>
              </v:group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56F4F4C" wp14:editId="5A41F5D8">
              <wp:simplePos x="0" y="0"/>
              <wp:positionH relativeFrom="page">
                <wp:posOffset>-3398</wp:posOffset>
              </wp:positionH>
              <wp:positionV relativeFrom="page">
                <wp:posOffset>0</wp:posOffset>
              </wp:positionV>
              <wp:extent cx="7559675" cy="359410"/>
              <wp:effectExtent l="0" t="0" r="3175" b="254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9675" cy="35941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3BDBDC0" id="Rectangle 1" o:spid="_x0000_s1026" style="position:absolute;margin-left:-.25pt;margin-top:0;width:595.25pt;height:28.3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" fillcolor="#9d7c2f [3204]" stroked="f" strokeweight="1pt">
              <w10:wrap anchorx="page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D5C"/>
    <w:rsid w:val="000068FA"/>
    <w:rsid w:val="00014519"/>
    <w:rsid w:val="00036981"/>
    <w:rsid w:val="000642CD"/>
    <w:rsid w:val="00072653"/>
    <w:rsid w:val="000D26E5"/>
    <w:rsid w:val="00124FDC"/>
    <w:rsid w:val="001719DE"/>
    <w:rsid w:val="001A2026"/>
    <w:rsid w:val="001F0D32"/>
    <w:rsid w:val="00203154"/>
    <w:rsid w:val="002445C3"/>
    <w:rsid w:val="00322837"/>
    <w:rsid w:val="00385D08"/>
    <w:rsid w:val="003C2485"/>
    <w:rsid w:val="003D0897"/>
    <w:rsid w:val="00445672"/>
    <w:rsid w:val="004D4749"/>
    <w:rsid w:val="00530A51"/>
    <w:rsid w:val="00597669"/>
    <w:rsid w:val="005C0DBB"/>
    <w:rsid w:val="005C2431"/>
    <w:rsid w:val="00660B3E"/>
    <w:rsid w:val="006A2501"/>
    <w:rsid w:val="006A25FD"/>
    <w:rsid w:val="006A4D6A"/>
    <w:rsid w:val="006D563F"/>
    <w:rsid w:val="006E31D8"/>
    <w:rsid w:val="007839E0"/>
    <w:rsid w:val="00803252"/>
    <w:rsid w:val="00837A64"/>
    <w:rsid w:val="00923FBB"/>
    <w:rsid w:val="0096719A"/>
    <w:rsid w:val="009950C1"/>
    <w:rsid w:val="00A549C2"/>
    <w:rsid w:val="00A92248"/>
    <w:rsid w:val="00AC0B81"/>
    <w:rsid w:val="00BD0080"/>
    <w:rsid w:val="00C23CAE"/>
    <w:rsid w:val="00C419C5"/>
    <w:rsid w:val="00D44B57"/>
    <w:rsid w:val="00D972E0"/>
    <w:rsid w:val="00E73A6A"/>
    <w:rsid w:val="00E9256F"/>
    <w:rsid w:val="00F1187E"/>
    <w:rsid w:val="00F1400E"/>
    <w:rsid w:val="00F771D5"/>
    <w:rsid w:val="00F81132"/>
    <w:rsid w:val="00FE5926"/>
    <w:rsid w:val="00FF0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E8D4BB"/>
  <w15:chartTrackingRefBased/>
  <w15:docId w15:val="{044AD32C-5696-478D-8675-A4E65766D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0D5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2445C3"/>
    <w:pPr>
      <w:spacing w:after="0"/>
    </w:pPr>
    <w:rPr>
      <w:rFonts w:asciiTheme="minorHAnsi" w:eastAsiaTheme="minorEastAsia" w:hAnsiTheme="minorHAnsi" w:cstheme="minorBidi"/>
      <w:lang w:eastAsia="ja-JP"/>
    </w:rPr>
  </w:style>
  <w:style w:type="character" w:customStyle="1" w:styleId="BodyTextChar">
    <w:name w:val="Body Text Char"/>
    <w:basedOn w:val="DefaultParagraphFont"/>
    <w:link w:val="BodyText"/>
    <w:uiPriority w:val="99"/>
    <w:rsid w:val="002445C3"/>
  </w:style>
  <w:style w:type="paragraph" w:styleId="Header">
    <w:name w:val="header"/>
    <w:basedOn w:val="Normal"/>
    <w:link w:val="HeaderChar"/>
    <w:uiPriority w:val="99"/>
    <w:unhideWhenUsed/>
    <w:rsid w:val="000068FA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EastAsia" w:hAnsiTheme="minorHAnsi" w:cstheme="minorBidi"/>
      <w:lang w:eastAsia="ja-JP"/>
    </w:rPr>
  </w:style>
  <w:style w:type="character" w:customStyle="1" w:styleId="HeaderChar">
    <w:name w:val="Header Char"/>
    <w:basedOn w:val="DefaultParagraphFont"/>
    <w:link w:val="Header"/>
    <w:uiPriority w:val="99"/>
    <w:rsid w:val="000068FA"/>
  </w:style>
  <w:style w:type="paragraph" w:styleId="Footer">
    <w:name w:val="footer"/>
    <w:basedOn w:val="Normal"/>
    <w:link w:val="FooterChar"/>
    <w:uiPriority w:val="99"/>
    <w:unhideWhenUsed/>
    <w:rsid w:val="000068FA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EastAsia" w:hAnsiTheme="minorHAnsi" w:cstheme="minorBidi"/>
      <w:lang w:eastAsia="ja-JP"/>
    </w:rPr>
  </w:style>
  <w:style w:type="character" w:customStyle="1" w:styleId="FooterChar">
    <w:name w:val="Footer Char"/>
    <w:basedOn w:val="DefaultParagraphFont"/>
    <w:link w:val="Footer"/>
    <w:uiPriority w:val="99"/>
    <w:rsid w:val="000068FA"/>
  </w:style>
  <w:style w:type="table" w:styleId="TableGrid">
    <w:name w:val="Table Grid"/>
    <w:basedOn w:val="TableNormal"/>
    <w:uiPriority w:val="39"/>
    <w:rsid w:val="002445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gnoff">
    <w:name w:val="Sign off"/>
    <w:basedOn w:val="Normal"/>
    <w:qFormat/>
    <w:rsid w:val="000D26E5"/>
    <w:pPr>
      <w:spacing w:after="1080"/>
    </w:pPr>
    <w:rPr>
      <w:rFonts w:asciiTheme="minorHAnsi" w:eastAsiaTheme="minorEastAsia" w:hAnsiTheme="minorHAnsi" w:cstheme="minorBidi"/>
      <w:lang w:eastAsia="ja-JP"/>
    </w:rPr>
  </w:style>
  <w:style w:type="paragraph" w:styleId="ListParagraph">
    <w:name w:val="List Paragraph"/>
    <w:basedOn w:val="Normal"/>
    <w:uiPriority w:val="34"/>
    <w:qFormat/>
    <w:rsid w:val="00FF0D5C"/>
    <w:pPr>
      <w:ind w:left="720"/>
      <w:contextualSpacing/>
    </w:pPr>
  </w:style>
  <w:style w:type="paragraph" w:styleId="NoSpacing">
    <w:name w:val="No Spacing"/>
    <w:uiPriority w:val="1"/>
    <w:qFormat/>
    <w:rsid w:val="00FF0D5C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rioryacademies.co.uk\Federation\msideploy\Office\Templates\Witham\Priory%20Witham%20Academy%20Letterhead%20Template.dotx" TargetMode="External"/></Relationships>
</file>

<file path=word/theme/theme1.xml><?xml version="1.0" encoding="utf-8"?>
<a:theme xmlns:a="http://schemas.openxmlformats.org/drawingml/2006/main" name="Office Theme">
  <a:themeElements>
    <a:clrScheme name="Custom 696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9D7C2F"/>
      </a:accent1>
      <a:accent2>
        <a:srgbClr val="C28857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97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77FF6B7D094B42A465F66045ADE8CF" ma:contentTypeVersion="29" ma:contentTypeDescription="Create a new document." ma:contentTypeScope="" ma:versionID="9e42eae46bebbcdf064feb82781d39a4">
  <xsd:schema xmlns:xsd="http://www.w3.org/2001/XMLSchema" xmlns:xs="http://www.w3.org/2001/XMLSchema" xmlns:p="http://schemas.microsoft.com/office/2006/metadata/properties" xmlns:ns1="http://schemas.microsoft.com/sharepoint/v3" xmlns:ns2="93a0608b-7ffe-4f0f-a982-c1ecbbcdb830" xmlns:ns3="8e3f89bc-44f8-4520-8a6d-a7e40f40f2ab" xmlns:ns4="52ea3963-b8ee-400c-a3ea-74ab2c591748" targetNamespace="http://schemas.microsoft.com/office/2006/metadata/properties" ma:root="true" ma:fieldsID="a7731acea8e3eb73c1d23f82e82fbfa7" ns1:_="" ns2:_="" ns3:_="" ns4:_="">
    <xsd:import namespace="http://schemas.microsoft.com/sharepoint/v3"/>
    <xsd:import namespace="93a0608b-7ffe-4f0f-a982-c1ecbbcdb830"/>
    <xsd:import namespace="8e3f89bc-44f8-4520-8a6d-a7e40f40f2ab"/>
    <xsd:import namespace="52ea3963-b8ee-400c-a3ea-74ab2c5917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UsefulWebsites" minOccurs="0"/>
                <xsd:element ref="ns2:Websites" minOccurs="0"/>
                <xsd:element ref="ns2:MediaLengthInSeconds" minOccurs="0"/>
                <xsd:element ref="ns2:Usefullinks" minOccurs="0"/>
                <xsd:element ref="ns4:TaxCatchAll" minOccurs="0"/>
                <xsd:element ref="ns2:lcf76f155ced4ddcb4097134ff3c332f" minOccurs="0"/>
                <xsd:element ref="ns2:_Flow_SignoffStatu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3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3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a0608b-7ffe-4f0f-a982-c1ecbbcdb8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UsefulWebsites" ma:index="20" nillable="true" ma:displayName="Useful Websites" ma:format="Dropdown" ma:internalName="UsefulWebsites">
      <xsd:simpleType>
        <xsd:restriction base="dms:Text">
          <xsd:maxLength value="255"/>
        </xsd:restriction>
      </xsd:simpleType>
    </xsd:element>
    <xsd:element name="Websites" ma:index="21" nillable="true" ma:displayName="Websites" ma:format="Hyperlink" ma:internalName="Websites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Usefullinks" ma:index="23" nillable="true" ma:displayName="Useful links" ma:format="Hyperlink" ma:internalName="Usefullinks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7" nillable="true" ma:displayName="Sign-off status" ma:internalName="Sign_x002d_off_x0020_status">
      <xsd:simpleType>
        <xsd:restriction base="dms:Text"/>
      </xsd:simple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3f89bc-44f8-4520-8a6d-a7e40f40f2a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ea3963-b8ee-400c-a3ea-74ab2c591748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666f161f-b99b-48e8-a636-a3c105d4f625}" ma:internalName="TaxCatchAll" ma:showField="CatchAllData" ma:web="52ea3963-b8ee-400c-a3ea-74ab2c5917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2ea3963-b8ee-400c-a3ea-74ab2c591748" xsi:nil="true"/>
    <lcf76f155ced4ddcb4097134ff3c332f xmlns="93a0608b-7ffe-4f0f-a982-c1ecbbcdb830">
      <Terms xmlns="http://schemas.microsoft.com/office/infopath/2007/PartnerControls"/>
    </lcf76f155ced4ddcb4097134ff3c332f>
    <Usefullinks xmlns="93a0608b-7ffe-4f0f-a982-c1ecbbcdb830">
      <Url xsi:nil="true"/>
      <Description xsi:nil="true"/>
    </Usefullinks>
    <Websites xmlns="93a0608b-7ffe-4f0f-a982-c1ecbbcdb830">
      <Url xsi:nil="true"/>
      <Description xsi:nil="true"/>
    </Websites>
    <UsefulWebsites xmlns="93a0608b-7ffe-4f0f-a982-c1ecbbcdb830" xsi:nil="true"/>
    <_Flow_SignoffStatus xmlns="93a0608b-7ffe-4f0f-a982-c1ecbbcdb830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94480C-C76F-4A46-BE9E-C4CAC30D92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3a0608b-7ffe-4f0f-a982-c1ecbbcdb830"/>
    <ds:schemaRef ds:uri="8e3f89bc-44f8-4520-8a6d-a7e40f40f2ab"/>
    <ds:schemaRef ds:uri="52ea3963-b8ee-400c-a3ea-74ab2c5917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165BA8-01EE-4E72-8091-FE4A3FD64D88}">
  <ds:schemaRefs>
    <ds:schemaRef ds:uri="http://schemas.microsoft.com/office/2006/metadata/properties"/>
    <ds:schemaRef ds:uri="http://schemas.microsoft.com/office/infopath/2007/PartnerControls"/>
    <ds:schemaRef ds:uri="52ea3963-b8ee-400c-a3ea-74ab2c591748"/>
    <ds:schemaRef ds:uri="93a0608b-7ffe-4f0f-a982-c1ecbbcdb830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06FC8077-2FCC-456A-B51A-7F0CF9E4078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Priory Witham Academy Letterhead Template</Template>
  <TotalTime>0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Young</dc:creator>
  <cp:keywords/>
  <dc:description/>
  <cp:lastModifiedBy>Mrs L Peacock</cp:lastModifiedBy>
  <cp:revision>2</cp:revision>
  <cp:lastPrinted>2026-01-06T12:12:00Z</cp:lastPrinted>
  <dcterms:created xsi:type="dcterms:W3CDTF">2026-08-27T14:28:00Z</dcterms:created>
  <dcterms:modified xsi:type="dcterms:W3CDTF">2026-08-27T14:28:00Z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0x0101006377FF6B7D094B42A465F66045ADE8CF</vt:lpwstr>
  </property>
  <property fmtid="{D5CDD505-2E9C-101B-9397-08002B2CF9AE}" pid="3" name="Order">
    <vt:r8>19000</vt:r8>
  </property>
  <property fmtid="{D5CDD505-2E9C-101B-9397-08002B2CF9AE}" pid="4" name="MediaServiceImageTags">
    <vt:lpwstr/>
  </property>
</Properties>
</file>