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984F5" w14:textId="7DD7F4F4" w:rsidR="00C31E5E" w:rsidRDefault="00C31E5E" w:rsidP="00C31E5E">
      <w:pPr>
        <w:rPr>
          <w:color w:val="000000"/>
          <w:sz w:val="24"/>
          <w:szCs w:val="24"/>
        </w:rPr>
      </w:pPr>
      <w:r>
        <w:rPr>
          <w:color w:val="000000"/>
          <w:sz w:val="24"/>
          <w:szCs w:val="24"/>
        </w:rPr>
        <w:t>Dear Parents and Carers,</w:t>
      </w:r>
    </w:p>
    <w:p w14:paraId="60DD2D6C" w14:textId="77777777" w:rsidR="00C31E5E" w:rsidRDefault="00C31E5E" w:rsidP="00C31E5E">
      <w:pPr>
        <w:rPr>
          <w:color w:val="000000"/>
          <w:sz w:val="24"/>
          <w:szCs w:val="24"/>
        </w:rPr>
      </w:pPr>
    </w:p>
    <w:p w14:paraId="3B0E82AC" w14:textId="55FAA578" w:rsidR="00C31E5E" w:rsidRDefault="00C31E5E" w:rsidP="00C31E5E">
      <w:pPr>
        <w:spacing w:line="300" w:lineRule="atLeast"/>
        <w:rPr>
          <w:color w:val="000000"/>
          <w:sz w:val="24"/>
          <w:szCs w:val="24"/>
        </w:rPr>
      </w:pPr>
      <w:r>
        <w:rPr>
          <w:color w:val="000000"/>
          <w:sz w:val="24"/>
          <w:szCs w:val="24"/>
        </w:rPr>
        <w:t>As part of our ongoing commitment to providing a high</w:t>
      </w:r>
      <w:r>
        <w:rPr>
          <w:color w:val="000000"/>
          <w:sz w:val="24"/>
          <w:szCs w:val="24"/>
        </w:rPr>
        <w:noBreakHyphen/>
        <w:t>quality and inclusive education for all students, we are seeking your views on our Personal Development and PSHE/RS</w:t>
      </w:r>
      <w:r w:rsidR="00064AFF">
        <w:rPr>
          <w:color w:val="000000"/>
          <w:sz w:val="24"/>
          <w:szCs w:val="24"/>
        </w:rPr>
        <w:t>H</w:t>
      </w:r>
      <w:r>
        <w:rPr>
          <w:color w:val="000000"/>
          <w:sz w:val="24"/>
          <w:szCs w:val="24"/>
        </w:rPr>
        <w:t>E curriculum.</w:t>
      </w:r>
    </w:p>
    <w:p w14:paraId="51CB430C" w14:textId="77777777" w:rsidR="00C31E5E" w:rsidRDefault="00C31E5E" w:rsidP="00C31E5E">
      <w:pPr>
        <w:spacing w:line="300" w:lineRule="atLeast"/>
        <w:rPr>
          <w:color w:val="000000"/>
          <w:sz w:val="24"/>
          <w:szCs w:val="24"/>
        </w:rPr>
      </w:pPr>
    </w:p>
    <w:p w14:paraId="36B7C7E4" w14:textId="35BF4345" w:rsidR="00C31E5E" w:rsidRDefault="00C31E5E" w:rsidP="00C31E5E">
      <w:pPr>
        <w:spacing w:line="300" w:lineRule="atLeast"/>
        <w:rPr>
          <w:color w:val="000000"/>
          <w:sz w:val="24"/>
          <w:szCs w:val="24"/>
        </w:rPr>
      </w:pPr>
      <w:r>
        <w:rPr>
          <w:color w:val="000000"/>
          <w:sz w:val="24"/>
          <w:szCs w:val="24"/>
        </w:rPr>
        <w:t>From September 2026, updated government statutory guidance will apply to the delivery of Relationships, Sex and Health Education (RSHE) and wider Personal Development. In preparation for this, and as part of our annual review cycle, we are keen to gather feedback from parents and carers to ensure our provision continues to meet the needs of our students and community.</w:t>
      </w:r>
    </w:p>
    <w:p w14:paraId="05848895" w14:textId="77777777" w:rsidR="00C31E5E" w:rsidRDefault="00C31E5E" w:rsidP="00C31E5E">
      <w:pPr>
        <w:spacing w:line="300" w:lineRule="atLeast"/>
        <w:rPr>
          <w:color w:val="000000"/>
          <w:sz w:val="24"/>
          <w:szCs w:val="24"/>
        </w:rPr>
      </w:pPr>
    </w:p>
    <w:p w14:paraId="437C53A3" w14:textId="3C3846A3" w:rsidR="00C31E5E" w:rsidRDefault="00C31E5E" w:rsidP="00C31E5E">
      <w:pPr>
        <w:spacing w:line="300" w:lineRule="atLeast"/>
        <w:rPr>
          <w:color w:val="000000"/>
          <w:sz w:val="24"/>
          <w:szCs w:val="24"/>
        </w:rPr>
      </w:pPr>
      <w:r>
        <w:rPr>
          <w:color w:val="000000"/>
          <w:sz w:val="24"/>
          <w:szCs w:val="24"/>
        </w:rPr>
        <w:t>We would therefore be grateful if you could take a few minutes to complete a short questionnaire to share your views on our current approach to Personal Development, PSHE and RS</w:t>
      </w:r>
      <w:r w:rsidR="00064AFF">
        <w:rPr>
          <w:color w:val="000000"/>
          <w:sz w:val="24"/>
          <w:szCs w:val="24"/>
        </w:rPr>
        <w:t>H</w:t>
      </w:r>
      <w:r>
        <w:rPr>
          <w:color w:val="000000"/>
          <w:sz w:val="24"/>
          <w:szCs w:val="24"/>
        </w:rPr>
        <w:t>E.</w:t>
      </w:r>
    </w:p>
    <w:p w14:paraId="33738F4B" w14:textId="77777777" w:rsidR="00C31E5E" w:rsidRDefault="00C31E5E" w:rsidP="00C31E5E">
      <w:pPr>
        <w:spacing w:line="300" w:lineRule="atLeast"/>
        <w:rPr>
          <w:color w:val="000000"/>
          <w:sz w:val="24"/>
          <w:szCs w:val="24"/>
        </w:rPr>
      </w:pPr>
    </w:p>
    <w:p w14:paraId="35694557" w14:textId="5953A8A6" w:rsidR="00C31E5E" w:rsidRDefault="00C31E5E" w:rsidP="00C31E5E">
      <w:pPr>
        <w:spacing w:line="300" w:lineRule="atLeast"/>
        <w:rPr>
          <w:color w:val="000000"/>
          <w:sz w:val="24"/>
          <w:szCs w:val="24"/>
        </w:rPr>
      </w:pPr>
      <w:r>
        <w:rPr>
          <w:color w:val="000000"/>
          <w:sz w:val="24"/>
          <w:szCs w:val="24"/>
        </w:rPr>
        <w:t>To support you, full information about our Personal Development Curriculum is available on our website:</w:t>
      </w:r>
    </w:p>
    <w:p w14:paraId="7979CD14" w14:textId="01868449" w:rsidR="003F7077" w:rsidRDefault="00063436" w:rsidP="00C31E5E">
      <w:pPr>
        <w:spacing w:line="300" w:lineRule="atLeast"/>
        <w:rPr>
          <w:color w:val="000000"/>
          <w:sz w:val="24"/>
          <w:szCs w:val="24"/>
        </w:rPr>
      </w:pPr>
      <w:hyperlink r:id="rId10" w:history="1">
        <w:r w:rsidR="003F7077">
          <w:rPr>
            <w:rStyle w:val="Hyperlink"/>
          </w:rPr>
          <w:t>The Priory Witham Academy - PSHE - Parental Consultation</w:t>
        </w:r>
      </w:hyperlink>
    </w:p>
    <w:p w14:paraId="6F0BBCDC" w14:textId="77777777" w:rsidR="00C31E5E" w:rsidRDefault="00C31E5E" w:rsidP="00C31E5E">
      <w:pPr>
        <w:spacing w:line="300" w:lineRule="atLeast"/>
        <w:rPr>
          <w:color w:val="000000"/>
          <w:sz w:val="24"/>
          <w:szCs w:val="24"/>
        </w:rPr>
      </w:pPr>
      <w:r>
        <w:rPr>
          <w:color w:val="000000"/>
          <w:sz w:val="24"/>
          <w:szCs w:val="24"/>
        </w:rPr>
        <w:t>Here you can access:</w:t>
      </w:r>
    </w:p>
    <w:p w14:paraId="3059245B" w14:textId="77777777" w:rsidR="00C31E5E" w:rsidRDefault="00C31E5E" w:rsidP="00C31E5E">
      <w:pPr>
        <w:numPr>
          <w:ilvl w:val="0"/>
          <w:numId w:val="1"/>
        </w:numPr>
        <w:spacing w:before="100" w:beforeAutospacing="1" w:after="100" w:afterAutospacing="1" w:line="300" w:lineRule="atLeast"/>
        <w:rPr>
          <w:rFonts w:eastAsia="Times New Roman"/>
          <w:color w:val="000000"/>
          <w:sz w:val="24"/>
          <w:szCs w:val="24"/>
        </w:rPr>
      </w:pPr>
      <w:r>
        <w:rPr>
          <w:rFonts w:eastAsia="Times New Roman"/>
          <w:color w:val="000000"/>
          <w:sz w:val="24"/>
          <w:szCs w:val="24"/>
        </w:rPr>
        <w:t>Our Curriculum Intent</w:t>
      </w:r>
    </w:p>
    <w:p w14:paraId="66D48834" w14:textId="77777777" w:rsidR="00C31E5E" w:rsidRDefault="00C31E5E" w:rsidP="00C31E5E">
      <w:pPr>
        <w:numPr>
          <w:ilvl w:val="0"/>
          <w:numId w:val="1"/>
        </w:numPr>
        <w:spacing w:before="100" w:beforeAutospacing="1" w:after="100" w:afterAutospacing="1" w:line="300" w:lineRule="atLeast"/>
        <w:rPr>
          <w:rFonts w:eastAsia="Times New Roman"/>
          <w:color w:val="000000"/>
          <w:sz w:val="24"/>
          <w:szCs w:val="24"/>
        </w:rPr>
      </w:pPr>
      <w:r>
        <w:rPr>
          <w:rFonts w:eastAsia="Times New Roman"/>
          <w:color w:val="000000"/>
          <w:sz w:val="24"/>
          <w:szCs w:val="24"/>
        </w:rPr>
        <w:t>Curriculum Maps</w:t>
      </w:r>
    </w:p>
    <w:p w14:paraId="027A283B" w14:textId="36D2828D" w:rsidR="00C31E5E" w:rsidRDefault="00C31E5E" w:rsidP="00C31E5E">
      <w:pPr>
        <w:numPr>
          <w:ilvl w:val="0"/>
          <w:numId w:val="1"/>
        </w:numPr>
        <w:spacing w:before="100" w:beforeAutospacing="1" w:after="100" w:afterAutospacing="1" w:line="300" w:lineRule="atLeast"/>
        <w:rPr>
          <w:rFonts w:eastAsia="Times New Roman"/>
          <w:color w:val="000000"/>
          <w:sz w:val="24"/>
          <w:szCs w:val="24"/>
        </w:rPr>
      </w:pPr>
      <w:r>
        <w:rPr>
          <w:rFonts w:eastAsia="Times New Roman"/>
          <w:color w:val="000000"/>
          <w:sz w:val="24"/>
          <w:szCs w:val="24"/>
        </w:rPr>
        <w:t>Exemplar resources used in lessons</w:t>
      </w:r>
    </w:p>
    <w:p w14:paraId="44E727A6" w14:textId="658F0ED1" w:rsidR="00064AFF" w:rsidRDefault="00064AFF" w:rsidP="00C31E5E">
      <w:pPr>
        <w:numPr>
          <w:ilvl w:val="0"/>
          <w:numId w:val="1"/>
        </w:numPr>
        <w:spacing w:before="100" w:beforeAutospacing="1" w:after="100" w:afterAutospacing="1" w:line="300" w:lineRule="atLeast"/>
        <w:rPr>
          <w:rFonts w:eastAsia="Times New Roman"/>
          <w:color w:val="000000"/>
          <w:sz w:val="24"/>
          <w:szCs w:val="24"/>
        </w:rPr>
      </w:pPr>
      <w:r>
        <w:rPr>
          <w:rFonts w:eastAsia="Times New Roman"/>
          <w:color w:val="000000"/>
          <w:sz w:val="24"/>
          <w:szCs w:val="24"/>
        </w:rPr>
        <w:t>Parental questionnaire</w:t>
      </w:r>
    </w:p>
    <w:p w14:paraId="23662425" w14:textId="77777777" w:rsidR="00C31E5E" w:rsidRDefault="00C31E5E" w:rsidP="00C31E5E">
      <w:pPr>
        <w:spacing w:line="300" w:lineRule="atLeast"/>
        <w:rPr>
          <w:rFonts w:eastAsiaTheme="minorHAnsi"/>
          <w:color w:val="000000"/>
          <w:sz w:val="24"/>
          <w:szCs w:val="24"/>
        </w:rPr>
      </w:pPr>
      <w:r>
        <w:rPr>
          <w:color w:val="000000"/>
          <w:sz w:val="24"/>
          <w:szCs w:val="24"/>
        </w:rPr>
        <w:t>Your feedback is extremely valuable and will help inform future curriculum development, ensuring our provision remains age</w:t>
      </w:r>
      <w:r>
        <w:rPr>
          <w:color w:val="000000"/>
          <w:sz w:val="24"/>
          <w:szCs w:val="24"/>
        </w:rPr>
        <w:noBreakHyphen/>
        <w:t>appropriate, inclusive and fully aligned with statutory guidance.</w:t>
      </w:r>
    </w:p>
    <w:p w14:paraId="3194019C" w14:textId="77777777" w:rsidR="00064AFF" w:rsidRDefault="00064AFF" w:rsidP="00C31E5E">
      <w:pPr>
        <w:spacing w:line="300" w:lineRule="atLeast"/>
        <w:rPr>
          <w:color w:val="000000"/>
          <w:sz w:val="24"/>
          <w:szCs w:val="24"/>
        </w:rPr>
      </w:pPr>
    </w:p>
    <w:p w14:paraId="20856893" w14:textId="23AEA258" w:rsidR="00C31E5E" w:rsidRDefault="00C31E5E" w:rsidP="00C31E5E">
      <w:pPr>
        <w:spacing w:line="300" w:lineRule="atLeast"/>
        <w:rPr>
          <w:color w:val="000000"/>
          <w:sz w:val="24"/>
          <w:szCs w:val="24"/>
        </w:rPr>
      </w:pPr>
      <w:r>
        <w:rPr>
          <w:color w:val="000000"/>
          <w:sz w:val="24"/>
          <w:szCs w:val="24"/>
        </w:rPr>
        <w:t xml:space="preserve">The questionnaire should take no more than a few minutes to complete. Please submit your responses by Friday </w:t>
      </w:r>
      <w:r w:rsidR="003F7077">
        <w:rPr>
          <w:color w:val="000000"/>
          <w:sz w:val="24"/>
          <w:szCs w:val="24"/>
        </w:rPr>
        <w:t>17</w:t>
      </w:r>
      <w:r w:rsidR="003F7077" w:rsidRPr="003F7077">
        <w:rPr>
          <w:color w:val="000000"/>
          <w:sz w:val="24"/>
          <w:szCs w:val="24"/>
          <w:vertAlign w:val="superscript"/>
        </w:rPr>
        <w:t>th</w:t>
      </w:r>
      <w:r w:rsidR="003F7077">
        <w:rPr>
          <w:color w:val="000000"/>
          <w:sz w:val="24"/>
          <w:szCs w:val="24"/>
        </w:rPr>
        <w:t xml:space="preserve"> July </w:t>
      </w:r>
      <w:proofErr w:type="gramStart"/>
      <w:r w:rsidR="003F7077">
        <w:rPr>
          <w:color w:val="000000"/>
          <w:sz w:val="24"/>
          <w:szCs w:val="24"/>
        </w:rPr>
        <w:t>2026</w:t>
      </w:r>
      <w:r>
        <w:rPr>
          <w:color w:val="000000"/>
          <w:sz w:val="24"/>
          <w:szCs w:val="24"/>
        </w:rPr>
        <w:t>.</w:t>
      </w:r>
      <w:r w:rsidR="00064AFF">
        <w:rPr>
          <w:color w:val="000000"/>
          <w:sz w:val="24"/>
          <w:szCs w:val="24"/>
        </w:rPr>
        <w:t>(</w:t>
      </w:r>
      <w:proofErr w:type="gramEnd"/>
      <w:r w:rsidR="00064AFF">
        <w:rPr>
          <w:color w:val="000000"/>
          <w:sz w:val="24"/>
          <w:szCs w:val="24"/>
        </w:rPr>
        <w:t>QR code at the end of the letter)</w:t>
      </w:r>
    </w:p>
    <w:p w14:paraId="628CA0A3" w14:textId="77777777" w:rsidR="00C31E5E" w:rsidRDefault="00C31E5E" w:rsidP="00C31E5E">
      <w:pPr>
        <w:spacing w:line="300" w:lineRule="atLeast"/>
        <w:rPr>
          <w:color w:val="000000"/>
          <w:sz w:val="24"/>
          <w:szCs w:val="24"/>
        </w:rPr>
      </w:pPr>
    </w:p>
    <w:p w14:paraId="3909A4AC" w14:textId="7706FFB4" w:rsidR="00C31E5E" w:rsidRDefault="00C31E5E" w:rsidP="00C31E5E">
      <w:pPr>
        <w:spacing w:line="300" w:lineRule="atLeast"/>
        <w:rPr>
          <w:color w:val="000000"/>
          <w:sz w:val="24"/>
          <w:szCs w:val="24"/>
        </w:rPr>
      </w:pPr>
      <w:r>
        <w:rPr>
          <w:color w:val="000000"/>
          <w:sz w:val="24"/>
          <w:szCs w:val="24"/>
        </w:rPr>
        <w:t>Thank you for your continued support and partnership.</w:t>
      </w:r>
    </w:p>
    <w:p w14:paraId="161CEE30" w14:textId="77777777" w:rsidR="00C31E5E" w:rsidRDefault="00C31E5E" w:rsidP="00C31E5E">
      <w:pPr>
        <w:spacing w:line="300" w:lineRule="atLeast"/>
        <w:rPr>
          <w:color w:val="000000"/>
          <w:sz w:val="24"/>
          <w:szCs w:val="24"/>
        </w:rPr>
      </w:pPr>
    </w:p>
    <w:p w14:paraId="41FF2916" w14:textId="47FB7DFB" w:rsidR="00C31E5E" w:rsidRDefault="00C31E5E" w:rsidP="00C31E5E">
      <w:pPr>
        <w:spacing w:line="300" w:lineRule="atLeast"/>
        <w:rPr>
          <w:color w:val="000000"/>
          <w:sz w:val="24"/>
          <w:szCs w:val="24"/>
        </w:rPr>
      </w:pPr>
      <w:r>
        <w:rPr>
          <w:color w:val="000000"/>
          <w:sz w:val="24"/>
          <w:szCs w:val="24"/>
        </w:rPr>
        <w:t>Yours sincerely,</w:t>
      </w:r>
    </w:p>
    <w:p w14:paraId="74D7F938" w14:textId="7C328710" w:rsidR="00C31E5E" w:rsidRDefault="00C31E5E" w:rsidP="00C31E5E">
      <w:pPr>
        <w:spacing w:line="300" w:lineRule="atLeast"/>
        <w:rPr>
          <w:color w:val="000000"/>
          <w:sz w:val="24"/>
          <w:szCs w:val="24"/>
        </w:rPr>
      </w:pPr>
      <w:r>
        <w:rPr>
          <w:color w:val="000000"/>
          <w:sz w:val="24"/>
          <w:szCs w:val="24"/>
        </w:rPr>
        <w:t>Mr M Brown</w:t>
      </w:r>
    </w:p>
    <w:p w14:paraId="1C80DD72" w14:textId="7F2B3951" w:rsidR="00C31E5E" w:rsidRDefault="00C31E5E" w:rsidP="00C31E5E">
      <w:pPr>
        <w:spacing w:line="300" w:lineRule="atLeast"/>
        <w:rPr>
          <w:color w:val="000000"/>
          <w:sz w:val="24"/>
          <w:szCs w:val="24"/>
        </w:rPr>
      </w:pPr>
      <w:r>
        <w:rPr>
          <w:color w:val="000000"/>
          <w:sz w:val="24"/>
          <w:szCs w:val="24"/>
        </w:rPr>
        <w:t xml:space="preserve">Associate </w:t>
      </w:r>
      <w:r w:rsidR="00221790">
        <w:rPr>
          <w:color w:val="000000"/>
          <w:sz w:val="24"/>
          <w:szCs w:val="24"/>
        </w:rPr>
        <w:t>Assistant Headteacher</w:t>
      </w:r>
    </w:p>
    <w:p w14:paraId="191D8544" w14:textId="7D96E202" w:rsidR="00803252" w:rsidRDefault="00803252" w:rsidP="00F1187E">
      <w:pPr>
        <w:pStyle w:val="BodyText"/>
      </w:pPr>
    </w:p>
    <w:p w14:paraId="206950FA" w14:textId="0354502E" w:rsidR="00064AFF" w:rsidRDefault="00064AFF" w:rsidP="00F1187E">
      <w:pPr>
        <w:pStyle w:val="BodyText"/>
      </w:pPr>
    </w:p>
    <w:p w14:paraId="5494A184" w14:textId="6505369F" w:rsidR="00064AFF" w:rsidRDefault="00064AFF" w:rsidP="00F1187E">
      <w:pPr>
        <w:pStyle w:val="BodyText"/>
      </w:pPr>
    </w:p>
    <w:p w14:paraId="140D514C" w14:textId="7248DE59" w:rsidR="00064AFF" w:rsidRPr="00F1187E" w:rsidRDefault="00064AFF" w:rsidP="00F1187E">
      <w:pPr>
        <w:pStyle w:val="BodyText"/>
      </w:pPr>
      <w:r>
        <w:rPr>
          <w:noProof/>
        </w:rPr>
        <w:drawing>
          <wp:anchor distT="0" distB="0" distL="114300" distR="114300" simplePos="0" relativeHeight="251658240" behindDoc="1" locked="0" layoutInCell="1" allowOverlap="1" wp14:anchorId="61F9DE9A" wp14:editId="67307A87">
            <wp:simplePos x="0" y="0"/>
            <wp:positionH relativeFrom="margin">
              <wp:align>center</wp:align>
            </wp:positionH>
            <wp:positionV relativeFrom="paragraph">
              <wp:posOffset>80010</wp:posOffset>
            </wp:positionV>
            <wp:extent cx="3990975" cy="3990975"/>
            <wp:effectExtent l="0" t="0" r="9525" b="9525"/>
            <wp:wrapTight wrapText="bothSides">
              <wp:wrapPolygon edited="0">
                <wp:start x="0" y="0"/>
                <wp:lineTo x="0" y="21548"/>
                <wp:lineTo x="21548" y="21548"/>
                <wp:lineTo x="2154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90975" cy="3990975"/>
                    </a:xfrm>
                    <a:prstGeom prst="rect">
                      <a:avLst/>
                    </a:prstGeom>
                    <a:noFill/>
                    <a:ln>
                      <a:noFill/>
                    </a:ln>
                  </pic:spPr>
                </pic:pic>
              </a:graphicData>
            </a:graphic>
          </wp:anchor>
        </w:drawing>
      </w:r>
    </w:p>
    <w:sectPr w:rsidR="00064AFF" w:rsidRPr="00F1187E" w:rsidSect="00014519">
      <w:headerReference w:type="even" r:id="rId12"/>
      <w:headerReference w:type="default" r:id="rId13"/>
      <w:footerReference w:type="even" r:id="rId14"/>
      <w:footerReference w:type="default" r:id="rId15"/>
      <w:headerReference w:type="first" r:id="rId16"/>
      <w:footerReference w:type="first" r:id="rId17"/>
      <w:pgSz w:w="11906" w:h="16838" w:code="9"/>
      <w:pgMar w:top="1134" w:right="851" w:bottom="136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DA492" w14:textId="77777777" w:rsidR="00063436" w:rsidRDefault="00063436" w:rsidP="000068FA">
      <w:pPr>
        <w:spacing w:line="240" w:lineRule="auto"/>
      </w:pPr>
      <w:r>
        <w:separator/>
      </w:r>
    </w:p>
  </w:endnote>
  <w:endnote w:type="continuationSeparator" w:id="0">
    <w:p w14:paraId="24FE368C" w14:textId="77777777" w:rsidR="00063436" w:rsidRDefault="00063436" w:rsidP="00006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A3FC3" w14:textId="77777777" w:rsidR="00D972E0" w:rsidRDefault="00D972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B251B" w14:textId="77777777" w:rsidR="00D972E0" w:rsidRDefault="00D972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0C087" w14:textId="77777777" w:rsidR="000068FA" w:rsidRDefault="000068FA">
    <w:pPr>
      <w:pStyle w:val="Footer"/>
    </w:pPr>
  </w:p>
  <w:p w14:paraId="3586E72A" w14:textId="77777777" w:rsidR="00923FBB" w:rsidRDefault="00923FBB">
    <w:pPr>
      <w:pStyle w:val="Footer"/>
    </w:pPr>
  </w:p>
  <w:p w14:paraId="135F1439" w14:textId="77777777" w:rsidR="000D26E5" w:rsidRDefault="000D26E5">
    <w:pPr>
      <w:pStyle w:val="Footer"/>
    </w:pPr>
  </w:p>
  <w:p w14:paraId="419779A4" w14:textId="77777777" w:rsidR="000068FA" w:rsidRDefault="000068FA">
    <w:pPr>
      <w:pStyle w:val="Footer"/>
    </w:pPr>
  </w:p>
  <w:p w14:paraId="6B22657D" w14:textId="77777777" w:rsidR="000068FA" w:rsidRDefault="000068FA">
    <w:pPr>
      <w:pStyle w:val="Footer"/>
    </w:pPr>
  </w:p>
  <w:p w14:paraId="219C4F3E" w14:textId="77777777" w:rsidR="000068FA" w:rsidRDefault="00006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79F64" w14:textId="77777777" w:rsidR="00063436" w:rsidRDefault="00063436" w:rsidP="000068FA">
      <w:pPr>
        <w:spacing w:line="240" w:lineRule="auto"/>
      </w:pPr>
      <w:r>
        <w:separator/>
      </w:r>
    </w:p>
  </w:footnote>
  <w:footnote w:type="continuationSeparator" w:id="0">
    <w:p w14:paraId="418A74BF" w14:textId="77777777" w:rsidR="00063436" w:rsidRDefault="00063436" w:rsidP="00006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9F0D9" w14:textId="77777777" w:rsidR="00D972E0" w:rsidRDefault="00D972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4C8A7" w14:textId="77777777" w:rsidR="000068FA" w:rsidRDefault="0096719A">
    <w:pPr>
      <w:pStyle w:val="Header"/>
    </w:pPr>
    <w:r>
      <w:rPr>
        <w:noProof/>
      </w:rPr>
      <w:drawing>
        <wp:anchor distT="0" distB="0" distL="114300" distR="114300" simplePos="0" relativeHeight="251660288" behindDoc="1" locked="0" layoutInCell="1" allowOverlap="1" wp14:anchorId="75E89D12" wp14:editId="77DEAD80">
          <wp:simplePos x="0" y="0"/>
          <wp:positionH relativeFrom="page">
            <wp:align>left</wp:align>
          </wp:positionH>
          <wp:positionV relativeFrom="page">
            <wp:align>top</wp:align>
          </wp:positionV>
          <wp:extent cx="8100000" cy="10692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Priory Trust Federation Letterhead St_2.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00000" cy="10692000"/>
                  </a:xfrm>
                  <a:prstGeom prst="rect">
                    <a:avLst/>
                  </a:prstGeom>
                </pic:spPr>
              </pic:pic>
            </a:graphicData>
          </a:graphic>
          <wp14:sizeRelH relativeFrom="margin">
            <wp14:pctWidth>0</wp14:pctWidth>
          </wp14:sizeRelH>
          <wp14:sizeRelV relativeFrom="margin">
            <wp14:pctHeight>0</wp14:pctHeight>
          </wp14:sizeRelV>
        </wp:anchor>
      </w:drawing>
    </w:r>
    <w:r w:rsidR="00803252">
      <w:rPr>
        <w:noProof/>
      </w:rPr>
      <mc:AlternateContent>
        <mc:Choice Requires="wps">
          <w:drawing>
            <wp:anchor distT="0" distB="0" distL="114300" distR="114300" simplePos="0" relativeHeight="251663360" behindDoc="0" locked="0" layoutInCell="1" allowOverlap="1" wp14:anchorId="34B31258" wp14:editId="54D383C6">
              <wp:simplePos x="0" y="0"/>
              <wp:positionH relativeFrom="page">
                <wp:align>left</wp:align>
              </wp:positionH>
              <wp:positionV relativeFrom="page">
                <wp:align>top</wp:align>
              </wp:positionV>
              <wp:extent cx="7560000" cy="360000"/>
              <wp:effectExtent l="0" t="0" r="3175" b="2540"/>
              <wp:wrapNone/>
              <wp:docPr id="2" name="Rectangle 2"/>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3D7BDC" id="Rectangle 2" o:spid="_x0000_s1026" style="position:absolute;margin-left:0;margin-top:0;width:595.3pt;height:28.35pt;z-index:25166336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s/zeQ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" fillcolor="#9d7c2f [3204]" stroked="f" strokeweight="1p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1D937" w14:textId="77777777" w:rsidR="000068FA" w:rsidRDefault="00E73A6A" w:rsidP="0096719A">
    <w:pPr>
      <w:pStyle w:val="Header"/>
      <w:tabs>
        <w:tab w:val="clear" w:pos="4513"/>
        <w:tab w:val="clear" w:pos="9026"/>
        <w:tab w:val="right" w:pos="10204"/>
      </w:tabs>
      <w:spacing w:after="2160"/>
    </w:pPr>
    <w:r>
      <w:rPr>
        <w:noProof/>
      </w:rPr>
      <mc:AlternateContent>
        <mc:Choice Requires="wpc">
          <w:drawing>
            <wp:anchor distT="0" distB="0" distL="114300" distR="114300" simplePos="0" relativeHeight="251666432" behindDoc="0" locked="0" layoutInCell="1" allowOverlap="1" wp14:anchorId="5173198C" wp14:editId="47A7E8CD">
              <wp:simplePos x="0" y="0"/>
              <wp:positionH relativeFrom="column">
                <wp:posOffset>-543148</wp:posOffset>
              </wp:positionH>
              <wp:positionV relativeFrom="paragraph">
                <wp:posOffset>-450215</wp:posOffset>
              </wp:positionV>
              <wp:extent cx="8100060" cy="10692130"/>
              <wp:effectExtent l="0" t="0" r="0" b="0"/>
              <wp:wrapNone/>
              <wp:docPr id="140722084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388443407" name="Group 388443407"/>
                      <wpg:cNvGrpSpPr/>
                      <wpg:grpSpPr>
                        <a:xfrm>
                          <a:off x="0" y="635"/>
                          <a:ext cx="8100060" cy="10691495"/>
                          <a:chOff x="0" y="635"/>
                          <a:chExt cx="8100695" cy="10691495"/>
                        </a:xfrm>
                      </wpg:grpSpPr>
                      <wps:wsp>
                        <wps:cNvPr id="720297617" name="Rectangle 104"/>
                        <wps:cNvSpPr>
                          <a:spLocks noChangeArrowheads="1"/>
                        </wps:cNvSpPr>
                        <wps:spPr bwMode="auto">
                          <a:xfrm>
                            <a:off x="0" y="144780"/>
                            <a:ext cx="7560310" cy="10547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3965222" name="Freeform 105"/>
                        <wps:cNvSpPr>
                          <a:spLocks/>
                        </wps:cNvSpPr>
                        <wps:spPr bwMode="auto">
                          <a:xfrm>
                            <a:off x="1442085" y="3420745"/>
                            <a:ext cx="1132840" cy="3716655"/>
                          </a:xfrm>
                          <a:custGeom>
                            <a:avLst/>
                            <a:gdLst>
                              <a:gd name="T0" fmla="*/ 248 w 1784"/>
                              <a:gd name="T1" fmla="*/ 1984 h 5854"/>
                              <a:gd name="T2" fmla="*/ 1049 w 1784"/>
                              <a:gd name="T3" fmla="*/ 5515 h 5854"/>
                              <a:gd name="T4" fmla="*/ 1783 w 1784"/>
                              <a:gd name="T5" fmla="*/ 5854 h 5854"/>
                              <a:gd name="T6" fmla="*/ 1576 w 1784"/>
                              <a:gd name="T7" fmla="*/ 5397 h 5854"/>
                              <a:gd name="T8" fmla="*/ 707 w 1784"/>
                              <a:gd name="T9" fmla="*/ 2825 h 5854"/>
                              <a:gd name="T10" fmla="*/ 734 w 1784"/>
                              <a:gd name="T11" fmla="*/ 2350 h 5854"/>
                              <a:gd name="T12" fmla="*/ 731 w 1784"/>
                              <a:gd name="T13" fmla="*/ 2350 h 5854"/>
                              <a:gd name="T14" fmla="*/ 1412 w 1784"/>
                              <a:gd name="T15" fmla="*/ 0 h 5854"/>
                              <a:gd name="T16" fmla="*/ 248 w 1784"/>
                              <a:gd name="T17" fmla="*/ 1984 h 5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784" h="5854">
                                <a:moveTo>
                                  <a:pt x="248" y="1984"/>
                                </a:moveTo>
                                <a:cubicBezTo>
                                  <a:pt x="0" y="3071"/>
                                  <a:pt x="238" y="4650"/>
                                  <a:pt x="1049" y="5515"/>
                                </a:cubicBezTo>
                                <a:cubicBezTo>
                                  <a:pt x="1166" y="5599"/>
                                  <a:pt x="1464" y="5793"/>
                                  <a:pt x="1783" y="5854"/>
                                </a:cubicBezTo>
                                <a:cubicBezTo>
                                  <a:pt x="1784" y="5731"/>
                                  <a:pt x="1613" y="5455"/>
                                  <a:pt x="1576" y="5397"/>
                                </a:cubicBezTo>
                                <a:cubicBezTo>
                                  <a:pt x="1018" y="4662"/>
                                  <a:pt x="707" y="3758"/>
                                  <a:pt x="707" y="2825"/>
                                </a:cubicBezTo>
                                <a:cubicBezTo>
                                  <a:pt x="707" y="2665"/>
                                  <a:pt x="717" y="2506"/>
                                  <a:pt x="734" y="2350"/>
                                </a:cubicBezTo>
                                <a:cubicBezTo>
                                  <a:pt x="731" y="2350"/>
                                  <a:pt x="731" y="2350"/>
                                  <a:pt x="731" y="2350"/>
                                </a:cubicBezTo>
                                <a:cubicBezTo>
                                  <a:pt x="731" y="1484"/>
                                  <a:pt x="982" y="677"/>
                                  <a:pt x="1412" y="0"/>
                                </a:cubicBezTo>
                                <a:cubicBezTo>
                                  <a:pt x="834" y="532"/>
                                  <a:pt x="423" y="1215"/>
                                  <a:pt x="248" y="1984"/>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9665870" name="Freeform 106"/>
                        <wps:cNvSpPr>
                          <a:spLocks/>
                        </wps:cNvSpPr>
                        <wps:spPr bwMode="auto">
                          <a:xfrm>
                            <a:off x="1973580" y="2863850"/>
                            <a:ext cx="1292860" cy="1687195"/>
                          </a:xfrm>
                          <a:custGeom>
                            <a:avLst/>
                            <a:gdLst>
                              <a:gd name="T0" fmla="*/ 0 w 2036"/>
                              <a:gd name="T1" fmla="*/ 2657 h 2657"/>
                              <a:gd name="T2" fmla="*/ 2036 w 2036"/>
                              <a:gd name="T3" fmla="*/ 0 h 2657"/>
                              <a:gd name="T4" fmla="*/ 770 w 2036"/>
                              <a:gd name="T5" fmla="*/ 709 h 2657"/>
                              <a:gd name="T6" fmla="*/ 0 w 2036"/>
                              <a:gd name="T7" fmla="*/ 2657 h 2657"/>
                            </a:gdLst>
                            <a:ahLst/>
                            <a:cxnLst>
                              <a:cxn ang="0">
                                <a:pos x="T0" y="T1"/>
                              </a:cxn>
                              <a:cxn ang="0">
                                <a:pos x="T2" y="T3"/>
                              </a:cxn>
                              <a:cxn ang="0">
                                <a:pos x="T4" y="T5"/>
                              </a:cxn>
                              <a:cxn ang="0">
                                <a:pos x="T6" y="T7"/>
                              </a:cxn>
                            </a:cxnLst>
                            <a:rect l="0" t="0" r="r" b="b"/>
                            <a:pathLst>
                              <a:path w="2036" h="2657">
                                <a:moveTo>
                                  <a:pt x="0" y="2657"/>
                                </a:moveTo>
                                <a:cubicBezTo>
                                  <a:pt x="289" y="1519"/>
                                  <a:pt x="1038" y="564"/>
                                  <a:pt x="2036" y="0"/>
                                </a:cubicBezTo>
                                <a:cubicBezTo>
                                  <a:pt x="1566" y="168"/>
                                  <a:pt x="1140" y="410"/>
                                  <a:pt x="770" y="709"/>
                                </a:cubicBezTo>
                                <a:cubicBezTo>
                                  <a:pt x="367" y="1270"/>
                                  <a:pt x="95" y="1935"/>
                                  <a:pt x="0" y="2657"/>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838784" name="Freeform 107"/>
                        <wps:cNvSpPr>
                          <a:spLocks/>
                        </wps:cNvSpPr>
                        <wps:spPr bwMode="auto">
                          <a:xfrm>
                            <a:off x="2561590" y="2209800"/>
                            <a:ext cx="4057650" cy="974725"/>
                          </a:xfrm>
                          <a:custGeom>
                            <a:avLst/>
                            <a:gdLst>
                              <a:gd name="T0" fmla="*/ 3195 w 6390"/>
                              <a:gd name="T1" fmla="*/ 0 h 1535"/>
                              <a:gd name="T2" fmla="*/ 0 w 6390"/>
                              <a:gd name="T3" fmla="*/ 1535 h 1535"/>
                              <a:gd name="T4" fmla="*/ 1479 w 6390"/>
                              <a:gd name="T5" fmla="*/ 844 h 1535"/>
                              <a:gd name="T6" fmla="*/ 3195 w 6390"/>
                              <a:gd name="T7" fmla="*/ 481 h 1535"/>
                              <a:gd name="T8" fmla="*/ 4911 w 6390"/>
                              <a:gd name="T9" fmla="*/ 844 h 1535"/>
                              <a:gd name="T10" fmla="*/ 6390 w 6390"/>
                              <a:gd name="T11" fmla="*/ 1535 h 1535"/>
                              <a:gd name="T12" fmla="*/ 3195 w 6390"/>
                              <a:gd name="T13" fmla="*/ 0 h 1535"/>
                            </a:gdLst>
                            <a:ahLst/>
                            <a:cxnLst>
                              <a:cxn ang="0">
                                <a:pos x="T0" y="T1"/>
                              </a:cxn>
                              <a:cxn ang="0">
                                <a:pos x="T2" y="T3"/>
                              </a:cxn>
                              <a:cxn ang="0">
                                <a:pos x="T4" y="T5"/>
                              </a:cxn>
                              <a:cxn ang="0">
                                <a:pos x="T6" y="T7"/>
                              </a:cxn>
                              <a:cxn ang="0">
                                <a:pos x="T8" y="T9"/>
                              </a:cxn>
                              <a:cxn ang="0">
                                <a:pos x="T10" y="T11"/>
                              </a:cxn>
                              <a:cxn ang="0">
                                <a:pos x="T12" y="T13"/>
                              </a:cxn>
                            </a:cxnLst>
                            <a:rect l="0" t="0" r="r" b="b"/>
                            <a:pathLst>
                              <a:path w="6390" h="1535">
                                <a:moveTo>
                                  <a:pt x="3195" y="0"/>
                                </a:moveTo>
                                <a:cubicBezTo>
                                  <a:pt x="1912" y="0"/>
                                  <a:pt x="764" y="598"/>
                                  <a:pt x="0" y="1535"/>
                                </a:cubicBezTo>
                                <a:cubicBezTo>
                                  <a:pt x="433" y="1225"/>
                                  <a:pt x="932" y="987"/>
                                  <a:pt x="1479" y="844"/>
                                </a:cubicBezTo>
                                <a:cubicBezTo>
                                  <a:pt x="2005" y="611"/>
                                  <a:pt x="2585" y="481"/>
                                  <a:pt x="3195" y="481"/>
                                </a:cubicBezTo>
                                <a:cubicBezTo>
                                  <a:pt x="3805" y="481"/>
                                  <a:pt x="4386" y="611"/>
                                  <a:pt x="4911" y="844"/>
                                </a:cubicBezTo>
                                <a:cubicBezTo>
                                  <a:pt x="5458" y="987"/>
                                  <a:pt x="5958" y="1225"/>
                                  <a:pt x="6390" y="1535"/>
                                </a:cubicBezTo>
                                <a:cubicBezTo>
                                  <a:pt x="5627" y="598"/>
                                  <a:pt x="4478" y="0"/>
                                  <a:pt x="3195" y="0"/>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0530864" name="Freeform 108"/>
                        <wps:cNvSpPr>
                          <a:spLocks/>
                        </wps:cNvSpPr>
                        <wps:spPr bwMode="auto">
                          <a:xfrm>
                            <a:off x="2437130" y="7621270"/>
                            <a:ext cx="1905" cy="2540"/>
                          </a:xfrm>
                          <a:custGeom>
                            <a:avLst/>
                            <a:gdLst>
                              <a:gd name="T0" fmla="*/ 3 w 3"/>
                              <a:gd name="T1" fmla="*/ 4 h 4"/>
                              <a:gd name="T2" fmla="*/ 3 w 3"/>
                              <a:gd name="T3" fmla="*/ 3 h 4"/>
                              <a:gd name="T4" fmla="*/ 0 w 3"/>
                              <a:gd name="T5" fmla="*/ 0 h 4"/>
                              <a:gd name="T6" fmla="*/ 3 w 3"/>
                              <a:gd name="T7" fmla="*/ 4 h 4"/>
                            </a:gdLst>
                            <a:ahLst/>
                            <a:cxnLst>
                              <a:cxn ang="0">
                                <a:pos x="T0" y="T1"/>
                              </a:cxn>
                              <a:cxn ang="0">
                                <a:pos x="T2" y="T3"/>
                              </a:cxn>
                              <a:cxn ang="0">
                                <a:pos x="T4" y="T5"/>
                              </a:cxn>
                              <a:cxn ang="0">
                                <a:pos x="T6" y="T7"/>
                              </a:cxn>
                            </a:cxnLst>
                            <a:rect l="0" t="0" r="r" b="b"/>
                            <a:pathLst>
                              <a:path w="3" h="4">
                                <a:moveTo>
                                  <a:pt x="3" y="4"/>
                                </a:moveTo>
                                <a:cubicBezTo>
                                  <a:pt x="3" y="4"/>
                                  <a:pt x="3" y="3"/>
                                  <a:pt x="3" y="3"/>
                                </a:cubicBezTo>
                                <a:cubicBezTo>
                                  <a:pt x="2" y="2"/>
                                  <a:pt x="1" y="1"/>
                                  <a:pt x="0" y="0"/>
                                </a:cubicBezTo>
                                <a:cubicBezTo>
                                  <a:pt x="1" y="1"/>
                                  <a:pt x="2" y="3"/>
                                  <a:pt x="3" y="4"/>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836494" name="Freeform 109"/>
                        <wps:cNvSpPr>
                          <a:spLocks/>
                        </wps:cNvSpPr>
                        <wps:spPr bwMode="auto">
                          <a:xfrm>
                            <a:off x="2169795" y="7009765"/>
                            <a:ext cx="2237105" cy="1445895"/>
                          </a:xfrm>
                          <a:custGeom>
                            <a:avLst/>
                            <a:gdLst>
                              <a:gd name="T0" fmla="*/ 601 w 3523"/>
                              <a:gd name="T1" fmla="*/ 1123 h 2277"/>
                              <a:gd name="T2" fmla="*/ 729 w 3523"/>
                              <a:gd name="T3" fmla="*/ 1262 h 2277"/>
                              <a:gd name="T4" fmla="*/ 756 w 3523"/>
                              <a:gd name="T5" fmla="*/ 1290 h 2277"/>
                              <a:gd name="T6" fmla="*/ 2782 w 3523"/>
                              <a:gd name="T7" fmla="*/ 2019 h 2277"/>
                              <a:gd name="T8" fmla="*/ 3231 w 3523"/>
                              <a:gd name="T9" fmla="*/ 1130 h 2277"/>
                              <a:gd name="T10" fmla="*/ 2956 w 3523"/>
                              <a:gd name="T11" fmla="*/ 807 h 2277"/>
                              <a:gd name="T12" fmla="*/ 2535 w 3523"/>
                              <a:gd name="T13" fmla="*/ 774 h 2277"/>
                              <a:gd name="T14" fmla="*/ 2282 w 3523"/>
                              <a:gd name="T15" fmla="*/ 992 h 2277"/>
                              <a:gd name="T16" fmla="*/ 2256 w 3523"/>
                              <a:gd name="T17" fmla="*/ 1325 h 2277"/>
                              <a:gd name="T18" fmla="*/ 2425 w 3523"/>
                              <a:gd name="T19" fmla="*/ 1523 h 2277"/>
                              <a:gd name="T20" fmla="*/ 2684 w 3523"/>
                              <a:gd name="T21" fmla="*/ 1543 h 2277"/>
                              <a:gd name="T22" fmla="*/ 2837 w 3523"/>
                              <a:gd name="T23" fmla="*/ 1411 h 2277"/>
                              <a:gd name="T24" fmla="*/ 2865 w 3523"/>
                              <a:gd name="T25" fmla="*/ 1283 h 2277"/>
                              <a:gd name="T26" fmla="*/ 2645 w 3523"/>
                              <a:gd name="T27" fmla="*/ 1461 h 2277"/>
                              <a:gd name="T28" fmla="*/ 2469 w 3523"/>
                              <a:gd name="T29" fmla="*/ 1375 h 2277"/>
                              <a:gd name="T30" fmla="*/ 2422 w 3523"/>
                              <a:gd name="T31" fmla="*/ 1299 h 2277"/>
                              <a:gd name="T32" fmla="*/ 2573 w 3523"/>
                              <a:gd name="T33" fmla="*/ 1002 h 2277"/>
                              <a:gd name="T34" fmla="*/ 2788 w 3523"/>
                              <a:gd name="T35" fmla="*/ 1019 h 2277"/>
                              <a:gd name="T36" fmla="*/ 2929 w 3523"/>
                              <a:gd name="T37" fmla="*/ 1184 h 2277"/>
                              <a:gd name="T38" fmla="*/ 2909 w 3523"/>
                              <a:gd name="T39" fmla="*/ 1448 h 2277"/>
                              <a:gd name="T40" fmla="*/ 2709 w 3523"/>
                              <a:gd name="T41" fmla="*/ 1619 h 2277"/>
                              <a:gd name="T42" fmla="*/ 2389 w 3523"/>
                              <a:gd name="T43" fmla="*/ 1595 h 2277"/>
                              <a:gd name="T44" fmla="*/ 2180 w 3523"/>
                              <a:gd name="T45" fmla="*/ 1350 h 2277"/>
                              <a:gd name="T46" fmla="*/ 2211 w 3523"/>
                              <a:gd name="T47" fmla="*/ 955 h 2277"/>
                              <a:gd name="T48" fmla="*/ 2510 w 3523"/>
                              <a:gd name="T49" fmla="*/ 698 h 2277"/>
                              <a:gd name="T50" fmla="*/ 2993 w 3523"/>
                              <a:gd name="T51" fmla="*/ 736 h 2277"/>
                              <a:gd name="T52" fmla="*/ 3307 w 3523"/>
                              <a:gd name="T53" fmla="*/ 1106 h 2277"/>
                              <a:gd name="T54" fmla="*/ 3016 w 3523"/>
                              <a:gd name="T55" fmla="*/ 1989 h 2277"/>
                              <a:gd name="T56" fmla="*/ 3019 w 3523"/>
                              <a:gd name="T57" fmla="*/ 1989 h 2277"/>
                              <a:gd name="T58" fmla="*/ 2068 w 3523"/>
                              <a:gd name="T59" fmla="*/ 2205 h 2277"/>
                              <a:gd name="T60" fmla="*/ 2540 w 3523"/>
                              <a:gd name="T61" fmla="*/ 2253 h 2277"/>
                              <a:gd name="T62" fmla="*/ 3026 w 3523"/>
                              <a:gd name="T63" fmla="*/ 2132 h 2277"/>
                              <a:gd name="T64" fmla="*/ 3523 w 3523"/>
                              <a:gd name="T65" fmla="*/ 1298 h 2277"/>
                              <a:gd name="T66" fmla="*/ 3145 w 3523"/>
                              <a:gd name="T67" fmla="*/ 631 h 2277"/>
                              <a:gd name="T68" fmla="*/ 2318 w 3523"/>
                              <a:gd name="T69" fmla="*/ 541 h 2277"/>
                              <a:gd name="T70" fmla="*/ 2018 w 3523"/>
                              <a:gd name="T71" fmla="*/ 924 h 2277"/>
                              <a:gd name="T72" fmla="*/ 2004 w 3523"/>
                              <a:gd name="T73" fmla="*/ 995 h 2277"/>
                              <a:gd name="T74" fmla="*/ 1946 w 3523"/>
                              <a:gd name="T75" fmla="*/ 868 h 2277"/>
                              <a:gd name="T76" fmla="*/ 774 w 3523"/>
                              <a:gd name="T77" fmla="*/ 317 h 2277"/>
                              <a:gd name="T78" fmla="*/ 0 w 3523"/>
                              <a:gd name="T79" fmla="*/ 0 h 2277"/>
                              <a:gd name="T80" fmla="*/ 601 w 3523"/>
                              <a:gd name="T81" fmla="*/ 1123 h 22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3523" h="2277">
                                <a:moveTo>
                                  <a:pt x="601" y="1123"/>
                                </a:moveTo>
                                <a:cubicBezTo>
                                  <a:pt x="643" y="1172"/>
                                  <a:pt x="685" y="1218"/>
                                  <a:pt x="729" y="1262"/>
                                </a:cubicBezTo>
                                <a:cubicBezTo>
                                  <a:pt x="756" y="1290"/>
                                  <a:pt x="756" y="1290"/>
                                  <a:pt x="756" y="1290"/>
                                </a:cubicBezTo>
                                <a:cubicBezTo>
                                  <a:pt x="1526" y="2058"/>
                                  <a:pt x="2442" y="2130"/>
                                  <a:pt x="2782" y="2019"/>
                                </a:cubicBezTo>
                                <a:cubicBezTo>
                                  <a:pt x="3150" y="1898"/>
                                  <a:pt x="3351" y="1500"/>
                                  <a:pt x="3231" y="1130"/>
                                </a:cubicBezTo>
                                <a:cubicBezTo>
                                  <a:pt x="3186" y="989"/>
                                  <a:pt x="3088" y="874"/>
                                  <a:pt x="2956" y="807"/>
                                </a:cubicBezTo>
                                <a:cubicBezTo>
                                  <a:pt x="2825" y="740"/>
                                  <a:pt x="2675" y="728"/>
                                  <a:pt x="2535" y="774"/>
                                </a:cubicBezTo>
                                <a:cubicBezTo>
                                  <a:pt x="2424" y="811"/>
                                  <a:pt x="2335" y="888"/>
                                  <a:pt x="2282" y="992"/>
                                </a:cubicBezTo>
                                <a:cubicBezTo>
                                  <a:pt x="2230" y="1096"/>
                                  <a:pt x="2220" y="1214"/>
                                  <a:pt x="2256" y="1325"/>
                                </a:cubicBezTo>
                                <a:cubicBezTo>
                                  <a:pt x="2284" y="1411"/>
                                  <a:pt x="2344" y="1482"/>
                                  <a:pt x="2425" y="1523"/>
                                </a:cubicBezTo>
                                <a:cubicBezTo>
                                  <a:pt x="2506" y="1564"/>
                                  <a:pt x="2598" y="1572"/>
                                  <a:pt x="2684" y="1543"/>
                                </a:cubicBezTo>
                                <a:cubicBezTo>
                                  <a:pt x="2751" y="1521"/>
                                  <a:pt x="2805" y="1475"/>
                                  <a:pt x="2837" y="1411"/>
                                </a:cubicBezTo>
                                <a:cubicBezTo>
                                  <a:pt x="2858" y="1371"/>
                                  <a:pt x="2866" y="1327"/>
                                  <a:pt x="2865" y="1283"/>
                                </a:cubicBezTo>
                                <a:cubicBezTo>
                                  <a:pt x="2843" y="1385"/>
                                  <a:pt x="2753" y="1461"/>
                                  <a:pt x="2645" y="1461"/>
                                </a:cubicBezTo>
                                <a:cubicBezTo>
                                  <a:pt x="2573" y="1461"/>
                                  <a:pt x="2510" y="1427"/>
                                  <a:pt x="2469" y="1375"/>
                                </a:cubicBezTo>
                                <a:cubicBezTo>
                                  <a:pt x="2448" y="1354"/>
                                  <a:pt x="2432" y="1328"/>
                                  <a:pt x="2422" y="1299"/>
                                </a:cubicBezTo>
                                <a:cubicBezTo>
                                  <a:pt x="2382" y="1176"/>
                                  <a:pt x="2450" y="1043"/>
                                  <a:pt x="2573" y="1002"/>
                                </a:cubicBezTo>
                                <a:cubicBezTo>
                                  <a:pt x="2644" y="979"/>
                                  <a:pt x="2720" y="985"/>
                                  <a:pt x="2788" y="1019"/>
                                </a:cubicBezTo>
                                <a:cubicBezTo>
                                  <a:pt x="2855" y="1053"/>
                                  <a:pt x="2906" y="1112"/>
                                  <a:pt x="2929" y="1184"/>
                                </a:cubicBezTo>
                                <a:cubicBezTo>
                                  <a:pt x="2957" y="1272"/>
                                  <a:pt x="2950" y="1366"/>
                                  <a:pt x="2909" y="1448"/>
                                </a:cubicBezTo>
                                <a:cubicBezTo>
                                  <a:pt x="2867" y="1530"/>
                                  <a:pt x="2796" y="1591"/>
                                  <a:pt x="2709" y="1619"/>
                                </a:cubicBezTo>
                                <a:cubicBezTo>
                                  <a:pt x="2603" y="1655"/>
                                  <a:pt x="2489" y="1646"/>
                                  <a:pt x="2389" y="1595"/>
                                </a:cubicBezTo>
                                <a:cubicBezTo>
                                  <a:pt x="2289" y="1544"/>
                                  <a:pt x="2215" y="1457"/>
                                  <a:pt x="2180" y="1350"/>
                                </a:cubicBezTo>
                                <a:cubicBezTo>
                                  <a:pt x="2138" y="1218"/>
                                  <a:pt x="2149" y="1078"/>
                                  <a:pt x="2211" y="955"/>
                                </a:cubicBezTo>
                                <a:cubicBezTo>
                                  <a:pt x="2273" y="832"/>
                                  <a:pt x="2379" y="741"/>
                                  <a:pt x="2510" y="698"/>
                                </a:cubicBezTo>
                                <a:cubicBezTo>
                                  <a:pt x="2671" y="645"/>
                                  <a:pt x="2842" y="659"/>
                                  <a:pt x="2993" y="736"/>
                                </a:cubicBezTo>
                                <a:cubicBezTo>
                                  <a:pt x="3143" y="813"/>
                                  <a:pt x="3255" y="944"/>
                                  <a:pt x="3307" y="1106"/>
                                </a:cubicBezTo>
                                <a:cubicBezTo>
                                  <a:pt x="3416" y="1440"/>
                                  <a:pt x="3288" y="1796"/>
                                  <a:pt x="3016" y="1989"/>
                                </a:cubicBezTo>
                                <a:cubicBezTo>
                                  <a:pt x="3017" y="1989"/>
                                  <a:pt x="3018" y="1989"/>
                                  <a:pt x="3019" y="1989"/>
                                </a:cubicBezTo>
                                <a:cubicBezTo>
                                  <a:pt x="3019" y="1989"/>
                                  <a:pt x="2693" y="2277"/>
                                  <a:pt x="2068" y="2205"/>
                                </a:cubicBezTo>
                                <a:cubicBezTo>
                                  <a:pt x="2223" y="2240"/>
                                  <a:pt x="2382" y="2259"/>
                                  <a:pt x="2540" y="2253"/>
                                </a:cubicBezTo>
                                <a:cubicBezTo>
                                  <a:pt x="2708" y="2247"/>
                                  <a:pt x="2877" y="2210"/>
                                  <a:pt x="3026" y="2132"/>
                                </a:cubicBezTo>
                                <a:cubicBezTo>
                                  <a:pt x="3325" y="1975"/>
                                  <a:pt x="3522" y="1653"/>
                                  <a:pt x="3523" y="1298"/>
                                </a:cubicBezTo>
                                <a:cubicBezTo>
                                  <a:pt x="3523" y="1007"/>
                                  <a:pt x="3379" y="784"/>
                                  <a:pt x="3145" y="631"/>
                                </a:cubicBezTo>
                                <a:cubicBezTo>
                                  <a:pt x="2901" y="471"/>
                                  <a:pt x="2576" y="419"/>
                                  <a:pt x="2318" y="541"/>
                                </a:cubicBezTo>
                                <a:cubicBezTo>
                                  <a:pt x="2172" y="610"/>
                                  <a:pt x="2058" y="763"/>
                                  <a:pt x="2018" y="924"/>
                                </a:cubicBezTo>
                                <a:cubicBezTo>
                                  <a:pt x="2015" y="936"/>
                                  <a:pt x="1997" y="983"/>
                                  <a:pt x="2004" y="995"/>
                                </a:cubicBezTo>
                                <a:cubicBezTo>
                                  <a:pt x="1946" y="868"/>
                                  <a:pt x="1946" y="868"/>
                                  <a:pt x="1946" y="868"/>
                                </a:cubicBezTo>
                                <a:cubicBezTo>
                                  <a:pt x="1724" y="427"/>
                                  <a:pt x="1226" y="318"/>
                                  <a:pt x="774" y="317"/>
                                </a:cubicBezTo>
                                <a:cubicBezTo>
                                  <a:pt x="484" y="317"/>
                                  <a:pt x="231" y="162"/>
                                  <a:pt x="0" y="0"/>
                                </a:cubicBezTo>
                                <a:cubicBezTo>
                                  <a:pt x="61" y="166"/>
                                  <a:pt x="282" y="729"/>
                                  <a:pt x="601" y="1123"/>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57817" name="Freeform 110"/>
                        <wps:cNvSpPr>
                          <a:spLocks/>
                        </wps:cNvSpPr>
                        <wps:spPr bwMode="auto">
                          <a:xfrm>
                            <a:off x="5914390" y="2863850"/>
                            <a:ext cx="1292860" cy="1687195"/>
                          </a:xfrm>
                          <a:custGeom>
                            <a:avLst/>
                            <a:gdLst>
                              <a:gd name="T0" fmla="*/ 0 w 2036"/>
                              <a:gd name="T1" fmla="*/ 0 h 2657"/>
                              <a:gd name="T2" fmla="*/ 2036 w 2036"/>
                              <a:gd name="T3" fmla="*/ 2657 h 2657"/>
                              <a:gd name="T4" fmla="*/ 1266 w 2036"/>
                              <a:gd name="T5" fmla="*/ 709 h 2657"/>
                              <a:gd name="T6" fmla="*/ 0 w 2036"/>
                              <a:gd name="T7" fmla="*/ 0 h 2657"/>
                            </a:gdLst>
                            <a:ahLst/>
                            <a:cxnLst>
                              <a:cxn ang="0">
                                <a:pos x="T0" y="T1"/>
                              </a:cxn>
                              <a:cxn ang="0">
                                <a:pos x="T2" y="T3"/>
                              </a:cxn>
                              <a:cxn ang="0">
                                <a:pos x="T4" y="T5"/>
                              </a:cxn>
                              <a:cxn ang="0">
                                <a:pos x="T6" y="T7"/>
                              </a:cxn>
                            </a:cxnLst>
                            <a:rect l="0" t="0" r="r" b="b"/>
                            <a:pathLst>
                              <a:path w="2036" h="2657">
                                <a:moveTo>
                                  <a:pt x="0" y="0"/>
                                </a:moveTo>
                                <a:cubicBezTo>
                                  <a:pt x="998" y="564"/>
                                  <a:pt x="1747" y="1519"/>
                                  <a:pt x="2036" y="2657"/>
                                </a:cubicBezTo>
                                <a:cubicBezTo>
                                  <a:pt x="1941" y="1935"/>
                                  <a:pt x="1669" y="1270"/>
                                  <a:pt x="1266" y="709"/>
                                </a:cubicBezTo>
                                <a:cubicBezTo>
                                  <a:pt x="897" y="410"/>
                                  <a:pt x="470" y="168"/>
                                  <a:pt x="0" y="0"/>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5271050" name="Freeform 111"/>
                        <wps:cNvSpPr>
                          <a:spLocks noEditPoints="1"/>
                        </wps:cNvSpPr>
                        <wps:spPr bwMode="auto">
                          <a:xfrm>
                            <a:off x="1080135" y="1721485"/>
                            <a:ext cx="7020560" cy="6875145"/>
                          </a:xfrm>
                          <a:custGeom>
                            <a:avLst/>
                            <a:gdLst>
                              <a:gd name="T0" fmla="*/ 8135 w 11056"/>
                              <a:gd name="T1" fmla="*/ 10263 h 10828"/>
                              <a:gd name="T2" fmla="*/ 7291 w 11056"/>
                              <a:gd name="T3" fmla="*/ 10602 h 10828"/>
                              <a:gd name="T4" fmla="*/ 6137 w 11056"/>
                              <a:gd name="T5" fmla="*/ 10449 h 10828"/>
                              <a:gd name="T6" fmla="*/ 6173 w 11056"/>
                              <a:gd name="T7" fmla="*/ 8892 h 10828"/>
                              <a:gd name="T8" fmla="*/ 7349 w 11056"/>
                              <a:gd name="T9" fmla="*/ 9064 h 10828"/>
                              <a:gd name="T10" fmla="*/ 8072 w 11056"/>
                              <a:gd name="T11" fmla="*/ 8628 h 10828"/>
                              <a:gd name="T12" fmla="*/ 8624 w 11056"/>
                              <a:gd name="T13" fmla="*/ 8320 h 10828"/>
                              <a:gd name="T14" fmla="*/ 9688 w 11056"/>
                              <a:gd name="T15" fmla="*/ 5026 h 10828"/>
                              <a:gd name="T16" fmla="*/ 9687 w 11056"/>
                              <a:gd name="T17" fmla="*/ 5020 h 10828"/>
                              <a:gd name="T18" fmla="*/ 7219 w 11056"/>
                              <a:gd name="T19" fmla="*/ 1677 h 10828"/>
                              <a:gd name="T20" fmla="*/ 5528 w 11056"/>
                              <a:gd name="T21" fmla="*/ 1314 h 10828"/>
                              <a:gd name="T22" fmla="*/ 3837 w 11056"/>
                              <a:gd name="T23" fmla="*/ 1677 h 10828"/>
                              <a:gd name="T24" fmla="*/ 1369 w 11056"/>
                              <a:gd name="T25" fmla="*/ 5020 h 10828"/>
                              <a:gd name="T26" fmla="*/ 1368 w 11056"/>
                              <a:gd name="T27" fmla="*/ 5026 h 10828"/>
                              <a:gd name="T28" fmla="*/ 2462 w 11056"/>
                              <a:gd name="T29" fmla="*/ 8353 h 10828"/>
                              <a:gd name="T30" fmla="*/ 2968 w 11056"/>
                              <a:gd name="T31" fmla="*/ 8627 h 10828"/>
                              <a:gd name="T32" fmla="*/ 3711 w 11056"/>
                              <a:gd name="T33" fmla="*/ 9067 h 10828"/>
                              <a:gd name="T34" fmla="*/ 4888 w 11056"/>
                              <a:gd name="T35" fmla="*/ 8895 h 10828"/>
                              <a:gd name="T36" fmla="*/ 4923 w 11056"/>
                              <a:gd name="T37" fmla="*/ 10451 h 10828"/>
                              <a:gd name="T38" fmla="*/ 3761 w 11056"/>
                              <a:gd name="T39" fmla="*/ 10603 h 10828"/>
                              <a:gd name="T40" fmla="*/ 2918 w 11056"/>
                              <a:gd name="T41" fmla="*/ 10263 h 10828"/>
                              <a:gd name="T42" fmla="*/ 124 w 11056"/>
                              <a:gd name="T43" fmla="*/ 5529 h 10828"/>
                              <a:gd name="T44" fmla="*/ 10933 w 11056"/>
                              <a:gd name="T45" fmla="*/ 5529 h 10828"/>
                              <a:gd name="T46" fmla="*/ 5528 w 11056"/>
                              <a:gd name="T47" fmla="*/ 0 h 10828"/>
                              <a:gd name="T48" fmla="*/ 2865 w 11056"/>
                              <a:gd name="T49" fmla="*/ 10374 h 10828"/>
                              <a:gd name="T50" fmla="*/ 3043 w 11056"/>
                              <a:gd name="T51" fmla="*/ 10485 h 10828"/>
                              <a:gd name="T52" fmla="*/ 3216 w 11056"/>
                              <a:gd name="T53" fmla="*/ 10574 h 10828"/>
                              <a:gd name="T54" fmla="*/ 3356 w 11056"/>
                              <a:gd name="T55" fmla="*/ 10635 h 10828"/>
                              <a:gd name="T56" fmla="*/ 3548 w 11056"/>
                              <a:gd name="T57" fmla="*/ 10705 h 10828"/>
                              <a:gd name="T58" fmla="*/ 4145 w 11056"/>
                              <a:gd name="T59" fmla="*/ 10816 h 10828"/>
                              <a:gd name="T60" fmla="*/ 5019 w 11056"/>
                              <a:gd name="T61" fmla="*/ 10574 h 10828"/>
                              <a:gd name="T62" fmla="*/ 5450 w 11056"/>
                              <a:gd name="T63" fmla="*/ 9711 h 10828"/>
                              <a:gd name="T64" fmla="*/ 4973 w 11056"/>
                              <a:gd name="T65" fmla="*/ 8765 h 10828"/>
                              <a:gd name="T66" fmla="*/ 4815 w 11056"/>
                              <a:gd name="T67" fmla="*/ 8679 h 10828"/>
                              <a:gd name="T68" fmla="*/ 4272 w 11056"/>
                              <a:gd name="T69" fmla="*/ 8573 h 10828"/>
                              <a:gd name="T70" fmla="*/ 3822 w 11056"/>
                              <a:gd name="T71" fmla="*/ 8715 h 10828"/>
                              <a:gd name="T72" fmla="*/ 3642 w 11056"/>
                              <a:gd name="T73" fmla="*/ 8746 h 10828"/>
                              <a:gd name="T74" fmla="*/ 3072 w 11056"/>
                              <a:gd name="T75" fmla="*/ 8487 h 10828"/>
                              <a:gd name="T76" fmla="*/ 3007 w 11056"/>
                              <a:gd name="T77" fmla="*/ 8477 h 10828"/>
                              <a:gd name="T78" fmla="*/ 2997 w 11056"/>
                              <a:gd name="T79" fmla="*/ 8475 h 10828"/>
                              <a:gd name="T80" fmla="*/ 1464 w 11056"/>
                              <a:gd name="T81" fmla="*/ 5501 h 10828"/>
                              <a:gd name="T82" fmla="*/ 9592 w 11056"/>
                              <a:gd name="T83" fmla="*/ 5501 h 10828"/>
                              <a:gd name="T84" fmla="*/ 8084 w 11056"/>
                              <a:gd name="T85" fmla="*/ 8469 h 10828"/>
                              <a:gd name="T86" fmla="*/ 7988 w 11056"/>
                              <a:gd name="T87" fmla="*/ 8484 h 10828"/>
                              <a:gd name="T88" fmla="*/ 7868 w 11056"/>
                              <a:gd name="T89" fmla="*/ 8511 h 10828"/>
                              <a:gd name="T90" fmla="*/ 7352 w 11056"/>
                              <a:gd name="T91" fmla="*/ 8806 h 10828"/>
                              <a:gd name="T92" fmla="*/ 6882 w 11056"/>
                              <a:gd name="T93" fmla="*/ 8580 h 10828"/>
                              <a:gd name="T94" fmla="*/ 6418 w 11056"/>
                              <a:gd name="T95" fmla="*/ 8614 h 10828"/>
                              <a:gd name="T96" fmla="*/ 6087 w 11056"/>
                              <a:gd name="T97" fmla="*/ 8762 h 10828"/>
                              <a:gd name="T98" fmla="*/ 5609 w 11056"/>
                              <a:gd name="T99" fmla="*/ 9624 h 10828"/>
                              <a:gd name="T100" fmla="*/ 6042 w 11056"/>
                              <a:gd name="T101" fmla="*/ 10572 h 10828"/>
                              <a:gd name="T102" fmla="*/ 7342 w 11056"/>
                              <a:gd name="T103" fmla="*/ 10750 h 10828"/>
                              <a:gd name="T104" fmla="*/ 7534 w 11056"/>
                              <a:gd name="T105" fmla="*/ 10695 h 10828"/>
                              <a:gd name="T106" fmla="*/ 7673 w 11056"/>
                              <a:gd name="T107" fmla="*/ 10645 h 10828"/>
                              <a:gd name="T108" fmla="*/ 7832 w 11056"/>
                              <a:gd name="T109" fmla="*/ 10578 h 10828"/>
                              <a:gd name="T110" fmla="*/ 8018 w 11056"/>
                              <a:gd name="T111" fmla="*/ 10483 h 10828"/>
                              <a:gd name="T112" fmla="*/ 8191 w 11056"/>
                              <a:gd name="T113" fmla="*/ 10374 h 10828"/>
                              <a:gd name="T114" fmla="*/ 5528 w 11056"/>
                              <a:gd name="T115" fmla="*/ 0 h 108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1056" h="10828">
                                <a:moveTo>
                                  <a:pt x="8135" y="10263"/>
                                </a:moveTo>
                                <a:cubicBezTo>
                                  <a:pt x="8135" y="10263"/>
                                  <a:pt x="8135" y="10263"/>
                                  <a:pt x="8135" y="10263"/>
                                </a:cubicBezTo>
                                <a:cubicBezTo>
                                  <a:pt x="8135" y="10263"/>
                                  <a:pt x="7605" y="10550"/>
                                  <a:pt x="7290" y="10603"/>
                                </a:cubicBezTo>
                                <a:cubicBezTo>
                                  <a:pt x="7291" y="10602"/>
                                  <a:pt x="7291" y="10602"/>
                                  <a:pt x="7291" y="10602"/>
                                </a:cubicBezTo>
                                <a:cubicBezTo>
                                  <a:pt x="7164" y="10633"/>
                                  <a:pt x="7035" y="10652"/>
                                  <a:pt x="6909" y="10658"/>
                                </a:cubicBezTo>
                                <a:cubicBezTo>
                                  <a:pt x="6622" y="10670"/>
                                  <a:pt x="6348" y="10612"/>
                                  <a:pt x="6137" y="10449"/>
                                </a:cubicBezTo>
                                <a:cubicBezTo>
                                  <a:pt x="5889" y="10256"/>
                                  <a:pt x="5752" y="9942"/>
                                  <a:pt x="5765" y="9630"/>
                                </a:cubicBezTo>
                                <a:cubicBezTo>
                                  <a:pt x="5777" y="9323"/>
                                  <a:pt x="5926" y="9054"/>
                                  <a:pt x="6173" y="8892"/>
                                </a:cubicBezTo>
                                <a:cubicBezTo>
                                  <a:pt x="6512" y="8670"/>
                                  <a:pt x="7073" y="8631"/>
                                  <a:pt x="7321" y="9014"/>
                                </a:cubicBezTo>
                                <a:cubicBezTo>
                                  <a:pt x="7326" y="9021"/>
                                  <a:pt x="7353" y="9057"/>
                                  <a:pt x="7349" y="9064"/>
                                </a:cubicBezTo>
                                <a:cubicBezTo>
                                  <a:pt x="7473" y="8855"/>
                                  <a:pt x="7679" y="8724"/>
                                  <a:pt x="7909" y="8661"/>
                                </a:cubicBezTo>
                                <a:cubicBezTo>
                                  <a:pt x="7963" y="8646"/>
                                  <a:pt x="8017" y="8636"/>
                                  <a:pt x="8072" y="8628"/>
                                </a:cubicBezTo>
                                <a:cubicBezTo>
                                  <a:pt x="8064" y="8628"/>
                                  <a:pt x="8064" y="8628"/>
                                  <a:pt x="8064" y="8628"/>
                                </a:cubicBezTo>
                                <a:cubicBezTo>
                                  <a:pt x="8064" y="8628"/>
                                  <a:pt x="8381" y="8563"/>
                                  <a:pt x="8624" y="8320"/>
                                </a:cubicBezTo>
                                <a:cubicBezTo>
                                  <a:pt x="9322" y="7552"/>
                                  <a:pt x="9716" y="6544"/>
                                  <a:pt x="9716" y="5501"/>
                                </a:cubicBezTo>
                                <a:cubicBezTo>
                                  <a:pt x="9716" y="5341"/>
                                  <a:pt x="9706" y="5182"/>
                                  <a:pt x="9688" y="5026"/>
                                </a:cubicBezTo>
                                <a:cubicBezTo>
                                  <a:pt x="9687" y="5026"/>
                                  <a:pt x="9687" y="5026"/>
                                  <a:pt x="9687" y="5026"/>
                                </a:cubicBezTo>
                                <a:cubicBezTo>
                                  <a:pt x="9687" y="5024"/>
                                  <a:pt x="9687" y="5022"/>
                                  <a:pt x="9687" y="5020"/>
                                </a:cubicBezTo>
                                <a:cubicBezTo>
                                  <a:pt x="9516" y="3531"/>
                                  <a:pt x="8561" y="2278"/>
                                  <a:pt x="7246" y="1684"/>
                                </a:cubicBezTo>
                                <a:cubicBezTo>
                                  <a:pt x="7237" y="1682"/>
                                  <a:pt x="7228" y="1679"/>
                                  <a:pt x="7219" y="1677"/>
                                </a:cubicBezTo>
                                <a:cubicBezTo>
                                  <a:pt x="7220" y="1672"/>
                                  <a:pt x="7220" y="1672"/>
                                  <a:pt x="7220" y="1672"/>
                                </a:cubicBezTo>
                                <a:cubicBezTo>
                                  <a:pt x="6703" y="1443"/>
                                  <a:pt x="6130" y="1314"/>
                                  <a:pt x="5528" y="1314"/>
                                </a:cubicBezTo>
                                <a:cubicBezTo>
                                  <a:pt x="4926" y="1314"/>
                                  <a:pt x="4354" y="1443"/>
                                  <a:pt x="3836" y="1672"/>
                                </a:cubicBezTo>
                                <a:cubicBezTo>
                                  <a:pt x="3837" y="1677"/>
                                  <a:pt x="3837" y="1677"/>
                                  <a:pt x="3837" y="1677"/>
                                </a:cubicBezTo>
                                <a:cubicBezTo>
                                  <a:pt x="3828" y="1679"/>
                                  <a:pt x="3819" y="1682"/>
                                  <a:pt x="3810" y="1684"/>
                                </a:cubicBezTo>
                                <a:cubicBezTo>
                                  <a:pt x="2495" y="2278"/>
                                  <a:pt x="1540" y="3531"/>
                                  <a:pt x="1369" y="5020"/>
                                </a:cubicBezTo>
                                <a:cubicBezTo>
                                  <a:pt x="1369" y="5022"/>
                                  <a:pt x="1369" y="5024"/>
                                  <a:pt x="1369" y="5026"/>
                                </a:cubicBezTo>
                                <a:cubicBezTo>
                                  <a:pt x="1368" y="5026"/>
                                  <a:pt x="1368" y="5026"/>
                                  <a:pt x="1368" y="5026"/>
                                </a:cubicBezTo>
                                <a:cubicBezTo>
                                  <a:pt x="1350" y="5182"/>
                                  <a:pt x="1340" y="5341"/>
                                  <a:pt x="1340" y="5501"/>
                                </a:cubicBezTo>
                                <a:cubicBezTo>
                                  <a:pt x="1340" y="6559"/>
                                  <a:pt x="1746" y="7581"/>
                                  <a:pt x="2462" y="8353"/>
                                </a:cubicBezTo>
                                <a:cubicBezTo>
                                  <a:pt x="2700" y="8569"/>
                                  <a:pt x="2988" y="8628"/>
                                  <a:pt x="2988" y="8628"/>
                                </a:cubicBezTo>
                                <a:cubicBezTo>
                                  <a:pt x="2968" y="8627"/>
                                  <a:pt x="2968" y="8627"/>
                                  <a:pt x="2968" y="8627"/>
                                </a:cubicBezTo>
                                <a:cubicBezTo>
                                  <a:pt x="3029" y="8636"/>
                                  <a:pt x="3090" y="8647"/>
                                  <a:pt x="3151" y="8664"/>
                                </a:cubicBezTo>
                                <a:cubicBezTo>
                                  <a:pt x="3382" y="8727"/>
                                  <a:pt x="3588" y="8858"/>
                                  <a:pt x="3711" y="9067"/>
                                </a:cubicBezTo>
                                <a:cubicBezTo>
                                  <a:pt x="3707" y="9059"/>
                                  <a:pt x="3735" y="9024"/>
                                  <a:pt x="3739" y="9017"/>
                                </a:cubicBezTo>
                                <a:cubicBezTo>
                                  <a:pt x="3988" y="8634"/>
                                  <a:pt x="4549" y="8673"/>
                                  <a:pt x="4888" y="8895"/>
                                </a:cubicBezTo>
                                <a:cubicBezTo>
                                  <a:pt x="5135" y="9057"/>
                                  <a:pt x="5283" y="9326"/>
                                  <a:pt x="5296" y="9633"/>
                                </a:cubicBezTo>
                                <a:cubicBezTo>
                                  <a:pt x="5308" y="9945"/>
                                  <a:pt x="5171" y="10259"/>
                                  <a:pt x="4923" y="10451"/>
                                </a:cubicBezTo>
                                <a:cubicBezTo>
                                  <a:pt x="4713" y="10614"/>
                                  <a:pt x="4439" y="10673"/>
                                  <a:pt x="4152" y="10660"/>
                                </a:cubicBezTo>
                                <a:cubicBezTo>
                                  <a:pt x="4023" y="10655"/>
                                  <a:pt x="3891" y="10634"/>
                                  <a:pt x="3761" y="10603"/>
                                </a:cubicBezTo>
                                <a:cubicBezTo>
                                  <a:pt x="3762" y="10604"/>
                                  <a:pt x="3762" y="10604"/>
                                  <a:pt x="3762" y="10604"/>
                                </a:cubicBezTo>
                                <a:cubicBezTo>
                                  <a:pt x="3447" y="10550"/>
                                  <a:pt x="2918" y="10263"/>
                                  <a:pt x="2918" y="10263"/>
                                </a:cubicBezTo>
                                <a:cubicBezTo>
                                  <a:pt x="2919" y="10262"/>
                                  <a:pt x="2919" y="10262"/>
                                  <a:pt x="2919" y="10262"/>
                                </a:cubicBezTo>
                                <a:cubicBezTo>
                                  <a:pt x="1194" y="9309"/>
                                  <a:pt x="124" y="7497"/>
                                  <a:pt x="124" y="5529"/>
                                </a:cubicBezTo>
                                <a:cubicBezTo>
                                  <a:pt x="124" y="2548"/>
                                  <a:pt x="2548" y="124"/>
                                  <a:pt x="5528" y="124"/>
                                </a:cubicBezTo>
                                <a:cubicBezTo>
                                  <a:pt x="8508" y="124"/>
                                  <a:pt x="10933" y="2548"/>
                                  <a:pt x="10933" y="5529"/>
                                </a:cubicBezTo>
                                <a:cubicBezTo>
                                  <a:pt x="10933" y="7498"/>
                                  <a:pt x="9861" y="9311"/>
                                  <a:pt x="8135" y="10263"/>
                                </a:cubicBezTo>
                                <a:moveTo>
                                  <a:pt x="5528" y="0"/>
                                </a:moveTo>
                                <a:cubicBezTo>
                                  <a:pt x="2480" y="0"/>
                                  <a:pt x="0" y="2480"/>
                                  <a:pt x="0" y="5529"/>
                                </a:cubicBezTo>
                                <a:cubicBezTo>
                                  <a:pt x="0" y="7545"/>
                                  <a:pt x="1099" y="9402"/>
                                  <a:pt x="2865" y="10374"/>
                                </a:cubicBezTo>
                                <a:cubicBezTo>
                                  <a:pt x="2891" y="10391"/>
                                  <a:pt x="2916" y="10408"/>
                                  <a:pt x="2941" y="10424"/>
                                </a:cubicBezTo>
                                <a:cubicBezTo>
                                  <a:pt x="2979" y="10448"/>
                                  <a:pt x="3012" y="10468"/>
                                  <a:pt x="3043" y="10485"/>
                                </a:cubicBezTo>
                                <a:cubicBezTo>
                                  <a:pt x="3086" y="10510"/>
                                  <a:pt x="3133" y="10534"/>
                                  <a:pt x="3188" y="10561"/>
                                </a:cubicBezTo>
                                <a:cubicBezTo>
                                  <a:pt x="3198" y="10566"/>
                                  <a:pt x="3207" y="10570"/>
                                  <a:pt x="3216" y="10574"/>
                                </a:cubicBezTo>
                                <a:cubicBezTo>
                                  <a:pt x="3229" y="10580"/>
                                  <a:pt x="3229" y="10580"/>
                                  <a:pt x="3229" y="10580"/>
                                </a:cubicBezTo>
                                <a:cubicBezTo>
                                  <a:pt x="3268" y="10598"/>
                                  <a:pt x="3309" y="10616"/>
                                  <a:pt x="3356" y="10635"/>
                                </a:cubicBezTo>
                                <a:cubicBezTo>
                                  <a:pt x="3387" y="10648"/>
                                  <a:pt x="3387" y="10648"/>
                                  <a:pt x="3387" y="10648"/>
                                </a:cubicBezTo>
                                <a:cubicBezTo>
                                  <a:pt x="3441" y="10668"/>
                                  <a:pt x="3491" y="10686"/>
                                  <a:pt x="3548" y="10705"/>
                                </a:cubicBezTo>
                                <a:cubicBezTo>
                                  <a:pt x="3608" y="10724"/>
                                  <a:pt x="3668" y="10740"/>
                                  <a:pt x="3729" y="10755"/>
                                </a:cubicBezTo>
                                <a:cubicBezTo>
                                  <a:pt x="3873" y="10789"/>
                                  <a:pt x="4013" y="10810"/>
                                  <a:pt x="4145" y="10816"/>
                                </a:cubicBezTo>
                                <a:cubicBezTo>
                                  <a:pt x="4172" y="10817"/>
                                  <a:pt x="4199" y="10817"/>
                                  <a:pt x="4225" y="10817"/>
                                </a:cubicBezTo>
                                <a:cubicBezTo>
                                  <a:pt x="4539" y="10817"/>
                                  <a:pt x="4814" y="10733"/>
                                  <a:pt x="5019" y="10574"/>
                                </a:cubicBezTo>
                                <a:cubicBezTo>
                                  <a:pt x="5274" y="10376"/>
                                  <a:pt x="5435" y="10057"/>
                                  <a:pt x="5450" y="9721"/>
                                </a:cubicBezTo>
                                <a:cubicBezTo>
                                  <a:pt x="5450" y="9711"/>
                                  <a:pt x="5450" y="9711"/>
                                  <a:pt x="5450" y="9711"/>
                                </a:cubicBezTo>
                                <a:cubicBezTo>
                                  <a:pt x="5451" y="9684"/>
                                  <a:pt x="5452" y="9657"/>
                                  <a:pt x="5451" y="9626"/>
                                </a:cubicBezTo>
                                <a:cubicBezTo>
                                  <a:pt x="5437" y="9269"/>
                                  <a:pt x="5263" y="8955"/>
                                  <a:pt x="4973" y="8765"/>
                                </a:cubicBezTo>
                                <a:cubicBezTo>
                                  <a:pt x="4949" y="8749"/>
                                  <a:pt x="4923" y="8733"/>
                                  <a:pt x="4896" y="8719"/>
                                </a:cubicBezTo>
                                <a:cubicBezTo>
                                  <a:pt x="4870" y="8705"/>
                                  <a:pt x="4843" y="8691"/>
                                  <a:pt x="4815" y="8679"/>
                                </a:cubicBezTo>
                                <a:cubicBezTo>
                                  <a:pt x="4760" y="8654"/>
                                  <a:pt x="4702" y="8633"/>
                                  <a:pt x="4642" y="8616"/>
                                </a:cubicBezTo>
                                <a:cubicBezTo>
                                  <a:pt x="4518" y="8582"/>
                                  <a:pt x="4394" y="8568"/>
                                  <a:pt x="4272" y="8573"/>
                                </a:cubicBezTo>
                                <a:cubicBezTo>
                                  <a:pt x="4174" y="8578"/>
                                  <a:pt x="4080" y="8596"/>
                                  <a:pt x="3995" y="8628"/>
                                </a:cubicBezTo>
                                <a:cubicBezTo>
                                  <a:pt x="3932" y="8650"/>
                                  <a:pt x="3874" y="8680"/>
                                  <a:pt x="3822" y="8715"/>
                                </a:cubicBezTo>
                                <a:cubicBezTo>
                                  <a:pt x="3781" y="8743"/>
                                  <a:pt x="3743" y="8774"/>
                                  <a:pt x="3708" y="8809"/>
                                </a:cubicBezTo>
                                <a:cubicBezTo>
                                  <a:pt x="3687" y="8787"/>
                                  <a:pt x="3665" y="8766"/>
                                  <a:pt x="3642" y="8746"/>
                                </a:cubicBezTo>
                                <a:cubicBezTo>
                                  <a:pt x="3518" y="8640"/>
                                  <a:pt x="3367" y="8562"/>
                                  <a:pt x="3193" y="8514"/>
                                </a:cubicBezTo>
                                <a:cubicBezTo>
                                  <a:pt x="3157" y="8504"/>
                                  <a:pt x="3119" y="8495"/>
                                  <a:pt x="3072" y="8487"/>
                                </a:cubicBezTo>
                                <a:cubicBezTo>
                                  <a:pt x="3041" y="8481"/>
                                  <a:pt x="3041" y="8481"/>
                                  <a:pt x="3041" y="8481"/>
                                </a:cubicBezTo>
                                <a:cubicBezTo>
                                  <a:pt x="3029" y="8479"/>
                                  <a:pt x="3018" y="8478"/>
                                  <a:pt x="3007" y="8477"/>
                                </a:cubicBezTo>
                                <a:cubicBezTo>
                                  <a:pt x="3000" y="8475"/>
                                  <a:pt x="3000" y="8475"/>
                                  <a:pt x="3000" y="8475"/>
                                </a:cubicBezTo>
                                <a:cubicBezTo>
                                  <a:pt x="2999" y="8475"/>
                                  <a:pt x="2998" y="8475"/>
                                  <a:pt x="2997" y="8475"/>
                                </a:cubicBezTo>
                                <a:cubicBezTo>
                                  <a:pt x="2995" y="8474"/>
                                  <a:pt x="2750" y="8422"/>
                                  <a:pt x="2536" y="8250"/>
                                </a:cubicBezTo>
                                <a:cubicBezTo>
                                  <a:pt x="1845" y="7497"/>
                                  <a:pt x="1464" y="6521"/>
                                  <a:pt x="1464" y="5501"/>
                                </a:cubicBezTo>
                                <a:cubicBezTo>
                                  <a:pt x="1464" y="3261"/>
                                  <a:pt x="3287" y="1438"/>
                                  <a:pt x="5528" y="1438"/>
                                </a:cubicBezTo>
                                <a:cubicBezTo>
                                  <a:pt x="7769" y="1438"/>
                                  <a:pt x="9592" y="3261"/>
                                  <a:pt x="9592" y="5501"/>
                                </a:cubicBezTo>
                                <a:cubicBezTo>
                                  <a:pt x="9592" y="6522"/>
                                  <a:pt x="9211" y="7498"/>
                                  <a:pt x="8522" y="8249"/>
                                </a:cubicBezTo>
                                <a:cubicBezTo>
                                  <a:pt x="8339" y="8396"/>
                                  <a:pt x="8138" y="8455"/>
                                  <a:pt x="8084" y="8469"/>
                                </a:cubicBezTo>
                                <a:cubicBezTo>
                                  <a:pt x="8063" y="8472"/>
                                  <a:pt x="8042" y="8475"/>
                                  <a:pt x="8020" y="8479"/>
                                </a:cubicBezTo>
                                <a:cubicBezTo>
                                  <a:pt x="8009" y="8480"/>
                                  <a:pt x="7999" y="8482"/>
                                  <a:pt x="7988" y="8484"/>
                                </a:cubicBezTo>
                                <a:cubicBezTo>
                                  <a:pt x="7943" y="8493"/>
                                  <a:pt x="7905" y="8501"/>
                                  <a:pt x="7870" y="8511"/>
                                </a:cubicBezTo>
                                <a:cubicBezTo>
                                  <a:pt x="7869" y="8511"/>
                                  <a:pt x="7869" y="8511"/>
                                  <a:pt x="7868" y="8511"/>
                                </a:cubicBezTo>
                                <a:cubicBezTo>
                                  <a:pt x="7802" y="8529"/>
                                  <a:pt x="7738" y="8553"/>
                                  <a:pt x="7677" y="8580"/>
                                </a:cubicBezTo>
                                <a:cubicBezTo>
                                  <a:pt x="7551" y="8637"/>
                                  <a:pt x="7442" y="8713"/>
                                  <a:pt x="7352" y="8806"/>
                                </a:cubicBezTo>
                                <a:cubicBezTo>
                                  <a:pt x="7318" y="8772"/>
                                  <a:pt x="7280" y="8740"/>
                                  <a:pt x="7239" y="8712"/>
                                </a:cubicBezTo>
                                <a:cubicBezTo>
                                  <a:pt x="7136" y="8643"/>
                                  <a:pt x="7016" y="8599"/>
                                  <a:pt x="6882" y="8580"/>
                                </a:cubicBezTo>
                                <a:cubicBezTo>
                                  <a:pt x="6792" y="8567"/>
                                  <a:pt x="6697" y="8566"/>
                                  <a:pt x="6601" y="8578"/>
                                </a:cubicBezTo>
                                <a:cubicBezTo>
                                  <a:pt x="6540" y="8585"/>
                                  <a:pt x="6479" y="8597"/>
                                  <a:pt x="6418" y="8614"/>
                                </a:cubicBezTo>
                                <a:cubicBezTo>
                                  <a:pt x="6389" y="8622"/>
                                  <a:pt x="6359" y="8632"/>
                                  <a:pt x="6331" y="8642"/>
                                </a:cubicBezTo>
                                <a:cubicBezTo>
                                  <a:pt x="6243" y="8673"/>
                                  <a:pt x="6161" y="8714"/>
                                  <a:pt x="6087" y="8762"/>
                                </a:cubicBezTo>
                                <a:cubicBezTo>
                                  <a:pt x="5908" y="8880"/>
                                  <a:pt x="5771" y="9047"/>
                                  <a:pt x="5690" y="9246"/>
                                </a:cubicBezTo>
                                <a:cubicBezTo>
                                  <a:pt x="5642" y="9365"/>
                                  <a:pt x="5615" y="9492"/>
                                  <a:pt x="5609" y="9624"/>
                                </a:cubicBezTo>
                                <a:cubicBezTo>
                                  <a:pt x="5608" y="9655"/>
                                  <a:pt x="5609" y="9685"/>
                                  <a:pt x="5611" y="9721"/>
                                </a:cubicBezTo>
                                <a:cubicBezTo>
                                  <a:pt x="5626" y="10056"/>
                                  <a:pt x="5787" y="10374"/>
                                  <a:pt x="6042" y="10572"/>
                                </a:cubicBezTo>
                                <a:cubicBezTo>
                                  <a:pt x="6265" y="10744"/>
                                  <a:pt x="6566" y="10828"/>
                                  <a:pt x="6916" y="10813"/>
                                </a:cubicBezTo>
                                <a:cubicBezTo>
                                  <a:pt x="7052" y="10807"/>
                                  <a:pt x="7196" y="10786"/>
                                  <a:pt x="7342" y="10750"/>
                                </a:cubicBezTo>
                                <a:cubicBezTo>
                                  <a:pt x="7397" y="10737"/>
                                  <a:pt x="7453" y="10721"/>
                                  <a:pt x="7513" y="10702"/>
                                </a:cubicBezTo>
                                <a:cubicBezTo>
                                  <a:pt x="7520" y="10700"/>
                                  <a:pt x="7527" y="10697"/>
                                  <a:pt x="7534" y="10695"/>
                                </a:cubicBezTo>
                                <a:cubicBezTo>
                                  <a:pt x="7545" y="10691"/>
                                  <a:pt x="7545" y="10691"/>
                                  <a:pt x="7545" y="10691"/>
                                </a:cubicBezTo>
                                <a:cubicBezTo>
                                  <a:pt x="7589" y="10677"/>
                                  <a:pt x="7632" y="10661"/>
                                  <a:pt x="7673" y="10645"/>
                                </a:cubicBezTo>
                                <a:cubicBezTo>
                                  <a:pt x="7689" y="10639"/>
                                  <a:pt x="7704" y="10633"/>
                                  <a:pt x="7719" y="10627"/>
                                </a:cubicBezTo>
                                <a:cubicBezTo>
                                  <a:pt x="7757" y="10611"/>
                                  <a:pt x="7795" y="10595"/>
                                  <a:pt x="7832" y="10578"/>
                                </a:cubicBezTo>
                                <a:cubicBezTo>
                                  <a:pt x="7875" y="10558"/>
                                  <a:pt x="7875" y="10558"/>
                                  <a:pt x="7875" y="10558"/>
                                </a:cubicBezTo>
                                <a:cubicBezTo>
                                  <a:pt x="7929" y="10531"/>
                                  <a:pt x="7976" y="10507"/>
                                  <a:pt x="8018" y="10483"/>
                                </a:cubicBezTo>
                                <a:cubicBezTo>
                                  <a:pt x="8049" y="10465"/>
                                  <a:pt x="8081" y="10446"/>
                                  <a:pt x="8118" y="10422"/>
                                </a:cubicBezTo>
                                <a:cubicBezTo>
                                  <a:pt x="8143" y="10406"/>
                                  <a:pt x="8169" y="10389"/>
                                  <a:pt x="8191" y="10374"/>
                                </a:cubicBezTo>
                                <a:cubicBezTo>
                                  <a:pt x="9958" y="9400"/>
                                  <a:pt x="11056" y="7544"/>
                                  <a:pt x="11056" y="5529"/>
                                </a:cubicBezTo>
                                <a:cubicBezTo>
                                  <a:pt x="11056" y="2480"/>
                                  <a:pt x="8576" y="0"/>
                                  <a:pt x="5528" y="0"/>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8021960" name="Freeform 112"/>
                        <wps:cNvSpPr>
                          <a:spLocks/>
                        </wps:cNvSpPr>
                        <wps:spPr bwMode="auto">
                          <a:xfrm>
                            <a:off x="1198880" y="1840865"/>
                            <a:ext cx="6783070" cy="6258560"/>
                          </a:xfrm>
                          <a:custGeom>
                            <a:avLst/>
                            <a:gdLst>
                              <a:gd name="T0" fmla="*/ 5341 w 10682"/>
                              <a:gd name="T1" fmla="*/ 0 h 9857"/>
                              <a:gd name="T2" fmla="*/ 0 w 10682"/>
                              <a:gd name="T3" fmla="*/ 5341 h 9857"/>
                              <a:gd name="T4" fmla="*/ 2494 w 10682"/>
                              <a:gd name="T5" fmla="*/ 9857 h 9857"/>
                              <a:gd name="T6" fmla="*/ 2407 w 10682"/>
                              <a:gd name="T7" fmla="*/ 9762 h 9857"/>
                              <a:gd name="T8" fmla="*/ 1426 w 10682"/>
                              <a:gd name="T9" fmla="*/ 8097 h 9857"/>
                              <a:gd name="T10" fmla="*/ 1424 w 10682"/>
                              <a:gd name="T11" fmla="*/ 8092 h 9857"/>
                              <a:gd name="T12" fmla="*/ 585 w 10682"/>
                              <a:gd name="T13" fmla="*/ 6431 h 9857"/>
                              <a:gd name="T14" fmla="*/ 565 w 10682"/>
                              <a:gd name="T15" fmla="*/ 4457 h 9857"/>
                              <a:gd name="T16" fmla="*/ 1940 w 10682"/>
                              <a:gd name="T17" fmla="*/ 2273 h 9857"/>
                              <a:gd name="T18" fmla="*/ 5341 w 10682"/>
                              <a:gd name="T19" fmla="*/ 513 h 9857"/>
                              <a:gd name="T20" fmla="*/ 8742 w 10682"/>
                              <a:gd name="T21" fmla="*/ 2273 h 9857"/>
                              <a:gd name="T22" fmla="*/ 10117 w 10682"/>
                              <a:gd name="T23" fmla="*/ 4457 h 9857"/>
                              <a:gd name="T24" fmla="*/ 10097 w 10682"/>
                              <a:gd name="T25" fmla="*/ 6431 h 9857"/>
                              <a:gd name="T26" fmla="*/ 9264 w 10682"/>
                              <a:gd name="T27" fmla="*/ 8087 h 9857"/>
                              <a:gd name="T28" fmla="*/ 9262 w 10682"/>
                              <a:gd name="T29" fmla="*/ 8090 h 9857"/>
                              <a:gd name="T30" fmla="*/ 8290 w 10682"/>
                              <a:gd name="T31" fmla="*/ 9750 h 9857"/>
                              <a:gd name="T32" fmla="*/ 8199 w 10682"/>
                              <a:gd name="T33" fmla="*/ 9850 h 9857"/>
                              <a:gd name="T34" fmla="*/ 10682 w 10682"/>
                              <a:gd name="T35" fmla="*/ 5341 h 9857"/>
                              <a:gd name="T36" fmla="*/ 5341 w 10682"/>
                              <a:gd name="T37" fmla="*/ 0 h 98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0682" h="9857">
                                <a:moveTo>
                                  <a:pt x="5341" y="0"/>
                                </a:moveTo>
                                <a:cubicBezTo>
                                  <a:pt x="2396" y="0"/>
                                  <a:pt x="0" y="2396"/>
                                  <a:pt x="0" y="5341"/>
                                </a:cubicBezTo>
                                <a:cubicBezTo>
                                  <a:pt x="0" y="7181"/>
                                  <a:pt x="949" y="8881"/>
                                  <a:pt x="2494" y="9857"/>
                                </a:cubicBezTo>
                                <a:cubicBezTo>
                                  <a:pt x="2467" y="9828"/>
                                  <a:pt x="2438" y="9796"/>
                                  <a:pt x="2407" y="9762"/>
                                </a:cubicBezTo>
                                <a:cubicBezTo>
                                  <a:pt x="2000" y="9365"/>
                                  <a:pt x="1671" y="8809"/>
                                  <a:pt x="1426" y="8097"/>
                                </a:cubicBezTo>
                                <a:cubicBezTo>
                                  <a:pt x="1425" y="8096"/>
                                  <a:pt x="1424" y="8094"/>
                                  <a:pt x="1424" y="8092"/>
                                </a:cubicBezTo>
                                <a:cubicBezTo>
                                  <a:pt x="930" y="7593"/>
                                  <a:pt x="695" y="6920"/>
                                  <a:pt x="585" y="6431"/>
                                </a:cubicBezTo>
                                <a:cubicBezTo>
                                  <a:pt x="437" y="5771"/>
                                  <a:pt x="429" y="5051"/>
                                  <a:pt x="565" y="4457"/>
                                </a:cubicBezTo>
                                <a:cubicBezTo>
                                  <a:pt x="762" y="3593"/>
                                  <a:pt x="1252" y="2834"/>
                                  <a:pt x="1940" y="2273"/>
                                </a:cubicBezTo>
                                <a:cubicBezTo>
                                  <a:pt x="2711" y="1207"/>
                                  <a:pt x="3948" y="513"/>
                                  <a:pt x="5341" y="513"/>
                                </a:cubicBezTo>
                                <a:cubicBezTo>
                                  <a:pt x="6734" y="513"/>
                                  <a:pt x="7972" y="1207"/>
                                  <a:pt x="8742" y="2273"/>
                                </a:cubicBezTo>
                                <a:cubicBezTo>
                                  <a:pt x="9430" y="2834"/>
                                  <a:pt x="9920" y="3593"/>
                                  <a:pt x="10117" y="4457"/>
                                </a:cubicBezTo>
                                <a:cubicBezTo>
                                  <a:pt x="10253" y="5051"/>
                                  <a:pt x="10245" y="5771"/>
                                  <a:pt x="10097" y="6431"/>
                                </a:cubicBezTo>
                                <a:cubicBezTo>
                                  <a:pt x="9988" y="6918"/>
                                  <a:pt x="9754" y="7589"/>
                                  <a:pt x="9264" y="8087"/>
                                </a:cubicBezTo>
                                <a:cubicBezTo>
                                  <a:pt x="9263" y="8088"/>
                                  <a:pt x="9263" y="8089"/>
                                  <a:pt x="9262" y="8090"/>
                                </a:cubicBezTo>
                                <a:cubicBezTo>
                                  <a:pt x="9019" y="8798"/>
                                  <a:pt x="8693" y="9353"/>
                                  <a:pt x="8290" y="9750"/>
                                </a:cubicBezTo>
                                <a:cubicBezTo>
                                  <a:pt x="8257" y="9786"/>
                                  <a:pt x="8227" y="9820"/>
                                  <a:pt x="8199" y="9850"/>
                                </a:cubicBezTo>
                                <a:cubicBezTo>
                                  <a:pt x="9738" y="8873"/>
                                  <a:pt x="10682" y="7177"/>
                                  <a:pt x="10682" y="5341"/>
                                </a:cubicBezTo>
                                <a:cubicBezTo>
                                  <a:pt x="10682" y="2396"/>
                                  <a:pt x="8286" y="0"/>
                                  <a:pt x="5341" y="0"/>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996757" name="Freeform 113"/>
                        <wps:cNvSpPr>
                          <a:spLocks/>
                        </wps:cNvSpPr>
                        <wps:spPr bwMode="auto">
                          <a:xfrm>
                            <a:off x="6746240" y="7620000"/>
                            <a:ext cx="0" cy="0"/>
                          </a:xfrm>
                          <a:custGeom>
                            <a:avLst/>
                            <a:gdLst/>
                            <a:ahLst/>
                            <a:cxnLst>
                              <a:cxn ang="0">
                                <a:pos x="0" y="0"/>
                              </a:cxn>
                              <a:cxn ang="0">
                                <a:pos x="0" y="0"/>
                              </a:cxn>
                              <a:cxn ang="0">
                                <a:pos x="0" y="0"/>
                              </a:cxn>
                              <a:cxn ang="0">
                                <a:pos x="0" y="0"/>
                              </a:cxn>
                            </a:cxnLst>
                            <a:rect l="0" t="0" r="r" b="b"/>
                            <a:pathLst>
                              <a:path>
                                <a:moveTo>
                                  <a:pt x="0" y="0"/>
                                </a:moveTo>
                                <a:cubicBezTo>
                                  <a:pt x="0" y="0"/>
                                  <a:pt x="0" y="0"/>
                                  <a:pt x="0" y="0"/>
                                </a:cubicBezTo>
                                <a:cubicBezTo>
                                  <a:pt x="0" y="0"/>
                                  <a:pt x="0" y="0"/>
                                  <a:pt x="0" y="0"/>
                                </a:cubicBezTo>
                                <a:cubicBezTo>
                                  <a:pt x="0" y="0"/>
                                  <a:pt x="0" y="0"/>
                                  <a:pt x="0" y="0"/>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2883931" name="Freeform 114"/>
                        <wps:cNvSpPr>
                          <a:spLocks/>
                        </wps:cNvSpPr>
                        <wps:spPr bwMode="auto">
                          <a:xfrm>
                            <a:off x="6604635" y="3420745"/>
                            <a:ext cx="1134110" cy="3717925"/>
                          </a:xfrm>
                          <a:custGeom>
                            <a:avLst/>
                            <a:gdLst>
                              <a:gd name="T0" fmla="*/ 741 w 1786"/>
                              <a:gd name="T1" fmla="*/ 5510 h 5856"/>
                              <a:gd name="T2" fmla="*/ 1538 w 1786"/>
                              <a:gd name="T3" fmla="*/ 1984 h 5856"/>
                              <a:gd name="T4" fmla="*/ 374 w 1786"/>
                              <a:gd name="T5" fmla="*/ 0 h 5856"/>
                              <a:gd name="T6" fmla="*/ 1055 w 1786"/>
                              <a:gd name="T7" fmla="*/ 2350 h 5856"/>
                              <a:gd name="T8" fmla="*/ 1052 w 1786"/>
                              <a:gd name="T9" fmla="*/ 2350 h 5856"/>
                              <a:gd name="T10" fmla="*/ 1079 w 1786"/>
                              <a:gd name="T11" fmla="*/ 2825 h 5856"/>
                              <a:gd name="T12" fmla="*/ 204 w 1786"/>
                              <a:gd name="T13" fmla="*/ 5405 h 5856"/>
                              <a:gd name="T14" fmla="*/ 2 w 1786"/>
                              <a:gd name="T15" fmla="*/ 5856 h 5856"/>
                              <a:gd name="T16" fmla="*/ 720 w 1786"/>
                              <a:gd name="T17" fmla="*/ 5529 h 5856"/>
                              <a:gd name="T18" fmla="*/ 741 w 1786"/>
                              <a:gd name="T19" fmla="*/ 5510 h 58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786" h="5856">
                                <a:moveTo>
                                  <a:pt x="741" y="5510"/>
                                </a:moveTo>
                                <a:cubicBezTo>
                                  <a:pt x="1549" y="4645"/>
                                  <a:pt x="1786" y="3069"/>
                                  <a:pt x="1538" y="1984"/>
                                </a:cubicBezTo>
                                <a:cubicBezTo>
                                  <a:pt x="1363" y="1215"/>
                                  <a:pt x="952" y="532"/>
                                  <a:pt x="374" y="0"/>
                                </a:cubicBezTo>
                                <a:cubicBezTo>
                                  <a:pt x="804" y="677"/>
                                  <a:pt x="1055" y="1484"/>
                                  <a:pt x="1055" y="2350"/>
                                </a:cubicBezTo>
                                <a:cubicBezTo>
                                  <a:pt x="1052" y="2350"/>
                                  <a:pt x="1052" y="2350"/>
                                  <a:pt x="1052" y="2350"/>
                                </a:cubicBezTo>
                                <a:cubicBezTo>
                                  <a:pt x="1070" y="2506"/>
                                  <a:pt x="1079" y="2665"/>
                                  <a:pt x="1079" y="2825"/>
                                </a:cubicBezTo>
                                <a:cubicBezTo>
                                  <a:pt x="1079" y="3761"/>
                                  <a:pt x="766" y="4669"/>
                                  <a:pt x="204" y="5405"/>
                                </a:cubicBezTo>
                                <a:cubicBezTo>
                                  <a:pt x="157" y="5479"/>
                                  <a:pt x="0" y="5739"/>
                                  <a:pt x="2" y="5856"/>
                                </a:cubicBezTo>
                                <a:cubicBezTo>
                                  <a:pt x="305" y="5799"/>
                                  <a:pt x="591" y="5619"/>
                                  <a:pt x="720" y="5529"/>
                                </a:cubicBezTo>
                                <a:cubicBezTo>
                                  <a:pt x="727" y="5523"/>
                                  <a:pt x="734" y="5516"/>
                                  <a:pt x="741" y="5510"/>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4170396" name="Freeform 115"/>
                        <wps:cNvSpPr>
                          <a:spLocks/>
                        </wps:cNvSpPr>
                        <wps:spPr bwMode="auto">
                          <a:xfrm>
                            <a:off x="4777105" y="7007860"/>
                            <a:ext cx="2239010" cy="1443990"/>
                          </a:xfrm>
                          <a:custGeom>
                            <a:avLst/>
                            <a:gdLst>
                              <a:gd name="T0" fmla="*/ 3000 w 3526"/>
                              <a:gd name="T1" fmla="*/ 1028 h 2274"/>
                              <a:gd name="T2" fmla="*/ 3526 w 3526"/>
                              <a:gd name="T3" fmla="*/ 3 h 2274"/>
                              <a:gd name="T4" fmla="*/ 3523 w 3526"/>
                              <a:gd name="T5" fmla="*/ 0 h 2274"/>
                              <a:gd name="T6" fmla="*/ 2749 w 3526"/>
                              <a:gd name="T7" fmla="*/ 318 h 2274"/>
                              <a:gd name="T8" fmla="*/ 1576 w 3526"/>
                              <a:gd name="T9" fmla="*/ 868 h 2274"/>
                              <a:gd name="T10" fmla="*/ 1518 w 3526"/>
                              <a:gd name="T11" fmla="*/ 995 h 2274"/>
                              <a:gd name="T12" fmla="*/ 1505 w 3526"/>
                              <a:gd name="T13" fmla="*/ 924 h 2274"/>
                              <a:gd name="T14" fmla="*/ 1205 w 3526"/>
                              <a:gd name="T15" fmla="*/ 541 h 2274"/>
                              <a:gd name="T16" fmla="*/ 377 w 3526"/>
                              <a:gd name="T17" fmla="*/ 631 h 2274"/>
                              <a:gd name="T18" fmla="*/ 0 w 3526"/>
                              <a:gd name="T19" fmla="*/ 1299 h 2274"/>
                              <a:gd name="T20" fmla="*/ 497 w 3526"/>
                              <a:gd name="T21" fmla="*/ 2133 h 2274"/>
                              <a:gd name="T22" fmla="*/ 982 w 3526"/>
                              <a:gd name="T23" fmla="*/ 2253 h 2274"/>
                              <a:gd name="T24" fmla="*/ 1435 w 3526"/>
                              <a:gd name="T25" fmla="*/ 2210 h 2274"/>
                              <a:gd name="T26" fmla="*/ 503 w 3526"/>
                              <a:gd name="T27" fmla="*/ 1992 h 2274"/>
                              <a:gd name="T28" fmla="*/ 514 w 3526"/>
                              <a:gd name="T29" fmla="*/ 1994 h 2274"/>
                              <a:gd name="T30" fmla="*/ 215 w 3526"/>
                              <a:gd name="T31" fmla="*/ 1106 h 2274"/>
                              <a:gd name="T32" fmla="*/ 530 w 3526"/>
                              <a:gd name="T33" fmla="*/ 736 h 2274"/>
                              <a:gd name="T34" fmla="*/ 1013 w 3526"/>
                              <a:gd name="T35" fmla="*/ 699 h 2274"/>
                              <a:gd name="T36" fmla="*/ 1312 w 3526"/>
                              <a:gd name="T37" fmla="*/ 956 h 2274"/>
                              <a:gd name="T38" fmla="*/ 1342 w 3526"/>
                              <a:gd name="T39" fmla="*/ 1350 h 2274"/>
                              <a:gd name="T40" fmla="*/ 1134 w 3526"/>
                              <a:gd name="T41" fmla="*/ 1595 h 2274"/>
                              <a:gd name="T42" fmla="*/ 814 w 3526"/>
                              <a:gd name="T43" fmla="*/ 1620 h 2274"/>
                              <a:gd name="T44" fmla="*/ 614 w 3526"/>
                              <a:gd name="T45" fmla="*/ 1448 h 2274"/>
                              <a:gd name="T46" fmla="*/ 594 w 3526"/>
                              <a:gd name="T47" fmla="*/ 1185 h 2274"/>
                              <a:gd name="T48" fmla="*/ 735 w 3526"/>
                              <a:gd name="T49" fmla="*/ 1019 h 2274"/>
                              <a:gd name="T50" fmla="*/ 950 w 3526"/>
                              <a:gd name="T51" fmla="*/ 1003 h 2274"/>
                              <a:gd name="T52" fmla="*/ 1104 w 3526"/>
                              <a:gd name="T53" fmla="*/ 1170 h 2274"/>
                              <a:gd name="T54" fmla="*/ 1116 w 3526"/>
                              <a:gd name="T55" fmla="*/ 1239 h 2274"/>
                              <a:gd name="T56" fmla="*/ 891 w 3526"/>
                              <a:gd name="T57" fmla="*/ 1464 h 2274"/>
                              <a:gd name="T58" fmla="*/ 666 w 3526"/>
                              <a:gd name="T59" fmla="*/ 1239 h 2274"/>
                              <a:gd name="T60" fmla="*/ 669 w 3526"/>
                              <a:gd name="T61" fmla="*/ 1214 h 2274"/>
                              <a:gd name="T62" fmla="*/ 685 w 3526"/>
                              <a:gd name="T63" fmla="*/ 1412 h 2274"/>
                              <a:gd name="T64" fmla="*/ 839 w 3526"/>
                              <a:gd name="T65" fmla="*/ 1544 h 2274"/>
                              <a:gd name="T66" fmla="*/ 1097 w 3526"/>
                              <a:gd name="T67" fmla="*/ 1523 h 2274"/>
                              <a:gd name="T68" fmla="*/ 1266 w 3526"/>
                              <a:gd name="T69" fmla="*/ 1325 h 2274"/>
                              <a:gd name="T70" fmla="*/ 1240 w 3526"/>
                              <a:gd name="T71" fmla="*/ 992 h 2274"/>
                              <a:gd name="T72" fmla="*/ 988 w 3526"/>
                              <a:gd name="T73" fmla="*/ 775 h 2274"/>
                              <a:gd name="T74" fmla="*/ 566 w 3526"/>
                              <a:gd name="T75" fmla="*/ 808 h 2274"/>
                              <a:gd name="T76" fmla="*/ 291 w 3526"/>
                              <a:gd name="T77" fmla="*/ 1131 h 2274"/>
                              <a:gd name="T78" fmla="*/ 741 w 3526"/>
                              <a:gd name="T79" fmla="*/ 2019 h 2274"/>
                              <a:gd name="T80" fmla="*/ 3000 w 3526"/>
                              <a:gd name="T81" fmla="*/ 1028 h 22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3526" h="2274">
                                <a:moveTo>
                                  <a:pt x="3000" y="1028"/>
                                </a:moveTo>
                                <a:cubicBezTo>
                                  <a:pt x="3279" y="645"/>
                                  <a:pt x="3470" y="156"/>
                                  <a:pt x="3526" y="3"/>
                                </a:cubicBezTo>
                                <a:cubicBezTo>
                                  <a:pt x="3523" y="0"/>
                                  <a:pt x="3523" y="0"/>
                                  <a:pt x="3523" y="0"/>
                                </a:cubicBezTo>
                                <a:cubicBezTo>
                                  <a:pt x="3292" y="162"/>
                                  <a:pt x="3039" y="317"/>
                                  <a:pt x="2749" y="318"/>
                                </a:cubicBezTo>
                                <a:cubicBezTo>
                                  <a:pt x="2296" y="319"/>
                                  <a:pt x="1799" y="427"/>
                                  <a:pt x="1576" y="868"/>
                                </a:cubicBezTo>
                                <a:cubicBezTo>
                                  <a:pt x="1518" y="995"/>
                                  <a:pt x="1518" y="995"/>
                                  <a:pt x="1518" y="995"/>
                                </a:cubicBezTo>
                                <a:cubicBezTo>
                                  <a:pt x="1525" y="983"/>
                                  <a:pt x="1508" y="937"/>
                                  <a:pt x="1505" y="924"/>
                                </a:cubicBezTo>
                                <a:cubicBezTo>
                                  <a:pt x="1465" y="764"/>
                                  <a:pt x="1350" y="610"/>
                                  <a:pt x="1205" y="541"/>
                                </a:cubicBezTo>
                                <a:cubicBezTo>
                                  <a:pt x="946" y="420"/>
                                  <a:pt x="621" y="471"/>
                                  <a:pt x="377" y="631"/>
                                </a:cubicBezTo>
                                <a:cubicBezTo>
                                  <a:pt x="143" y="785"/>
                                  <a:pt x="0" y="1007"/>
                                  <a:pt x="0" y="1299"/>
                                </a:cubicBezTo>
                                <a:cubicBezTo>
                                  <a:pt x="0" y="1653"/>
                                  <a:pt x="197" y="1976"/>
                                  <a:pt x="497" y="2133"/>
                                </a:cubicBezTo>
                                <a:cubicBezTo>
                                  <a:pt x="646" y="2211"/>
                                  <a:pt x="814" y="2247"/>
                                  <a:pt x="982" y="2253"/>
                                </a:cubicBezTo>
                                <a:cubicBezTo>
                                  <a:pt x="1134" y="2259"/>
                                  <a:pt x="1286" y="2243"/>
                                  <a:pt x="1435" y="2210"/>
                                </a:cubicBezTo>
                                <a:cubicBezTo>
                                  <a:pt x="822" y="2274"/>
                                  <a:pt x="503" y="1992"/>
                                  <a:pt x="503" y="1992"/>
                                </a:cubicBezTo>
                                <a:cubicBezTo>
                                  <a:pt x="507" y="1993"/>
                                  <a:pt x="510" y="1993"/>
                                  <a:pt x="514" y="1994"/>
                                </a:cubicBezTo>
                                <a:cubicBezTo>
                                  <a:pt x="237" y="1802"/>
                                  <a:pt x="106" y="1443"/>
                                  <a:pt x="215" y="1106"/>
                                </a:cubicBezTo>
                                <a:cubicBezTo>
                                  <a:pt x="267" y="944"/>
                                  <a:pt x="379" y="813"/>
                                  <a:pt x="530" y="736"/>
                                </a:cubicBezTo>
                                <a:cubicBezTo>
                                  <a:pt x="681" y="659"/>
                                  <a:pt x="852" y="646"/>
                                  <a:pt x="1013" y="699"/>
                                </a:cubicBezTo>
                                <a:cubicBezTo>
                                  <a:pt x="1143" y="741"/>
                                  <a:pt x="1250" y="833"/>
                                  <a:pt x="1312" y="956"/>
                                </a:cubicBezTo>
                                <a:cubicBezTo>
                                  <a:pt x="1374" y="1079"/>
                                  <a:pt x="1385" y="1219"/>
                                  <a:pt x="1342" y="1350"/>
                                </a:cubicBezTo>
                                <a:cubicBezTo>
                                  <a:pt x="1308" y="1457"/>
                                  <a:pt x="1234" y="1544"/>
                                  <a:pt x="1134" y="1595"/>
                                </a:cubicBezTo>
                                <a:cubicBezTo>
                                  <a:pt x="1034" y="1646"/>
                                  <a:pt x="920" y="1655"/>
                                  <a:pt x="814" y="1620"/>
                                </a:cubicBezTo>
                                <a:cubicBezTo>
                                  <a:pt x="727" y="1591"/>
                                  <a:pt x="656" y="1530"/>
                                  <a:pt x="614" y="1448"/>
                                </a:cubicBezTo>
                                <a:cubicBezTo>
                                  <a:pt x="572" y="1366"/>
                                  <a:pt x="565" y="1272"/>
                                  <a:pt x="594" y="1185"/>
                                </a:cubicBezTo>
                                <a:cubicBezTo>
                                  <a:pt x="617" y="1112"/>
                                  <a:pt x="667" y="1054"/>
                                  <a:pt x="735" y="1019"/>
                                </a:cubicBezTo>
                                <a:cubicBezTo>
                                  <a:pt x="802" y="985"/>
                                  <a:pt x="879" y="979"/>
                                  <a:pt x="950" y="1003"/>
                                </a:cubicBezTo>
                                <a:cubicBezTo>
                                  <a:pt x="1029" y="1029"/>
                                  <a:pt x="1085" y="1094"/>
                                  <a:pt x="1104" y="1170"/>
                                </a:cubicBezTo>
                                <a:cubicBezTo>
                                  <a:pt x="1111" y="1192"/>
                                  <a:pt x="1116" y="1215"/>
                                  <a:pt x="1116" y="1239"/>
                                </a:cubicBezTo>
                                <a:cubicBezTo>
                                  <a:pt x="1116" y="1363"/>
                                  <a:pt x="1015" y="1464"/>
                                  <a:pt x="891" y="1464"/>
                                </a:cubicBezTo>
                                <a:cubicBezTo>
                                  <a:pt x="767" y="1464"/>
                                  <a:pt x="666" y="1363"/>
                                  <a:pt x="666" y="1239"/>
                                </a:cubicBezTo>
                                <a:cubicBezTo>
                                  <a:pt x="666" y="1231"/>
                                  <a:pt x="668" y="1223"/>
                                  <a:pt x="669" y="1214"/>
                                </a:cubicBezTo>
                                <a:cubicBezTo>
                                  <a:pt x="648" y="1280"/>
                                  <a:pt x="654" y="1350"/>
                                  <a:pt x="685" y="1412"/>
                                </a:cubicBezTo>
                                <a:cubicBezTo>
                                  <a:pt x="717" y="1475"/>
                                  <a:pt x="772" y="1522"/>
                                  <a:pt x="839" y="1544"/>
                                </a:cubicBezTo>
                                <a:cubicBezTo>
                                  <a:pt x="925" y="1572"/>
                                  <a:pt x="1016" y="1565"/>
                                  <a:pt x="1097" y="1523"/>
                                </a:cubicBezTo>
                                <a:cubicBezTo>
                                  <a:pt x="1178" y="1482"/>
                                  <a:pt x="1238" y="1412"/>
                                  <a:pt x="1266" y="1325"/>
                                </a:cubicBezTo>
                                <a:cubicBezTo>
                                  <a:pt x="1302" y="1214"/>
                                  <a:pt x="1293" y="1096"/>
                                  <a:pt x="1240" y="992"/>
                                </a:cubicBezTo>
                                <a:cubicBezTo>
                                  <a:pt x="1188" y="888"/>
                                  <a:pt x="1098" y="811"/>
                                  <a:pt x="988" y="775"/>
                                </a:cubicBezTo>
                                <a:cubicBezTo>
                                  <a:pt x="848" y="729"/>
                                  <a:pt x="698" y="740"/>
                                  <a:pt x="566" y="808"/>
                                </a:cubicBezTo>
                                <a:cubicBezTo>
                                  <a:pt x="435" y="875"/>
                                  <a:pt x="337" y="990"/>
                                  <a:pt x="291" y="1131"/>
                                </a:cubicBezTo>
                                <a:cubicBezTo>
                                  <a:pt x="171" y="1500"/>
                                  <a:pt x="373" y="1898"/>
                                  <a:pt x="741" y="2019"/>
                                </a:cubicBezTo>
                                <a:cubicBezTo>
                                  <a:pt x="1116" y="2142"/>
                                  <a:pt x="2193" y="2042"/>
                                  <a:pt x="3000" y="1028"/>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1170871" name="Freeform 116"/>
                        <wps:cNvSpPr>
                          <a:spLocks noEditPoints="1"/>
                        </wps:cNvSpPr>
                        <wps:spPr bwMode="auto">
                          <a:xfrm>
                            <a:off x="2757170" y="3209290"/>
                            <a:ext cx="3772535" cy="3771265"/>
                          </a:xfrm>
                          <a:custGeom>
                            <a:avLst/>
                            <a:gdLst>
                              <a:gd name="T0" fmla="*/ 4711 w 5941"/>
                              <a:gd name="T1" fmla="*/ 4419 h 5940"/>
                              <a:gd name="T2" fmla="*/ 4315 w 5941"/>
                              <a:gd name="T3" fmla="*/ 3883 h 5940"/>
                              <a:gd name="T4" fmla="*/ 4810 w 5941"/>
                              <a:gd name="T5" fmla="*/ 3758 h 5940"/>
                              <a:gd name="T6" fmla="*/ 4208 w 5941"/>
                              <a:gd name="T7" fmla="*/ 4342 h 5940"/>
                              <a:gd name="T8" fmla="*/ 4134 w 5941"/>
                              <a:gd name="T9" fmla="*/ 4394 h 5940"/>
                              <a:gd name="T10" fmla="*/ 2789 w 5941"/>
                              <a:gd name="T11" fmla="*/ 3770 h 5940"/>
                              <a:gd name="T12" fmla="*/ 3973 w 5941"/>
                              <a:gd name="T13" fmla="*/ 3398 h 5940"/>
                              <a:gd name="T14" fmla="*/ 3980 w 5941"/>
                              <a:gd name="T15" fmla="*/ 3397 h 5940"/>
                              <a:gd name="T16" fmla="*/ 4614 w 5941"/>
                              <a:gd name="T17" fmla="*/ 2567 h 5940"/>
                              <a:gd name="T18" fmla="*/ 4660 w 5941"/>
                              <a:gd name="T19" fmla="*/ 2355 h 5940"/>
                              <a:gd name="T20" fmla="*/ 4605 w 5941"/>
                              <a:gd name="T21" fmla="*/ 3570 h 5940"/>
                              <a:gd name="T22" fmla="*/ 4222 w 5941"/>
                              <a:gd name="T23" fmla="*/ 3775 h 5940"/>
                              <a:gd name="T24" fmla="*/ 2511 w 5941"/>
                              <a:gd name="T25" fmla="*/ 4886 h 5940"/>
                              <a:gd name="T26" fmla="*/ 2341 w 5941"/>
                              <a:gd name="T27" fmla="*/ 4616 h 5940"/>
                              <a:gd name="T28" fmla="*/ 1602 w 5941"/>
                              <a:gd name="T29" fmla="*/ 4378 h 5940"/>
                              <a:gd name="T30" fmla="*/ 1549 w 5941"/>
                              <a:gd name="T31" fmla="*/ 4303 h 5940"/>
                              <a:gd name="T32" fmla="*/ 2173 w 5941"/>
                              <a:gd name="T33" fmla="*/ 2958 h 5940"/>
                              <a:gd name="T34" fmla="*/ 2545 w 5941"/>
                              <a:gd name="T35" fmla="*/ 4142 h 5940"/>
                              <a:gd name="T36" fmla="*/ 2547 w 5941"/>
                              <a:gd name="T37" fmla="*/ 4149 h 5940"/>
                              <a:gd name="T38" fmla="*/ 3377 w 5941"/>
                              <a:gd name="T39" fmla="*/ 4783 h 5940"/>
                              <a:gd name="T40" fmla="*/ 3588 w 5941"/>
                              <a:gd name="T41" fmla="*/ 4829 h 5940"/>
                              <a:gd name="T42" fmla="*/ 1692 w 5941"/>
                              <a:gd name="T43" fmla="*/ 5105 h 5940"/>
                              <a:gd name="T44" fmla="*/ 1565 w 5941"/>
                              <a:gd name="T45" fmla="*/ 4608 h 5940"/>
                              <a:gd name="T46" fmla="*/ 2061 w 5941"/>
                              <a:gd name="T47" fmla="*/ 4484 h 5940"/>
                              <a:gd name="T48" fmla="*/ 1169 w 5941"/>
                              <a:gd name="T49" fmla="*/ 3695 h 5940"/>
                              <a:gd name="T50" fmla="*/ 1084 w 5941"/>
                              <a:gd name="T51" fmla="*/ 3741 h 5940"/>
                              <a:gd name="T52" fmla="*/ 1177 w 5941"/>
                              <a:gd name="T53" fmla="*/ 2541 h 5940"/>
                              <a:gd name="T54" fmla="*/ 1639 w 5941"/>
                              <a:gd name="T55" fmla="*/ 1951 h 5940"/>
                              <a:gd name="T56" fmla="*/ 1573 w 5941"/>
                              <a:gd name="T57" fmla="*/ 1759 h 5940"/>
                              <a:gd name="T58" fmla="*/ 2605 w 5941"/>
                              <a:gd name="T59" fmla="*/ 1787 h 5940"/>
                              <a:gd name="T60" fmla="*/ 2325 w 5941"/>
                              <a:gd name="T61" fmla="*/ 1940 h 5940"/>
                              <a:gd name="T62" fmla="*/ 1794 w 5941"/>
                              <a:gd name="T63" fmla="*/ 2719 h 5940"/>
                              <a:gd name="T64" fmla="*/ 1550 w 5941"/>
                              <a:gd name="T65" fmla="*/ 2803 h 5940"/>
                              <a:gd name="T66" fmla="*/ 839 w 5941"/>
                              <a:gd name="T67" fmla="*/ 1861 h 5940"/>
                              <a:gd name="T68" fmla="*/ 1335 w 5941"/>
                              <a:gd name="T69" fmla="*/ 1734 h 5940"/>
                              <a:gd name="T70" fmla="*/ 1459 w 5941"/>
                              <a:gd name="T71" fmla="*/ 2230 h 5940"/>
                              <a:gd name="T72" fmla="*/ 839 w 5941"/>
                              <a:gd name="T73" fmla="*/ 1861 h 5940"/>
                              <a:gd name="T74" fmla="*/ 2734 w 5941"/>
                              <a:gd name="T75" fmla="*/ 3585 h 5940"/>
                              <a:gd name="T76" fmla="*/ 2760 w 5941"/>
                              <a:gd name="T77" fmla="*/ 2425 h 5940"/>
                              <a:gd name="T78" fmla="*/ 2107 w 5941"/>
                              <a:gd name="T79" fmla="*/ 2693 h 5940"/>
                              <a:gd name="T80" fmla="*/ 3265 w 5941"/>
                              <a:gd name="T81" fmla="*/ 2547 h 5940"/>
                              <a:gd name="T82" fmla="*/ 2439 w 5941"/>
                              <a:gd name="T83" fmla="*/ 3047 h 5940"/>
                              <a:gd name="T84" fmla="*/ 2924 w 5941"/>
                              <a:gd name="T85" fmla="*/ 3388 h 5940"/>
                              <a:gd name="T86" fmla="*/ 2938 w 5941"/>
                              <a:gd name="T87" fmla="*/ 2951 h 5940"/>
                              <a:gd name="T88" fmla="*/ 2202 w 5941"/>
                              <a:gd name="T89" fmla="*/ 1253 h 5940"/>
                              <a:gd name="T90" fmla="*/ 3402 w 5941"/>
                              <a:gd name="T91" fmla="*/ 1346 h 5940"/>
                              <a:gd name="T92" fmla="*/ 3993 w 5941"/>
                              <a:gd name="T93" fmla="*/ 1808 h 5940"/>
                              <a:gd name="T94" fmla="*/ 4184 w 5941"/>
                              <a:gd name="T95" fmla="*/ 1743 h 5940"/>
                              <a:gd name="T96" fmla="*/ 4156 w 5941"/>
                              <a:gd name="T97" fmla="*/ 2775 h 5940"/>
                              <a:gd name="T98" fmla="*/ 4003 w 5941"/>
                              <a:gd name="T99" fmla="*/ 2494 h 5940"/>
                              <a:gd name="T100" fmla="*/ 3225 w 5941"/>
                              <a:gd name="T101" fmla="*/ 1963 h 5940"/>
                              <a:gd name="T102" fmla="*/ 3140 w 5941"/>
                              <a:gd name="T103" fmla="*/ 1719 h 5940"/>
                              <a:gd name="T104" fmla="*/ 2204 w 5941"/>
                              <a:gd name="T105" fmla="*/ 1327 h 5940"/>
                              <a:gd name="T106" fmla="*/ 3589 w 5941"/>
                              <a:gd name="T107" fmla="*/ 1133 h 5940"/>
                              <a:gd name="T108" fmla="*/ 4250 w 5941"/>
                              <a:gd name="T109" fmla="*/ 1232 h 5940"/>
                              <a:gd name="T110" fmla="*/ 3714 w 5941"/>
                              <a:gd name="T111" fmla="*/ 1628 h 5940"/>
                              <a:gd name="T112" fmla="*/ 3589 w 5941"/>
                              <a:gd name="T113" fmla="*/ 1133 h 5940"/>
                              <a:gd name="T114" fmla="*/ 565 w 5941"/>
                              <a:gd name="T115" fmla="*/ 4605 h 5940"/>
                              <a:gd name="T116" fmla="*/ 5641 w 5941"/>
                              <a:gd name="T117" fmla="*/ 3591 h 59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5941" h="5940">
                                <a:moveTo>
                                  <a:pt x="4936" y="4252"/>
                                </a:moveTo>
                                <a:cubicBezTo>
                                  <a:pt x="4936" y="4252"/>
                                  <a:pt x="4935" y="4252"/>
                                  <a:pt x="4935" y="4252"/>
                                </a:cubicBezTo>
                                <a:cubicBezTo>
                                  <a:pt x="4885" y="4336"/>
                                  <a:pt x="4805" y="4395"/>
                                  <a:pt x="4711" y="4419"/>
                                </a:cubicBezTo>
                                <a:cubicBezTo>
                                  <a:pt x="4618" y="4442"/>
                                  <a:pt x="4521" y="4428"/>
                                  <a:pt x="4439" y="4378"/>
                                </a:cubicBezTo>
                                <a:cubicBezTo>
                                  <a:pt x="4268" y="4275"/>
                                  <a:pt x="4213" y="4053"/>
                                  <a:pt x="4315" y="3883"/>
                                </a:cubicBezTo>
                                <a:cubicBezTo>
                                  <a:pt x="4315" y="3883"/>
                                  <a:pt x="4315" y="3883"/>
                                  <a:pt x="4315" y="3883"/>
                                </a:cubicBezTo>
                                <a:cubicBezTo>
                                  <a:pt x="4315" y="3882"/>
                                  <a:pt x="4315" y="3882"/>
                                  <a:pt x="4315" y="3882"/>
                                </a:cubicBezTo>
                                <a:cubicBezTo>
                                  <a:pt x="4365" y="3799"/>
                                  <a:pt x="4444" y="3741"/>
                                  <a:pt x="4537" y="3717"/>
                                </a:cubicBezTo>
                                <a:cubicBezTo>
                                  <a:pt x="4630" y="3694"/>
                                  <a:pt x="4727" y="3709"/>
                                  <a:pt x="4810" y="3758"/>
                                </a:cubicBezTo>
                                <a:cubicBezTo>
                                  <a:pt x="4981" y="3861"/>
                                  <a:pt x="5037" y="4082"/>
                                  <a:pt x="4936" y="4252"/>
                                </a:cubicBezTo>
                                <a:moveTo>
                                  <a:pt x="4135" y="4162"/>
                                </a:moveTo>
                                <a:cubicBezTo>
                                  <a:pt x="4146" y="4224"/>
                                  <a:pt x="4171" y="4285"/>
                                  <a:pt x="4208" y="4342"/>
                                </a:cubicBezTo>
                                <a:cubicBezTo>
                                  <a:pt x="4212" y="4347"/>
                                  <a:pt x="4212" y="4347"/>
                                  <a:pt x="4212" y="4347"/>
                                </a:cubicBezTo>
                                <a:cubicBezTo>
                                  <a:pt x="4201" y="4353"/>
                                  <a:pt x="4201" y="4353"/>
                                  <a:pt x="4201" y="4353"/>
                                </a:cubicBezTo>
                                <a:cubicBezTo>
                                  <a:pt x="4178" y="4368"/>
                                  <a:pt x="4156" y="4382"/>
                                  <a:pt x="4134" y="4394"/>
                                </a:cubicBezTo>
                                <a:cubicBezTo>
                                  <a:pt x="3833" y="4558"/>
                                  <a:pt x="3452" y="4531"/>
                                  <a:pt x="3177" y="4332"/>
                                </a:cubicBezTo>
                                <a:cubicBezTo>
                                  <a:pt x="3174" y="4330"/>
                                  <a:pt x="3172" y="4328"/>
                                  <a:pt x="3169" y="4325"/>
                                </a:cubicBezTo>
                                <a:cubicBezTo>
                                  <a:pt x="2854" y="4102"/>
                                  <a:pt x="2798" y="3855"/>
                                  <a:pt x="2789" y="3770"/>
                                </a:cubicBezTo>
                                <a:cubicBezTo>
                                  <a:pt x="2847" y="4010"/>
                                  <a:pt x="3062" y="4189"/>
                                  <a:pt x="3320" y="4189"/>
                                </a:cubicBezTo>
                                <a:cubicBezTo>
                                  <a:pt x="3365" y="4189"/>
                                  <a:pt x="3408" y="4183"/>
                                  <a:pt x="3450" y="4173"/>
                                </a:cubicBezTo>
                                <a:cubicBezTo>
                                  <a:pt x="3958" y="4075"/>
                                  <a:pt x="3973" y="3398"/>
                                  <a:pt x="3973" y="3398"/>
                                </a:cubicBezTo>
                                <a:cubicBezTo>
                                  <a:pt x="3976" y="3398"/>
                                  <a:pt x="3978" y="3397"/>
                                  <a:pt x="3980" y="3397"/>
                                </a:cubicBezTo>
                                <a:cubicBezTo>
                                  <a:pt x="3980" y="3396"/>
                                  <a:pt x="3980" y="3395"/>
                                  <a:pt x="3980" y="3394"/>
                                </a:cubicBezTo>
                                <a:cubicBezTo>
                                  <a:pt x="3980" y="3395"/>
                                  <a:pt x="3980" y="3396"/>
                                  <a:pt x="3980" y="3397"/>
                                </a:cubicBezTo>
                                <a:cubicBezTo>
                                  <a:pt x="3994" y="3395"/>
                                  <a:pt x="4007" y="3392"/>
                                  <a:pt x="4020" y="3390"/>
                                </a:cubicBezTo>
                                <a:cubicBezTo>
                                  <a:pt x="4092" y="3376"/>
                                  <a:pt x="4161" y="3349"/>
                                  <a:pt x="4224" y="3309"/>
                                </a:cubicBezTo>
                                <a:cubicBezTo>
                                  <a:pt x="4458" y="3161"/>
                                  <a:pt x="4595" y="2828"/>
                                  <a:pt x="4614" y="2567"/>
                                </a:cubicBezTo>
                                <a:cubicBezTo>
                                  <a:pt x="4618" y="2521"/>
                                  <a:pt x="4615" y="2472"/>
                                  <a:pt x="4605" y="2418"/>
                                </a:cubicBezTo>
                                <a:cubicBezTo>
                                  <a:pt x="4602" y="2401"/>
                                  <a:pt x="4606" y="2385"/>
                                  <a:pt x="4617" y="2373"/>
                                </a:cubicBezTo>
                                <a:cubicBezTo>
                                  <a:pt x="4627" y="2361"/>
                                  <a:pt x="4643" y="2354"/>
                                  <a:pt x="4660" y="2355"/>
                                </a:cubicBezTo>
                                <a:cubicBezTo>
                                  <a:pt x="4674" y="2356"/>
                                  <a:pt x="4682" y="2360"/>
                                  <a:pt x="4690" y="2371"/>
                                </a:cubicBezTo>
                                <a:cubicBezTo>
                                  <a:pt x="4916" y="2681"/>
                                  <a:pt x="4932" y="3111"/>
                                  <a:pt x="4717" y="3432"/>
                                </a:cubicBezTo>
                                <a:cubicBezTo>
                                  <a:pt x="4684" y="3481"/>
                                  <a:pt x="4647" y="3527"/>
                                  <a:pt x="4605" y="3570"/>
                                </a:cubicBezTo>
                                <a:cubicBezTo>
                                  <a:pt x="4604" y="3571"/>
                                  <a:pt x="4600" y="3571"/>
                                  <a:pt x="4597" y="3571"/>
                                </a:cubicBezTo>
                                <a:cubicBezTo>
                                  <a:pt x="4543" y="3574"/>
                                  <a:pt x="4494" y="3585"/>
                                  <a:pt x="4447" y="3603"/>
                                </a:cubicBezTo>
                                <a:cubicBezTo>
                                  <a:pt x="4355" y="3639"/>
                                  <a:pt x="4279" y="3697"/>
                                  <a:pt x="4222" y="3775"/>
                                </a:cubicBezTo>
                                <a:cubicBezTo>
                                  <a:pt x="4140" y="3889"/>
                                  <a:pt x="4110" y="4019"/>
                                  <a:pt x="4135" y="4162"/>
                                </a:cubicBezTo>
                                <a:moveTo>
                                  <a:pt x="3572" y="4859"/>
                                </a:moveTo>
                                <a:cubicBezTo>
                                  <a:pt x="3262" y="5085"/>
                                  <a:pt x="2833" y="5101"/>
                                  <a:pt x="2511" y="4886"/>
                                </a:cubicBezTo>
                                <a:cubicBezTo>
                                  <a:pt x="2463" y="4853"/>
                                  <a:pt x="2416" y="4816"/>
                                  <a:pt x="2373" y="4774"/>
                                </a:cubicBezTo>
                                <a:cubicBezTo>
                                  <a:pt x="2373" y="4773"/>
                                  <a:pt x="2372" y="4769"/>
                                  <a:pt x="2372" y="4766"/>
                                </a:cubicBezTo>
                                <a:cubicBezTo>
                                  <a:pt x="2369" y="4712"/>
                                  <a:pt x="2359" y="4663"/>
                                  <a:pt x="2341" y="4616"/>
                                </a:cubicBezTo>
                                <a:cubicBezTo>
                                  <a:pt x="2305" y="4524"/>
                                  <a:pt x="2247" y="4448"/>
                                  <a:pt x="2168" y="4391"/>
                                </a:cubicBezTo>
                                <a:cubicBezTo>
                                  <a:pt x="2054" y="4309"/>
                                  <a:pt x="1924" y="4279"/>
                                  <a:pt x="1782" y="4304"/>
                                </a:cubicBezTo>
                                <a:cubicBezTo>
                                  <a:pt x="1719" y="4315"/>
                                  <a:pt x="1659" y="4340"/>
                                  <a:pt x="1602" y="4378"/>
                                </a:cubicBezTo>
                                <a:cubicBezTo>
                                  <a:pt x="1597" y="4381"/>
                                  <a:pt x="1597" y="4381"/>
                                  <a:pt x="1597" y="4381"/>
                                </a:cubicBezTo>
                                <a:cubicBezTo>
                                  <a:pt x="1590" y="4370"/>
                                  <a:pt x="1590" y="4370"/>
                                  <a:pt x="1590" y="4370"/>
                                </a:cubicBezTo>
                                <a:cubicBezTo>
                                  <a:pt x="1576" y="4347"/>
                                  <a:pt x="1562" y="4325"/>
                                  <a:pt x="1549" y="4303"/>
                                </a:cubicBezTo>
                                <a:cubicBezTo>
                                  <a:pt x="1385" y="4002"/>
                                  <a:pt x="1412" y="3621"/>
                                  <a:pt x="1611" y="3346"/>
                                </a:cubicBezTo>
                                <a:cubicBezTo>
                                  <a:pt x="1613" y="3343"/>
                                  <a:pt x="1616" y="3341"/>
                                  <a:pt x="1618" y="3338"/>
                                </a:cubicBezTo>
                                <a:cubicBezTo>
                                  <a:pt x="1841" y="3023"/>
                                  <a:pt x="2088" y="2967"/>
                                  <a:pt x="2173" y="2958"/>
                                </a:cubicBezTo>
                                <a:cubicBezTo>
                                  <a:pt x="1933" y="3016"/>
                                  <a:pt x="1755" y="3231"/>
                                  <a:pt x="1755" y="3489"/>
                                </a:cubicBezTo>
                                <a:cubicBezTo>
                                  <a:pt x="1755" y="3534"/>
                                  <a:pt x="1761" y="3577"/>
                                  <a:pt x="1771" y="3619"/>
                                </a:cubicBezTo>
                                <a:cubicBezTo>
                                  <a:pt x="1869" y="4127"/>
                                  <a:pt x="2545" y="4142"/>
                                  <a:pt x="2545" y="4142"/>
                                </a:cubicBezTo>
                                <a:cubicBezTo>
                                  <a:pt x="2546" y="4145"/>
                                  <a:pt x="2546" y="4147"/>
                                  <a:pt x="2547" y="4149"/>
                                </a:cubicBezTo>
                                <a:cubicBezTo>
                                  <a:pt x="2548" y="4149"/>
                                  <a:pt x="2549" y="4149"/>
                                  <a:pt x="2549" y="4149"/>
                                </a:cubicBezTo>
                                <a:cubicBezTo>
                                  <a:pt x="2549" y="4149"/>
                                  <a:pt x="2548" y="4149"/>
                                  <a:pt x="2547" y="4149"/>
                                </a:cubicBezTo>
                                <a:cubicBezTo>
                                  <a:pt x="2549" y="4163"/>
                                  <a:pt x="2551" y="4176"/>
                                  <a:pt x="2553" y="4189"/>
                                </a:cubicBezTo>
                                <a:cubicBezTo>
                                  <a:pt x="2567" y="4261"/>
                                  <a:pt x="2594" y="4330"/>
                                  <a:pt x="2634" y="4394"/>
                                </a:cubicBezTo>
                                <a:cubicBezTo>
                                  <a:pt x="2782" y="4627"/>
                                  <a:pt x="3115" y="4764"/>
                                  <a:pt x="3377" y="4783"/>
                                </a:cubicBezTo>
                                <a:cubicBezTo>
                                  <a:pt x="3422" y="4787"/>
                                  <a:pt x="3471" y="4784"/>
                                  <a:pt x="3526" y="4774"/>
                                </a:cubicBezTo>
                                <a:cubicBezTo>
                                  <a:pt x="3543" y="4771"/>
                                  <a:pt x="3558" y="4775"/>
                                  <a:pt x="3571" y="4786"/>
                                </a:cubicBezTo>
                                <a:cubicBezTo>
                                  <a:pt x="3583" y="4796"/>
                                  <a:pt x="3589" y="4812"/>
                                  <a:pt x="3588" y="4829"/>
                                </a:cubicBezTo>
                                <a:cubicBezTo>
                                  <a:pt x="3588" y="4843"/>
                                  <a:pt x="3583" y="4851"/>
                                  <a:pt x="3572" y="4859"/>
                                </a:cubicBezTo>
                                <a:moveTo>
                                  <a:pt x="2185" y="4979"/>
                                </a:moveTo>
                                <a:cubicBezTo>
                                  <a:pt x="2082" y="5150"/>
                                  <a:pt x="1861" y="5206"/>
                                  <a:pt x="1692" y="5105"/>
                                </a:cubicBezTo>
                                <a:cubicBezTo>
                                  <a:pt x="1691" y="5105"/>
                                  <a:pt x="1691" y="5104"/>
                                  <a:pt x="1691" y="5104"/>
                                </a:cubicBezTo>
                                <a:cubicBezTo>
                                  <a:pt x="1607" y="5054"/>
                                  <a:pt x="1548" y="4974"/>
                                  <a:pt x="1524" y="4880"/>
                                </a:cubicBezTo>
                                <a:cubicBezTo>
                                  <a:pt x="1501" y="4787"/>
                                  <a:pt x="1516" y="4690"/>
                                  <a:pt x="1565" y="4608"/>
                                </a:cubicBezTo>
                                <a:cubicBezTo>
                                  <a:pt x="1668" y="4437"/>
                                  <a:pt x="1890" y="4382"/>
                                  <a:pt x="2061" y="4484"/>
                                </a:cubicBezTo>
                                <a:cubicBezTo>
                                  <a:pt x="2061" y="4484"/>
                                  <a:pt x="2061" y="4484"/>
                                  <a:pt x="2061" y="4484"/>
                                </a:cubicBezTo>
                                <a:cubicBezTo>
                                  <a:pt x="2061" y="4484"/>
                                  <a:pt x="2061" y="4484"/>
                                  <a:pt x="2061" y="4484"/>
                                </a:cubicBezTo>
                                <a:cubicBezTo>
                                  <a:pt x="2144" y="4534"/>
                                  <a:pt x="2203" y="4613"/>
                                  <a:pt x="2226" y="4706"/>
                                </a:cubicBezTo>
                                <a:cubicBezTo>
                                  <a:pt x="2249" y="4799"/>
                                  <a:pt x="2235" y="4896"/>
                                  <a:pt x="2185" y="4979"/>
                                </a:cubicBezTo>
                                <a:moveTo>
                                  <a:pt x="1169" y="3695"/>
                                </a:moveTo>
                                <a:cubicBezTo>
                                  <a:pt x="1172" y="3712"/>
                                  <a:pt x="1168" y="3727"/>
                                  <a:pt x="1157" y="3740"/>
                                </a:cubicBezTo>
                                <a:cubicBezTo>
                                  <a:pt x="1147" y="3752"/>
                                  <a:pt x="1131" y="3758"/>
                                  <a:pt x="1114" y="3757"/>
                                </a:cubicBezTo>
                                <a:cubicBezTo>
                                  <a:pt x="1101" y="3757"/>
                                  <a:pt x="1092" y="3752"/>
                                  <a:pt x="1084" y="3741"/>
                                </a:cubicBezTo>
                                <a:cubicBezTo>
                                  <a:pt x="858" y="3431"/>
                                  <a:pt x="842" y="3002"/>
                                  <a:pt x="1057" y="2680"/>
                                </a:cubicBezTo>
                                <a:cubicBezTo>
                                  <a:pt x="1090" y="2632"/>
                                  <a:pt x="1128" y="2585"/>
                                  <a:pt x="1169" y="2542"/>
                                </a:cubicBezTo>
                                <a:cubicBezTo>
                                  <a:pt x="1170" y="2542"/>
                                  <a:pt x="1174" y="2541"/>
                                  <a:pt x="1177" y="2541"/>
                                </a:cubicBezTo>
                                <a:cubicBezTo>
                                  <a:pt x="1232" y="2538"/>
                                  <a:pt x="1280" y="2528"/>
                                  <a:pt x="1327" y="2510"/>
                                </a:cubicBezTo>
                                <a:cubicBezTo>
                                  <a:pt x="1420" y="2474"/>
                                  <a:pt x="1495" y="2416"/>
                                  <a:pt x="1552" y="2337"/>
                                </a:cubicBezTo>
                                <a:cubicBezTo>
                                  <a:pt x="1635" y="2223"/>
                                  <a:pt x="1664" y="2093"/>
                                  <a:pt x="1639" y="1951"/>
                                </a:cubicBezTo>
                                <a:cubicBezTo>
                                  <a:pt x="1628" y="1888"/>
                                  <a:pt x="1604" y="1828"/>
                                  <a:pt x="1566" y="1771"/>
                                </a:cubicBezTo>
                                <a:cubicBezTo>
                                  <a:pt x="1562" y="1766"/>
                                  <a:pt x="1562" y="1766"/>
                                  <a:pt x="1562" y="1766"/>
                                </a:cubicBezTo>
                                <a:cubicBezTo>
                                  <a:pt x="1573" y="1759"/>
                                  <a:pt x="1573" y="1759"/>
                                  <a:pt x="1573" y="1759"/>
                                </a:cubicBezTo>
                                <a:cubicBezTo>
                                  <a:pt x="1596" y="1745"/>
                                  <a:pt x="1618" y="1731"/>
                                  <a:pt x="1641" y="1718"/>
                                </a:cubicBezTo>
                                <a:cubicBezTo>
                                  <a:pt x="1941" y="1554"/>
                                  <a:pt x="2322" y="1581"/>
                                  <a:pt x="2597" y="1780"/>
                                </a:cubicBezTo>
                                <a:cubicBezTo>
                                  <a:pt x="2600" y="1782"/>
                                  <a:pt x="2603" y="1785"/>
                                  <a:pt x="2605" y="1787"/>
                                </a:cubicBezTo>
                                <a:cubicBezTo>
                                  <a:pt x="2921" y="2010"/>
                                  <a:pt x="2976" y="2257"/>
                                  <a:pt x="2986" y="2342"/>
                                </a:cubicBezTo>
                                <a:cubicBezTo>
                                  <a:pt x="2928" y="2102"/>
                                  <a:pt x="2712" y="1924"/>
                                  <a:pt x="2454" y="1924"/>
                                </a:cubicBezTo>
                                <a:cubicBezTo>
                                  <a:pt x="2409" y="1924"/>
                                  <a:pt x="2366" y="1930"/>
                                  <a:pt x="2325" y="1940"/>
                                </a:cubicBezTo>
                                <a:cubicBezTo>
                                  <a:pt x="1817" y="2038"/>
                                  <a:pt x="1801" y="2714"/>
                                  <a:pt x="1801" y="2714"/>
                                </a:cubicBezTo>
                                <a:cubicBezTo>
                                  <a:pt x="1799" y="2715"/>
                                  <a:pt x="1796" y="2715"/>
                                  <a:pt x="1794" y="2716"/>
                                </a:cubicBezTo>
                                <a:cubicBezTo>
                                  <a:pt x="1794" y="2717"/>
                                  <a:pt x="1794" y="2718"/>
                                  <a:pt x="1794" y="2719"/>
                                </a:cubicBezTo>
                                <a:cubicBezTo>
                                  <a:pt x="1794" y="2718"/>
                                  <a:pt x="1794" y="2717"/>
                                  <a:pt x="1794" y="2716"/>
                                </a:cubicBezTo>
                                <a:cubicBezTo>
                                  <a:pt x="1780" y="2718"/>
                                  <a:pt x="1767" y="2720"/>
                                  <a:pt x="1754" y="2722"/>
                                </a:cubicBezTo>
                                <a:cubicBezTo>
                                  <a:pt x="1682" y="2736"/>
                                  <a:pt x="1613" y="2763"/>
                                  <a:pt x="1550" y="2803"/>
                                </a:cubicBezTo>
                                <a:cubicBezTo>
                                  <a:pt x="1316" y="2951"/>
                                  <a:pt x="1179" y="3284"/>
                                  <a:pt x="1160" y="3546"/>
                                </a:cubicBezTo>
                                <a:cubicBezTo>
                                  <a:pt x="1157" y="3591"/>
                                  <a:pt x="1160" y="3640"/>
                                  <a:pt x="1169" y="3695"/>
                                </a:cubicBezTo>
                                <a:moveTo>
                                  <a:pt x="839" y="1861"/>
                                </a:moveTo>
                                <a:cubicBezTo>
                                  <a:pt x="839" y="1860"/>
                                  <a:pt x="839" y="1860"/>
                                  <a:pt x="839" y="1860"/>
                                </a:cubicBezTo>
                                <a:cubicBezTo>
                                  <a:pt x="889" y="1776"/>
                                  <a:pt x="969" y="1717"/>
                                  <a:pt x="1063" y="1693"/>
                                </a:cubicBezTo>
                                <a:cubicBezTo>
                                  <a:pt x="1156" y="1670"/>
                                  <a:pt x="1253" y="1685"/>
                                  <a:pt x="1335" y="1734"/>
                                </a:cubicBezTo>
                                <a:cubicBezTo>
                                  <a:pt x="1506" y="1837"/>
                                  <a:pt x="1562" y="2059"/>
                                  <a:pt x="1459" y="2230"/>
                                </a:cubicBezTo>
                                <a:cubicBezTo>
                                  <a:pt x="1459" y="2230"/>
                                  <a:pt x="1459" y="2230"/>
                                  <a:pt x="1459" y="2230"/>
                                </a:cubicBezTo>
                                <a:cubicBezTo>
                                  <a:pt x="1459" y="2230"/>
                                  <a:pt x="1459" y="2230"/>
                                  <a:pt x="1459" y="2230"/>
                                </a:cubicBezTo>
                                <a:cubicBezTo>
                                  <a:pt x="1409" y="2313"/>
                                  <a:pt x="1331" y="2372"/>
                                  <a:pt x="1238" y="2395"/>
                                </a:cubicBezTo>
                                <a:cubicBezTo>
                                  <a:pt x="1144" y="2418"/>
                                  <a:pt x="1047" y="2404"/>
                                  <a:pt x="964" y="2354"/>
                                </a:cubicBezTo>
                                <a:cubicBezTo>
                                  <a:pt x="794" y="2251"/>
                                  <a:pt x="737" y="2030"/>
                                  <a:pt x="839" y="1861"/>
                                </a:cubicBezTo>
                                <a:moveTo>
                                  <a:pt x="2905" y="2892"/>
                                </a:moveTo>
                                <a:cubicBezTo>
                                  <a:pt x="2745" y="2831"/>
                                  <a:pt x="2565" y="2911"/>
                                  <a:pt x="2504" y="3072"/>
                                </a:cubicBezTo>
                                <a:cubicBezTo>
                                  <a:pt x="2426" y="3277"/>
                                  <a:pt x="2529" y="3507"/>
                                  <a:pt x="2734" y="3585"/>
                                </a:cubicBezTo>
                                <a:cubicBezTo>
                                  <a:pt x="2994" y="3685"/>
                                  <a:pt x="3287" y="3553"/>
                                  <a:pt x="3387" y="3293"/>
                                </a:cubicBezTo>
                                <a:cubicBezTo>
                                  <a:pt x="3422" y="3201"/>
                                  <a:pt x="3435" y="3102"/>
                                  <a:pt x="3426" y="3005"/>
                                </a:cubicBezTo>
                                <a:cubicBezTo>
                                  <a:pt x="3392" y="2659"/>
                                  <a:pt x="3096" y="2434"/>
                                  <a:pt x="2760" y="2425"/>
                                </a:cubicBezTo>
                                <a:cubicBezTo>
                                  <a:pt x="2624" y="2421"/>
                                  <a:pt x="2489" y="2450"/>
                                  <a:pt x="2366" y="2509"/>
                                </a:cubicBezTo>
                                <a:cubicBezTo>
                                  <a:pt x="2303" y="2539"/>
                                  <a:pt x="2243" y="2577"/>
                                  <a:pt x="2189" y="2621"/>
                                </a:cubicBezTo>
                                <a:cubicBezTo>
                                  <a:pt x="2160" y="2643"/>
                                  <a:pt x="2133" y="2667"/>
                                  <a:pt x="2107" y="2693"/>
                                </a:cubicBezTo>
                                <a:cubicBezTo>
                                  <a:pt x="2088" y="2711"/>
                                  <a:pt x="2034" y="2772"/>
                                  <a:pt x="2034" y="2772"/>
                                </a:cubicBezTo>
                                <a:cubicBezTo>
                                  <a:pt x="2160" y="2612"/>
                                  <a:pt x="2321" y="2472"/>
                                  <a:pt x="2518" y="2407"/>
                                </a:cubicBezTo>
                                <a:cubicBezTo>
                                  <a:pt x="2765" y="2326"/>
                                  <a:pt x="3069" y="2371"/>
                                  <a:pt x="3265" y="2547"/>
                                </a:cubicBezTo>
                                <a:cubicBezTo>
                                  <a:pt x="3477" y="2736"/>
                                  <a:pt x="3552" y="3053"/>
                                  <a:pt x="3452" y="3317"/>
                                </a:cubicBezTo>
                                <a:cubicBezTo>
                                  <a:pt x="3339" y="3614"/>
                                  <a:pt x="3006" y="3763"/>
                                  <a:pt x="2709" y="3650"/>
                                </a:cubicBezTo>
                                <a:cubicBezTo>
                                  <a:pt x="2468" y="3558"/>
                                  <a:pt x="2347" y="3288"/>
                                  <a:pt x="2439" y="3047"/>
                                </a:cubicBezTo>
                                <a:cubicBezTo>
                                  <a:pt x="2514" y="2851"/>
                                  <a:pt x="2734" y="2752"/>
                                  <a:pt x="2930" y="2827"/>
                                </a:cubicBezTo>
                                <a:cubicBezTo>
                                  <a:pt x="3091" y="2888"/>
                                  <a:pt x="3172" y="3068"/>
                                  <a:pt x="3110" y="3229"/>
                                </a:cubicBezTo>
                                <a:cubicBezTo>
                                  <a:pt x="3078" y="3313"/>
                                  <a:pt x="3006" y="3370"/>
                                  <a:pt x="2924" y="3388"/>
                                </a:cubicBezTo>
                                <a:cubicBezTo>
                                  <a:pt x="2876" y="3403"/>
                                  <a:pt x="2823" y="3403"/>
                                  <a:pt x="2773" y="3384"/>
                                </a:cubicBezTo>
                                <a:cubicBezTo>
                                  <a:pt x="2653" y="3339"/>
                                  <a:pt x="2593" y="3205"/>
                                  <a:pt x="2639" y="3085"/>
                                </a:cubicBezTo>
                                <a:cubicBezTo>
                                  <a:pt x="2685" y="2966"/>
                                  <a:pt x="2818" y="2906"/>
                                  <a:pt x="2938" y="2951"/>
                                </a:cubicBezTo>
                                <a:cubicBezTo>
                                  <a:pt x="2984" y="2969"/>
                                  <a:pt x="3020" y="2999"/>
                                  <a:pt x="3046" y="3037"/>
                                </a:cubicBezTo>
                                <a:cubicBezTo>
                                  <a:pt x="3023" y="2973"/>
                                  <a:pt x="2974" y="2918"/>
                                  <a:pt x="2905" y="2892"/>
                                </a:cubicBezTo>
                                <a:moveTo>
                                  <a:pt x="2202" y="1253"/>
                                </a:moveTo>
                                <a:cubicBezTo>
                                  <a:pt x="2512" y="1027"/>
                                  <a:pt x="2942" y="1011"/>
                                  <a:pt x="3263" y="1226"/>
                                </a:cubicBezTo>
                                <a:cubicBezTo>
                                  <a:pt x="3312" y="1259"/>
                                  <a:pt x="3358" y="1297"/>
                                  <a:pt x="3401" y="1338"/>
                                </a:cubicBezTo>
                                <a:cubicBezTo>
                                  <a:pt x="3402" y="1339"/>
                                  <a:pt x="3402" y="1343"/>
                                  <a:pt x="3402" y="1346"/>
                                </a:cubicBezTo>
                                <a:cubicBezTo>
                                  <a:pt x="3405" y="1401"/>
                                  <a:pt x="3416" y="1449"/>
                                  <a:pt x="3434" y="1496"/>
                                </a:cubicBezTo>
                                <a:cubicBezTo>
                                  <a:pt x="3470" y="1589"/>
                                  <a:pt x="3528" y="1664"/>
                                  <a:pt x="3606" y="1721"/>
                                </a:cubicBezTo>
                                <a:cubicBezTo>
                                  <a:pt x="3720" y="1804"/>
                                  <a:pt x="3850" y="1833"/>
                                  <a:pt x="3993" y="1808"/>
                                </a:cubicBezTo>
                                <a:cubicBezTo>
                                  <a:pt x="4055" y="1797"/>
                                  <a:pt x="4116" y="1773"/>
                                  <a:pt x="4173" y="1735"/>
                                </a:cubicBezTo>
                                <a:cubicBezTo>
                                  <a:pt x="4178" y="1732"/>
                                  <a:pt x="4178" y="1732"/>
                                  <a:pt x="4178" y="1732"/>
                                </a:cubicBezTo>
                                <a:cubicBezTo>
                                  <a:pt x="4184" y="1743"/>
                                  <a:pt x="4184" y="1743"/>
                                  <a:pt x="4184" y="1743"/>
                                </a:cubicBezTo>
                                <a:cubicBezTo>
                                  <a:pt x="4199" y="1765"/>
                                  <a:pt x="4212" y="1787"/>
                                  <a:pt x="4225" y="1810"/>
                                </a:cubicBezTo>
                                <a:cubicBezTo>
                                  <a:pt x="4389" y="2110"/>
                                  <a:pt x="4362" y="2491"/>
                                  <a:pt x="4163" y="2766"/>
                                </a:cubicBezTo>
                                <a:cubicBezTo>
                                  <a:pt x="4161" y="2769"/>
                                  <a:pt x="4159" y="2772"/>
                                  <a:pt x="4156" y="2775"/>
                                </a:cubicBezTo>
                                <a:cubicBezTo>
                                  <a:pt x="3933" y="3090"/>
                                  <a:pt x="3686" y="3145"/>
                                  <a:pt x="3601" y="3155"/>
                                </a:cubicBezTo>
                                <a:cubicBezTo>
                                  <a:pt x="3841" y="3097"/>
                                  <a:pt x="4020" y="2881"/>
                                  <a:pt x="4020" y="2623"/>
                                </a:cubicBezTo>
                                <a:cubicBezTo>
                                  <a:pt x="4020" y="2578"/>
                                  <a:pt x="4014" y="2535"/>
                                  <a:pt x="4003" y="2494"/>
                                </a:cubicBezTo>
                                <a:cubicBezTo>
                                  <a:pt x="3906" y="1986"/>
                                  <a:pt x="3229" y="1970"/>
                                  <a:pt x="3229" y="1970"/>
                                </a:cubicBezTo>
                                <a:cubicBezTo>
                                  <a:pt x="3228" y="1968"/>
                                  <a:pt x="3228" y="1965"/>
                                  <a:pt x="3228" y="1963"/>
                                </a:cubicBezTo>
                                <a:cubicBezTo>
                                  <a:pt x="3227" y="1963"/>
                                  <a:pt x="3226" y="1963"/>
                                  <a:pt x="3225" y="1963"/>
                                </a:cubicBezTo>
                                <a:cubicBezTo>
                                  <a:pt x="3226" y="1963"/>
                                  <a:pt x="3227" y="1963"/>
                                  <a:pt x="3228" y="1963"/>
                                </a:cubicBezTo>
                                <a:cubicBezTo>
                                  <a:pt x="3226" y="1950"/>
                                  <a:pt x="3223" y="1936"/>
                                  <a:pt x="3221" y="1923"/>
                                </a:cubicBezTo>
                                <a:cubicBezTo>
                                  <a:pt x="3207" y="1851"/>
                                  <a:pt x="3180" y="1782"/>
                                  <a:pt x="3140" y="1719"/>
                                </a:cubicBezTo>
                                <a:cubicBezTo>
                                  <a:pt x="2992" y="1485"/>
                                  <a:pt x="2659" y="1348"/>
                                  <a:pt x="2397" y="1329"/>
                                </a:cubicBezTo>
                                <a:cubicBezTo>
                                  <a:pt x="2352" y="1326"/>
                                  <a:pt x="2303" y="1329"/>
                                  <a:pt x="2249" y="1338"/>
                                </a:cubicBezTo>
                                <a:cubicBezTo>
                                  <a:pt x="2232" y="1341"/>
                                  <a:pt x="2216" y="1337"/>
                                  <a:pt x="2204" y="1327"/>
                                </a:cubicBezTo>
                                <a:cubicBezTo>
                                  <a:pt x="2192" y="1316"/>
                                  <a:pt x="2185" y="1300"/>
                                  <a:pt x="2186" y="1283"/>
                                </a:cubicBezTo>
                                <a:cubicBezTo>
                                  <a:pt x="2187" y="1270"/>
                                  <a:pt x="2191" y="1261"/>
                                  <a:pt x="2202" y="1253"/>
                                </a:cubicBezTo>
                                <a:moveTo>
                                  <a:pt x="3589" y="1133"/>
                                </a:moveTo>
                                <a:cubicBezTo>
                                  <a:pt x="3692" y="963"/>
                                  <a:pt x="3913" y="906"/>
                                  <a:pt x="4083" y="1008"/>
                                </a:cubicBezTo>
                                <a:cubicBezTo>
                                  <a:pt x="4083" y="1008"/>
                                  <a:pt x="4083" y="1008"/>
                                  <a:pt x="4083" y="1008"/>
                                </a:cubicBezTo>
                                <a:cubicBezTo>
                                  <a:pt x="4167" y="1058"/>
                                  <a:pt x="4226" y="1138"/>
                                  <a:pt x="4250" y="1232"/>
                                </a:cubicBezTo>
                                <a:cubicBezTo>
                                  <a:pt x="4273" y="1325"/>
                                  <a:pt x="4259" y="1422"/>
                                  <a:pt x="4209" y="1504"/>
                                </a:cubicBezTo>
                                <a:cubicBezTo>
                                  <a:pt x="4106" y="1675"/>
                                  <a:pt x="3884" y="1731"/>
                                  <a:pt x="3714" y="1628"/>
                                </a:cubicBezTo>
                                <a:cubicBezTo>
                                  <a:pt x="3714" y="1628"/>
                                  <a:pt x="3714" y="1628"/>
                                  <a:pt x="3714" y="1628"/>
                                </a:cubicBezTo>
                                <a:cubicBezTo>
                                  <a:pt x="3713" y="1628"/>
                                  <a:pt x="3713" y="1628"/>
                                  <a:pt x="3713" y="1628"/>
                                </a:cubicBezTo>
                                <a:cubicBezTo>
                                  <a:pt x="3630" y="1578"/>
                                  <a:pt x="3572" y="1500"/>
                                  <a:pt x="3548" y="1407"/>
                                </a:cubicBezTo>
                                <a:cubicBezTo>
                                  <a:pt x="3525" y="1313"/>
                                  <a:pt x="3540" y="1216"/>
                                  <a:pt x="3589" y="1133"/>
                                </a:cubicBezTo>
                                <a:moveTo>
                                  <a:pt x="3437" y="299"/>
                                </a:moveTo>
                                <a:cubicBezTo>
                                  <a:pt x="1922" y="0"/>
                                  <a:pt x="445" y="988"/>
                                  <a:pt x="145" y="2503"/>
                                </a:cubicBezTo>
                                <a:cubicBezTo>
                                  <a:pt x="0" y="3237"/>
                                  <a:pt x="149" y="3984"/>
                                  <a:pt x="565" y="4605"/>
                                </a:cubicBezTo>
                                <a:cubicBezTo>
                                  <a:pt x="982" y="5227"/>
                                  <a:pt x="1615" y="5649"/>
                                  <a:pt x="2349" y="5795"/>
                                </a:cubicBezTo>
                                <a:cubicBezTo>
                                  <a:pt x="3083" y="5940"/>
                                  <a:pt x="3830" y="5791"/>
                                  <a:pt x="4451" y="5374"/>
                                </a:cubicBezTo>
                                <a:cubicBezTo>
                                  <a:pt x="5073" y="4958"/>
                                  <a:pt x="5495" y="4325"/>
                                  <a:pt x="5641" y="3591"/>
                                </a:cubicBezTo>
                                <a:cubicBezTo>
                                  <a:pt x="5941" y="2076"/>
                                  <a:pt x="4952" y="599"/>
                                  <a:pt x="3437" y="299"/>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8863091" name="Freeform 117"/>
                        <wps:cNvSpPr>
                          <a:spLocks noEditPoints="1"/>
                        </wps:cNvSpPr>
                        <wps:spPr bwMode="auto">
                          <a:xfrm>
                            <a:off x="2514600" y="3074670"/>
                            <a:ext cx="4151630" cy="4150360"/>
                          </a:xfrm>
                          <a:custGeom>
                            <a:avLst/>
                            <a:gdLst>
                              <a:gd name="T0" fmla="*/ 4877 w 6538"/>
                              <a:gd name="T1" fmla="*/ 5652 h 6537"/>
                              <a:gd name="T2" fmla="*/ 3281 w 6538"/>
                              <a:gd name="T3" fmla="*/ 6139 h 6537"/>
                              <a:gd name="T4" fmla="*/ 2716 w 6538"/>
                              <a:gd name="T5" fmla="*/ 6083 h 6537"/>
                              <a:gd name="T6" fmla="*/ 882 w 6538"/>
                              <a:gd name="T7" fmla="*/ 4861 h 6537"/>
                              <a:gd name="T8" fmla="*/ 450 w 6538"/>
                              <a:gd name="T9" fmla="*/ 2700 h 6537"/>
                              <a:gd name="T10" fmla="*/ 450 w 6538"/>
                              <a:gd name="T11" fmla="*/ 2700 h 6537"/>
                              <a:gd name="T12" fmla="*/ 3834 w 6538"/>
                              <a:gd name="T13" fmla="*/ 434 h 6537"/>
                              <a:gd name="T14" fmla="*/ 6099 w 6538"/>
                              <a:gd name="T15" fmla="*/ 3818 h 6537"/>
                              <a:gd name="T16" fmla="*/ 4877 w 6538"/>
                              <a:gd name="T17" fmla="*/ 5652 h 6537"/>
                              <a:gd name="T18" fmla="*/ 6216 w 6538"/>
                              <a:gd name="T19" fmla="*/ 3851 h 6537"/>
                              <a:gd name="T20" fmla="*/ 3852 w 6538"/>
                              <a:gd name="T21" fmla="*/ 322 h 6537"/>
                              <a:gd name="T22" fmla="*/ 323 w 6538"/>
                              <a:gd name="T23" fmla="*/ 2685 h 6537"/>
                              <a:gd name="T24" fmla="*/ 2686 w 6538"/>
                              <a:gd name="T25" fmla="*/ 6215 h 6537"/>
                              <a:gd name="T26" fmla="*/ 6216 w 6538"/>
                              <a:gd name="T27" fmla="*/ 3851 h 65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6538" h="6537">
                                <a:moveTo>
                                  <a:pt x="4877" y="5652"/>
                                </a:moveTo>
                                <a:cubicBezTo>
                                  <a:pt x="4397" y="5973"/>
                                  <a:pt x="3845" y="6139"/>
                                  <a:pt x="3281" y="6139"/>
                                </a:cubicBezTo>
                                <a:cubicBezTo>
                                  <a:pt x="3093" y="6139"/>
                                  <a:pt x="2904" y="6121"/>
                                  <a:pt x="2716" y="6083"/>
                                </a:cubicBezTo>
                                <a:cubicBezTo>
                                  <a:pt x="1962" y="5934"/>
                                  <a:pt x="1310" y="5500"/>
                                  <a:pt x="882" y="4861"/>
                                </a:cubicBezTo>
                                <a:cubicBezTo>
                                  <a:pt x="455" y="4222"/>
                                  <a:pt x="301" y="3454"/>
                                  <a:pt x="450" y="2700"/>
                                </a:cubicBezTo>
                                <a:cubicBezTo>
                                  <a:pt x="450" y="2700"/>
                                  <a:pt x="450" y="2700"/>
                                  <a:pt x="450" y="2700"/>
                                </a:cubicBezTo>
                                <a:cubicBezTo>
                                  <a:pt x="759" y="1143"/>
                                  <a:pt x="2276" y="126"/>
                                  <a:pt x="3834" y="434"/>
                                </a:cubicBezTo>
                                <a:cubicBezTo>
                                  <a:pt x="5391" y="743"/>
                                  <a:pt x="6408" y="2260"/>
                                  <a:pt x="6099" y="3818"/>
                                </a:cubicBezTo>
                                <a:cubicBezTo>
                                  <a:pt x="5950" y="4572"/>
                                  <a:pt x="5516" y="5224"/>
                                  <a:pt x="4877" y="5652"/>
                                </a:cubicBezTo>
                                <a:moveTo>
                                  <a:pt x="6216" y="3851"/>
                                </a:moveTo>
                                <a:cubicBezTo>
                                  <a:pt x="6538" y="2224"/>
                                  <a:pt x="5480" y="644"/>
                                  <a:pt x="3852" y="322"/>
                                </a:cubicBezTo>
                                <a:cubicBezTo>
                                  <a:pt x="2225" y="0"/>
                                  <a:pt x="645" y="1058"/>
                                  <a:pt x="323" y="2685"/>
                                </a:cubicBezTo>
                                <a:cubicBezTo>
                                  <a:pt x="0" y="4312"/>
                                  <a:pt x="1059" y="5893"/>
                                  <a:pt x="2686" y="6215"/>
                                </a:cubicBezTo>
                                <a:cubicBezTo>
                                  <a:pt x="4313" y="6537"/>
                                  <a:pt x="5894" y="5479"/>
                                  <a:pt x="6216" y="3851"/>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9534707" name="Rectangle 118"/>
                        <wps:cNvSpPr>
                          <a:spLocks noChangeArrowheads="1"/>
                        </wps:cNvSpPr>
                        <wps:spPr bwMode="auto">
                          <a:xfrm>
                            <a:off x="0" y="635"/>
                            <a:ext cx="7560310" cy="144145"/>
                          </a:xfrm>
                          <a:prstGeom prst="rect">
                            <a:avLst/>
                          </a:prstGeom>
                          <a:solidFill>
                            <a:srgbClr val="C4995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7008519" name="Freeform 119"/>
                        <wps:cNvSpPr>
                          <a:spLocks noEditPoints="1"/>
                        </wps:cNvSpPr>
                        <wps:spPr bwMode="auto">
                          <a:xfrm>
                            <a:off x="548005" y="10246995"/>
                            <a:ext cx="2221865" cy="86995"/>
                          </a:xfrm>
                          <a:custGeom>
                            <a:avLst/>
                            <a:gdLst>
                              <a:gd name="T0" fmla="*/ 3473 w 3499"/>
                              <a:gd name="T1" fmla="*/ 9 h 137"/>
                              <a:gd name="T2" fmla="*/ 3397 w 3499"/>
                              <a:gd name="T3" fmla="*/ 45 h 137"/>
                              <a:gd name="T4" fmla="*/ 3348 w 3499"/>
                              <a:gd name="T5" fmla="*/ 10 h 137"/>
                              <a:gd name="T6" fmla="*/ 3309 w 3499"/>
                              <a:gd name="T7" fmla="*/ 41 h 137"/>
                              <a:gd name="T8" fmla="*/ 3210 w 3499"/>
                              <a:gd name="T9" fmla="*/ 89 h 137"/>
                              <a:gd name="T10" fmla="*/ 3145 w 3499"/>
                              <a:gd name="T11" fmla="*/ 81 h 137"/>
                              <a:gd name="T12" fmla="*/ 3165 w 3499"/>
                              <a:gd name="T13" fmla="*/ 52 h 137"/>
                              <a:gd name="T14" fmla="*/ 3014 w 3499"/>
                              <a:gd name="T15" fmla="*/ 55 h 137"/>
                              <a:gd name="T16" fmla="*/ 2940 w 3499"/>
                              <a:gd name="T17" fmla="*/ 75 h 137"/>
                              <a:gd name="T18" fmla="*/ 2915 w 3499"/>
                              <a:gd name="T19" fmla="*/ 10 h 137"/>
                              <a:gd name="T20" fmla="*/ 2767 w 3499"/>
                              <a:gd name="T21" fmla="*/ 103 h 137"/>
                              <a:gd name="T22" fmla="*/ 2661 w 3499"/>
                              <a:gd name="T23" fmla="*/ 75 h 137"/>
                              <a:gd name="T24" fmla="*/ 2636 w 3499"/>
                              <a:gd name="T25" fmla="*/ 22 h 137"/>
                              <a:gd name="T26" fmla="*/ 2606 w 3499"/>
                              <a:gd name="T27" fmla="*/ 26 h 137"/>
                              <a:gd name="T28" fmla="*/ 2536 w 3499"/>
                              <a:gd name="T29" fmla="*/ 75 h 137"/>
                              <a:gd name="T30" fmla="*/ 2580 w 3499"/>
                              <a:gd name="T31" fmla="*/ 46 h 137"/>
                              <a:gd name="T32" fmla="*/ 2506 w 3499"/>
                              <a:gd name="T33" fmla="*/ 46 h 137"/>
                              <a:gd name="T34" fmla="*/ 2474 w 3499"/>
                              <a:gd name="T35" fmla="*/ 52 h 137"/>
                              <a:gd name="T36" fmla="*/ 2421 w 3499"/>
                              <a:gd name="T37" fmla="*/ 90 h 137"/>
                              <a:gd name="T38" fmla="*/ 2403 w 3499"/>
                              <a:gd name="T39" fmla="*/ 32 h 137"/>
                              <a:gd name="T40" fmla="*/ 2330 w 3499"/>
                              <a:gd name="T41" fmla="*/ 75 h 137"/>
                              <a:gd name="T42" fmla="*/ 2329 w 3499"/>
                              <a:gd name="T43" fmla="*/ 112 h 137"/>
                              <a:gd name="T44" fmla="*/ 2283 w 3499"/>
                              <a:gd name="T45" fmla="*/ 45 h 137"/>
                              <a:gd name="T46" fmla="*/ 2236 w 3499"/>
                              <a:gd name="T47" fmla="*/ 35 h 137"/>
                              <a:gd name="T48" fmla="*/ 2209 w 3499"/>
                              <a:gd name="T49" fmla="*/ 59 h 137"/>
                              <a:gd name="T50" fmla="*/ 2106 w 3499"/>
                              <a:gd name="T51" fmla="*/ 55 h 137"/>
                              <a:gd name="T52" fmla="*/ 2083 w 3499"/>
                              <a:gd name="T53" fmla="*/ 5 h 137"/>
                              <a:gd name="T54" fmla="*/ 2073 w 3499"/>
                              <a:gd name="T55" fmla="*/ 52 h 137"/>
                              <a:gd name="T56" fmla="*/ 2036 w 3499"/>
                              <a:gd name="T57" fmla="*/ 23 h 137"/>
                              <a:gd name="T58" fmla="*/ 1861 w 3499"/>
                              <a:gd name="T59" fmla="*/ 10 h 137"/>
                              <a:gd name="T60" fmla="*/ 1866 w 3499"/>
                              <a:gd name="T61" fmla="*/ 16 h 137"/>
                              <a:gd name="T62" fmla="*/ 1817 w 3499"/>
                              <a:gd name="T63" fmla="*/ 33 h 137"/>
                              <a:gd name="T64" fmla="*/ 1689 w 3499"/>
                              <a:gd name="T65" fmla="*/ 42 h 137"/>
                              <a:gd name="T66" fmla="*/ 1623 w 3499"/>
                              <a:gd name="T67" fmla="*/ 98 h 137"/>
                              <a:gd name="T68" fmla="*/ 1646 w 3499"/>
                              <a:gd name="T69" fmla="*/ 64 h 137"/>
                              <a:gd name="T70" fmla="*/ 1536 w 3499"/>
                              <a:gd name="T71" fmla="*/ 53 h 137"/>
                              <a:gd name="T72" fmla="*/ 1500 w 3499"/>
                              <a:gd name="T73" fmla="*/ 80 h 137"/>
                              <a:gd name="T74" fmla="*/ 1407 w 3499"/>
                              <a:gd name="T75" fmla="*/ 45 h 137"/>
                              <a:gd name="T76" fmla="*/ 1395 w 3499"/>
                              <a:gd name="T77" fmla="*/ 42 h 137"/>
                              <a:gd name="T78" fmla="*/ 1325 w 3499"/>
                              <a:gd name="T79" fmla="*/ 99 h 137"/>
                              <a:gd name="T80" fmla="*/ 1269 w 3499"/>
                              <a:gd name="T81" fmla="*/ 45 h 137"/>
                              <a:gd name="T82" fmla="*/ 1042 w 3499"/>
                              <a:gd name="T83" fmla="*/ 137 h 137"/>
                              <a:gd name="T84" fmla="*/ 984 w 3499"/>
                              <a:gd name="T85" fmla="*/ 74 h 137"/>
                              <a:gd name="T86" fmla="*/ 931 w 3499"/>
                              <a:gd name="T87" fmla="*/ 50 h 137"/>
                              <a:gd name="T88" fmla="*/ 953 w 3499"/>
                              <a:gd name="T89" fmla="*/ 103 h 137"/>
                              <a:gd name="T90" fmla="*/ 862 w 3499"/>
                              <a:gd name="T91" fmla="*/ 105 h 137"/>
                              <a:gd name="T92" fmla="*/ 749 w 3499"/>
                              <a:gd name="T93" fmla="*/ 70 h 137"/>
                              <a:gd name="T94" fmla="*/ 811 w 3499"/>
                              <a:gd name="T95" fmla="*/ 51 h 137"/>
                              <a:gd name="T96" fmla="*/ 697 w 3499"/>
                              <a:gd name="T97" fmla="*/ 50 h 137"/>
                              <a:gd name="T98" fmla="*/ 653 w 3499"/>
                              <a:gd name="T99" fmla="*/ 85 h 137"/>
                              <a:gd name="T100" fmla="*/ 516 w 3499"/>
                              <a:gd name="T101" fmla="*/ 1 h 137"/>
                              <a:gd name="T102" fmla="*/ 425 w 3499"/>
                              <a:gd name="T103" fmla="*/ 50 h 137"/>
                              <a:gd name="T104" fmla="*/ 453 w 3499"/>
                              <a:gd name="T105" fmla="*/ 76 h 137"/>
                              <a:gd name="T106" fmla="*/ 374 w 3499"/>
                              <a:gd name="T107" fmla="*/ 46 h 137"/>
                              <a:gd name="T108" fmla="*/ 346 w 3499"/>
                              <a:gd name="T109" fmla="*/ 87 h 137"/>
                              <a:gd name="T110" fmla="*/ 268 w 3499"/>
                              <a:gd name="T111" fmla="*/ 46 h 137"/>
                              <a:gd name="T112" fmla="*/ 241 w 3499"/>
                              <a:gd name="T113" fmla="*/ 100 h 137"/>
                              <a:gd name="T114" fmla="*/ 203 w 3499"/>
                              <a:gd name="T115" fmla="*/ 22 h 137"/>
                              <a:gd name="T116" fmla="*/ 175 w 3499"/>
                              <a:gd name="T117" fmla="*/ 75 h 137"/>
                              <a:gd name="T118" fmla="*/ 175 w 3499"/>
                              <a:gd name="T119" fmla="*/ 102 h 137"/>
                              <a:gd name="T120" fmla="*/ 63 w 3499"/>
                              <a:gd name="T121" fmla="*/ 70 h 137"/>
                              <a:gd name="T122" fmla="*/ 6 w 3499"/>
                              <a:gd name="T123" fmla="*/ 16 h 137"/>
                              <a:gd name="T124" fmla="*/ 6 w 3499"/>
                              <a:gd name="T125" fmla="*/ 103 h 1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499" h="137">
                                <a:moveTo>
                                  <a:pt x="3472" y="58"/>
                                </a:moveTo>
                                <a:cubicBezTo>
                                  <a:pt x="3485" y="59"/>
                                  <a:pt x="3493" y="66"/>
                                  <a:pt x="3493" y="77"/>
                                </a:cubicBezTo>
                                <a:cubicBezTo>
                                  <a:pt x="3493" y="89"/>
                                  <a:pt x="3483" y="99"/>
                                  <a:pt x="3471" y="99"/>
                                </a:cubicBezTo>
                                <a:cubicBezTo>
                                  <a:pt x="3465" y="99"/>
                                  <a:pt x="3458" y="95"/>
                                  <a:pt x="3455" y="90"/>
                                </a:cubicBezTo>
                                <a:cubicBezTo>
                                  <a:pt x="3453" y="88"/>
                                  <a:pt x="3452" y="85"/>
                                  <a:pt x="3452" y="81"/>
                                </a:cubicBezTo>
                                <a:cubicBezTo>
                                  <a:pt x="3446" y="81"/>
                                  <a:pt x="3446" y="81"/>
                                  <a:pt x="3446" y="81"/>
                                </a:cubicBezTo>
                                <a:cubicBezTo>
                                  <a:pt x="3446" y="95"/>
                                  <a:pt x="3457" y="105"/>
                                  <a:pt x="3472" y="105"/>
                                </a:cubicBezTo>
                                <a:cubicBezTo>
                                  <a:pt x="3487" y="105"/>
                                  <a:pt x="3499" y="93"/>
                                  <a:pt x="3499" y="78"/>
                                </a:cubicBezTo>
                                <a:cubicBezTo>
                                  <a:pt x="3499" y="67"/>
                                  <a:pt x="3494" y="59"/>
                                  <a:pt x="3483" y="55"/>
                                </a:cubicBezTo>
                                <a:cubicBezTo>
                                  <a:pt x="3493" y="50"/>
                                  <a:pt x="3498" y="43"/>
                                  <a:pt x="3498" y="33"/>
                                </a:cubicBezTo>
                                <a:cubicBezTo>
                                  <a:pt x="3498" y="20"/>
                                  <a:pt x="3487" y="9"/>
                                  <a:pt x="3473" y="9"/>
                                </a:cubicBezTo>
                                <a:cubicBezTo>
                                  <a:pt x="3459" y="9"/>
                                  <a:pt x="3451" y="17"/>
                                  <a:pt x="3449" y="32"/>
                                </a:cubicBezTo>
                                <a:cubicBezTo>
                                  <a:pt x="3455" y="32"/>
                                  <a:pt x="3455" y="32"/>
                                  <a:pt x="3455" y="32"/>
                                </a:cubicBezTo>
                                <a:cubicBezTo>
                                  <a:pt x="3456" y="20"/>
                                  <a:pt x="3462" y="15"/>
                                  <a:pt x="3473" y="15"/>
                                </a:cubicBezTo>
                                <a:cubicBezTo>
                                  <a:pt x="3484" y="15"/>
                                  <a:pt x="3491" y="23"/>
                                  <a:pt x="3491" y="33"/>
                                </a:cubicBezTo>
                                <a:cubicBezTo>
                                  <a:pt x="3491" y="44"/>
                                  <a:pt x="3484" y="51"/>
                                  <a:pt x="3472" y="52"/>
                                </a:cubicBezTo>
                                <a:lnTo>
                                  <a:pt x="3472" y="58"/>
                                </a:lnTo>
                                <a:close/>
                                <a:moveTo>
                                  <a:pt x="3397" y="45"/>
                                </a:moveTo>
                                <a:cubicBezTo>
                                  <a:pt x="3412" y="45"/>
                                  <a:pt x="3424" y="57"/>
                                  <a:pt x="3424" y="72"/>
                                </a:cubicBezTo>
                                <a:cubicBezTo>
                                  <a:pt x="3424" y="87"/>
                                  <a:pt x="3412" y="99"/>
                                  <a:pt x="3397" y="99"/>
                                </a:cubicBezTo>
                                <a:cubicBezTo>
                                  <a:pt x="3382" y="99"/>
                                  <a:pt x="3370" y="87"/>
                                  <a:pt x="3370" y="72"/>
                                </a:cubicBezTo>
                                <a:cubicBezTo>
                                  <a:pt x="3370" y="57"/>
                                  <a:pt x="3382" y="45"/>
                                  <a:pt x="3397" y="45"/>
                                </a:cubicBezTo>
                                <a:moveTo>
                                  <a:pt x="3400" y="9"/>
                                </a:moveTo>
                                <a:cubicBezTo>
                                  <a:pt x="3370" y="53"/>
                                  <a:pt x="3370" y="53"/>
                                  <a:pt x="3370" y="53"/>
                                </a:cubicBezTo>
                                <a:cubicBezTo>
                                  <a:pt x="3366" y="58"/>
                                  <a:pt x="3364" y="65"/>
                                  <a:pt x="3364" y="72"/>
                                </a:cubicBezTo>
                                <a:cubicBezTo>
                                  <a:pt x="3364" y="90"/>
                                  <a:pt x="3378" y="105"/>
                                  <a:pt x="3397" y="105"/>
                                </a:cubicBezTo>
                                <a:cubicBezTo>
                                  <a:pt x="3415" y="105"/>
                                  <a:pt x="3430" y="90"/>
                                  <a:pt x="3430" y="72"/>
                                </a:cubicBezTo>
                                <a:cubicBezTo>
                                  <a:pt x="3430" y="54"/>
                                  <a:pt x="3415" y="39"/>
                                  <a:pt x="3397" y="39"/>
                                </a:cubicBezTo>
                                <a:cubicBezTo>
                                  <a:pt x="3393" y="39"/>
                                  <a:pt x="3390" y="40"/>
                                  <a:pt x="3385" y="42"/>
                                </a:cubicBezTo>
                                <a:cubicBezTo>
                                  <a:pt x="3405" y="12"/>
                                  <a:pt x="3405" y="12"/>
                                  <a:pt x="3405" y="12"/>
                                </a:cubicBezTo>
                                <a:lnTo>
                                  <a:pt x="3400" y="9"/>
                                </a:lnTo>
                                <a:close/>
                                <a:moveTo>
                                  <a:pt x="3348" y="16"/>
                                </a:moveTo>
                                <a:cubicBezTo>
                                  <a:pt x="3348" y="10"/>
                                  <a:pt x="3348" y="10"/>
                                  <a:pt x="3348" y="10"/>
                                </a:cubicBezTo>
                                <a:cubicBezTo>
                                  <a:pt x="3312" y="10"/>
                                  <a:pt x="3312" y="10"/>
                                  <a:pt x="3312" y="10"/>
                                </a:cubicBezTo>
                                <a:cubicBezTo>
                                  <a:pt x="3300" y="50"/>
                                  <a:pt x="3300" y="50"/>
                                  <a:pt x="3300" y="50"/>
                                </a:cubicBezTo>
                                <a:cubicBezTo>
                                  <a:pt x="3305" y="47"/>
                                  <a:pt x="3309" y="46"/>
                                  <a:pt x="3314" y="46"/>
                                </a:cubicBezTo>
                                <a:cubicBezTo>
                                  <a:pt x="3329" y="46"/>
                                  <a:pt x="3341" y="57"/>
                                  <a:pt x="3341" y="72"/>
                                </a:cubicBezTo>
                                <a:cubicBezTo>
                                  <a:pt x="3341" y="87"/>
                                  <a:pt x="3329" y="99"/>
                                  <a:pt x="3314" y="99"/>
                                </a:cubicBezTo>
                                <a:cubicBezTo>
                                  <a:pt x="3305" y="99"/>
                                  <a:pt x="3297" y="95"/>
                                  <a:pt x="3292" y="87"/>
                                </a:cubicBezTo>
                                <a:cubicBezTo>
                                  <a:pt x="3286" y="89"/>
                                  <a:pt x="3286" y="89"/>
                                  <a:pt x="3286" y="89"/>
                                </a:cubicBezTo>
                                <a:cubicBezTo>
                                  <a:pt x="3292" y="99"/>
                                  <a:pt x="3302" y="105"/>
                                  <a:pt x="3314" y="105"/>
                                </a:cubicBezTo>
                                <a:cubicBezTo>
                                  <a:pt x="3333" y="105"/>
                                  <a:pt x="3347" y="91"/>
                                  <a:pt x="3347" y="72"/>
                                </a:cubicBezTo>
                                <a:cubicBezTo>
                                  <a:pt x="3347" y="54"/>
                                  <a:pt x="3334" y="40"/>
                                  <a:pt x="3315" y="40"/>
                                </a:cubicBezTo>
                                <a:cubicBezTo>
                                  <a:pt x="3313" y="40"/>
                                  <a:pt x="3312" y="40"/>
                                  <a:pt x="3309" y="41"/>
                                </a:cubicBezTo>
                                <a:cubicBezTo>
                                  <a:pt x="3316" y="16"/>
                                  <a:pt x="3316" y="16"/>
                                  <a:pt x="3316" y="16"/>
                                </a:cubicBezTo>
                                <a:lnTo>
                                  <a:pt x="3348" y="16"/>
                                </a:lnTo>
                                <a:close/>
                                <a:moveTo>
                                  <a:pt x="3271" y="16"/>
                                </a:moveTo>
                                <a:cubicBezTo>
                                  <a:pt x="3271" y="10"/>
                                  <a:pt x="3271" y="10"/>
                                  <a:pt x="3271" y="10"/>
                                </a:cubicBezTo>
                                <a:cubicBezTo>
                                  <a:pt x="3236" y="10"/>
                                  <a:pt x="3236" y="10"/>
                                  <a:pt x="3236" y="10"/>
                                </a:cubicBezTo>
                                <a:cubicBezTo>
                                  <a:pt x="3223" y="50"/>
                                  <a:pt x="3223" y="50"/>
                                  <a:pt x="3223" y="50"/>
                                </a:cubicBezTo>
                                <a:cubicBezTo>
                                  <a:pt x="3229" y="47"/>
                                  <a:pt x="3232" y="46"/>
                                  <a:pt x="3238" y="46"/>
                                </a:cubicBezTo>
                                <a:cubicBezTo>
                                  <a:pt x="3253" y="46"/>
                                  <a:pt x="3265" y="57"/>
                                  <a:pt x="3265" y="72"/>
                                </a:cubicBezTo>
                                <a:cubicBezTo>
                                  <a:pt x="3265" y="87"/>
                                  <a:pt x="3253" y="99"/>
                                  <a:pt x="3238" y="99"/>
                                </a:cubicBezTo>
                                <a:cubicBezTo>
                                  <a:pt x="3228" y="99"/>
                                  <a:pt x="3220" y="95"/>
                                  <a:pt x="3215" y="87"/>
                                </a:cubicBezTo>
                                <a:cubicBezTo>
                                  <a:pt x="3210" y="89"/>
                                  <a:pt x="3210" y="89"/>
                                  <a:pt x="3210" y="89"/>
                                </a:cubicBezTo>
                                <a:cubicBezTo>
                                  <a:pt x="3216" y="99"/>
                                  <a:pt x="3226" y="105"/>
                                  <a:pt x="3237" y="105"/>
                                </a:cubicBezTo>
                                <a:cubicBezTo>
                                  <a:pt x="3256" y="105"/>
                                  <a:pt x="3271" y="91"/>
                                  <a:pt x="3271" y="72"/>
                                </a:cubicBezTo>
                                <a:cubicBezTo>
                                  <a:pt x="3271" y="54"/>
                                  <a:pt x="3257" y="40"/>
                                  <a:pt x="3239" y="40"/>
                                </a:cubicBezTo>
                                <a:cubicBezTo>
                                  <a:pt x="3236" y="40"/>
                                  <a:pt x="3235" y="40"/>
                                  <a:pt x="3232" y="41"/>
                                </a:cubicBezTo>
                                <a:cubicBezTo>
                                  <a:pt x="3240" y="16"/>
                                  <a:pt x="3240" y="16"/>
                                  <a:pt x="3240" y="16"/>
                                </a:cubicBezTo>
                                <a:lnTo>
                                  <a:pt x="3271" y="16"/>
                                </a:lnTo>
                                <a:close/>
                                <a:moveTo>
                                  <a:pt x="3165" y="58"/>
                                </a:moveTo>
                                <a:cubicBezTo>
                                  <a:pt x="3179" y="59"/>
                                  <a:pt x="3186" y="66"/>
                                  <a:pt x="3186" y="77"/>
                                </a:cubicBezTo>
                                <a:cubicBezTo>
                                  <a:pt x="3186" y="89"/>
                                  <a:pt x="3177" y="99"/>
                                  <a:pt x="3165" y="99"/>
                                </a:cubicBezTo>
                                <a:cubicBezTo>
                                  <a:pt x="3159" y="99"/>
                                  <a:pt x="3152" y="95"/>
                                  <a:pt x="3148" y="90"/>
                                </a:cubicBezTo>
                                <a:cubicBezTo>
                                  <a:pt x="3147" y="88"/>
                                  <a:pt x="3146" y="85"/>
                                  <a:pt x="3145" y="81"/>
                                </a:cubicBezTo>
                                <a:cubicBezTo>
                                  <a:pt x="3139" y="81"/>
                                  <a:pt x="3139" y="81"/>
                                  <a:pt x="3139" y="81"/>
                                </a:cubicBezTo>
                                <a:cubicBezTo>
                                  <a:pt x="3140" y="95"/>
                                  <a:pt x="3150" y="105"/>
                                  <a:pt x="3165" y="105"/>
                                </a:cubicBezTo>
                                <a:cubicBezTo>
                                  <a:pt x="3180" y="105"/>
                                  <a:pt x="3193" y="93"/>
                                  <a:pt x="3193" y="78"/>
                                </a:cubicBezTo>
                                <a:cubicBezTo>
                                  <a:pt x="3193" y="67"/>
                                  <a:pt x="3187" y="59"/>
                                  <a:pt x="3177" y="55"/>
                                </a:cubicBezTo>
                                <a:cubicBezTo>
                                  <a:pt x="3186" y="50"/>
                                  <a:pt x="3191" y="43"/>
                                  <a:pt x="3191" y="33"/>
                                </a:cubicBezTo>
                                <a:cubicBezTo>
                                  <a:pt x="3191" y="20"/>
                                  <a:pt x="3181" y="9"/>
                                  <a:pt x="3167" y="9"/>
                                </a:cubicBezTo>
                                <a:cubicBezTo>
                                  <a:pt x="3153" y="9"/>
                                  <a:pt x="3145" y="17"/>
                                  <a:pt x="3143" y="32"/>
                                </a:cubicBezTo>
                                <a:cubicBezTo>
                                  <a:pt x="3149" y="32"/>
                                  <a:pt x="3149" y="32"/>
                                  <a:pt x="3149" y="32"/>
                                </a:cubicBezTo>
                                <a:cubicBezTo>
                                  <a:pt x="3150" y="20"/>
                                  <a:pt x="3156" y="15"/>
                                  <a:pt x="3167" y="15"/>
                                </a:cubicBezTo>
                                <a:cubicBezTo>
                                  <a:pt x="3177" y="15"/>
                                  <a:pt x="3185" y="23"/>
                                  <a:pt x="3185" y="33"/>
                                </a:cubicBezTo>
                                <a:cubicBezTo>
                                  <a:pt x="3185" y="44"/>
                                  <a:pt x="3178" y="51"/>
                                  <a:pt x="3165" y="52"/>
                                </a:cubicBezTo>
                                <a:lnTo>
                                  <a:pt x="3165" y="58"/>
                                </a:lnTo>
                                <a:close/>
                                <a:moveTo>
                                  <a:pt x="3102" y="16"/>
                                </a:moveTo>
                                <a:cubicBezTo>
                                  <a:pt x="3102" y="103"/>
                                  <a:pt x="3102" y="103"/>
                                  <a:pt x="3102" y="103"/>
                                </a:cubicBezTo>
                                <a:cubicBezTo>
                                  <a:pt x="3108" y="103"/>
                                  <a:pt x="3108" y="103"/>
                                  <a:pt x="3108" y="103"/>
                                </a:cubicBezTo>
                                <a:cubicBezTo>
                                  <a:pt x="3108" y="10"/>
                                  <a:pt x="3108" y="10"/>
                                  <a:pt x="3108" y="10"/>
                                </a:cubicBezTo>
                                <a:cubicBezTo>
                                  <a:pt x="3090" y="10"/>
                                  <a:pt x="3090" y="10"/>
                                  <a:pt x="3090" y="10"/>
                                </a:cubicBezTo>
                                <a:cubicBezTo>
                                  <a:pt x="3087" y="16"/>
                                  <a:pt x="3087" y="16"/>
                                  <a:pt x="3087" y="16"/>
                                </a:cubicBezTo>
                                <a:lnTo>
                                  <a:pt x="3102" y="16"/>
                                </a:lnTo>
                                <a:close/>
                                <a:moveTo>
                                  <a:pt x="3014" y="45"/>
                                </a:moveTo>
                                <a:cubicBezTo>
                                  <a:pt x="3011" y="45"/>
                                  <a:pt x="3009" y="47"/>
                                  <a:pt x="3009" y="50"/>
                                </a:cubicBezTo>
                                <a:cubicBezTo>
                                  <a:pt x="3009" y="53"/>
                                  <a:pt x="3012" y="55"/>
                                  <a:pt x="3014" y="55"/>
                                </a:cubicBezTo>
                                <a:cubicBezTo>
                                  <a:pt x="3017" y="55"/>
                                  <a:pt x="3019" y="53"/>
                                  <a:pt x="3019" y="50"/>
                                </a:cubicBezTo>
                                <a:cubicBezTo>
                                  <a:pt x="3019" y="47"/>
                                  <a:pt x="3017" y="45"/>
                                  <a:pt x="3014" y="45"/>
                                </a:cubicBezTo>
                                <a:moveTo>
                                  <a:pt x="3014" y="94"/>
                                </a:moveTo>
                                <a:cubicBezTo>
                                  <a:pt x="3011" y="94"/>
                                  <a:pt x="3009" y="96"/>
                                  <a:pt x="3009" y="99"/>
                                </a:cubicBezTo>
                                <a:cubicBezTo>
                                  <a:pt x="3009" y="102"/>
                                  <a:pt x="3012" y="104"/>
                                  <a:pt x="3014" y="104"/>
                                </a:cubicBezTo>
                                <a:cubicBezTo>
                                  <a:pt x="3017" y="104"/>
                                  <a:pt x="3019" y="102"/>
                                  <a:pt x="3019" y="99"/>
                                </a:cubicBezTo>
                                <a:cubicBezTo>
                                  <a:pt x="3019" y="96"/>
                                  <a:pt x="3017" y="94"/>
                                  <a:pt x="3014" y="94"/>
                                </a:cubicBezTo>
                                <a:moveTo>
                                  <a:pt x="2963" y="50"/>
                                </a:moveTo>
                                <a:cubicBezTo>
                                  <a:pt x="2977" y="50"/>
                                  <a:pt x="2988" y="61"/>
                                  <a:pt x="2988" y="75"/>
                                </a:cubicBezTo>
                                <a:cubicBezTo>
                                  <a:pt x="2988" y="89"/>
                                  <a:pt x="2977" y="100"/>
                                  <a:pt x="2963" y="100"/>
                                </a:cubicBezTo>
                                <a:cubicBezTo>
                                  <a:pt x="2950" y="100"/>
                                  <a:pt x="2940" y="89"/>
                                  <a:pt x="2940" y="75"/>
                                </a:cubicBezTo>
                                <a:cubicBezTo>
                                  <a:pt x="2940" y="61"/>
                                  <a:pt x="2950" y="50"/>
                                  <a:pt x="2963" y="50"/>
                                </a:cubicBezTo>
                                <a:moveTo>
                                  <a:pt x="2964" y="45"/>
                                </a:moveTo>
                                <a:cubicBezTo>
                                  <a:pt x="2947" y="45"/>
                                  <a:pt x="2934" y="59"/>
                                  <a:pt x="2934" y="75"/>
                                </a:cubicBezTo>
                                <a:cubicBezTo>
                                  <a:pt x="2934" y="92"/>
                                  <a:pt x="2947" y="105"/>
                                  <a:pt x="2964" y="105"/>
                                </a:cubicBezTo>
                                <a:cubicBezTo>
                                  <a:pt x="2981" y="105"/>
                                  <a:pt x="2994" y="92"/>
                                  <a:pt x="2994" y="75"/>
                                </a:cubicBezTo>
                                <a:cubicBezTo>
                                  <a:pt x="2994" y="58"/>
                                  <a:pt x="2981" y="45"/>
                                  <a:pt x="2964" y="45"/>
                                </a:cubicBezTo>
                                <a:moveTo>
                                  <a:pt x="2830" y="103"/>
                                </a:moveTo>
                                <a:cubicBezTo>
                                  <a:pt x="2836" y="103"/>
                                  <a:pt x="2836" y="103"/>
                                  <a:pt x="2836" y="103"/>
                                </a:cubicBezTo>
                                <a:cubicBezTo>
                                  <a:pt x="2836" y="24"/>
                                  <a:pt x="2836" y="24"/>
                                  <a:pt x="2836" y="24"/>
                                </a:cubicBezTo>
                                <a:cubicBezTo>
                                  <a:pt x="2915" y="106"/>
                                  <a:pt x="2915" y="106"/>
                                  <a:pt x="2915" y="106"/>
                                </a:cubicBezTo>
                                <a:cubicBezTo>
                                  <a:pt x="2915" y="10"/>
                                  <a:pt x="2915" y="10"/>
                                  <a:pt x="2915" y="10"/>
                                </a:cubicBezTo>
                                <a:cubicBezTo>
                                  <a:pt x="2909" y="10"/>
                                  <a:pt x="2909" y="10"/>
                                  <a:pt x="2909" y="10"/>
                                </a:cubicBezTo>
                                <a:cubicBezTo>
                                  <a:pt x="2909" y="91"/>
                                  <a:pt x="2909" y="91"/>
                                  <a:pt x="2909" y="91"/>
                                </a:cubicBezTo>
                                <a:cubicBezTo>
                                  <a:pt x="2830" y="9"/>
                                  <a:pt x="2830" y="9"/>
                                  <a:pt x="2830" y="9"/>
                                </a:cubicBezTo>
                                <a:lnTo>
                                  <a:pt x="2830" y="103"/>
                                </a:lnTo>
                                <a:close/>
                                <a:moveTo>
                                  <a:pt x="2731" y="46"/>
                                </a:moveTo>
                                <a:cubicBezTo>
                                  <a:pt x="2731" y="103"/>
                                  <a:pt x="2731" y="103"/>
                                  <a:pt x="2731" y="103"/>
                                </a:cubicBezTo>
                                <a:cubicBezTo>
                                  <a:pt x="2736" y="103"/>
                                  <a:pt x="2736" y="103"/>
                                  <a:pt x="2736" y="103"/>
                                </a:cubicBezTo>
                                <a:cubicBezTo>
                                  <a:pt x="2736" y="74"/>
                                  <a:pt x="2736" y="74"/>
                                  <a:pt x="2736" y="74"/>
                                </a:cubicBezTo>
                                <a:cubicBezTo>
                                  <a:pt x="2736" y="58"/>
                                  <a:pt x="2742" y="50"/>
                                  <a:pt x="2753" y="50"/>
                                </a:cubicBezTo>
                                <a:cubicBezTo>
                                  <a:pt x="2763" y="50"/>
                                  <a:pt x="2767" y="55"/>
                                  <a:pt x="2767" y="67"/>
                                </a:cubicBezTo>
                                <a:cubicBezTo>
                                  <a:pt x="2767" y="103"/>
                                  <a:pt x="2767" y="103"/>
                                  <a:pt x="2767" y="103"/>
                                </a:cubicBezTo>
                                <a:cubicBezTo>
                                  <a:pt x="2772" y="103"/>
                                  <a:pt x="2772" y="103"/>
                                  <a:pt x="2772" y="103"/>
                                </a:cubicBezTo>
                                <a:cubicBezTo>
                                  <a:pt x="2772" y="67"/>
                                  <a:pt x="2772" y="67"/>
                                  <a:pt x="2772" y="67"/>
                                </a:cubicBezTo>
                                <a:cubicBezTo>
                                  <a:pt x="2772" y="61"/>
                                  <a:pt x="2772" y="56"/>
                                  <a:pt x="2770" y="53"/>
                                </a:cubicBezTo>
                                <a:cubicBezTo>
                                  <a:pt x="2767" y="48"/>
                                  <a:pt x="2761" y="45"/>
                                  <a:pt x="2754" y="45"/>
                                </a:cubicBezTo>
                                <a:cubicBezTo>
                                  <a:pt x="2746" y="45"/>
                                  <a:pt x="2741" y="48"/>
                                  <a:pt x="2736" y="55"/>
                                </a:cubicBezTo>
                                <a:cubicBezTo>
                                  <a:pt x="2736" y="46"/>
                                  <a:pt x="2736" y="46"/>
                                  <a:pt x="2736" y="46"/>
                                </a:cubicBezTo>
                                <a:lnTo>
                                  <a:pt x="2731" y="46"/>
                                </a:lnTo>
                                <a:close/>
                                <a:moveTo>
                                  <a:pt x="2684" y="50"/>
                                </a:moveTo>
                                <a:cubicBezTo>
                                  <a:pt x="2698" y="50"/>
                                  <a:pt x="2709" y="61"/>
                                  <a:pt x="2709" y="75"/>
                                </a:cubicBezTo>
                                <a:cubicBezTo>
                                  <a:pt x="2709" y="89"/>
                                  <a:pt x="2698" y="100"/>
                                  <a:pt x="2684" y="100"/>
                                </a:cubicBezTo>
                                <a:cubicBezTo>
                                  <a:pt x="2671" y="100"/>
                                  <a:pt x="2661" y="89"/>
                                  <a:pt x="2661" y="75"/>
                                </a:cubicBezTo>
                                <a:cubicBezTo>
                                  <a:pt x="2661" y="61"/>
                                  <a:pt x="2671" y="50"/>
                                  <a:pt x="2684" y="50"/>
                                </a:cubicBezTo>
                                <a:moveTo>
                                  <a:pt x="2685" y="45"/>
                                </a:moveTo>
                                <a:cubicBezTo>
                                  <a:pt x="2668" y="45"/>
                                  <a:pt x="2655" y="59"/>
                                  <a:pt x="2655" y="75"/>
                                </a:cubicBezTo>
                                <a:cubicBezTo>
                                  <a:pt x="2655" y="92"/>
                                  <a:pt x="2668" y="105"/>
                                  <a:pt x="2685" y="105"/>
                                </a:cubicBezTo>
                                <a:cubicBezTo>
                                  <a:pt x="2701" y="105"/>
                                  <a:pt x="2715" y="92"/>
                                  <a:pt x="2715" y="75"/>
                                </a:cubicBezTo>
                                <a:cubicBezTo>
                                  <a:pt x="2715" y="58"/>
                                  <a:pt x="2702" y="45"/>
                                  <a:pt x="2685" y="45"/>
                                </a:cubicBezTo>
                                <a:moveTo>
                                  <a:pt x="2636" y="22"/>
                                </a:moveTo>
                                <a:cubicBezTo>
                                  <a:pt x="2633" y="22"/>
                                  <a:pt x="2631" y="25"/>
                                  <a:pt x="2631" y="27"/>
                                </a:cubicBezTo>
                                <a:cubicBezTo>
                                  <a:pt x="2631" y="30"/>
                                  <a:pt x="2633" y="32"/>
                                  <a:pt x="2636" y="32"/>
                                </a:cubicBezTo>
                                <a:cubicBezTo>
                                  <a:pt x="2639" y="32"/>
                                  <a:pt x="2641" y="30"/>
                                  <a:pt x="2641" y="27"/>
                                </a:cubicBezTo>
                                <a:cubicBezTo>
                                  <a:pt x="2641" y="25"/>
                                  <a:pt x="2639" y="22"/>
                                  <a:pt x="2636" y="22"/>
                                </a:cubicBezTo>
                                <a:moveTo>
                                  <a:pt x="2638" y="46"/>
                                </a:moveTo>
                                <a:cubicBezTo>
                                  <a:pt x="2633" y="46"/>
                                  <a:pt x="2633" y="46"/>
                                  <a:pt x="2633" y="46"/>
                                </a:cubicBezTo>
                                <a:cubicBezTo>
                                  <a:pt x="2633" y="103"/>
                                  <a:pt x="2633" y="103"/>
                                  <a:pt x="2633" y="103"/>
                                </a:cubicBezTo>
                                <a:cubicBezTo>
                                  <a:pt x="2638" y="103"/>
                                  <a:pt x="2638" y="103"/>
                                  <a:pt x="2638" y="103"/>
                                </a:cubicBezTo>
                                <a:lnTo>
                                  <a:pt x="2638" y="46"/>
                                </a:lnTo>
                                <a:close/>
                                <a:moveTo>
                                  <a:pt x="2612" y="52"/>
                                </a:moveTo>
                                <a:cubicBezTo>
                                  <a:pt x="2622" y="52"/>
                                  <a:pt x="2622" y="52"/>
                                  <a:pt x="2622" y="52"/>
                                </a:cubicBezTo>
                                <a:cubicBezTo>
                                  <a:pt x="2622" y="46"/>
                                  <a:pt x="2622" y="46"/>
                                  <a:pt x="2622" y="46"/>
                                </a:cubicBezTo>
                                <a:cubicBezTo>
                                  <a:pt x="2612" y="46"/>
                                  <a:pt x="2612" y="46"/>
                                  <a:pt x="2612" y="46"/>
                                </a:cubicBezTo>
                                <a:cubicBezTo>
                                  <a:pt x="2612" y="26"/>
                                  <a:pt x="2612" y="26"/>
                                  <a:pt x="2612" y="26"/>
                                </a:cubicBezTo>
                                <a:cubicBezTo>
                                  <a:pt x="2606" y="26"/>
                                  <a:pt x="2606" y="26"/>
                                  <a:pt x="2606" y="26"/>
                                </a:cubicBezTo>
                                <a:cubicBezTo>
                                  <a:pt x="2606" y="46"/>
                                  <a:pt x="2606" y="46"/>
                                  <a:pt x="2606" y="46"/>
                                </a:cubicBezTo>
                                <a:cubicBezTo>
                                  <a:pt x="2600" y="46"/>
                                  <a:pt x="2600" y="46"/>
                                  <a:pt x="2600" y="46"/>
                                </a:cubicBezTo>
                                <a:cubicBezTo>
                                  <a:pt x="2600" y="52"/>
                                  <a:pt x="2600" y="52"/>
                                  <a:pt x="2600" y="52"/>
                                </a:cubicBezTo>
                                <a:cubicBezTo>
                                  <a:pt x="2606" y="52"/>
                                  <a:pt x="2606" y="52"/>
                                  <a:pt x="2606" y="52"/>
                                </a:cubicBezTo>
                                <a:cubicBezTo>
                                  <a:pt x="2606" y="103"/>
                                  <a:pt x="2606" y="103"/>
                                  <a:pt x="2606" y="103"/>
                                </a:cubicBezTo>
                                <a:cubicBezTo>
                                  <a:pt x="2612" y="103"/>
                                  <a:pt x="2612" y="103"/>
                                  <a:pt x="2612" y="103"/>
                                </a:cubicBezTo>
                                <a:lnTo>
                                  <a:pt x="2612" y="52"/>
                                </a:lnTo>
                                <a:close/>
                                <a:moveTo>
                                  <a:pt x="2558" y="50"/>
                                </a:moveTo>
                                <a:cubicBezTo>
                                  <a:pt x="2571" y="50"/>
                                  <a:pt x="2581" y="60"/>
                                  <a:pt x="2581" y="74"/>
                                </a:cubicBezTo>
                                <a:cubicBezTo>
                                  <a:pt x="2581" y="89"/>
                                  <a:pt x="2572" y="100"/>
                                  <a:pt x="2558" y="100"/>
                                </a:cubicBezTo>
                                <a:cubicBezTo>
                                  <a:pt x="2545" y="100"/>
                                  <a:pt x="2536" y="89"/>
                                  <a:pt x="2536" y="75"/>
                                </a:cubicBezTo>
                                <a:cubicBezTo>
                                  <a:pt x="2536" y="61"/>
                                  <a:pt x="2545" y="50"/>
                                  <a:pt x="2558" y="50"/>
                                </a:cubicBezTo>
                                <a:moveTo>
                                  <a:pt x="2580" y="46"/>
                                </a:moveTo>
                                <a:cubicBezTo>
                                  <a:pt x="2580" y="56"/>
                                  <a:pt x="2580" y="56"/>
                                  <a:pt x="2580" y="56"/>
                                </a:cubicBezTo>
                                <a:cubicBezTo>
                                  <a:pt x="2575" y="49"/>
                                  <a:pt x="2567" y="45"/>
                                  <a:pt x="2558" y="45"/>
                                </a:cubicBezTo>
                                <a:cubicBezTo>
                                  <a:pt x="2541" y="45"/>
                                  <a:pt x="2530" y="57"/>
                                  <a:pt x="2530" y="75"/>
                                </a:cubicBezTo>
                                <a:cubicBezTo>
                                  <a:pt x="2530" y="92"/>
                                  <a:pt x="2542" y="105"/>
                                  <a:pt x="2558" y="105"/>
                                </a:cubicBezTo>
                                <a:cubicBezTo>
                                  <a:pt x="2567" y="105"/>
                                  <a:pt x="2575" y="101"/>
                                  <a:pt x="2580" y="93"/>
                                </a:cubicBezTo>
                                <a:cubicBezTo>
                                  <a:pt x="2580" y="103"/>
                                  <a:pt x="2580" y="103"/>
                                  <a:pt x="2580" y="103"/>
                                </a:cubicBezTo>
                                <a:cubicBezTo>
                                  <a:pt x="2586" y="103"/>
                                  <a:pt x="2586" y="103"/>
                                  <a:pt x="2586" y="103"/>
                                </a:cubicBezTo>
                                <a:cubicBezTo>
                                  <a:pt x="2586" y="46"/>
                                  <a:pt x="2586" y="46"/>
                                  <a:pt x="2586" y="46"/>
                                </a:cubicBezTo>
                                <a:lnTo>
                                  <a:pt x="2580" y="46"/>
                                </a:lnTo>
                                <a:close/>
                                <a:moveTo>
                                  <a:pt x="2501" y="46"/>
                                </a:moveTo>
                                <a:cubicBezTo>
                                  <a:pt x="2501" y="103"/>
                                  <a:pt x="2501" y="103"/>
                                  <a:pt x="2501" y="103"/>
                                </a:cubicBezTo>
                                <a:cubicBezTo>
                                  <a:pt x="2506" y="103"/>
                                  <a:pt x="2506" y="103"/>
                                  <a:pt x="2506" y="103"/>
                                </a:cubicBezTo>
                                <a:cubicBezTo>
                                  <a:pt x="2506" y="73"/>
                                  <a:pt x="2506" y="73"/>
                                  <a:pt x="2506" y="73"/>
                                </a:cubicBezTo>
                                <a:cubicBezTo>
                                  <a:pt x="2506" y="63"/>
                                  <a:pt x="2507" y="60"/>
                                  <a:pt x="2508" y="57"/>
                                </a:cubicBezTo>
                                <a:cubicBezTo>
                                  <a:pt x="2510" y="53"/>
                                  <a:pt x="2514" y="50"/>
                                  <a:pt x="2518" y="50"/>
                                </a:cubicBezTo>
                                <a:cubicBezTo>
                                  <a:pt x="2519" y="50"/>
                                  <a:pt x="2520" y="50"/>
                                  <a:pt x="2522" y="51"/>
                                </a:cubicBezTo>
                                <a:cubicBezTo>
                                  <a:pt x="2525" y="46"/>
                                  <a:pt x="2525" y="46"/>
                                  <a:pt x="2525" y="46"/>
                                </a:cubicBezTo>
                                <a:cubicBezTo>
                                  <a:pt x="2523" y="45"/>
                                  <a:pt x="2521" y="45"/>
                                  <a:pt x="2519" y="45"/>
                                </a:cubicBezTo>
                                <a:cubicBezTo>
                                  <a:pt x="2513" y="45"/>
                                  <a:pt x="2510" y="48"/>
                                  <a:pt x="2506" y="54"/>
                                </a:cubicBezTo>
                                <a:cubicBezTo>
                                  <a:pt x="2506" y="46"/>
                                  <a:pt x="2506" y="46"/>
                                  <a:pt x="2506" y="46"/>
                                </a:cubicBezTo>
                                <a:lnTo>
                                  <a:pt x="2501" y="46"/>
                                </a:lnTo>
                                <a:close/>
                                <a:moveTo>
                                  <a:pt x="2480" y="52"/>
                                </a:moveTo>
                                <a:cubicBezTo>
                                  <a:pt x="2490" y="52"/>
                                  <a:pt x="2490" y="52"/>
                                  <a:pt x="2490" y="52"/>
                                </a:cubicBezTo>
                                <a:cubicBezTo>
                                  <a:pt x="2490" y="46"/>
                                  <a:pt x="2490" y="46"/>
                                  <a:pt x="2490" y="46"/>
                                </a:cubicBezTo>
                                <a:cubicBezTo>
                                  <a:pt x="2480" y="46"/>
                                  <a:pt x="2480" y="46"/>
                                  <a:pt x="2480" y="46"/>
                                </a:cubicBezTo>
                                <a:cubicBezTo>
                                  <a:pt x="2480" y="26"/>
                                  <a:pt x="2480" y="26"/>
                                  <a:pt x="2480" y="26"/>
                                </a:cubicBezTo>
                                <a:cubicBezTo>
                                  <a:pt x="2474" y="26"/>
                                  <a:pt x="2474" y="26"/>
                                  <a:pt x="2474" y="26"/>
                                </a:cubicBezTo>
                                <a:cubicBezTo>
                                  <a:pt x="2474" y="46"/>
                                  <a:pt x="2474" y="46"/>
                                  <a:pt x="2474" y="46"/>
                                </a:cubicBezTo>
                                <a:cubicBezTo>
                                  <a:pt x="2468" y="46"/>
                                  <a:pt x="2468" y="46"/>
                                  <a:pt x="2468" y="46"/>
                                </a:cubicBezTo>
                                <a:cubicBezTo>
                                  <a:pt x="2468" y="52"/>
                                  <a:pt x="2468" y="52"/>
                                  <a:pt x="2468" y="52"/>
                                </a:cubicBezTo>
                                <a:cubicBezTo>
                                  <a:pt x="2474" y="52"/>
                                  <a:pt x="2474" y="52"/>
                                  <a:pt x="2474" y="52"/>
                                </a:cubicBezTo>
                                <a:cubicBezTo>
                                  <a:pt x="2474" y="103"/>
                                  <a:pt x="2474" y="103"/>
                                  <a:pt x="2474" y="103"/>
                                </a:cubicBezTo>
                                <a:cubicBezTo>
                                  <a:pt x="2480" y="103"/>
                                  <a:pt x="2480" y="103"/>
                                  <a:pt x="2480" y="103"/>
                                </a:cubicBezTo>
                                <a:lnTo>
                                  <a:pt x="2480" y="52"/>
                                </a:lnTo>
                                <a:close/>
                                <a:moveTo>
                                  <a:pt x="2456" y="54"/>
                                </a:moveTo>
                                <a:cubicBezTo>
                                  <a:pt x="2453" y="48"/>
                                  <a:pt x="2447" y="45"/>
                                  <a:pt x="2441" y="45"/>
                                </a:cubicBezTo>
                                <a:cubicBezTo>
                                  <a:pt x="2432" y="45"/>
                                  <a:pt x="2426" y="51"/>
                                  <a:pt x="2426" y="60"/>
                                </a:cubicBezTo>
                                <a:cubicBezTo>
                                  <a:pt x="2426" y="67"/>
                                  <a:pt x="2430" y="71"/>
                                  <a:pt x="2442" y="75"/>
                                </a:cubicBezTo>
                                <a:cubicBezTo>
                                  <a:pt x="2451" y="79"/>
                                  <a:pt x="2453" y="81"/>
                                  <a:pt x="2453" y="87"/>
                                </a:cubicBezTo>
                                <a:cubicBezTo>
                                  <a:pt x="2453" y="94"/>
                                  <a:pt x="2448" y="100"/>
                                  <a:pt x="2441" y="100"/>
                                </a:cubicBezTo>
                                <a:cubicBezTo>
                                  <a:pt x="2434" y="100"/>
                                  <a:pt x="2429" y="96"/>
                                  <a:pt x="2426" y="88"/>
                                </a:cubicBezTo>
                                <a:cubicBezTo>
                                  <a:pt x="2421" y="90"/>
                                  <a:pt x="2421" y="90"/>
                                  <a:pt x="2421" y="90"/>
                                </a:cubicBezTo>
                                <a:cubicBezTo>
                                  <a:pt x="2424" y="100"/>
                                  <a:pt x="2431" y="105"/>
                                  <a:pt x="2441" y="105"/>
                                </a:cubicBezTo>
                                <a:cubicBezTo>
                                  <a:pt x="2451" y="105"/>
                                  <a:pt x="2459" y="97"/>
                                  <a:pt x="2459" y="87"/>
                                </a:cubicBezTo>
                                <a:cubicBezTo>
                                  <a:pt x="2459" y="82"/>
                                  <a:pt x="2457" y="78"/>
                                  <a:pt x="2454" y="75"/>
                                </a:cubicBezTo>
                                <a:cubicBezTo>
                                  <a:pt x="2451" y="73"/>
                                  <a:pt x="2450" y="72"/>
                                  <a:pt x="2442" y="70"/>
                                </a:cubicBezTo>
                                <a:cubicBezTo>
                                  <a:pt x="2434" y="66"/>
                                  <a:pt x="2431" y="64"/>
                                  <a:pt x="2431" y="59"/>
                                </a:cubicBezTo>
                                <a:cubicBezTo>
                                  <a:pt x="2431" y="55"/>
                                  <a:pt x="2436" y="50"/>
                                  <a:pt x="2441" y="50"/>
                                </a:cubicBezTo>
                                <a:cubicBezTo>
                                  <a:pt x="2445" y="50"/>
                                  <a:pt x="2449" y="52"/>
                                  <a:pt x="2451" y="57"/>
                                </a:cubicBezTo>
                                <a:lnTo>
                                  <a:pt x="2456" y="54"/>
                                </a:lnTo>
                                <a:close/>
                                <a:moveTo>
                                  <a:pt x="2403" y="22"/>
                                </a:moveTo>
                                <a:cubicBezTo>
                                  <a:pt x="2400" y="22"/>
                                  <a:pt x="2398" y="25"/>
                                  <a:pt x="2398" y="27"/>
                                </a:cubicBezTo>
                                <a:cubicBezTo>
                                  <a:pt x="2398" y="30"/>
                                  <a:pt x="2400" y="32"/>
                                  <a:pt x="2403" y="32"/>
                                </a:cubicBezTo>
                                <a:cubicBezTo>
                                  <a:pt x="2406" y="32"/>
                                  <a:pt x="2408" y="30"/>
                                  <a:pt x="2408" y="27"/>
                                </a:cubicBezTo>
                                <a:cubicBezTo>
                                  <a:pt x="2408" y="25"/>
                                  <a:pt x="2406" y="22"/>
                                  <a:pt x="2403" y="22"/>
                                </a:cubicBezTo>
                                <a:moveTo>
                                  <a:pt x="2406" y="46"/>
                                </a:moveTo>
                                <a:cubicBezTo>
                                  <a:pt x="2400" y="46"/>
                                  <a:pt x="2400" y="46"/>
                                  <a:pt x="2400" y="46"/>
                                </a:cubicBezTo>
                                <a:cubicBezTo>
                                  <a:pt x="2400" y="103"/>
                                  <a:pt x="2400" y="103"/>
                                  <a:pt x="2400" y="103"/>
                                </a:cubicBezTo>
                                <a:cubicBezTo>
                                  <a:pt x="2406" y="103"/>
                                  <a:pt x="2406" y="103"/>
                                  <a:pt x="2406" y="103"/>
                                </a:cubicBezTo>
                                <a:lnTo>
                                  <a:pt x="2406" y="46"/>
                                </a:lnTo>
                                <a:close/>
                                <a:moveTo>
                                  <a:pt x="2352" y="50"/>
                                </a:moveTo>
                                <a:cubicBezTo>
                                  <a:pt x="2365" y="50"/>
                                  <a:pt x="2375" y="60"/>
                                  <a:pt x="2375" y="75"/>
                                </a:cubicBezTo>
                                <a:cubicBezTo>
                                  <a:pt x="2375" y="89"/>
                                  <a:pt x="2365" y="100"/>
                                  <a:pt x="2352" y="100"/>
                                </a:cubicBezTo>
                                <a:cubicBezTo>
                                  <a:pt x="2339" y="100"/>
                                  <a:pt x="2330" y="89"/>
                                  <a:pt x="2330" y="75"/>
                                </a:cubicBezTo>
                                <a:cubicBezTo>
                                  <a:pt x="2330" y="61"/>
                                  <a:pt x="2340" y="50"/>
                                  <a:pt x="2352" y="50"/>
                                </a:cubicBezTo>
                                <a:moveTo>
                                  <a:pt x="2380" y="46"/>
                                </a:moveTo>
                                <a:cubicBezTo>
                                  <a:pt x="2374" y="46"/>
                                  <a:pt x="2374" y="46"/>
                                  <a:pt x="2374" y="46"/>
                                </a:cubicBezTo>
                                <a:cubicBezTo>
                                  <a:pt x="2374" y="56"/>
                                  <a:pt x="2374" y="56"/>
                                  <a:pt x="2374" y="56"/>
                                </a:cubicBezTo>
                                <a:cubicBezTo>
                                  <a:pt x="2368" y="48"/>
                                  <a:pt x="2362" y="45"/>
                                  <a:pt x="2353" y="45"/>
                                </a:cubicBezTo>
                                <a:cubicBezTo>
                                  <a:pt x="2336" y="45"/>
                                  <a:pt x="2324" y="58"/>
                                  <a:pt x="2324" y="75"/>
                                </a:cubicBezTo>
                                <a:cubicBezTo>
                                  <a:pt x="2324" y="92"/>
                                  <a:pt x="2336" y="105"/>
                                  <a:pt x="2352" y="105"/>
                                </a:cubicBezTo>
                                <a:cubicBezTo>
                                  <a:pt x="2361" y="105"/>
                                  <a:pt x="2368" y="101"/>
                                  <a:pt x="2374" y="94"/>
                                </a:cubicBezTo>
                                <a:cubicBezTo>
                                  <a:pt x="2374" y="102"/>
                                  <a:pt x="2374" y="102"/>
                                  <a:pt x="2374" y="102"/>
                                </a:cubicBezTo>
                                <a:cubicBezTo>
                                  <a:pt x="2374" y="121"/>
                                  <a:pt x="2366" y="131"/>
                                  <a:pt x="2351" y="131"/>
                                </a:cubicBezTo>
                                <a:cubicBezTo>
                                  <a:pt x="2339" y="131"/>
                                  <a:pt x="2330" y="124"/>
                                  <a:pt x="2329" y="112"/>
                                </a:cubicBezTo>
                                <a:cubicBezTo>
                                  <a:pt x="2323" y="112"/>
                                  <a:pt x="2323" y="112"/>
                                  <a:pt x="2323" y="112"/>
                                </a:cubicBezTo>
                                <a:cubicBezTo>
                                  <a:pt x="2325" y="127"/>
                                  <a:pt x="2335" y="136"/>
                                  <a:pt x="2351" y="136"/>
                                </a:cubicBezTo>
                                <a:cubicBezTo>
                                  <a:pt x="2361" y="136"/>
                                  <a:pt x="2369" y="132"/>
                                  <a:pt x="2374" y="126"/>
                                </a:cubicBezTo>
                                <a:cubicBezTo>
                                  <a:pt x="2378" y="120"/>
                                  <a:pt x="2380" y="114"/>
                                  <a:pt x="2380" y="102"/>
                                </a:cubicBezTo>
                                <a:lnTo>
                                  <a:pt x="2380" y="46"/>
                                </a:lnTo>
                                <a:close/>
                                <a:moveTo>
                                  <a:pt x="2262" y="70"/>
                                </a:moveTo>
                                <a:cubicBezTo>
                                  <a:pt x="2264" y="59"/>
                                  <a:pt x="2273" y="50"/>
                                  <a:pt x="2283" y="50"/>
                                </a:cubicBezTo>
                                <a:cubicBezTo>
                                  <a:pt x="2294" y="50"/>
                                  <a:pt x="2302" y="58"/>
                                  <a:pt x="2304" y="70"/>
                                </a:cubicBezTo>
                                <a:lnTo>
                                  <a:pt x="2262" y="70"/>
                                </a:lnTo>
                                <a:close/>
                                <a:moveTo>
                                  <a:pt x="2311" y="76"/>
                                </a:moveTo>
                                <a:cubicBezTo>
                                  <a:pt x="2310" y="57"/>
                                  <a:pt x="2300" y="45"/>
                                  <a:pt x="2283" y="45"/>
                                </a:cubicBezTo>
                                <a:cubicBezTo>
                                  <a:pt x="2268" y="45"/>
                                  <a:pt x="2256" y="58"/>
                                  <a:pt x="2256" y="75"/>
                                </a:cubicBezTo>
                                <a:cubicBezTo>
                                  <a:pt x="2256" y="92"/>
                                  <a:pt x="2267" y="105"/>
                                  <a:pt x="2283" y="105"/>
                                </a:cubicBezTo>
                                <a:cubicBezTo>
                                  <a:pt x="2295" y="105"/>
                                  <a:pt x="2303" y="100"/>
                                  <a:pt x="2309" y="89"/>
                                </a:cubicBezTo>
                                <a:cubicBezTo>
                                  <a:pt x="2304" y="87"/>
                                  <a:pt x="2304" y="87"/>
                                  <a:pt x="2304" y="87"/>
                                </a:cubicBezTo>
                                <a:cubicBezTo>
                                  <a:pt x="2299" y="96"/>
                                  <a:pt x="2293" y="100"/>
                                  <a:pt x="2284" y="100"/>
                                </a:cubicBezTo>
                                <a:cubicBezTo>
                                  <a:pt x="2271" y="100"/>
                                  <a:pt x="2262" y="90"/>
                                  <a:pt x="2262" y="76"/>
                                </a:cubicBezTo>
                                <a:lnTo>
                                  <a:pt x="2311" y="76"/>
                                </a:lnTo>
                                <a:close/>
                                <a:moveTo>
                                  <a:pt x="2206" y="54"/>
                                </a:moveTo>
                                <a:cubicBezTo>
                                  <a:pt x="2206" y="16"/>
                                  <a:pt x="2206" y="16"/>
                                  <a:pt x="2206" y="16"/>
                                </a:cubicBezTo>
                                <a:cubicBezTo>
                                  <a:pt x="2213" y="16"/>
                                  <a:pt x="2213" y="16"/>
                                  <a:pt x="2213" y="16"/>
                                </a:cubicBezTo>
                                <a:cubicBezTo>
                                  <a:pt x="2228" y="16"/>
                                  <a:pt x="2236" y="22"/>
                                  <a:pt x="2236" y="35"/>
                                </a:cubicBezTo>
                                <a:cubicBezTo>
                                  <a:pt x="2236" y="47"/>
                                  <a:pt x="2228" y="54"/>
                                  <a:pt x="2215" y="54"/>
                                </a:cubicBezTo>
                                <a:lnTo>
                                  <a:pt x="2206" y="54"/>
                                </a:lnTo>
                                <a:close/>
                                <a:moveTo>
                                  <a:pt x="2215" y="59"/>
                                </a:moveTo>
                                <a:cubicBezTo>
                                  <a:pt x="2222" y="59"/>
                                  <a:pt x="2226" y="58"/>
                                  <a:pt x="2230" y="57"/>
                                </a:cubicBezTo>
                                <a:cubicBezTo>
                                  <a:pt x="2238" y="53"/>
                                  <a:pt x="2242" y="45"/>
                                  <a:pt x="2242" y="35"/>
                                </a:cubicBezTo>
                                <a:cubicBezTo>
                                  <a:pt x="2242" y="18"/>
                                  <a:pt x="2232" y="10"/>
                                  <a:pt x="2213" y="10"/>
                                </a:cubicBezTo>
                                <a:cubicBezTo>
                                  <a:pt x="2200" y="10"/>
                                  <a:pt x="2200" y="10"/>
                                  <a:pt x="2200" y="10"/>
                                </a:cubicBezTo>
                                <a:cubicBezTo>
                                  <a:pt x="2200" y="103"/>
                                  <a:pt x="2200" y="103"/>
                                  <a:pt x="2200" y="103"/>
                                </a:cubicBezTo>
                                <a:cubicBezTo>
                                  <a:pt x="2206" y="103"/>
                                  <a:pt x="2206" y="103"/>
                                  <a:pt x="2206" y="103"/>
                                </a:cubicBezTo>
                                <a:cubicBezTo>
                                  <a:pt x="2206" y="59"/>
                                  <a:pt x="2206" y="59"/>
                                  <a:pt x="2206" y="59"/>
                                </a:cubicBezTo>
                                <a:cubicBezTo>
                                  <a:pt x="2209" y="59"/>
                                  <a:pt x="2209" y="59"/>
                                  <a:pt x="2209" y="59"/>
                                </a:cubicBezTo>
                                <a:cubicBezTo>
                                  <a:pt x="2238" y="103"/>
                                  <a:pt x="2238" y="103"/>
                                  <a:pt x="2238" y="103"/>
                                </a:cubicBezTo>
                                <a:cubicBezTo>
                                  <a:pt x="2246" y="103"/>
                                  <a:pt x="2246" y="103"/>
                                  <a:pt x="2246" y="103"/>
                                </a:cubicBezTo>
                                <a:lnTo>
                                  <a:pt x="2215" y="59"/>
                                </a:lnTo>
                                <a:close/>
                                <a:moveTo>
                                  <a:pt x="2145" y="16"/>
                                </a:moveTo>
                                <a:cubicBezTo>
                                  <a:pt x="2145" y="10"/>
                                  <a:pt x="2145" y="10"/>
                                  <a:pt x="2145" y="10"/>
                                </a:cubicBezTo>
                                <a:cubicBezTo>
                                  <a:pt x="2100" y="10"/>
                                  <a:pt x="2100" y="10"/>
                                  <a:pt x="2100" y="10"/>
                                </a:cubicBezTo>
                                <a:cubicBezTo>
                                  <a:pt x="2100" y="103"/>
                                  <a:pt x="2100" y="103"/>
                                  <a:pt x="2100" y="103"/>
                                </a:cubicBezTo>
                                <a:cubicBezTo>
                                  <a:pt x="2145" y="103"/>
                                  <a:pt x="2145" y="103"/>
                                  <a:pt x="2145" y="103"/>
                                </a:cubicBezTo>
                                <a:cubicBezTo>
                                  <a:pt x="2145" y="98"/>
                                  <a:pt x="2145" y="98"/>
                                  <a:pt x="2145" y="98"/>
                                </a:cubicBezTo>
                                <a:cubicBezTo>
                                  <a:pt x="2106" y="98"/>
                                  <a:pt x="2106" y="98"/>
                                  <a:pt x="2106" y="98"/>
                                </a:cubicBezTo>
                                <a:cubicBezTo>
                                  <a:pt x="2106" y="55"/>
                                  <a:pt x="2106" y="55"/>
                                  <a:pt x="2106" y="55"/>
                                </a:cubicBezTo>
                                <a:cubicBezTo>
                                  <a:pt x="2144" y="55"/>
                                  <a:pt x="2144" y="55"/>
                                  <a:pt x="2144" y="55"/>
                                </a:cubicBezTo>
                                <a:cubicBezTo>
                                  <a:pt x="2144" y="50"/>
                                  <a:pt x="2144" y="50"/>
                                  <a:pt x="2144" y="50"/>
                                </a:cubicBezTo>
                                <a:cubicBezTo>
                                  <a:pt x="2106" y="50"/>
                                  <a:pt x="2106" y="50"/>
                                  <a:pt x="2106" y="50"/>
                                </a:cubicBezTo>
                                <a:cubicBezTo>
                                  <a:pt x="2106" y="16"/>
                                  <a:pt x="2106" y="16"/>
                                  <a:pt x="2106" y="16"/>
                                </a:cubicBezTo>
                                <a:lnTo>
                                  <a:pt x="2145" y="16"/>
                                </a:lnTo>
                                <a:close/>
                                <a:moveTo>
                                  <a:pt x="2073" y="52"/>
                                </a:moveTo>
                                <a:cubicBezTo>
                                  <a:pt x="2087" y="52"/>
                                  <a:pt x="2087" y="52"/>
                                  <a:pt x="2087" y="52"/>
                                </a:cubicBezTo>
                                <a:cubicBezTo>
                                  <a:pt x="2087" y="46"/>
                                  <a:pt x="2087" y="46"/>
                                  <a:pt x="2087" y="46"/>
                                </a:cubicBezTo>
                                <a:cubicBezTo>
                                  <a:pt x="2073" y="46"/>
                                  <a:pt x="2073" y="46"/>
                                  <a:pt x="2073" y="46"/>
                                </a:cubicBezTo>
                                <a:cubicBezTo>
                                  <a:pt x="2073" y="20"/>
                                  <a:pt x="2073" y="20"/>
                                  <a:pt x="2073" y="20"/>
                                </a:cubicBezTo>
                                <a:cubicBezTo>
                                  <a:pt x="2073" y="10"/>
                                  <a:pt x="2076" y="5"/>
                                  <a:pt x="2083" y="5"/>
                                </a:cubicBezTo>
                                <a:cubicBezTo>
                                  <a:pt x="2084" y="5"/>
                                  <a:pt x="2085" y="5"/>
                                  <a:pt x="2087" y="6"/>
                                </a:cubicBezTo>
                                <a:cubicBezTo>
                                  <a:pt x="2087" y="1"/>
                                  <a:pt x="2087" y="1"/>
                                  <a:pt x="2087" y="1"/>
                                </a:cubicBezTo>
                                <a:cubicBezTo>
                                  <a:pt x="2085" y="0"/>
                                  <a:pt x="2084" y="0"/>
                                  <a:pt x="2082" y="0"/>
                                </a:cubicBezTo>
                                <a:cubicBezTo>
                                  <a:pt x="2072" y="0"/>
                                  <a:pt x="2067" y="6"/>
                                  <a:pt x="2067" y="19"/>
                                </a:cubicBezTo>
                                <a:cubicBezTo>
                                  <a:pt x="2067" y="46"/>
                                  <a:pt x="2067" y="46"/>
                                  <a:pt x="2067" y="46"/>
                                </a:cubicBezTo>
                                <a:cubicBezTo>
                                  <a:pt x="2061" y="46"/>
                                  <a:pt x="2061" y="46"/>
                                  <a:pt x="2061" y="46"/>
                                </a:cubicBezTo>
                                <a:cubicBezTo>
                                  <a:pt x="2061" y="52"/>
                                  <a:pt x="2061" y="52"/>
                                  <a:pt x="2061" y="52"/>
                                </a:cubicBezTo>
                                <a:cubicBezTo>
                                  <a:pt x="2067" y="52"/>
                                  <a:pt x="2067" y="52"/>
                                  <a:pt x="2067" y="52"/>
                                </a:cubicBezTo>
                                <a:cubicBezTo>
                                  <a:pt x="2067" y="103"/>
                                  <a:pt x="2067" y="103"/>
                                  <a:pt x="2067" y="103"/>
                                </a:cubicBezTo>
                                <a:cubicBezTo>
                                  <a:pt x="2073" y="103"/>
                                  <a:pt x="2073" y="103"/>
                                  <a:pt x="2073" y="103"/>
                                </a:cubicBezTo>
                                <a:lnTo>
                                  <a:pt x="2073" y="52"/>
                                </a:lnTo>
                                <a:close/>
                                <a:moveTo>
                                  <a:pt x="1990" y="98"/>
                                </a:moveTo>
                                <a:cubicBezTo>
                                  <a:pt x="1990" y="16"/>
                                  <a:pt x="1990" y="16"/>
                                  <a:pt x="1990" y="16"/>
                                </a:cubicBezTo>
                                <a:cubicBezTo>
                                  <a:pt x="2002" y="16"/>
                                  <a:pt x="2002" y="16"/>
                                  <a:pt x="2002" y="16"/>
                                </a:cubicBezTo>
                                <a:cubicBezTo>
                                  <a:pt x="2027" y="16"/>
                                  <a:pt x="2044" y="33"/>
                                  <a:pt x="2044" y="57"/>
                                </a:cubicBezTo>
                                <a:cubicBezTo>
                                  <a:pt x="2044" y="81"/>
                                  <a:pt x="2026" y="98"/>
                                  <a:pt x="2002" y="98"/>
                                </a:cubicBezTo>
                                <a:lnTo>
                                  <a:pt x="1990" y="98"/>
                                </a:lnTo>
                                <a:close/>
                                <a:moveTo>
                                  <a:pt x="1984" y="103"/>
                                </a:moveTo>
                                <a:cubicBezTo>
                                  <a:pt x="2002" y="103"/>
                                  <a:pt x="2002" y="103"/>
                                  <a:pt x="2002" y="103"/>
                                </a:cubicBezTo>
                                <a:cubicBezTo>
                                  <a:pt x="2017" y="103"/>
                                  <a:pt x="2027" y="99"/>
                                  <a:pt x="2036" y="90"/>
                                </a:cubicBezTo>
                                <a:cubicBezTo>
                                  <a:pt x="2045" y="82"/>
                                  <a:pt x="2050" y="70"/>
                                  <a:pt x="2050" y="57"/>
                                </a:cubicBezTo>
                                <a:cubicBezTo>
                                  <a:pt x="2050" y="44"/>
                                  <a:pt x="2045" y="32"/>
                                  <a:pt x="2036" y="23"/>
                                </a:cubicBezTo>
                                <a:cubicBezTo>
                                  <a:pt x="2027" y="14"/>
                                  <a:pt x="2017" y="10"/>
                                  <a:pt x="2002" y="10"/>
                                </a:cubicBezTo>
                                <a:cubicBezTo>
                                  <a:pt x="1984" y="10"/>
                                  <a:pt x="1984" y="10"/>
                                  <a:pt x="1984" y="10"/>
                                </a:cubicBezTo>
                                <a:lnTo>
                                  <a:pt x="1984" y="103"/>
                                </a:lnTo>
                                <a:close/>
                                <a:moveTo>
                                  <a:pt x="1922" y="94"/>
                                </a:moveTo>
                                <a:cubicBezTo>
                                  <a:pt x="1919" y="94"/>
                                  <a:pt x="1917" y="96"/>
                                  <a:pt x="1917" y="99"/>
                                </a:cubicBezTo>
                                <a:cubicBezTo>
                                  <a:pt x="1917" y="102"/>
                                  <a:pt x="1919" y="104"/>
                                  <a:pt x="1922" y="104"/>
                                </a:cubicBezTo>
                                <a:cubicBezTo>
                                  <a:pt x="1925" y="104"/>
                                  <a:pt x="1927" y="102"/>
                                  <a:pt x="1927" y="99"/>
                                </a:cubicBezTo>
                                <a:cubicBezTo>
                                  <a:pt x="1927" y="96"/>
                                  <a:pt x="1925" y="94"/>
                                  <a:pt x="1922" y="94"/>
                                </a:cubicBezTo>
                                <a:moveTo>
                                  <a:pt x="1897" y="16"/>
                                </a:moveTo>
                                <a:cubicBezTo>
                                  <a:pt x="1897" y="10"/>
                                  <a:pt x="1897" y="10"/>
                                  <a:pt x="1897" y="10"/>
                                </a:cubicBezTo>
                                <a:cubicBezTo>
                                  <a:pt x="1861" y="10"/>
                                  <a:pt x="1861" y="10"/>
                                  <a:pt x="1861" y="10"/>
                                </a:cubicBezTo>
                                <a:cubicBezTo>
                                  <a:pt x="1849" y="50"/>
                                  <a:pt x="1849" y="50"/>
                                  <a:pt x="1849" y="50"/>
                                </a:cubicBezTo>
                                <a:cubicBezTo>
                                  <a:pt x="1855" y="47"/>
                                  <a:pt x="1858" y="46"/>
                                  <a:pt x="1863" y="46"/>
                                </a:cubicBezTo>
                                <a:cubicBezTo>
                                  <a:pt x="1879" y="46"/>
                                  <a:pt x="1890" y="57"/>
                                  <a:pt x="1890" y="72"/>
                                </a:cubicBezTo>
                                <a:cubicBezTo>
                                  <a:pt x="1890" y="87"/>
                                  <a:pt x="1879" y="99"/>
                                  <a:pt x="1863" y="99"/>
                                </a:cubicBezTo>
                                <a:cubicBezTo>
                                  <a:pt x="1854" y="99"/>
                                  <a:pt x="1846" y="95"/>
                                  <a:pt x="1841" y="87"/>
                                </a:cubicBezTo>
                                <a:cubicBezTo>
                                  <a:pt x="1835" y="89"/>
                                  <a:pt x="1835" y="89"/>
                                  <a:pt x="1835" y="89"/>
                                </a:cubicBezTo>
                                <a:cubicBezTo>
                                  <a:pt x="1842" y="99"/>
                                  <a:pt x="1852" y="105"/>
                                  <a:pt x="1863" y="105"/>
                                </a:cubicBezTo>
                                <a:cubicBezTo>
                                  <a:pt x="1882" y="105"/>
                                  <a:pt x="1897" y="91"/>
                                  <a:pt x="1897" y="72"/>
                                </a:cubicBezTo>
                                <a:cubicBezTo>
                                  <a:pt x="1897" y="54"/>
                                  <a:pt x="1883" y="40"/>
                                  <a:pt x="1865" y="40"/>
                                </a:cubicBezTo>
                                <a:cubicBezTo>
                                  <a:pt x="1862" y="40"/>
                                  <a:pt x="1861" y="40"/>
                                  <a:pt x="1858" y="41"/>
                                </a:cubicBezTo>
                                <a:cubicBezTo>
                                  <a:pt x="1866" y="16"/>
                                  <a:pt x="1866" y="16"/>
                                  <a:pt x="1866" y="16"/>
                                </a:cubicBezTo>
                                <a:lnTo>
                                  <a:pt x="1897" y="16"/>
                                </a:lnTo>
                                <a:close/>
                                <a:moveTo>
                                  <a:pt x="1791" y="58"/>
                                </a:moveTo>
                                <a:cubicBezTo>
                                  <a:pt x="1804" y="59"/>
                                  <a:pt x="1812" y="66"/>
                                  <a:pt x="1812" y="77"/>
                                </a:cubicBezTo>
                                <a:cubicBezTo>
                                  <a:pt x="1812" y="89"/>
                                  <a:pt x="1803" y="99"/>
                                  <a:pt x="1791" y="99"/>
                                </a:cubicBezTo>
                                <a:cubicBezTo>
                                  <a:pt x="1784" y="99"/>
                                  <a:pt x="1777" y="95"/>
                                  <a:pt x="1774" y="90"/>
                                </a:cubicBezTo>
                                <a:cubicBezTo>
                                  <a:pt x="1772" y="88"/>
                                  <a:pt x="1772" y="85"/>
                                  <a:pt x="1771" y="81"/>
                                </a:cubicBezTo>
                                <a:cubicBezTo>
                                  <a:pt x="1765" y="81"/>
                                  <a:pt x="1765" y="81"/>
                                  <a:pt x="1765" y="81"/>
                                </a:cubicBezTo>
                                <a:cubicBezTo>
                                  <a:pt x="1765" y="95"/>
                                  <a:pt x="1776" y="105"/>
                                  <a:pt x="1791" y="105"/>
                                </a:cubicBezTo>
                                <a:cubicBezTo>
                                  <a:pt x="1806" y="105"/>
                                  <a:pt x="1818" y="93"/>
                                  <a:pt x="1818" y="78"/>
                                </a:cubicBezTo>
                                <a:cubicBezTo>
                                  <a:pt x="1818" y="67"/>
                                  <a:pt x="1813" y="59"/>
                                  <a:pt x="1803" y="55"/>
                                </a:cubicBezTo>
                                <a:cubicBezTo>
                                  <a:pt x="1812" y="50"/>
                                  <a:pt x="1817" y="43"/>
                                  <a:pt x="1817" y="33"/>
                                </a:cubicBezTo>
                                <a:cubicBezTo>
                                  <a:pt x="1817" y="20"/>
                                  <a:pt x="1806" y="9"/>
                                  <a:pt x="1793" y="9"/>
                                </a:cubicBezTo>
                                <a:cubicBezTo>
                                  <a:pt x="1778" y="9"/>
                                  <a:pt x="1770" y="17"/>
                                  <a:pt x="1769" y="32"/>
                                </a:cubicBezTo>
                                <a:cubicBezTo>
                                  <a:pt x="1774" y="32"/>
                                  <a:pt x="1774" y="32"/>
                                  <a:pt x="1774" y="32"/>
                                </a:cubicBezTo>
                                <a:cubicBezTo>
                                  <a:pt x="1776" y="20"/>
                                  <a:pt x="1782" y="15"/>
                                  <a:pt x="1793" y="15"/>
                                </a:cubicBezTo>
                                <a:cubicBezTo>
                                  <a:pt x="1803" y="15"/>
                                  <a:pt x="1811" y="23"/>
                                  <a:pt x="1811" y="33"/>
                                </a:cubicBezTo>
                                <a:cubicBezTo>
                                  <a:pt x="1811" y="44"/>
                                  <a:pt x="1803" y="51"/>
                                  <a:pt x="1791" y="52"/>
                                </a:cubicBezTo>
                                <a:lnTo>
                                  <a:pt x="1791" y="58"/>
                                </a:lnTo>
                                <a:close/>
                                <a:moveTo>
                                  <a:pt x="1716" y="15"/>
                                </a:moveTo>
                                <a:cubicBezTo>
                                  <a:pt x="1731" y="15"/>
                                  <a:pt x="1743" y="27"/>
                                  <a:pt x="1743" y="42"/>
                                </a:cubicBezTo>
                                <a:cubicBezTo>
                                  <a:pt x="1743" y="56"/>
                                  <a:pt x="1731" y="68"/>
                                  <a:pt x="1716" y="68"/>
                                </a:cubicBezTo>
                                <a:cubicBezTo>
                                  <a:pt x="1701" y="68"/>
                                  <a:pt x="1689" y="56"/>
                                  <a:pt x="1689" y="42"/>
                                </a:cubicBezTo>
                                <a:cubicBezTo>
                                  <a:pt x="1689" y="27"/>
                                  <a:pt x="1701" y="15"/>
                                  <a:pt x="1716" y="15"/>
                                </a:cubicBezTo>
                                <a:moveTo>
                                  <a:pt x="1713" y="105"/>
                                </a:moveTo>
                                <a:cubicBezTo>
                                  <a:pt x="1743" y="61"/>
                                  <a:pt x="1743" y="61"/>
                                  <a:pt x="1743" y="61"/>
                                </a:cubicBezTo>
                                <a:cubicBezTo>
                                  <a:pt x="1747" y="55"/>
                                  <a:pt x="1749" y="48"/>
                                  <a:pt x="1749" y="41"/>
                                </a:cubicBezTo>
                                <a:cubicBezTo>
                                  <a:pt x="1749" y="23"/>
                                  <a:pt x="1735" y="9"/>
                                  <a:pt x="1716" y="9"/>
                                </a:cubicBezTo>
                                <a:cubicBezTo>
                                  <a:pt x="1698" y="9"/>
                                  <a:pt x="1683" y="24"/>
                                  <a:pt x="1683" y="41"/>
                                </a:cubicBezTo>
                                <a:cubicBezTo>
                                  <a:pt x="1683" y="59"/>
                                  <a:pt x="1698" y="74"/>
                                  <a:pt x="1716" y="74"/>
                                </a:cubicBezTo>
                                <a:cubicBezTo>
                                  <a:pt x="1720" y="74"/>
                                  <a:pt x="1723" y="73"/>
                                  <a:pt x="1728" y="72"/>
                                </a:cubicBezTo>
                                <a:cubicBezTo>
                                  <a:pt x="1708" y="101"/>
                                  <a:pt x="1708" y="101"/>
                                  <a:pt x="1708" y="101"/>
                                </a:cubicBezTo>
                                <a:lnTo>
                                  <a:pt x="1713" y="105"/>
                                </a:lnTo>
                                <a:close/>
                                <a:moveTo>
                                  <a:pt x="1623" y="98"/>
                                </a:moveTo>
                                <a:cubicBezTo>
                                  <a:pt x="1647" y="71"/>
                                  <a:pt x="1647" y="71"/>
                                  <a:pt x="1647" y="71"/>
                                </a:cubicBezTo>
                                <a:cubicBezTo>
                                  <a:pt x="1656" y="61"/>
                                  <a:pt x="1656" y="61"/>
                                  <a:pt x="1660" y="57"/>
                                </a:cubicBezTo>
                                <a:cubicBezTo>
                                  <a:pt x="1665" y="49"/>
                                  <a:pt x="1668" y="43"/>
                                  <a:pt x="1668" y="36"/>
                                </a:cubicBezTo>
                                <a:cubicBezTo>
                                  <a:pt x="1668" y="21"/>
                                  <a:pt x="1656" y="9"/>
                                  <a:pt x="1640" y="9"/>
                                </a:cubicBezTo>
                                <a:cubicBezTo>
                                  <a:pt x="1631" y="9"/>
                                  <a:pt x="1621" y="14"/>
                                  <a:pt x="1616" y="21"/>
                                </a:cubicBezTo>
                                <a:cubicBezTo>
                                  <a:pt x="1613" y="25"/>
                                  <a:pt x="1612" y="29"/>
                                  <a:pt x="1612" y="37"/>
                                </a:cubicBezTo>
                                <a:cubicBezTo>
                                  <a:pt x="1618" y="37"/>
                                  <a:pt x="1618" y="37"/>
                                  <a:pt x="1618" y="37"/>
                                </a:cubicBezTo>
                                <a:cubicBezTo>
                                  <a:pt x="1618" y="31"/>
                                  <a:pt x="1619" y="28"/>
                                  <a:pt x="1621" y="25"/>
                                </a:cubicBezTo>
                                <a:cubicBezTo>
                                  <a:pt x="1625" y="19"/>
                                  <a:pt x="1632" y="15"/>
                                  <a:pt x="1640" y="15"/>
                                </a:cubicBezTo>
                                <a:cubicBezTo>
                                  <a:pt x="1652" y="15"/>
                                  <a:pt x="1662" y="24"/>
                                  <a:pt x="1662" y="36"/>
                                </a:cubicBezTo>
                                <a:cubicBezTo>
                                  <a:pt x="1662" y="44"/>
                                  <a:pt x="1657" y="51"/>
                                  <a:pt x="1646" y="64"/>
                                </a:cubicBezTo>
                                <a:cubicBezTo>
                                  <a:pt x="1610" y="103"/>
                                  <a:pt x="1610" y="103"/>
                                  <a:pt x="1610" y="103"/>
                                </a:cubicBezTo>
                                <a:cubicBezTo>
                                  <a:pt x="1667" y="103"/>
                                  <a:pt x="1667" y="103"/>
                                  <a:pt x="1667" y="103"/>
                                </a:cubicBezTo>
                                <a:cubicBezTo>
                                  <a:pt x="1667" y="98"/>
                                  <a:pt x="1667" y="98"/>
                                  <a:pt x="1667" y="98"/>
                                </a:cubicBezTo>
                                <a:lnTo>
                                  <a:pt x="1623" y="98"/>
                                </a:lnTo>
                                <a:close/>
                                <a:moveTo>
                                  <a:pt x="1563" y="45"/>
                                </a:moveTo>
                                <a:cubicBezTo>
                                  <a:pt x="1578" y="45"/>
                                  <a:pt x="1590" y="57"/>
                                  <a:pt x="1590" y="72"/>
                                </a:cubicBezTo>
                                <a:cubicBezTo>
                                  <a:pt x="1590" y="87"/>
                                  <a:pt x="1578" y="99"/>
                                  <a:pt x="1563" y="99"/>
                                </a:cubicBezTo>
                                <a:cubicBezTo>
                                  <a:pt x="1548" y="99"/>
                                  <a:pt x="1536" y="87"/>
                                  <a:pt x="1536" y="72"/>
                                </a:cubicBezTo>
                                <a:cubicBezTo>
                                  <a:pt x="1536" y="57"/>
                                  <a:pt x="1548" y="45"/>
                                  <a:pt x="1563" y="45"/>
                                </a:cubicBezTo>
                                <a:moveTo>
                                  <a:pt x="1567" y="9"/>
                                </a:moveTo>
                                <a:cubicBezTo>
                                  <a:pt x="1536" y="53"/>
                                  <a:pt x="1536" y="53"/>
                                  <a:pt x="1536" y="53"/>
                                </a:cubicBezTo>
                                <a:cubicBezTo>
                                  <a:pt x="1532" y="58"/>
                                  <a:pt x="1530" y="65"/>
                                  <a:pt x="1530" y="72"/>
                                </a:cubicBezTo>
                                <a:cubicBezTo>
                                  <a:pt x="1530" y="90"/>
                                  <a:pt x="1545" y="105"/>
                                  <a:pt x="1563" y="105"/>
                                </a:cubicBezTo>
                                <a:cubicBezTo>
                                  <a:pt x="1581" y="105"/>
                                  <a:pt x="1596" y="90"/>
                                  <a:pt x="1596" y="72"/>
                                </a:cubicBezTo>
                                <a:cubicBezTo>
                                  <a:pt x="1596" y="54"/>
                                  <a:pt x="1581" y="39"/>
                                  <a:pt x="1563" y="39"/>
                                </a:cubicBezTo>
                                <a:cubicBezTo>
                                  <a:pt x="1559" y="39"/>
                                  <a:pt x="1556" y="40"/>
                                  <a:pt x="1551" y="42"/>
                                </a:cubicBezTo>
                                <a:cubicBezTo>
                                  <a:pt x="1572" y="12"/>
                                  <a:pt x="1572" y="12"/>
                                  <a:pt x="1572" y="12"/>
                                </a:cubicBezTo>
                                <a:lnTo>
                                  <a:pt x="1567" y="9"/>
                                </a:lnTo>
                                <a:close/>
                                <a:moveTo>
                                  <a:pt x="1500" y="80"/>
                                </a:moveTo>
                                <a:cubicBezTo>
                                  <a:pt x="1461" y="80"/>
                                  <a:pt x="1461" y="80"/>
                                  <a:pt x="1461" y="80"/>
                                </a:cubicBezTo>
                                <a:cubicBezTo>
                                  <a:pt x="1500" y="25"/>
                                  <a:pt x="1500" y="25"/>
                                  <a:pt x="1500" y="25"/>
                                </a:cubicBezTo>
                                <a:lnTo>
                                  <a:pt x="1500" y="80"/>
                                </a:lnTo>
                                <a:close/>
                                <a:moveTo>
                                  <a:pt x="1506" y="80"/>
                                </a:moveTo>
                                <a:cubicBezTo>
                                  <a:pt x="1506" y="7"/>
                                  <a:pt x="1506" y="7"/>
                                  <a:pt x="1506" y="7"/>
                                </a:cubicBezTo>
                                <a:cubicBezTo>
                                  <a:pt x="1450" y="86"/>
                                  <a:pt x="1450" y="86"/>
                                  <a:pt x="1450" y="86"/>
                                </a:cubicBezTo>
                                <a:cubicBezTo>
                                  <a:pt x="1500" y="86"/>
                                  <a:pt x="1500" y="86"/>
                                  <a:pt x="1500" y="86"/>
                                </a:cubicBezTo>
                                <a:cubicBezTo>
                                  <a:pt x="1500" y="103"/>
                                  <a:pt x="1500" y="103"/>
                                  <a:pt x="1500" y="103"/>
                                </a:cubicBezTo>
                                <a:cubicBezTo>
                                  <a:pt x="1506" y="103"/>
                                  <a:pt x="1506" y="103"/>
                                  <a:pt x="1506" y="103"/>
                                </a:cubicBezTo>
                                <a:cubicBezTo>
                                  <a:pt x="1506" y="86"/>
                                  <a:pt x="1506" y="86"/>
                                  <a:pt x="1506" y="86"/>
                                </a:cubicBezTo>
                                <a:cubicBezTo>
                                  <a:pt x="1519" y="86"/>
                                  <a:pt x="1519" y="86"/>
                                  <a:pt x="1519" y="86"/>
                                </a:cubicBezTo>
                                <a:cubicBezTo>
                                  <a:pt x="1519" y="80"/>
                                  <a:pt x="1519" y="80"/>
                                  <a:pt x="1519" y="80"/>
                                </a:cubicBezTo>
                                <a:lnTo>
                                  <a:pt x="1506" y="80"/>
                                </a:lnTo>
                                <a:close/>
                                <a:moveTo>
                                  <a:pt x="1407" y="45"/>
                                </a:moveTo>
                                <a:cubicBezTo>
                                  <a:pt x="1422" y="45"/>
                                  <a:pt x="1434" y="57"/>
                                  <a:pt x="1434" y="72"/>
                                </a:cubicBezTo>
                                <a:cubicBezTo>
                                  <a:pt x="1434" y="87"/>
                                  <a:pt x="1422" y="99"/>
                                  <a:pt x="1407" y="99"/>
                                </a:cubicBezTo>
                                <a:cubicBezTo>
                                  <a:pt x="1392" y="99"/>
                                  <a:pt x="1380" y="87"/>
                                  <a:pt x="1380" y="72"/>
                                </a:cubicBezTo>
                                <a:cubicBezTo>
                                  <a:pt x="1380" y="57"/>
                                  <a:pt x="1392" y="45"/>
                                  <a:pt x="1407" y="45"/>
                                </a:cubicBezTo>
                                <a:moveTo>
                                  <a:pt x="1411" y="9"/>
                                </a:moveTo>
                                <a:cubicBezTo>
                                  <a:pt x="1380" y="53"/>
                                  <a:pt x="1380" y="53"/>
                                  <a:pt x="1380" y="53"/>
                                </a:cubicBezTo>
                                <a:cubicBezTo>
                                  <a:pt x="1376" y="58"/>
                                  <a:pt x="1374" y="65"/>
                                  <a:pt x="1374" y="72"/>
                                </a:cubicBezTo>
                                <a:cubicBezTo>
                                  <a:pt x="1374" y="90"/>
                                  <a:pt x="1389" y="105"/>
                                  <a:pt x="1407" y="105"/>
                                </a:cubicBezTo>
                                <a:cubicBezTo>
                                  <a:pt x="1425" y="105"/>
                                  <a:pt x="1440" y="90"/>
                                  <a:pt x="1440" y="72"/>
                                </a:cubicBezTo>
                                <a:cubicBezTo>
                                  <a:pt x="1440" y="54"/>
                                  <a:pt x="1426" y="39"/>
                                  <a:pt x="1408" y="39"/>
                                </a:cubicBezTo>
                                <a:cubicBezTo>
                                  <a:pt x="1403" y="39"/>
                                  <a:pt x="1400" y="40"/>
                                  <a:pt x="1395" y="42"/>
                                </a:cubicBezTo>
                                <a:cubicBezTo>
                                  <a:pt x="1416" y="12"/>
                                  <a:pt x="1416" y="12"/>
                                  <a:pt x="1416" y="12"/>
                                </a:cubicBezTo>
                                <a:lnTo>
                                  <a:pt x="1411" y="9"/>
                                </a:lnTo>
                                <a:close/>
                                <a:moveTo>
                                  <a:pt x="1320" y="45"/>
                                </a:moveTo>
                                <a:cubicBezTo>
                                  <a:pt x="1317" y="45"/>
                                  <a:pt x="1315" y="47"/>
                                  <a:pt x="1315" y="50"/>
                                </a:cubicBezTo>
                                <a:cubicBezTo>
                                  <a:pt x="1315" y="53"/>
                                  <a:pt x="1317" y="55"/>
                                  <a:pt x="1320" y="55"/>
                                </a:cubicBezTo>
                                <a:cubicBezTo>
                                  <a:pt x="1323" y="55"/>
                                  <a:pt x="1325" y="53"/>
                                  <a:pt x="1325" y="50"/>
                                </a:cubicBezTo>
                                <a:cubicBezTo>
                                  <a:pt x="1325" y="47"/>
                                  <a:pt x="1323" y="45"/>
                                  <a:pt x="1320" y="45"/>
                                </a:cubicBezTo>
                                <a:moveTo>
                                  <a:pt x="1320" y="94"/>
                                </a:moveTo>
                                <a:cubicBezTo>
                                  <a:pt x="1317" y="94"/>
                                  <a:pt x="1315" y="96"/>
                                  <a:pt x="1315" y="99"/>
                                </a:cubicBezTo>
                                <a:cubicBezTo>
                                  <a:pt x="1315" y="102"/>
                                  <a:pt x="1317" y="104"/>
                                  <a:pt x="1320" y="104"/>
                                </a:cubicBezTo>
                                <a:cubicBezTo>
                                  <a:pt x="1323" y="104"/>
                                  <a:pt x="1325" y="102"/>
                                  <a:pt x="1325" y="99"/>
                                </a:cubicBezTo>
                                <a:cubicBezTo>
                                  <a:pt x="1325" y="96"/>
                                  <a:pt x="1323" y="94"/>
                                  <a:pt x="1320" y="94"/>
                                </a:cubicBezTo>
                                <a:moveTo>
                                  <a:pt x="1269" y="50"/>
                                </a:moveTo>
                                <a:cubicBezTo>
                                  <a:pt x="1283" y="50"/>
                                  <a:pt x="1293" y="61"/>
                                  <a:pt x="1293" y="75"/>
                                </a:cubicBezTo>
                                <a:cubicBezTo>
                                  <a:pt x="1293" y="89"/>
                                  <a:pt x="1283" y="100"/>
                                  <a:pt x="1269" y="100"/>
                                </a:cubicBezTo>
                                <a:cubicBezTo>
                                  <a:pt x="1256" y="100"/>
                                  <a:pt x="1245" y="89"/>
                                  <a:pt x="1245" y="75"/>
                                </a:cubicBezTo>
                                <a:cubicBezTo>
                                  <a:pt x="1245" y="61"/>
                                  <a:pt x="1256" y="50"/>
                                  <a:pt x="1269" y="50"/>
                                </a:cubicBezTo>
                                <a:moveTo>
                                  <a:pt x="1269" y="45"/>
                                </a:moveTo>
                                <a:cubicBezTo>
                                  <a:pt x="1253" y="45"/>
                                  <a:pt x="1239" y="59"/>
                                  <a:pt x="1239" y="75"/>
                                </a:cubicBezTo>
                                <a:cubicBezTo>
                                  <a:pt x="1239" y="92"/>
                                  <a:pt x="1253" y="105"/>
                                  <a:pt x="1269" y="105"/>
                                </a:cubicBezTo>
                                <a:cubicBezTo>
                                  <a:pt x="1286" y="105"/>
                                  <a:pt x="1299" y="92"/>
                                  <a:pt x="1299" y="75"/>
                                </a:cubicBezTo>
                                <a:cubicBezTo>
                                  <a:pt x="1299" y="58"/>
                                  <a:pt x="1286" y="45"/>
                                  <a:pt x="1269" y="45"/>
                                </a:cubicBezTo>
                                <a:moveTo>
                                  <a:pt x="1136" y="103"/>
                                </a:moveTo>
                                <a:cubicBezTo>
                                  <a:pt x="1142" y="103"/>
                                  <a:pt x="1142" y="103"/>
                                  <a:pt x="1142" y="103"/>
                                </a:cubicBezTo>
                                <a:cubicBezTo>
                                  <a:pt x="1142" y="24"/>
                                  <a:pt x="1142" y="24"/>
                                  <a:pt x="1142" y="24"/>
                                </a:cubicBezTo>
                                <a:cubicBezTo>
                                  <a:pt x="1220" y="106"/>
                                  <a:pt x="1220" y="106"/>
                                  <a:pt x="1220" y="106"/>
                                </a:cubicBezTo>
                                <a:cubicBezTo>
                                  <a:pt x="1220" y="10"/>
                                  <a:pt x="1220" y="10"/>
                                  <a:pt x="1220" y="10"/>
                                </a:cubicBezTo>
                                <a:cubicBezTo>
                                  <a:pt x="1214" y="10"/>
                                  <a:pt x="1214" y="10"/>
                                  <a:pt x="1214" y="10"/>
                                </a:cubicBezTo>
                                <a:cubicBezTo>
                                  <a:pt x="1214" y="91"/>
                                  <a:pt x="1214" y="91"/>
                                  <a:pt x="1214" y="91"/>
                                </a:cubicBezTo>
                                <a:cubicBezTo>
                                  <a:pt x="1136" y="9"/>
                                  <a:pt x="1136" y="9"/>
                                  <a:pt x="1136" y="9"/>
                                </a:cubicBezTo>
                                <a:lnTo>
                                  <a:pt x="1136" y="103"/>
                                </a:lnTo>
                                <a:close/>
                                <a:moveTo>
                                  <a:pt x="1056" y="104"/>
                                </a:moveTo>
                                <a:cubicBezTo>
                                  <a:pt x="1042" y="137"/>
                                  <a:pt x="1042" y="137"/>
                                  <a:pt x="1042" y="137"/>
                                </a:cubicBezTo>
                                <a:cubicBezTo>
                                  <a:pt x="1049" y="137"/>
                                  <a:pt x="1049" y="137"/>
                                  <a:pt x="1049" y="137"/>
                                </a:cubicBezTo>
                                <a:cubicBezTo>
                                  <a:pt x="1087" y="46"/>
                                  <a:pt x="1087" y="46"/>
                                  <a:pt x="1087" y="46"/>
                                </a:cubicBezTo>
                                <a:cubicBezTo>
                                  <a:pt x="1080" y="46"/>
                                  <a:pt x="1080" y="46"/>
                                  <a:pt x="1080" y="46"/>
                                </a:cubicBezTo>
                                <a:cubicBezTo>
                                  <a:pt x="1059" y="97"/>
                                  <a:pt x="1059" y="97"/>
                                  <a:pt x="1059" y="97"/>
                                </a:cubicBezTo>
                                <a:cubicBezTo>
                                  <a:pt x="1036" y="46"/>
                                  <a:pt x="1036" y="46"/>
                                  <a:pt x="1036" y="46"/>
                                </a:cubicBezTo>
                                <a:cubicBezTo>
                                  <a:pt x="1029" y="46"/>
                                  <a:pt x="1029" y="46"/>
                                  <a:pt x="1029" y="46"/>
                                </a:cubicBezTo>
                                <a:lnTo>
                                  <a:pt x="1056" y="104"/>
                                </a:lnTo>
                                <a:close/>
                                <a:moveTo>
                                  <a:pt x="978" y="46"/>
                                </a:moveTo>
                                <a:cubicBezTo>
                                  <a:pt x="978" y="103"/>
                                  <a:pt x="978" y="103"/>
                                  <a:pt x="978" y="103"/>
                                </a:cubicBezTo>
                                <a:cubicBezTo>
                                  <a:pt x="984" y="103"/>
                                  <a:pt x="984" y="103"/>
                                  <a:pt x="984" y="103"/>
                                </a:cubicBezTo>
                                <a:cubicBezTo>
                                  <a:pt x="984" y="74"/>
                                  <a:pt x="984" y="74"/>
                                  <a:pt x="984" y="74"/>
                                </a:cubicBezTo>
                                <a:cubicBezTo>
                                  <a:pt x="984" y="58"/>
                                  <a:pt x="990" y="50"/>
                                  <a:pt x="1001" y="50"/>
                                </a:cubicBezTo>
                                <a:cubicBezTo>
                                  <a:pt x="1011" y="50"/>
                                  <a:pt x="1014" y="55"/>
                                  <a:pt x="1014" y="67"/>
                                </a:cubicBezTo>
                                <a:cubicBezTo>
                                  <a:pt x="1014" y="103"/>
                                  <a:pt x="1014" y="103"/>
                                  <a:pt x="1014" y="103"/>
                                </a:cubicBezTo>
                                <a:cubicBezTo>
                                  <a:pt x="1020" y="103"/>
                                  <a:pt x="1020" y="103"/>
                                  <a:pt x="1020" y="103"/>
                                </a:cubicBezTo>
                                <a:cubicBezTo>
                                  <a:pt x="1020" y="67"/>
                                  <a:pt x="1020" y="67"/>
                                  <a:pt x="1020" y="67"/>
                                </a:cubicBezTo>
                                <a:cubicBezTo>
                                  <a:pt x="1020" y="61"/>
                                  <a:pt x="1019" y="56"/>
                                  <a:pt x="1017" y="53"/>
                                </a:cubicBezTo>
                                <a:cubicBezTo>
                                  <a:pt x="1014" y="48"/>
                                  <a:pt x="1008" y="45"/>
                                  <a:pt x="1001" y="45"/>
                                </a:cubicBezTo>
                                <a:cubicBezTo>
                                  <a:pt x="994" y="45"/>
                                  <a:pt x="989" y="48"/>
                                  <a:pt x="984" y="55"/>
                                </a:cubicBezTo>
                                <a:cubicBezTo>
                                  <a:pt x="984" y="46"/>
                                  <a:pt x="984" y="46"/>
                                  <a:pt x="984" y="46"/>
                                </a:cubicBezTo>
                                <a:lnTo>
                                  <a:pt x="978" y="46"/>
                                </a:lnTo>
                                <a:close/>
                                <a:moveTo>
                                  <a:pt x="931" y="50"/>
                                </a:moveTo>
                                <a:cubicBezTo>
                                  <a:pt x="944" y="50"/>
                                  <a:pt x="953" y="60"/>
                                  <a:pt x="953" y="74"/>
                                </a:cubicBezTo>
                                <a:cubicBezTo>
                                  <a:pt x="953" y="89"/>
                                  <a:pt x="944" y="100"/>
                                  <a:pt x="931" y="100"/>
                                </a:cubicBezTo>
                                <a:cubicBezTo>
                                  <a:pt x="918" y="100"/>
                                  <a:pt x="908" y="89"/>
                                  <a:pt x="908" y="75"/>
                                </a:cubicBezTo>
                                <a:cubicBezTo>
                                  <a:pt x="908" y="61"/>
                                  <a:pt x="918" y="50"/>
                                  <a:pt x="931" y="50"/>
                                </a:cubicBezTo>
                                <a:moveTo>
                                  <a:pt x="953" y="46"/>
                                </a:moveTo>
                                <a:cubicBezTo>
                                  <a:pt x="953" y="56"/>
                                  <a:pt x="953" y="56"/>
                                  <a:pt x="953" y="56"/>
                                </a:cubicBezTo>
                                <a:cubicBezTo>
                                  <a:pt x="947" y="49"/>
                                  <a:pt x="940" y="45"/>
                                  <a:pt x="931" y="45"/>
                                </a:cubicBezTo>
                                <a:cubicBezTo>
                                  <a:pt x="914" y="45"/>
                                  <a:pt x="903" y="57"/>
                                  <a:pt x="903" y="75"/>
                                </a:cubicBezTo>
                                <a:cubicBezTo>
                                  <a:pt x="903" y="92"/>
                                  <a:pt x="915" y="105"/>
                                  <a:pt x="931" y="105"/>
                                </a:cubicBezTo>
                                <a:cubicBezTo>
                                  <a:pt x="940" y="105"/>
                                  <a:pt x="948" y="101"/>
                                  <a:pt x="953" y="93"/>
                                </a:cubicBezTo>
                                <a:cubicBezTo>
                                  <a:pt x="953" y="103"/>
                                  <a:pt x="953" y="103"/>
                                  <a:pt x="953" y="103"/>
                                </a:cubicBezTo>
                                <a:cubicBezTo>
                                  <a:pt x="959" y="103"/>
                                  <a:pt x="959" y="103"/>
                                  <a:pt x="959" y="103"/>
                                </a:cubicBezTo>
                                <a:cubicBezTo>
                                  <a:pt x="959" y="46"/>
                                  <a:pt x="959" y="46"/>
                                  <a:pt x="959" y="46"/>
                                </a:cubicBezTo>
                                <a:lnTo>
                                  <a:pt x="953" y="46"/>
                                </a:lnTo>
                                <a:close/>
                                <a:moveTo>
                                  <a:pt x="862" y="50"/>
                                </a:moveTo>
                                <a:cubicBezTo>
                                  <a:pt x="875" y="50"/>
                                  <a:pt x="884" y="61"/>
                                  <a:pt x="884" y="75"/>
                                </a:cubicBezTo>
                                <a:cubicBezTo>
                                  <a:pt x="884" y="89"/>
                                  <a:pt x="875" y="100"/>
                                  <a:pt x="862" y="100"/>
                                </a:cubicBezTo>
                                <a:cubicBezTo>
                                  <a:pt x="849" y="100"/>
                                  <a:pt x="839" y="90"/>
                                  <a:pt x="839" y="76"/>
                                </a:cubicBezTo>
                                <a:cubicBezTo>
                                  <a:pt x="839" y="61"/>
                                  <a:pt x="849" y="50"/>
                                  <a:pt x="862" y="50"/>
                                </a:cubicBezTo>
                                <a:moveTo>
                                  <a:pt x="840" y="137"/>
                                </a:moveTo>
                                <a:cubicBezTo>
                                  <a:pt x="840" y="94"/>
                                  <a:pt x="840" y="94"/>
                                  <a:pt x="840" y="94"/>
                                </a:cubicBezTo>
                                <a:cubicBezTo>
                                  <a:pt x="846" y="101"/>
                                  <a:pt x="853" y="105"/>
                                  <a:pt x="862" y="105"/>
                                </a:cubicBezTo>
                                <a:cubicBezTo>
                                  <a:pt x="879" y="105"/>
                                  <a:pt x="890" y="93"/>
                                  <a:pt x="890" y="75"/>
                                </a:cubicBezTo>
                                <a:cubicBezTo>
                                  <a:pt x="890" y="58"/>
                                  <a:pt x="878" y="45"/>
                                  <a:pt x="862" y="45"/>
                                </a:cubicBezTo>
                                <a:cubicBezTo>
                                  <a:pt x="853" y="45"/>
                                  <a:pt x="845" y="49"/>
                                  <a:pt x="840" y="57"/>
                                </a:cubicBezTo>
                                <a:cubicBezTo>
                                  <a:pt x="840" y="46"/>
                                  <a:pt x="840" y="46"/>
                                  <a:pt x="840" y="46"/>
                                </a:cubicBezTo>
                                <a:cubicBezTo>
                                  <a:pt x="834" y="46"/>
                                  <a:pt x="834" y="46"/>
                                  <a:pt x="834" y="46"/>
                                </a:cubicBezTo>
                                <a:cubicBezTo>
                                  <a:pt x="834" y="137"/>
                                  <a:pt x="834" y="137"/>
                                  <a:pt x="834" y="137"/>
                                </a:cubicBezTo>
                                <a:lnTo>
                                  <a:pt x="840" y="137"/>
                                </a:lnTo>
                                <a:close/>
                                <a:moveTo>
                                  <a:pt x="743" y="46"/>
                                </a:moveTo>
                                <a:cubicBezTo>
                                  <a:pt x="743" y="103"/>
                                  <a:pt x="743" y="103"/>
                                  <a:pt x="743" y="103"/>
                                </a:cubicBezTo>
                                <a:cubicBezTo>
                                  <a:pt x="749" y="103"/>
                                  <a:pt x="749" y="103"/>
                                  <a:pt x="749" y="103"/>
                                </a:cubicBezTo>
                                <a:cubicBezTo>
                                  <a:pt x="749" y="70"/>
                                  <a:pt x="749" y="70"/>
                                  <a:pt x="749" y="70"/>
                                </a:cubicBezTo>
                                <a:cubicBezTo>
                                  <a:pt x="749" y="58"/>
                                  <a:pt x="754" y="50"/>
                                  <a:pt x="763" y="50"/>
                                </a:cubicBezTo>
                                <a:cubicBezTo>
                                  <a:pt x="772" y="50"/>
                                  <a:pt x="776" y="56"/>
                                  <a:pt x="776" y="67"/>
                                </a:cubicBezTo>
                                <a:cubicBezTo>
                                  <a:pt x="776" y="103"/>
                                  <a:pt x="776" y="103"/>
                                  <a:pt x="776" y="103"/>
                                </a:cubicBezTo>
                                <a:cubicBezTo>
                                  <a:pt x="782" y="103"/>
                                  <a:pt x="782" y="103"/>
                                  <a:pt x="782" y="103"/>
                                </a:cubicBezTo>
                                <a:cubicBezTo>
                                  <a:pt x="782" y="69"/>
                                  <a:pt x="782" y="69"/>
                                  <a:pt x="782" y="69"/>
                                </a:cubicBezTo>
                                <a:cubicBezTo>
                                  <a:pt x="782" y="57"/>
                                  <a:pt x="787" y="50"/>
                                  <a:pt x="796" y="50"/>
                                </a:cubicBezTo>
                                <a:cubicBezTo>
                                  <a:pt x="805" y="50"/>
                                  <a:pt x="809" y="55"/>
                                  <a:pt x="809" y="65"/>
                                </a:cubicBezTo>
                                <a:cubicBezTo>
                                  <a:pt x="809" y="103"/>
                                  <a:pt x="809" y="103"/>
                                  <a:pt x="809" y="103"/>
                                </a:cubicBezTo>
                                <a:cubicBezTo>
                                  <a:pt x="814" y="103"/>
                                  <a:pt x="814" y="103"/>
                                  <a:pt x="814" y="103"/>
                                </a:cubicBezTo>
                                <a:cubicBezTo>
                                  <a:pt x="814" y="66"/>
                                  <a:pt x="814" y="66"/>
                                  <a:pt x="814" y="66"/>
                                </a:cubicBezTo>
                                <a:cubicBezTo>
                                  <a:pt x="814" y="58"/>
                                  <a:pt x="814" y="55"/>
                                  <a:pt x="811" y="51"/>
                                </a:cubicBezTo>
                                <a:cubicBezTo>
                                  <a:pt x="808" y="47"/>
                                  <a:pt x="803" y="45"/>
                                  <a:pt x="796" y="45"/>
                                </a:cubicBezTo>
                                <a:cubicBezTo>
                                  <a:pt x="789" y="45"/>
                                  <a:pt x="783" y="48"/>
                                  <a:pt x="780" y="55"/>
                                </a:cubicBezTo>
                                <a:cubicBezTo>
                                  <a:pt x="776" y="48"/>
                                  <a:pt x="771" y="45"/>
                                  <a:pt x="764" y="45"/>
                                </a:cubicBezTo>
                                <a:cubicBezTo>
                                  <a:pt x="757" y="45"/>
                                  <a:pt x="753" y="48"/>
                                  <a:pt x="749" y="53"/>
                                </a:cubicBezTo>
                                <a:cubicBezTo>
                                  <a:pt x="749" y="46"/>
                                  <a:pt x="749" y="46"/>
                                  <a:pt x="749" y="46"/>
                                </a:cubicBezTo>
                                <a:lnTo>
                                  <a:pt x="743" y="46"/>
                                </a:lnTo>
                                <a:close/>
                                <a:moveTo>
                                  <a:pt x="697" y="50"/>
                                </a:moveTo>
                                <a:cubicBezTo>
                                  <a:pt x="711" y="50"/>
                                  <a:pt x="721" y="61"/>
                                  <a:pt x="721" y="75"/>
                                </a:cubicBezTo>
                                <a:cubicBezTo>
                                  <a:pt x="721" y="89"/>
                                  <a:pt x="711" y="100"/>
                                  <a:pt x="697" y="100"/>
                                </a:cubicBezTo>
                                <a:cubicBezTo>
                                  <a:pt x="684" y="100"/>
                                  <a:pt x="673" y="89"/>
                                  <a:pt x="673" y="75"/>
                                </a:cubicBezTo>
                                <a:cubicBezTo>
                                  <a:pt x="673" y="61"/>
                                  <a:pt x="684" y="50"/>
                                  <a:pt x="697" y="50"/>
                                </a:cubicBezTo>
                                <a:moveTo>
                                  <a:pt x="697" y="45"/>
                                </a:moveTo>
                                <a:cubicBezTo>
                                  <a:pt x="681" y="45"/>
                                  <a:pt x="667" y="59"/>
                                  <a:pt x="667" y="75"/>
                                </a:cubicBezTo>
                                <a:cubicBezTo>
                                  <a:pt x="667" y="92"/>
                                  <a:pt x="681" y="105"/>
                                  <a:pt x="697" y="105"/>
                                </a:cubicBezTo>
                                <a:cubicBezTo>
                                  <a:pt x="714" y="105"/>
                                  <a:pt x="727" y="92"/>
                                  <a:pt x="727" y="75"/>
                                </a:cubicBezTo>
                                <a:cubicBezTo>
                                  <a:pt x="727" y="58"/>
                                  <a:pt x="714" y="45"/>
                                  <a:pt x="697" y="45"/>
                                </a:cubicBezTo>
                                <a:moveTo>
                                  <a:pt x="653" y="21"/>
                                </a:moveTo>
                                <a:cubicBezTo>
                                  <a:pt x="644" y="13"/>
                                  <a:pt x="634" y="9"/>
                                  <a:pt x="622" y="9"/>
                                </a:cubicBezTo>
                                <a:cubicBezTo>
                                  <a:pt x="596" y="9"/>
                                  <a:pt x="574" y="31"/>
                                  <a:pt x="574" y="57"/>
                                </a:cubicBezTo>
                                <a:cubicBezTo>
                                  <a:pt x="574" y="83"/>
                                  <a:pt x="596" y="105"/>
                                  <a:pt x="622" y="105"/>
                                </a:cubicBezTo>
                                <a:cubicBezTo>
                                  <a:pt x="634" y="105"/>
                                  <a:pt x="643" y="102"/>
                                  <a:pt x="653" y="93"/>
                                </a:cubicBezTo>
                                <a:cubicBezTo>
                                  <a:pt x="653" y="85"/>
                                  <a:pt x="653" y="85"/>
                                  <a:pt x="653" y="85"/>
                                </a:cubicBezTo>
                                <a:cubicBezTo>
                                  <a:pt x="645" y="94"/>
                                  <a:pt x="634" y="99"/>
                                  <a:pt x="622" y="99"/>
                                </a:cubicBezTo>
                                <a:cubicBezTo>
                                  <a:pt x="599" y="99"/>
                                  <a:pt x="580" y="80"/>
                                  <a:pt x="580" y="57"/>
                                </a:cubicBezTo>
                                <a:cubicBezTo>
                                  <a:pt x="580" y="34"/>
                                  <a:pt x="600" y="15"/>
                                  <a:pt x="622" y="15"/>
                                </a:cubicBezTo>
                                <a:cubicBezTo>
                                  <a:pt x="634" y="15"/>
                                  <a:pt x="645" y="20"/>
                                  <a:pt x="653" y="29"/>
                                </a:cubicBezTo>
                                <a:lnTo>
                                  <a:pt x="653" y="21"/>
                                </a:lnTo>
                                <a:close/>
                                <a:moveTo>
                                  <a:pt x="493" y="50"/>
                                </a:moveTo>
                                <a:cubicBezTo>
                                  <a:pt x="507" y="50"/>
                                  <a:pt x="516" y="60"/>
                                  <a:pt x="516" y="74"/>
                                </a:cubicBezTo>
                                <a:cubicBezTo>
                                  <a:pt x="516" y="89"/>
                                  <a:pt x="507" y="100"/>
                                  <a:pt x="494" y="100"/>
                                </a:cubicBezTo>
                                <a:cubicBezTo>
                                  <a:pt x="481" y="100"/>
                                  <a:pt x="471" y="89"/>
                                  <a:pt x="471" y="75"/>
                                </a:cubicBezTo>
                                <a:cubicBezTo>
                                  <a:pt x="471" y="61"/>
                                  <a:pt x="481" y="50"/>
                                  <a:pt x="493" y="50"/>
                                </a:cubicBezTo>
                                <a:moveTo>
                                  <a:pt x="516" y="1"/>
                                </a:moveTo>
                                <a:cubicBezTo>
                                  <a:pt x="516" y="56"/>
                                  <a:pt x="516" y="56"/>
                                  <a:pt x="516" y="56"/>
                                </a:cubicBezTo>
                                <a:cubicBezTo>
                                  <a:pt x="510" y="49"/>
                                  <a:pt x="503" y="45"/>
                                  <a:pt x="493" y="45"/>
                                </a:cubicBezTo>
                                <a:cubicBezTo>
                                  <a:pt x="477" y="45"/>
                                  <a:pt x="465" y="57"/>
                                  <a:pt x="465" y="75"/>
                                </a:cubicBezTo>
                                <a:cubicBezTo>
                                  <a:pt x="465" y="92"/>
                                  <a:pt x="477" y="105"/>
                                  <a:pt x="494" y="105"/>
                                </a:cubicBezTo>
                                <a:cubicBezTo>
                                  <a:pt x="503" y="105"/>
                                  <a:pt x="511" y="101"/>
                                  <a:pt x="516" y="93"/>
                                </a:cubicBezTo>
                                <a:cubicBezTo>
                                  <a:pt x="516" y="103"/>
                                  <a:pt x="516" y="103"/>
                                  <a:pt x="516" y="103"/>
                                </a:cubicBezTo>
                                <a:cubicBezTo>
                                  <a:pt x="521" y="103"/>
                                  <a:pt x="521" y="103"/>
                                  <a:pt x="521" y="103"/>
                                </a:cubicBezTo>
                                <a:cubicBezTo>
                                  <a:pt x="521" y="1"/>
                                  <a:pt x="521" y="1"/>
                                  <a:pt x="521" y="1"/>
                                </a:cubicBezTo>
                                <a:lnTo>
                                  <a:pt x="516" y="1"/>
                                </a:lnTo>
                                <a:close/>
                                <a:moveTo>
                                  <a:pt x="404" y="70"/>
                                </a:moveTo>
                                <a:cubicBezTo>
                                  <a:pt x="406" y="59"/>
                                  <a:pt x="415" y="50"/>
                                  <a:pt x="425" y="50"/>
                                </a:cubicBezTo>
                                <a:cubicBezTo>
                                  <a:pt x="436" y="50"/>
                                  <a:pt x="444" y="58"/>
                                  <a:pt x="446" y="70"/>
                                </a:cubicBezTo>
                                <a:lnTo>
                                  <a:pt x="404" y="70"/>
                                </a:lnTo>
                                <a:close/>
                                <a:moveTo>
                                  <a:pt x="453" y="76"/>
                                </a:moveTo>
                                <a:cubicBezTo>
                                  <a:pt x="453" y="57"/>
                                  <a:pt x="442" y="45"/>
                                  <a:pt x="425" y="45"/>
                                </a:cubicBezTo>
                                <a:cubicBezTo>
                                  <a:pt x="410" y="45"/>
                                  <a:pt x="398" y="58"/>
                                  <a:pt x="398" y="75"/>
                                </a:cubicBezTo>
                                <a:cubicBezTo>
                                  <a:pt x="398" y="92"/>
                                  <a:pt x="409" y="105"/>
                                  <a:pt x="425" y="105"/>
                                </a:cubicBezTo>
                                <a:cubicBezTo>
                                  <a:pt x="437" y="105"/>
                                  <a:pt x="445" y="100"/>
                                  <a:pt x="451" y="89"/>
                                </a:cubicBezTo>
                                <a:cubicBezTo>
                                  <a:pt x="446" y="87"/>
                                  <a:pt x="446" y="87"/>
                                  <a:pt x="446" y="87"/>
                                </a:cubicBezTo>
                                <a:cubicBezTo>
                                  <a:pt x="441" y="96"/>
                                  <a:pt x="435" y="100"/>
                                  <a:pt x="426" y="100"/>
                                </a:cubicBezTo>
                                <a:cubicBezTo>
                                  <a:pt x="413" y="100"/>
                                  <a:pt x="404" y="90"/>
                                  <a:pt x="404" y="76"/>
                                </a:cubicBezTo>
                                <a:lnTo>
                                  <a:pt x="453" y="76"/>
                                </a:lnTo>
                                <a:close/>
                                <a:moveTo>
                                  <a:pt x="369" y="46"/>
                                </a:moveTo>
                                <a:cubicBezTo>
                                  <a:pt x="369" y="103"/>
                                  <a:pt x="369" y="103"/>
                                  <a:pt x="369" y="103"/>
                                </a:cubicBezTo>
                                <a:cubicBezTo>
                                  <a:pt x="374" y="103"/>
                                  <a:pt x="374" y="103"/>
                                  <a:pt x="374" y="103"/>
                                </a:cubicBezTo>
                                <a:cubicBezTo>
                                  <a:pt x="374" y="73"/>
                                  <a:pt x="374" y="73"/>
                                  <a:pt x="374" y="73"/>
                                </a:cubicBezTo>
                                <a:cubicBezTo>
                                  <a:pt x="374" y="63"/>
                                  <a:pt x="375" y="60"/>
                                  <a:pt x="376" y="57"/>
                                </a:cubicBezTo>
                                <a:cubicBezTo>
                                  <a:pt x="378" y="53"/>
                                  <a:pt x="382" y="50"/>
                                  <a:pt x="386" y="50"/>
                                </a:cubicBezTo>
                                <a:cubicBezTo>
                                  <a:pt x="387" y="50"/>
                                  <a:pt x="388" y="50"/>
                                  <a:pt x="390" y="51"/>
                                </a:cubicBezTo>
                                <a:cubicBezTo>
                                  <a:pt x="393" y="46"/>
                                  <a:pt x="393" y="46"/>
                                  <a:pt x="393" y="46"/>
                                </a:cubicBezTo>
                                <a:cubicBezTo>
                                  <a:pt x="391" y="45"/>
                                  <a:pt x="389" y="45"/>
                                  <a:pt x="387" y="45"/>
                                </a:cubicBezTo>
                                <a:cubicBezTo>
                                  <a:pt x="381" y="45"/>
                                  <a:pt x="377" y="48"/>
                                  <a:pt x="374" y="54"/>
                                </a:cubicBezTo>
                                <a:cubicBezTo>
                                  <a:pt x="374" y="46"/>
                                  <a:pt x="374" y="46"/>
                                  <a:pt x="374" y="46"/>
                                </a:cubicBezTo>
                                <a:lnTo>
                                  <a:pt x="369" y="46"/>
                                </a:lnTo>
                                <a:close/>
                                <a:moveTo>
                                  <a:pt x="304" y="70"/>
                                </a:moveTo>
                                <a:cubicBezTo>
                                  <a:pt x="306" y="59"/>
                                  <a:pt x="314" y="50"/>
                                  <a:pt x="325" y="50"/>
                                </a:cubicBezTo>
                                <a:cubicBezTo>
                                  <a:pt x="336" y="50"/>
                                  <a:pt x="344" y="58"/>
                                  <a:pt x="346" y="70"/>
                                </a:cubicBezTo>
                                <a:lnTo>
                                  <a:pt x="304" y="70"/>
                                </a:lnTo>
                                <a:close/>
                                <a:moveTo>
                                  <a:pt x="353" y="76"/>
                                </a:moveTo>
                                <a:cubicBezTo>
                                  <a:pt x="352" y="57"/>
                                  <a:pt x="341" y="45"/>
                                  <a:pt x="325" y="45"/>
                                </a:cubicBezTo>
                                <a:cubicBezTo>
                                  <a:pt x="309" y="45"/>
                                  <a:pt x="297" y="58"/>
                                  <a:pt x="297" y="75"/>
                                </a:cubicBezTo>
                                <a:cubicBezTo>
                                  <a:pt x="297" y="92"/>
                                  <a:pt x="309" y="105"/>
                                  <a:pt x="325" y="105"/>
                                </a:cubicBezTo>
                                <a:cubicBezTo>
                                  <a:pt x="336" y="105"/>
                                  <a:pt x="345" y="100"/>
                                  <a:pt x="351" y="89"/>
                                </a:cubicBezTo>
                                <a:cubicBezTo>
                                  <a:pt x="346" y="87"/>
                                  <a:pt x="346" y="87"/>
                                  <a:pt x="346" y="87"/>
                                </a:cubicBezTo>
                                <a:cubicBezTo>
                                  <a:pt x="341" y="96"/>
                                  <a:pt x="335" y="100"/>
                                  <a:pt x="326" y="100"/>
                                </a:cubicBezTo>
                                <a:cubicBezTo>
                                  <a:pt x="313" y="100"/>
                                  <a:pt x="304" y="90"/>
                                  <a:pt x="304" y="76"/>
                                </a:cubicBezTo>
                                <a:lnTo>
                                  <a:pt x="353" y="76"/>
                                </a:lnTo>
                                <a:close/>
                                <a:moveTo>
                                  <a:pt x="280" y="52"/>
                                </a:moveTo>
                                <a:cubicBezTo>
                                  <a:pt x="290" y="52"/>
                                  <a:pt x="290" y="52"/>
                                  <a:pt x="290" y="52"/>
                                </a:cubicBezTo>
                                <a:cubicBezTo>
                                  <a:pt x="290" y="46"/>
                                  <a:pt x="290" y="46"/>
                                  <a:pt x="290" y="46"/>
                                </a:cubicBezTo>
                                <a:cubicBezTo>
                                  <a:pt x="280" y="46"/>
                                  <a:pt x="280" y="46"/>
                                  <a:pt x="280" y="46"/>
                                </a:cubicBezTo>
                                <a:cubicBezTo>
                                  <a:pt x="280" y="26"/>
                                  <a:pt x="280" y="26"/>
                                  <a:pt x="280" y="26"/>
                                </a:cubicBezTo>
                                <a:cubicBezTo>
                                  <a:pt x="275" y="26"/>
                                  <a:pt x="275" y="26"/>
                                  <a:pt x="275" y="26"/>
                                </a:cubicBezTo>
                                <a:cubicBezTo>
                                  <a:pt x="275" y="46"/>
                                  <a:pt x="275" y="46"/>
                                  <a:pt x="275" y="46"/>
                                </a:cubicBezTo>
                                <a:cubicBezTo>
                                  <a:pt x="268" y="46"/>
                                  <a:pt x="268" y="46"/>
                                  <a:pt x="268" y="46"/>
                                </a:cubicBezTo>
                                <a:cubicBezTo>
                                  <a:pt x="268" y="52"/>
                                  <a:pt x="268" y="52"/>
                                  <a:pt x="268" y="52"/>
                                </a:cubicBezTo>
                                <a:cubicBezTo>
                                  <a:pt x="275" y="52"/>
                                  <a:pt x="275" y="52"/>
                                  <a:pt x="275" y="52"/>
                                </a:cubicBezTo>
                                <a:cubicBezTo>
                                  <a:pt x="275" y="103"/>
                                  <a:pt x="275" y="103"/>
                                  <a:pt x="275" y="103"/>
                                </a:cubicBezTo>
                                <a:cubicBezTo>
                                  <a:pt x="280" y="103"/>
                                  <a:pt x="280" y="103"/>
                                  <a:pt x="280" y="103"/>
                                </a:cubicBezTo>
                                <a:lnTo>
                                  <a:pt x="280" y="52"/>
                                </a:lnTo>
                                <a:close/>
                                <a:moveTo>
                                  <a:pt x="256" y="54"/>
                                </a:moveTo>
                                <a:cubicBezTo>
                                  <a:pt x="253" y="48"/>
                                  <a:pt x="248" y="45"/>
                                  <a:pt x="242" y="45"/>
                                </a:cubicBezTo>
                                <a:cubicBezTo>
                                  <a:pt x="233" y="45"/>
                                  <a:pt x="226" y="51"/>
                                  <a:pt x="226" y="60"/>
                                </a:cubicBezTo>
                                <a:cubicBezTo>
                                  <a:pt x="226" y="67"/>
                                  <a:pt x="230" y="71"/>
                                  <a:pt x="243" y="75"/>
                                </a:cubicBezTo>
                                <a:cubicBezTo>
                                  <a:pt x="251" y="79"/>
                                  <a:pt x="254" y="81"/>
                                  <a:pt x="254" y="87"/>
                                </a:cubicBezTo>
                                <a:cubicBezTo>
                                  <a:pt x="254" y="94"/>
                                  <a:pt x="248" y="100"/>
                                  <a:pt x="241" y="100"/>
                                </a:cubicBezTo>
                                <a:cubicBezTo>
                                  <a:pt x="234" y="100"/>
                                  <a:pt x="229" y="96"/>
                                  <a:pt x="227" y="88"/>
                                </a:cubicBezTo>
                                <a:cubicBezTo>
                                  <a:pt x="221" y="90"/>
                                  <a:pt x="221" y="90"/>
                                  <a:pt x="221" y="90"/>
                                </a:cubicBezTo>
                                <a:cubicBezTo>
                                  <a:pt x="224" y="100"/>
                                  <a:pt x="231" y="105"/>
                                  <a:pt x="241" y="105"/>
                                </a:cubicBezTo>
                                <a:cubicBezTo>
                                  <a:pt x="252" y="105"/>
                                  <a:pt x="259" y="97"/>
                                  <a:pt x="259" y="87"/>
                                </a:cubicBezTo>
                                <a:cubicBezTo>
                                  <a:pt x="259" y="82"/>
                                  <a:pt x="258" y="78"/>
                                  <a:pt x="254" y="75"/>
                                </a:cubicBezTo>
                                <a:cubicBezTo>
                                  <a:pt x="251" y="73"/>
                                  <a:pt x="250" y="72"/>
                                  <a:pt x="243" y="70"/>
                                </a:cubicBezTo>
                                <a:cubicBezTo>
                                  <a:pt x="234" y="66"/>
                                  <a:pt x="232" y="64"/>
                                  <a:pt x="232" y="59"/>
                                </a:cubicBezTo>
                                <a:cubicBezTo>
                                  <a:pt x="232" y="55"/>
                                  <a:pt x="236" y="50"/>
                                  <a:pt x="241" y="50"/>
                                </a:cubicBezTo>
                                <a:cubicBezTo>
                                  <a:pt x="246" y="50"/>
                                  <a:pt x="249" y="52"/>
                                  <a:pt x="251" y="57"/>
                                </a:cubicBezTo>
                                <a:lnTo>
                                  <a:pt x="256" y="54"/>
                                </a:lnTo>
                                <a:close/>
                                <a:moveTo>
                                  <a:pt x="203" y="22"/>
                                </a:moveTo>
                                <a:cubicBezTo>
                                  <a:pt x="200" y="22"/>
                                  <a:pt x="198" y="25"/>
                                  <a:pt x="198" y="27"/>
                                </a:cubicBezTo>
                                <a:cubicBezTo>
                                  <a:pt x="198" y="30"/>
                                  <a:pt x="200" y="32"/>
                                  <a:pt x="203" y="32"/>
                                </a:cubicBezTo>
                                <a:cubicBezTo>
                                  <a:pt x="206" y="32"/>
                                  <a:pt x="208" y="30"/>
                                  <a:pt x="208" y="27"/>
                                </a:cubicBezTo>
                                <a:cubicBezTo>
                                  <a:pt x="208" y="25"/>
                                  <a:pt x="206" y="22"/>
                                  <a:pt x="203" y="22"/>
                                </a:cubicBezTo>
                                <a:moveTo>
                                  <a:pt x="206" y="46"/>
                                </a:moveTo>
                                <a:cubicBezTo>
                                  <a:pt x="200" y="46"/>
                                  <a:pt x="200" y="46"/>
                                  <a:pt x="200" y="46"/>
                                </a:cubicBezTo>
                                <a:cubicBezTo>
                                  <a:pt x="200" y="103"/>
                                  <a:pt x="200" y="103"/>
                                  <a:pt x="200" y="103"/>
                                </a:cubicBezTo>
                                <a:cubicBezTo>
                                  <a:pt x="206" y="103"/>
                                  <a:pt x="206" y="103"/>
                                  <a:pt x="206" y="103"/>
                                </a:cubicBezTo>
                                <a:lnTo>
                                  <a:pt x="206" y="46"/>
                                </a:lnTo>
                                <a:close/>
                                <a:moveTo>
                                  <a:pt x="152" y="50"/>
                                </a:moveTo>
                                <a:cubicBezTo>
                                  <a:pt x="165" y="50"/>
                                  <a:pt x="175" y="60"/>
                                  <a:pt x="175" y="75"/>
                                </a:cubicBezTo>
                                <a:cubicBezTo>
                                  <a:pt x="175" y="89"/>
                                  <a:pt x="166" y="100"/>
                                  <a:pt x="152" y="100"/>
                                </a:cubicBezTo>
                                <a:cubicBezTo>
                                  <a:pt x="139" y="100"/>
                                  <a:pt x="130" y="89"/>
                                  <a:pt x="130" y="75"/>
                                </a:cubicBezTo>
                                <a:cubicBezTo>
                                  <a:pt x="130" y="61"/>
                                  <a:pt x="140" y="50"/>
                                  <a:pt x="152" y="50"/>
                                </a:cubicBezTo>
                                <a:moveTo>
                                  <a:pt x="180" y="46"/>
                                </a:moveTo>
                                <a:cubicBezTo>
                                  <a:pt x="175" y="46"/>
                                  <a:pt x="175" y="46"/>
                                  <a:pt x="175" y="46"/>
                                </a:cubicBezTo>
                                <a:cubicBezTo>
                                  <a:pt x="175" y="56"/>
                                  <a:pt x="175" y="56"/>
                                  <a:pt x="175" y="56"/>
                                </a:cubicBezTo>
                                <a:cubicBezTo>
                                  <a:pt x="168" y="48"/>
                                  <a:pt x="162" y="45"/>
                                  <a:pt x="153" y="45"/>
                                </a:cubicBezTo>
                                <a:cubicBezTo>
                                  <a:pt x="137" y="45"/>
                                  <a:pt x="124" y="58"/>
                                  <a:pt x="124" y="75"/>
                                </a:cubicBezTo>
                                <a:cubicBezTo>
                                  <a:pt x="124" y="92"/>
                                  <a:pt x="137" y="105"/>
                                  <a:pt x="152" y="105"/>
                                </a:cubicBezTo>
                                <a:cubicBezTo>
                                  <a:pt x="161" y="105"/>
                                  <a:pt x="168" y="101"/>
                                  <a:pt x="175" y="94"/>
                                </a:cubicBezTo>
                                <a:cubicBezTo>
                                  <a:pt x="175" y="102"/>
                                  <a:pt x="175" y="102"/>
                                  <a:pt x="175" y="102"/>
                                </a:cubicBezTo>
                                <a:cubicBezTo>
                                  <a:pt x="175" y="121"/>
                                  <a:pt x="167" y="131"/>
                                  <a:pt x="152" y="131"/>
                                </a:cubicBezTo>
                                <a:cubicBezTo>
                                  <a:pt x="139" y="131"/>
                                  <a:pt x="131" y="124"/>
                                  <a:pt x="129" y="112"/>
                                </a:cubicBezTo>
                                <a:cubicBezTo>
                                  <a:pt x="124" y="112"/>
                                  <a:pt x="124" y="112"/>
                                  <a:pt x="124" y="112"/>
                                </a:cubicBezTo>
                                <a:cubicBezTo>
                                  <a:pt x="125" y="127"/>
                                  <a:pt x="136" y="136"/>
                                  <a:pt x="152" y="136"/>
                                </a:cubicBezTo>
                                <a:cubicBezTo>
                                  <a:pt x="161" y="136"/>
                                  <a:pt x="169" y="132"/>
                                  <a:pt x="174" y="126"/>
                                </a:cubicBezTo>
                                <a:cubicBezTo>
                                  <a:pt x="179" y="120"/>
                                  <a:pt x="180" y="114"/>
                                  <a:pt x="180" y="102"/>
                                </a:cubicBezTo>
                                <a:lnTo>
                                  <a:pt x="180" y="46"/>
                                </a:lnTo>
                                <a:close/>
                                <a:moveTo>
                                  <a:pt x="63" y="70"/>
                                </a:moveTo>
                                <a:cubicBezTo>
                                  <a:pt x="64" y="59"/>
                                  <a:pt x="73" y="50"/>
                                  <a:pt x="84" y="50"/>
                                </a:cubicBezTo>
                                <a:cubicBezTo>
                                  <a:pt x="94" y="50"/>
                                  <a:pt x="103" y="58"/>
                                  <a:pt x="105" y="70"/>
                                </a:cubicBezTo>
                                <a:lnTo>
                                  <a:pt x="63" y="70"/>
                                </a:lnTo>
                                <a:close/>
                                <a:moveTo>
                                  <a:pt x="111" y="76"/>
                                </a:moveTo>
                                <a:cubicBezTo>
                                  <a:pt x="111" y="57"/>
                                  <a:pt x="100" y="45"/>
                                  <a:pt x="84" y="45"/>
                                </a:cubicBezTo>
                                <a:cubicBezTo>
                                  <a:pt x="68" y="45"/>
                                  <a:pt x="56" y="58"/>
                                  <a:pt x="56" y="75"/>
                                </a:cubicBezTo>
                                <a:cubicBezTo>
                                  <a:pt x="56" y="92"/>
                                  <a:pt x="68" y="105"/>
                                  <a:pt x="84" y="105"/>
                                </a:cubicBezTo>
                                <a:cubicBezTo>
                                  <a:pt x="95" y="105"/>
                                  <a:pt x="103" y="100"/>
                                  <a:pt x="109" y="89"/>
                                </a:cubicBezTo>
                                <a:cubicBezTo>
                                  <a:pt x="104" y="87"/>
                                  <a:pt x="104" y="87"/>
                                  <a:pt x="104" y="87"/>
                                </a:cubicBezTo>
                                <a:cubicBezTo>
                                  <a:pt x="99" y="96"/>
                                  <a:pt x="93" y="100"/>
                                  <a:pt x="84" y="100"/>
                                </a:cubicBezTo>
                                <a:cubicBezTo>
                                  <a:pt x="71" y="100"/>
                                  <a:pt x="63" y="90"/>
                                  <a:pt x="62" y="76"/>
                                </a:cubicBezTo>
                                <a:lnTo>
                                  <a:pt x="111" y="76"/>
                                </a:lnTo>
                                <a:close/>
                                <a:moveTo>
                                  <a:pt x="6" y="54"/>
                                </a:moveTo>
                                <a:cubicBezTo>
                                  <a:pt x="6" y="16"/>
                                  <a:pt x="6" y="16"/>
                                  <a:pt x="6" y="16"/>
                                </a:cubicBezTo>
                                <a:cubicBezTo>
                                  <a:pt x="14" y="16"/>
                                  <a:pt x="14" y="16"/>
                                  <a:pt x="14" y="16"/>
                                </a:cubicBezTo>
                                <a:cubicBezTo>
                                  <a:pt x="29" y="16"/>
                                  <a:pt x="36" y="22"/>
                                  <a:pt x="36" y="35"/>
                                </a:cubicBezTo>
                                <a:cubicBezTo>
                                  <a:pt x="36" y="47"/>
                                  <a:pt x="28" y="54"/>
                                  <a:pt x="15" y="54"/>
                                </a:cubicBezTo>
                                <a:lnTo>
                                  <a:pt x="6" y="54"/>
                                </a:lnTo>
                                <a:close/>
                                <a:moveTo>
                                  <a:pt x="16" y="59"/>
                                </a:moveTo>
                                <a:cubicBezTo>
                                  <a:pt x="23" y="59"/>
                                  <a:pt x="27" y="58"/>
                                  <a:pt x="30" y="57"/>
                                </a:cubicBezTo>
                                <a:cubicBezTo>
                                  <a:pt x="38" y="53"/>
                                  <a:pt x="42" y="45"/>
                                  <a:pt x="42" y="35"/>
                                </a:cubicBezTo>
                                <a:cubicBezTo>
                                  <a:pt x="42" y="18"/>
                                  <a:pt x="33" y="10"/>
                                  <a:pt x="13" y="10"/>
                                </a:cubicBezTo>
                                <a:cubicBezTo>
                                  <a:pt x="0" y="10"/>
                                  <a:pt x="0" y="10"/>
                                  <a:pt x="0" y="10"/>
                                </a:cubicBezTo>
                                <a:cubicBezTo>
                                  <a:pt x="0" y="103"/>
                                  <a:pt x="0" y="103"/>
                                  <a:pt x="0" y="103"/>
                                </a:cubicBezTo>
                                <a:cubicBezTo>
                                  <a:pt x="6" y="103"/>
                                  <a:pt x="6" y="103"/>
                                  <a:pt x="6" y="103"/>
                                </a:cubicBezTo>
                                <a:cubicBezTo>
                                  <a:pt x="6" y="59"/>
                                  <a:pt x="6" y="59"/>
                                  <a:pt x="6" y="59"/>
                                </a:cubicBezTo>
                                <a:cubicBezTo>
                                  <a:pt x="9" y="59"/>
                                  <a:pt x="9" y="59"/>
                                  <a:pt x="9" y="59"/>
                                </a:cubicBezTo>
                                <a:cubicBezTo>
                                  <a:pt x="39" y="103"/>
                                  <a:pt x="39" y="103"/>
                                  <a:pt x="39" y="103"/>
                                </a:cubicBezTo>
                                <a:cubicBezTo>
                                  <a:pt x="46" y="103"/>
                                  <a:pt x="46" y="103"/>
                                  <a:pt x="46" y="103"/>
                                </a:cubicBezTo>
                                <a:lnTo>
                                  <a:pt x="16" y="59"/>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4308241" name="Freeform 120"/>
                        <wps:cNvSpPr>
                          <a:spLocks noEditPoints="1"/>
                        </wps:cNvSpPr>
                        <wps:spPr bwMode="auto">
                          <a:xfrm>
                            <a:off x="541020" y="10119995"/>
                            <a:ext cx="3571875" cy="86995"/>
                          </a:xfrm>
                          <a:custGeom>
                            <a:avLst/>
                            <a:gdLst>
                              <a:gd name="T0" fmla="*/ 5435 w 5625"/>
                              <a:gd name="T1" fmla="*/ 68 h 137"/>
                              <a:gd name="T2" fmla="*/ 5355 w 5625"/>
                              <a:gd name="T3" fmla="*/ 105 h 137"/>
                              <a:gd name="T4" fmla="*/ 5263 w 5625"/>
                              <a:gd name="T5" fmla="*/ 33 h 137"/>
                              <a:gd name="T6" fmla="*/ 5224 w 5625"/>
                              <a:gd name="T7" fmla="*/ 33 h 137"/>
                              <a:gd name="T8" fmla="*/ 5094 w 5625"/>
                              <a:gd name="T9" fmla="*/ 9 h 137"/>
                              <a:gd name="T10" fmla="*/ 4993 w 5625"/>
                              <a:gd name="T11" fmla="*/ 21 h 137"/>
                              <a:gd name="T12" fmla="*/ 4934 w 5625"/>
                              <a:gd name="T13" fmla="*/ 99 h 137"/>
                              <a:gd name="T14" fmla="*/ 4836 w 5625"/>
                              <a:gd name="T15" fmla="*/ 57 h 137"/>
                              <a:gd name="T16" fmla="*/ 4726 w 5625"/>
                              <a:gd name="T17" fmla="*/ 98 h 137"/>
                              <a:gd name="T18" fmla="*/ 4579 w 5625"/>
                              <a:gd name="T19" fmla="*/ 103 h 137"/>
                              <a:gd name="T20" fmla="*/ 4533 w 5625"/>
                              <a:gd name="T21" fmla="*/ 53 h 137"/>
                              <a:gd name="T22" fmla="*/ 4451 w 5625"/>
                              <a:gd name="T23" fmla="*/ 52 h 137"/>
                              <a:gd name="T24" fmla="*/ 4377 w 5625"/>
                              <a:gd name="T25" fmla="*/ 136 h 137"/>
                              <a:gd name="T26" fmla="*/ 4271 w 5625"/>
                              <a:gd name="T27" fmla="*/ 103 h 137"/>
                              <a:gd name="T28" fmla="*/ 4175 w 5625"/>
                              <a:gd name="T29" fmla="*/ 20 h 137"/>
                              <a:gd name="T30" fmla="*/ 4001 w 5625"/>
                              <a:gd name="T31" fmla="*/ 5 h 137"/>
                              <a:gd name="T32" fmla="*/ 3832 w 5625"/>
                              <a:gd name="T33" fmla="*/ 58 h 137"/>
                              <a:gd name="T34" fmla="*/ 3808 w 5625"/>
                              <a:gd name="T35" fmla="*/ 34 h 137"/>
                              <a:gd name="T36" fmla="*/ 3586 w 5625"/>
                              <a:gd name="T37" fmla="*/ 103 h 137"/>
                              <a:gd name="T38" fmla="*/ 3442 w 5625"/>
                              <a:gd name="T39" fmla="*/ 103 h 137"/>
                              <a:gd name="T40" fmla="*/ 3422 w 5625"/>
                              <a:gd name="T41" fmla="*/ 1 h 137"/>
                              <a:gd name="T42" fmla="*/ 3308 w 5625"/>
                              <a:gd name="T43" fmla="*/ 100 h 137"/>
                              <a:gd name="T44" fmla="*/ 3227 w 5625"/>
                              <a:gd name="T45" fmla="*/ 46 h 137"/>
                              <a:gd name="T46" fmla="*/ 3160 w 5625"/>
                              <a:gd name="T47" fmla="*/ 98 h 137"/>
                              <a:gd name="T48" fmla="*/ 3014 w 5625"/>
                              <a:gd name="T49" fmla="*/ 22 h 137"/>
                              <a:gd name="T50" fmla="*/ 2982 w 5625"/>
                              <a:gd name="T51" fmla="*/ 103 h 137"/>
                              <a:gd name="T52" fmla="*/ 2846 w 5625"/>
                              <a:gd name="T53" fmla="*/ 46 h 137"/>
                              <a:gd name="T54" fmla="*/ 2812 w 5625"/>
                              <a:gd name="T55" fmla="*/ 46 h 137"/>
                              <a:gd name="T56" fmla="*/ 2767 w 5625"/>
                              <a:gd name="T57" fmla="*/ 1 h 137"/>
                              <a:gd name="T58" fmla="*/ 2643 w 5625"/>
                              <a:gd name="T59" fmla="*/ 34 h 137"/>
                              <a:gd name="T60" fmla="*/ 2474 w 5625"/>
                              <a:gd name="T61" fmla="*/ 87 h 137"/>
                              <a:gd name="T62" fmla="*/ 2413 w 5625"/>
                              <a:gd name="T63" fmla="*/ 100 h 137"/>
                              <a:gd name="T64" fmla="*/ 2322 w 5625"/>
                              <a:gd name="T65" fmla="*/ 75 h 137"/>
                              <a:gd name="T66" fmla="*/ 2245 w 5625"/>
                              <a:gd name="T67" fmla="*/ 9 h 137"/>
                              <a:gd name="T68" fmla="*/ 2125 w 5625"/>
                              <a:gd name="T69" fmla="*/ 46 h 137"/>
                              <a:gd name="T70" fmla="*/ 2061 w 5625"/>
                              <a:gd name="T71" fmla="*/ 88 h 137"/>
                              <a:gd name="T72" fmla="*/ 2040 w 5625"/>
                              <a:gd name="T73" fmla="*/ 46 h 137"/>
                              <a:gd name="T74" fmla="*/ 1969 w 5625"/>
                              <a:gd name="T75" fmla="*/ 54 h 137"/>
                              <a:gd name="T76" fmla="*/ 1843 w 5625"/>
                              <a:gd name="T77" fmla="*/ 100 h 137"/>
                              <a:gd name="T78" fmla="*/ 1757 w 5625"/>
                              <a:gd name="T79" fmla="*/ 75 h 137"/>
                              <a:gd name="T80" fmla="*/ 1644 w 5625"/>
                              <a:gd name="T81" fmla="*/ 46 h 137"/>
                              <a:gd name="T82" fmla="*/ 1664 w 5625"/>
                              <a:gd name="T83" fmla="*/ 45 h 137"/>
                              <a:gd name="T84" fmla="*/ 1528 w 5625"/>
                              <a:gd name="T85" fmla="*/ 50 h 137"/>
                              <a:gd name="T86" fmla="*/ 1456 w 5625"/>
                              <a:gd name="T87" fmla="*/ 100 h 137"/>
                              <a:gd name="T88" fmla="*/ 1417 w 5625"/>
                              <a:gd name="T89" fmla="*/ 97 h 137"/>
                              <a:gd name="T90" fmla="*/ 1299 w 5625"/>
                              <a:gd name="T91" fmla="*/ 73 h 137"/>
                              <a:gd name="T92" fmla="*/ 1229 w 5625"/>
                              <a:gd name="T93" fmla="*/ 103 h 137"/>
                              <a:gd name="T94" fmla="*/ 1090 w 5625"/>
                              <a:gd name="T95" fmla="*/ 67 h 137"/>
                              <a:gd name="T96" fmla="*/ 1038 w 5625"/>
                              <a:gd name="T97" fmla="*/ 75 h 137"/>
                              <a:gd name="T98" fmla="*/ 930 w 5625"/>
                              <a:gd name="T99" fmla="*/ 26 h 137"/>
                              <a:gd name="T100" fmla="*/ 882 w 5625"/>
                              <a:gd name="T101" fmla="*/ 105 h 137"/>
                              <a:gd name="T102" fmla="*/ 824 w 5625"/>
                              <a:gd name="T103" fmla="*/ 46 h 137"/>
                              <a:gd name="T104" fmla="*/ 687 w 5625"/>
                              <a:gd name="T105" fmla="*/ 75 h 137"/>
                              <a:gd name="T106" fmla="*/ 641 w 5625"/>
                              <a:gd name="T107" fmla="*/ 45 h 137"/>
                              <a:gd name="T108" fmla="*/ 571 w 5625"/>
                              <a:gd name="T109" fmla="*/ 16 h 137"/>
                              <a:gd name="T110" fmla="*/ 449 w 5625"/>
                              <a:gd name="T111" fmla="*/ 51 h 137"/>
                              <a:gd name="T112" fmla="*/ 327 w 5625"/>
                              <a:gd name="T113" fmla="*/ 27 h 137"/>
                              <a:gd name="T114" fmla="*/ 311 w 5625"/>
                              <a:gd name="T115" fmla="*/ 45 h 137"/>
                              <a:gd name="T116" fmla="*/ 240 w 5625"/>
                              <a:gd name="T117" fmla="*/ 59 h 137"/>
                              <a:gd name="T118" fmla="*/ 72 w 5625"/>
                              <a:gd name="T119" fmla="*/ 74 h 137"/>
                              <a:gd name="T120" fmla="*/ 24 w 5625"/>
                              <a:gd name="T121" fmla="*/ 103 h 1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5625" h="137">
                                <a:moveTo>
                                  <a:pt x="5614" y="16"/>
                                </a:moveTo>
                                <a:cubicBezTo>
                                  <a:pt x="5553" y="101"/>
                                  <a:pt x="5553" y="101"/>
                                  <a:pt x="5553" y="101"/>
                                </a:cubicBezTo>
                                <a:cubicBezTo>
                                  <a:pt x="5558" y="104"/>
                                  <a:pt x="5558" y="104"/>
                                  <a:pt x="5558" y="104"/>
                                </a:cubicBezTo>
                                <a:cubicBezTo>
                                  <a:pt x="5625" y="10"/>
                                  <a:pt x="5625" y="10"/>
                                  <a:pt x="5625" y="10"/>
                                </a:cubicBezTo>
                                <a:cubicBezTo>
                                  <a:pt x="5557" y="10"/>
                                  <a:pt x="5557" y="10"/>
                                  <a:pt x="5557" y="10"/>
                                </a:cubicBezTo>
                                <a:cubicBezTo>
                                  <a:pt x="5557" y="16"/>
                                  <a:pt x="5557" y="16"/>
                                  <a:pt x="5557" y="16"/>
                                </a:cubicBezTo>
                                <a:lnTo>
                                  <a:pt x="5614" y="16"/>
                                </a:lnTo>
                                <a:close/>
                                <a:moveTo>
                                  <a:pt x="5534" y="16"/>
                                </a:moveTo>
                                <a:cubicBezTo>
                                  <a:pt x="5474" y="101"/>
                                  <a:pt x="5474" y="101"/>
                                  <a:pt x="5474" y="101"/>
                                </a:cubicBezTo>
                                <a:cubicBezTo>
                                  <a:pt x="5478" y="104"/>
                                  <a:pt x="5478" y="104"/>
                                  <a:pt x="5478" y="104"/>
                                </a:cubicBezTo>
                                <a:cubicBezTo>
                                  <a:pt x="5545" y="10"/>
                                  <a:pt x="5545" y="10"/>
                                  <a:pt x="5545" y="10"/>
                                </a:cubicBezTo>
                                <a:cubicBezTo>
                                  <a:pt x="5477" y="10"/>
                                  <a:pt x="5477" y="10"/>
                                  <a:pt x="5477" y="10"/>
                                </a:cubicBezTo>
                                <a:cubicBezTo>
                                  <a:pt x="5477" y="16"/>
                                  <a:pt x="5477" y="16"/>
                                  <a:pt x="5477" y="16"/>
                                </a:cubicBezTo>
                                <a:lnTo>
                                  <a:pt x="5534" y="16"/>
                                </a:lnTo>
                                <a:close/>
                                <a:moveTo>
                                  <a:pt x="5435" y="15"/>
                                </a:moveTo>
                                <a:cubicBezTo>
                                  <a:pt x="5450" y="15"/>
                                  <a:pt x="5462" y="27"/>
                                  <a:pt x="5462" y="42"/>
                                </a:cubicBezTo>
                                <a:cubicBezTo>
                                  <a:pt x="5462" y="56"/>
                                  <a:pt x="5450" y="68"/>
                                  <a:pt x="5435" y="68"/>
                                </a:cubicBezTo>
                                <a:cubicBezTo>
                                  <a:pt x="5420" y="68"/>
                                  <a:pt x="5408" y="56"/>
                                  <a:pt x="5408" y="42"/>
                                </a:cubicBezTo>
                                <a:cubicBezTo>
                                  <a:pt x="5408" y="27"/>
                                  <a:pt x="5420" y="15"/>
                                  <a:pt x="5435" y="15"/>
                                </a:cubicBezTo>
                                <a:moveTo>
                                  <a:pt x="5431" y="105"/>
                                </a:moveTo>
                                <a:cubicBezTo>
                                  <a:pt x="5462" y="61"/>
                                  <a:pt x="5462" y="61"/>
                                  <a:pt x="5462" y="61"/>
                                </a:cubicBezTo>
                                <a:cubicBezTo>
                                  <a:pt x="5466" y="55"/>
                                  <a:pt x="5468" y="48"/>
                                  <a:pt x="5468" y="41"/>
                                </a:cubicBezTo>
                                <a:cubicBezTo>
                                  <a:pt x="5468" y="23"/>
                                  <a:pt x="5454" y="9"/>
                                  <a:pt x="5435" y="9"/>
                                </a:cubicBezTo>
                                <a:cubicBezTo>
                                  <a:pt x="5417" y="9"/>
                                  <a:pt x="5402" y="24"/>
                                  <a:pt x="5402" y="41"/>
                                </a:cubicBezTo>
                                <a:cubicBezTo>
                                  <a:pt x="5402" y="59"/>
                                  <a:pt x="5417" y="74"/>
                                  <a:pt x="5435" y="74"/>
                                </a:cubicBezTo>
                                <a:cubicBezTo>
                                  <a:pt x="5439" y="74"/>
                                  <a:pt x="5442" y="73"/>
                                  <a:pt x="5447" y="72"/>
                                </a:cubicBezTo>
                                <a:cubicBezTo>
                                  <a:pt x="5427" y="101"/>
                                  <a:pt x="5427" y="101"/>
                                  <a:pt x="5427" y="101"/>
                                </a:cubicBezTo>
                                <a:lnTo>
                                  <a:pt x="5431" y="105"/>
                                </a:lnTo>
                                <a:close/>
                                <a:moveTo>
                                  <a:pt x="5359" y="15"/>
                                </a:moveTo>
                                <a:cubicBezTo>
                                  <a:pt x="5373" y="15"/>
                                  <a:pt x="5386" y="27"/>
                                  <a:pt x="5386" y="42"/>
                                </a:cubicBezTo>
                                <a:cubicBezTo>
                                  <a:pt x="5386" y="56"/>
                                  <a:pt x="5373" y="68"/>
                                  <a:pt x="5359" y="68"/>
                                </a:cubicBezTo>
                                <a:cubicBezTo>
                                  <a:pt x="5344" y="68"/>
                                  <a:pt x="5331" y="56"/>
                                  <a:pt x="5331" y="42"/>
                                </a:cubicBezTo>
                                <a:cubicBezTo>
                                  <a:pt x="5331" y="27"/>
                                  <a:pt x="5344" y="15"/>
                                  <a:pt x="5359" y="15"/>
                                </a:cubicBezTo>
                                <a:moveTo>
                                  <a:pt x="5355" y="105"/>
                                </a:moveTo>
                                <a:cubicBezTo>
                                  <a:pt x="5386" y="61"/>
                                  <a:pt x="5386" y="61"/>
                                  <a:pt x="5386" y="61"/>
                                </a:cubicBezTo>
                                <a:cubicBezTo>
                                  <a:pt x="5390" y="55"/>
                                  <a:pt x="5392" y="48"/>
                                  <a:pt x="5392" y="41"/>
                                </a:cubicBezTo>
                                <a:cubicBezTo>
                                  <a:pt x="5392" y="23"/>
                                  <a:pt x="5377" y="9"/>
                                  <a:pt x="5359" y="9"/>
                                </a:cubicBezTo>
                                <a:cubicBezTo>
                                  <a:pt x="5340" y="9"/>
                                  <a:pt x="5325" y="24"/>
                                  <a:pt x="5325" y="41"/>
                                </a:cubicBezTo>
                                <a:cubicBezTo>
                                  <a:pt x="5325" y="59"/>
                                  <a:pt x="5340" y="74"/>
                                  <a:pt x="5358" y="74"/>
                                </a:cubicBezTo>
                                <a:cubicBezTo>
                                  <a:pt x="5362" y="74"/>
                                  <a:pt x="5365" y="73"/>
                                  <a:pt x="5371" y="72"/>
                                </a:cubicBezTo>
                                <a:cubicBezTo>
                                  <a:pt x="5350" y="101"/>
                                  <a:pt x="5350" y="101"/>
                                  <a:pt x="5350" y="101"/>
                                </a:cubicBezTo>
                                <a:lnTo>
                                  <a:pt x="5355" y="105"/>
                                </a:lnTo>
                                <a:close/>
                                <a:moveTo>
                                  <a:pt x="5282" y="58"/>
                                </a:moveTo>
                                <a:cubicBezTo>
                                  <a:pt x="5293" y="58"/>
                                  <a:pt x="5302" y="67"/>
                                  <a:pt x="5302" y="78"/>
                                </a:cubicBezTo>
                                <a:cubicBezTo>
                                  <a:pt x="5302" y="90"/>
                                  <a:pt x="5293" y="99"/>
                                  <a:pt x="5282" y="99"/>
                                </a:cubicBezTo>
                                <a:cubicBezTo>
                                  <a:pt x="5270" y="99"/>
                                  <a:pt x="5261" y="90"/>
                                  <a:pt x="5261" y="78"/>
                                </a:cubicBezTo>
                                <a:cubicBezTo>
                                  <a:pt x="5261" y="67"/>
                                  <a:pt x="5270" y="58"/>
                                  <a:pt x="5282" y="58"/>
                                </a:cubicBezTo>
                                <a:moveTo>
                                  <a:pt x="5282" y="15"/>
                                </a:moveTo>
                                <a:cubicBezTo>
                                  <a:pt x="5292" y="15"/>
                                  <a:pt x="5301" y="23"/>
                                  <a:pt x="5301" y="33"/>
                                </a:cubicBezTo>
                                <a:cubicBezTo>
                                  <a:pt x="5301" y="44"/>
                                  <a:pt x="5292" y="52"/>
                                  <a:pt x="5282" y="52"/>
                                </a:cubicBezTo>
                                <a:cubicBezTo>
                                  <a:pt x="5272" y="52"/>
                                  <a:pt x="5263" y="44"/>
                                  <a:pt x="5263" y="33"/>
                                </a:cubicBezTo>
                                <a:cubicBezTo>
                                  <a:pt x="5263" y="23"/>
                                  <a:pt x="5272" y="15"/>
                                  <a:pt x="5282" y="15"/>
                                </a:cubicBezTo>
                                <a:moveTo>
                                  <a:pt x="5270" y="55"/>
                                </a:moveTo>
                                <a:cubicBezTo>
                                  <a:pt x="5260" y="60"/>
                                  <a:pt x="5255" y="68"/>
                                  <a:pt x="5255" y="78"/>
                                </a:cubicBezTo>
                                <a:cubicBezTo>
                                  <a:pt x="5255" y="93"/>
                                  <a:pt x="5266" y="105"/>
                                  <a:pt x="5282" y="105"/>
                                </a:cubicBezTo>
                                <a:cubicBezTo>
                                  <a:pt x="5297" y="105"/>
                                  <a:pt x="5309" y="93"/>
                                  <a:pt x="5309" y="78"/>
                                </a:cubicBezTo>
                                <a:cubicBezTo>
                                  <a:pt x="5309" y="67"/>
                                  <a:pt x="5304" y="60"/>
                                  <a:pt x="5294" y="55"/>
                                </a:cubicBezTo>
                                <a:cubicBezTo>
                                  <a:pt x="5302" y="50"/>
                                  <a:pt x="5307" y="42"/>
                                  <a:pt x="5307" y="33"/>
                                </a:cubicBezTo>
                                <a:cubicBezTo>
                                  <a:pt x="5307" y="19"/>
                                  <a:pt x="5296" y="9"/>
                                  <a:pt x="5282" y="9"/>
                                </a:cubicBezTo>
                                <a:cubicBezTo>
                                  <a:pt x="5268" y="9"/>
                                  <a:pt x="5257" y="20"/>
                                  <a:pt x="5257" y="34"/>
                                </a:cubicBezTo>
                                <a:cubicBezTo>
                                  <a:pt x="5257" y="43"/>
                                  <a:pt x="5261" y="50"/>
                                  <a:pt x="5270" y="55"/>
                                </a:cubicBezTo>
                                <a:moveTo>
                                  <a:pt x="5205" y="58"/>
                                </a:moveTo>
                                <a:cubicBezTo>
                                  <a:pt x="5217" y="58"/>
                                  <a:pt x="5226" y="67"/>
                                  <a:pt x="5226" y="78"/>
                                </a:cubicBezTo>
                                <a:cubicBezTo>
                                  <a:pt x="5226" y="90"/>
                                  <a:pt x="5217" y="99"/>
                                  <a:pt x="5205" y="99"/>
                                </a:cubicBezTo>
                                <a:cubicBezTo>
                                  <a:pt x="5194" y="99"/>
                                  <a:pt x="5184" y="90"/>
                                  <a:pt x="5184" y="78"/>
                                </a:cubicBezTo>
                                <a:cubicBezTo>
                                  <a:pt x="5184" y="67"/>
                                  <a:pt x="5194" y="58"/>
                                  <a:pt x="5205" y="58"/>
                                </a:cubicBezTo>
                                <a:moveTo>
                                  <a:pt x="5205" y="15"/>
                                </a:moveTo>
                                <a:cubicBezTo>
                                  <a:pt x="5216" y="15"/>
                                  <a:pt x="5224" y="23"/>
                                  <a:pt x="5224" y="33"/>
                                </a:cubicBezTo>
                                <a:cubicBezTo>
                                  <a:pt x="5224" y="44"/>
                                  <a:pt x="5216" y="52"/>
                                  <a:pt x="5205" y="52"/>
                                </a:cubicBezTo>
                                <a:cubicBezTo>
                                  <a:pt x="5195" y="52"/>
                                  <a:pt x="5187" y="44"/>
                                  <a:pt x="5187" y="33"/>
                                </a:cubicBezTo>
                                <a:cubicBezTo>
                                  <a:pt x="5187" y="23"/>
                                  <a:pt x="5195" y="15"/>
                                  <a:pt x="5205" y="15"/>
                                </a:cubicBezTo>
                                <a:moveTo>
                                  <a:pt x="5193" y="55"/>
                                </a:moveTo>
                                <a:cubicBezTo>
                                  <a:pt x="5183" y="60"/>
                                  <a:pt x="5178" y="68"/>
                                  <a:pt x="5178" y="78"/>
                                </a:cubicBezTo>
                                <a:cubicBezTo>
                                  <a:pt x="5178" y="93"/>
                                  <a:pt x="5190" y="105"/>
                                  <a:pt x="5205" y="105"/>
                                </a:cubicBezTo>
                                <a:cubicBezTo>
                                  <a:pt x="5220" y="105"/>
                                  <a:pt x="5232" y="93"/>
                                  <a:pt x="5232" y="78"/>
                                </a:cubicBezTo>
                                <a:cubicBezTo>
                                  <a:pt x="5232" y="67"/>
                                  <a:pt x="5227" y="60"/>
                                  <a:pt x="5217" y="55"/>
                                </a:cubicBezTo>
                                <a:cubicBezTo>
                                  <a:pt x="5225" y="50"/>
                                  <a:pt x="5230" y="42"/>
                                  <a:pt x="5230" y="33"/>
                                </a:cubicBezTo>
                                <a:cubicBezTo>
                                  <a:pt x="5230" y="19"/>
                                  <a:pt x="5219" y="9"/>
                                  <a:pt x="5205" y="9"/>
                                </a:cubicBezTo>
                                <a:cubicBezTo>
                                  <a:pt x="5191" y="9"/>
                                  <a:pt x="5180" y="20"/>
                                  <a:pt x="5180" y="34"/>
                                </a:cubicBezTo>
                                <a:cubicBezTo>
                                  <a:pt x="5180" y="43"/>
                                  <a:pt x="5185" y="50"/>
                                  <a:pt x="5193" y="55"/>
                                </a:cubicBezTo>
                                <a:moveTo>
                                  <a:pt x="5077" y="98"/>
                                </a:moveTo>
                                <a:cubicBezTo>
                                  <a:pt x="5101" y="71"/>
                                  <a:pt x="5101" y="71"/>
                                  <a:pt x="5101" y="71"/>
                                </a:cubicBezTo>
                                <a:cubicBezTo>
                                  <a:pt x="5110" y="61"/>
                                  <a:pt x="5110" y="61"/>
                                  <a:pt x="5114" y="57"/>
                                </a:cubicBezTo>
                                <a:cubicBezTo>
                                  <a:pt x="5119" y="49"/>
                                  <a:pt x="5122" y="43"/>
                                  <a:pt x="5122" y="36"/>
                                </a:cubicBezTo>
                                <a:cubicBezTo>
                                  <a:pt x="5122" y="21"/>
                                  <a:pt x="5110" y="9"/>
                                  <a:pt x="5094" y="9"/>
                                </a:cubicBezTo>
                                <a:cubicBezTo>
                                  <a:pt x="5085" y="9"/>
                                  <a:pt x="5075" y="14"/>
                                  <a:pt x="5070" y="21"/>
                                </a:cubicBezTo>
                                <a:cubicBezTo>
                                  <a:pt x="5067" y="25"/>
                                  <a:pt x="5066" y="29"/>
                                  <a:pt x="5066" y="37"/>
                                </a:cubicBezTo>
                                <a:cubicBezTo>
                                  <a:pt x="5072" y="37"/>
                                  <a:pt x="5072" y="37"/>
                                  <a:pt x="5072" y="37"/>
                                </a:cubicBezTo>
                                <a:cubicBezTo>
                                  <a:pt x="5072" y="31"/>
                                  <a:pt x="5073" y="28"/>
                                  <a:pt x="5075" y="25"/>
                                </a:cubicBezTo>
                                <a:cubicBezTo>
                                  <a:pt x="5079" y="19"/>
                                  <a:pt x="5086" y="15"/>
                                  <a:pt x="5094" y="15"/>
                                </a:cubicBezTo>
                                <a:cubicBezTo>
                                  <a:pt x="5106" y="15"/>
                                  <a:pt x="5116" y="24"/>
                                  <a:pt x="5116" y="36"/>
                                </a:cubicBezTo>
                                <a:cubicBezTo>
                                  <a:pt x="5116" y="44"/>
                                  <a:pt x="5112" y="51"/>
                                  <a:pt x="5100" y="64"/>
                                </a:cubicBezTo>
                                <a:cubicBezTo>
                                  <a:pt x="5064" y="103"/>
                                  <a:pt x="5064" y="103"/>
                                  <a:pt x="5064" y="103"/>
                                </a:cubicBezTo>
                                <a:cubicBezTo>
                                  <a:pt x="5121" y="103"/>
                                  <a:pt x="5121" y="103"/>
                                  <a:pt x="5121" y="103"/>
                                </a:cubicBezTo>
                                <a:cubicBezTo>
                                  <a:pt x="5121" y="98"/>
                                  <a:pt x="5121" y="98"/>
                                  <a:pt x="5121" y="98"/>
                                </a:cubicBezTo>
                                <a:lnTo>
                                  <a:pt x="5077" y="98"/>
                                </a:lnTo>
                                <a:close/>
                                <a:moveTo>
                                  <a:pt x="5000" y="98"/>
                                </a:moveTo>
                                <a:cubicBezTo>
                                  <a:pt x="5025" y="71"/>
                                  <a:pt x="5025" y="71"/>
                                  <a:pt x="5025" y="71"/>
                                </a:cubicBezTo>
                                <a:cubicBezTo>
                                  <a:pt x="5034" y="61"/>
                                  <a:pt x="5034" y="61"/>
                                  <a:pt x="5037" y="57"/>
                                </a:cubicBezTo>
                                <a:cubicBezTo>
                                  <a:pt x="5043" y="49"/>
                                  <a:pt x="5045" y="43"/>
                                  <a:pt x="5045" y="36"/>
                                </a:cubicBezTo>
                                <a:cubicBezTo>
                                  <a:pt x="5045" y="21"/>
                                  <a:pt x="5033" y="9"/>
                                  <a:pt x="5017" y="9"/>
                                </a:cubicBezTo>
                                <a:cubicBezTo>
                                  <a:pt x="5008" y="9"/>
                                  <a:pt x="4998" y="14"/>
                                  <a:pt x="4993" y="21"/>
                                </a:cubicBezTo>
                                <a:cubicBezTo>
                                  <a:pt x="4991" y="25"/>
                                  <a:pt x="4990" y="29"/>
                                  <a:pt x="4989" y="37"/>
                                </a:cubicBezTo>
                                <a:cubicBezTo>
                                  <a:pt x="4995" y="37"/>
                                  <a:pt x="4995" y="37"/>
                                  <a:pt x="4995" y="37"/>
                                </a:cubicBezTo>
                                <a:cubicBezTo>
                                  <a:pt x="4996" y="31"/>
                                  <a:pt x="4996" y="28"/>
                                  <a:pt x="4998" y="25"/>
                                </a:cubicBezTo>
                                <a:cubicBezTo>
                                  <a:pt x="5002" y="19"/>
                                  <a:pt x="5009" y="15"/>
                                  <a:pt x="5017" y="15"/>
                                </a:cubicBezTo>
                                <a:cubicBezTo>
                                  <a:pt x="5029" y="15"/>
                                  <a:pt x="5039" y="24"/>
                                  <a:pt x="5039" y="36"/>
                                </a:cubicBezTo>
                                <a:cubicBezTo>
                                  <a:pt x="5039" y="44"/>
                                  <a:pt x="5035" y="51"/>
                                  <a:pt x="5023" y="64"/>
                                </a:cubicBezTo>
                                <a:cubicBezTo>
                                  <a:pt x="4987" y="103"/>
                                  <a:pt x="4987" y="103"/>
                                  <a:pt x="4987" y="103"/>
                                </a:cubicBezTo>
                                <a:cubicBezTo>
                                  <a:pt x="5045" y="103"/>
                                  <a:pt x="5045" y="103"/>
                                  <a:pt x="5045" y="103"/>
                                </a:cubicBezTo>
                                <a:cubicBezTo>
                                  <a:pt x="5045" y="98"/>
                                  <a:pt x="5045" y="98"/>
                                  <a:pt x="5045" y="98"/>
                                </a:cubicBezTo>
                                <a:lnTo>
                                  <a:pt x="5000" y="98"/>
                                </a:lnTo>
                                <a:close/>
                                <a:moveTo>
                                  <a:pt x="4968" y="16"/>
                                </a:moveTo>
                                <a:cubicBezTo>
                                  <a:pt x="4968" y="10"/>
                                  <a:pt x="4968" y="10"/>
                                  <a:pt x="4968" y="10"/>
                                </a:cubicBezTo>
                                <a:cubicBezTo>
                                  <a:pt x="4932" y="10"/>
                                  <a:pt x="4932" y="10"/>
                                  <a:pt x="4932" y="10"/>
                                </a:cubicBezTo>
                                <a:cubicBezTo>
                                  <a:pt x="4920" y="50"/>
                                  <a:pt x="4920" y="50"/>
                                  <a:pt x="4920" y="50"/>
                                </a:cubicBezTo>
                                <a:cubicBezTo>
                                  <a:pt x="4926" y="47"/>
                                  <a:pt x="4929" y="46"/>
                                  <a:pt x="4934" y="46"/>
                                </a:cubicBezTo>
                                <a:cubicBezTo>
                                  <a:pt x="4950" y="46"/>
                                  <a:pt x="4962" y="57"/>
                                  <a:pt x="4962" y="72"/>
                                </a:cubicBezTo>
                                <a:cubicBezTo>
                                  <a:pt x="4962" y="87"/>
                                  <a:pt x="4950" y="99"/>
                                  <a:pt x="4934" y="99"/>
                                </a:cubicBezTo>
                                <a:cubicBezTo>
                                  <a:pt x="4925" y="99"/>
                                  <a:pt x="4917" y="95"/>
                                  <a:pt x="4912" y="87"/>
                                </a:cubicBezTo>
                                <a:cubicBezTo>
                                  <a:pt x="4906" y="89"/>
                                  <a:pt x="4906" y="89"/>
                                  <a:pt x="4906" y="89"/>
                                </a:cubicBezTo>
                                <a:cubicBezTo>
                                  <a:pt x="4913" y="99"/>
                                  <a:pt x="4923" y="105"/>
                                  <a:pt x="4934" y="105"/>
                                </a:cubicBezTo>
                                <a:cubicBezTo>
                                  <a:pt x="4953" y="105"/>
                                  <a:pt x="4968" y="91"/>
                                  <a:pt x="4968" y="72"/>
                                </a:cubicBezTo>
                                <a:cubicBezTo>
                                  <a:pt x="4968" y="54"/>
                                  <a:pt x="4954" y="40"/>
                                  <a:pt x="4936" y="40"/>
                                </a:cubicBezTo>
                                <a:cubicBezTo>
                                  <a:pt x="4933" y="40"/>
                                  <a:pt x="4932" y="40"/>
                                  <a:pt x="4929" y="41"/>
                                </a:cubicBezTo>
                                <a:cubicBezTo>
                                  <a:pt x="4937" y="16"/>
                                  <a:pt x="4937" y="16"/>
                                  <a:pt x="4937" y="16"/>
                                </a:cubicBezTo>
                                <a:lnTo>
                                  <a:pt x="4968" y="16"/>
                                </a:lnTo>
                                <a:close/>
                                <a:moveTo>
                                  <a:pt x="4875" y="16"/>
                                </a:moveTo>
                                <a:cubicBezTo>
                                  <a:pt x="4875" y="103"/>
                                  <a:pt x="4875" y="103"/>
                                  <a:pt x="4875" y="103"/>
                                </a:cubicBezTo>
                                <a:cubicBezTo>
                                  <a:pt x="4881" y="103"/>
                                  <a:pt x="4881" y="103"/>
                                  <a:pt x="4881" y="103"/>
                                </a:cubicBezTo>
                                <a:cubicBezTo>
                                  <a:pt x="4881" y="10"/>
                                  <a:pt x="4881" y="10"/>
                                  <a:pt x="4881" y="10"/>
                                </a:cubicBezTo>
                                <a:cubicBezTo>
                                  <a:pt x="4863" y="10"/>
                                  <a:pt x="4863" y="10"/>
                                  <a:pt x="4863" y="10"/>
                                </a:cubicBezTo>
                                <a:cubicBezTo>
                                  <a:pt x="4860" y="16"/>
                                  <a:pt x="4860" y="16"/>
                                  <a:pt x="4860" y="16"/>
                                </a:cubicBezTo>
                                <a:lnTo>
                                  <a:pt x="4875" y="16"/>
                                </a:lnTo>
                                <a:close/>
                                <a:moveTo>
                                  <a:pt x="4808" y="15"/>
                                </a:moveTo>
                                <a:cubicBezTo>
                                  <a:pt x="4823" y="15"/>
                                  <a:pt x="4836" y="34"/>
                                  <a:pt x="4836" y="57"/>
                                </a:cubicBezTo>
                                <a:cubicBezTo>
                                  <a:pt x="4836" y="80"/>
                                  <a:pt x="4823" y="99"/>
                                  <a:pt x="4808" y="99"/>
                                </a:cubicBezTo>
                                <a:cubicBezTo>
                                  <a:pt x="4792" y="99"/>
                                  <a:pt x="4780" y="81"/>
                                  <a:pt x="4780" y="58"/>
                                </a:cubicBezTo>
                                <a:cubicBezTo>
                                  <a:pt x="4780" y="33"/>
                                  <a:pt x="4792" y="15"/>
                                  <a:pt x="4808" y="15"/>
                                </a:cubicBezTo>
                                <a:moveTo>
                                  <a:pt x="4808" y="9"/>
                                </a:moveTo>
                                <a:cubicBezTo>
                                  <a:pt x="4789" y="9"/>
                                  <a:pt x="4774" y="31"/>
                                  <a:pt x="4774" y="57"/>
                                </a:cubicBezTo>
                                <a:cubicBezTo>
                                  <a:pt x="4774" y="83"/>
                                  <a:pt x="4789" y="105"/>
                                  <a:pt x="4808" y="105"/>
                                </a:cubicBezTo>
                                <a:cubicBezTo>
                                  <a:pt x="4826" y="105"/>
                                  <a:pt x="4842" y="83"/>
                                  <a:pt x="4842" y="57"/>
                                </a:cubicBezTo>
                                <a:cubicBezTo>
                                  <a:pt x="4842" y="30"/>
                                  <a:pt x="4827" y="9"/>
                                  <a:pt x="4808" y="9"/>
                                </a:cubicBezTo>
                                <a:moveTo>
                                  <a:pt x="4719" y="44"/>
                                </a:moveTo>
                                <a:cubicBezTo>
                                  <a:pt x="4715" y="44"/>
                                  <a:pt x="4712" y="47"/>
                                  <a:pt x="4712" y="51"/>
                                </a:cubicBezTo>
                                <a:cubicBezTo>
                                  <a:pt x="4712" y="55"/>
                                  <a:pt x="4715" y="58"/>
                                  <a:pt x="4719" y="58"/>
                                </a:cubicBezTo>
                                <a:cubicBezTo>
                                  <a:pt x="4722" y="58"/>
                                  <a:pt x="4726" y="55"/>
                                  <a:pt x="4726" y="51"/>
                                </a:cubicBezTo>
                                <a:cubicBezTo>
                                  <a:pt x="4726" y="47"/>
                                  <a:pt x="4722" y="44"/>
                                  <a:pt x="4719" y="44"/>
                                </a:cubicBezTo>
                                <a:moveTo>
                                  <a:pt x="4719" y="91"/>
                                </a:moveTo>
                                <a:cubicBezTo>
                                  <a:pt x="4715" y="91"/>
                                  <a:pt x="4712" y="94"/>
                                  <a:pt x="4712" y="98"/>
                                </a:cubicBezTo>
                                <a:cubicBezTo>
                                  <a:pt x="4712" y="102"/>
                                  <a:pt x="4715" y="105"/>
                                  <a:pt x="4719" y="105"/>
                                </a:cubicBezTo>
                                <a:cubicBezTo>
                                  <a:pt x="4723" y="105"/>
                                  <a:pt x="4726" y="102"/>
                                  <a:pt x="4726" y="98"/>
                                </a:cubicBezTo>
                                <a:cubicBezTo>
                                  <a:pt x="4726" y="94"/>
                                  <a:pt x="4723" y="91"/>
                                  <a:pt x="4719" y="91"/>
                                </a:cubicBezTo>
                                <a:moveTo>
                                  <a:pt x="4652" y="68"/>
                                </a:moveTo>
                                <a:cubicBezTo>
                                  <a:pt x="4654" y="59"/>
                                  <a:pt x="4661" y="53"/>
                                  <a:pt x="4670" y="53"/>
                                </a:cubicBezTo>
                                <a:cubicBezTo>
                                  <a:pt x="4678" y="53"/>
                                  <a:pt x="4685" y="59"/>
                                  <a:pt x="4687" y="68"/>
                                </a:cubicBezTo>
                                <a:lnTo>
                                  <a:pt x="4652" y="68"/>
                                </a:lnTo>
                                <a:close/>
                                <a:moveTo>
                                  <a:pt x="4697" y="76"/>
                                </a:moveTo>
                                <a:cubicBezTo>
                                  <a:pt x="4697" y="74"/>
                                  <a:pt x="4697" y="74"/>
                                  <a:pt x="4697" y="74"/>
                                </a:cubicBezTo>
                                <a:cubicBezTo>
                                  <a:pt x="4697" y="56"/>
                                  <a:pt x="4686" y="44"/>
                                  <a:pt x="4670" y="44"/>
                                </a:cubicBezTo>
                                <a:cubicBezTo>
                                  <a:pt x="4653" y="44"/>
                                  <a:pt x="4641" y="57"/>
                                  <a:pt x="4641" y="74"/>
                                </a:cubicBezTo>
                                <a:cubicBezTo>
                                  <a:pt x="4641" y="93"/>
                                  <a:pt x="4653" y="105"/>
                                  <a:pt x="4670" y="105"/>
                                </a:cubicBezTo>
                                <a:cubicBezTo>
                                  <a:pt x="4682" y="105"/>
                                  <a:pt x="4690" y="100"/>
                                  <a:pt x="4697" y="89"/>
                                </a:cubicBezTo>
                                <a:cubicBezTo>
                                  <a:pt x="4688" y="84"/>
                                  <a:pt x="4688" y="84"/>
                                  <a:pt x="4688" y="84"/>
                                </a:cubicBezTo>
                                <a:cubicBezTo>
                                  <a:pt x="4683" y="93"/>
                                  <a:pt x="4678" y="96"/>
                                  <a:pt x="4670" y="96"/>
                                </a:cubicBezTo>
                                <a:cubicBezTo>
                                  <a:pt x="4660" y="96"/>
                                  <a:pt x="4652" y="88"/>
                                  <a:pt x="4652" y="76"/>
                                </a:cubicBezTo>
                                <a:lnTo>
                                  <a:pt x="4697" y="76"/>
                                </a:lnTo>
                                <a:close/>
                                <a:moveTo>
                                  <a:pt x="4579" y="45"/>
                                </a:moveTo>
                                <a:cubicBezTo>
                                  <a:pt x="4579" y="103"/>
                                  <a:pt x="4579" y="103"/>
                                  <a:pt x="4579" y="103"/>
                                </a:cubicBezTo>
                                <a:cubicBezTo>
                                  <a:pt x="4589" y="103"/>
                                  <a:pt x="4589" y="103"/>
                                  <a:pt x="4589" y="103"/>
                                </a:cubicBezTo>
                                <a:cubicBezTo>
                                  <a:pt x="4589" y="74"/>
                                  <a:pt x="4589" y="74"/>
                                  <a:pt x="4589" y="74"/>
                                </a:cubicBezTo>
                                <a:cubicBezTo>
                                  <a:pt x="4589" y="59"/>
                                  <a:pt x="4594" y="53"/>
                                  <a:pt x="4604" y="53"/>
                                </a:cubicBezTo>
                                <a:cubicBezTo>
                                  <a:pt x="4613" y="53"/>
                                  <a:pt x="4616" y="57"/>
                                  <a:pt x="4616" y="69"/>
                                </a:cubicBezTo>
                                <a:cubicBezTo>
                                  <a:pt x="4616" y="103"/>
                                  <a:pt x="4616" y="103"/>
                                  <a:pt x="4616" y="103"/>
                                </a:cubicBezTo>
                                <a:cubicBezTo>
                                  <a:pt x="4626" y="103"/>
                                  <a:pt x="4626" y="103"/>
                                  <a:pt x="4626" y="103"/>
                                </a:cubicBezTo>
                                <a:cubicBezTo>
                                  <a:pt x="4626" y="67"/>
                                  <a:pt x="4626" y="67"/>
                                  <a:pt x="4626" y="67"/>
                                </a:cubicBezTo>
                                <a:cubicBezTo>
                                  <a:pt x="4626" y="60"/>
                                  <a:pt x="4625" y="56"/>
                                  <a:pt x="4623" y="52"/>
                                </a:cubicBezTo>
                                <a:cubicBezTo>
                                  <a:pt x="4620" y="47"/>
                                  <a:pt x="4613" y="44"/>
                                  <a:pt x="4606" y="44"/>
                                </a:cubicBezTo>
                                <a:cubicBezTo>
                                  <a:pt x="4599" y="44"/>
                                  <a:pt x="4594" y="46"/>
                                  <a:pt x="4589" y="52"/>
                                </a:cubicBezTo>
                                <a:cubicBezTo>
                                  <a:pt x="4589" y="45"/>
                                  <a:pt x="4589" y="45"/>
                                  <a:pt x="4589" y="45"/>
                                </a:cubicBezTo>
                                <a:lnTo>
                                  <a:pt x="4579" y="45"/>
                                </a:lnTo>
                                <a:close/>
                                <a:moveTo>
                                  <a:pt x="4533" y="53"/>
                                </a:moveTo>
                                <a:cubicBezTo>
                                  <a:pt x="4545" y="53"/>
                                  <a:pt x="4554" y="62"/>
                                  <a:pt x="4554" y="75"/>
                                </a:cubicBezTo>
                                <a:cubicBezTo>
                                  <a:pt x="4554" y="87"/>
                                  <a:pt x="4545" y="96"/>
                                  <a:pt x="4533" y="96"/>
                                </a:cubicBezTo>
                                <a:cubicBezTo>
                                  <a:pt x="4522" y="96"/>
                                  <a:pt x="4513" y="87"/>
                                  <a:pt x="4513" y="75"/>
                                </a:cubicBezTo>
                                <a:cubicBezTo>
                                  <a:pt x="4513" y="62"/>
                                  <a:pt x="4521" y="53"/>
                                  <a:pt x="4533" y="53"/>
                                </a:cubicBezTo>
                                <a:moveTo>
                                  <a:pt x="4533" y="44"/>
                                </a:moveTo>
                                <a:cubicBezTo>
                                  <a:pt x="4516" y="44"/>
                                  <a:pt x="4503" y="58"/>
                                  <a:pt x="4503" y="75"/>
                                </a:cubicBezTo>
                                <a:cubicBezTo>
                                  <a:pt x="4503" y="92"/>
                                  <a:pt x="4516" y="105"/>
                                  <a:pt x="4533" y="105"/>
                                </a:cubicBezTo>
                                <a:cubicBezTo>
                                  <a:pt x="4551" y="105"/>
                                  <a:pt x="4564" y="92"/>
                                  <a:pt x="4564" y="75"/>
                                </a:cubicBezTo>
                                <a:cubicBezTo>
                                  <a:pt x="4564" y="57"/>
                                  <a:pt x="4551" y="44"/>
                                  <a:pt x="4533" y="44"/>
                                </a:cubicBezTo>
                                <a:moveTo>
                                  <a:pt x="4441" y="1"/>
                                </a:moveTo>
                                <a:cubicBezTo>
                                  <a:pt x="4441" y="103"/>
                                  <a:pt x="4441" y="103"/>
                                  <a:pt x="4441" y="103"/>
                                </a:cubicBezTo>
                                <a:cubicBezTo>
                                  <a:pt x="4451" y="103"/>
                                  <a:pt x="4451" y="103"/>
                                  <a:pt x="4451" y="103"/>
                                </a:cubicBezTo>
                                <a:cubicBezTo>
                                  <a:pt x="4451" y="74"/>
                                  <a:pt x="4451" y="74"/>
                                  <a:pt x="4451" y="74"/>
                                </a:cubicBezTo>
                                <a:cubicBezTo>
                                  <a:pt x="4451" y="59"/>
                                  <a:pt x="4455" y="53"/>
                                  <a:pt x="4465" y="53"/>
                                </a:cubicBezTo>
                                <a:cubicBezTo>
                                  <a:pt x="4474" y="53"/>
                                  <a:pt x="4477" y="58"/>
                                  <a:pt x="4477" y="68"/>
                                </a:cubicBezTo>
                                <a:cubicBezTo>
                                  <a:pt x="4477" y="103"/>
                                  <a:pt x="4477" y="103"/>
                                  <a:pt x="4477" y="103"/>
                                </a:cubicBezTo>
                                <a:cubicBezTo>
                                  <a:pt x="4487" y="103"/>
                                  <a:pt x="4487" y="103"/>
                                  <a:pt x="4487" y="103"/>
                                </a:cubicBezTo>
                                <a:cubicBezTo>
                                  <a:pt x="4487" y="67"/>
                                  <a:pt x="4487" y="67"/>
                                  <a:pt x="4487" y="67"/>
                                </a:cubicBezTo>
                                <a:cubicBezTo>
                                  <a:pt x="4487" y="60"/>
                                  <a:pt x="4486" y="56"/>
                                  <a:pt x="4484" y="52"/>
                                </a:cubicBezTo>
                                <a:cubicBezTo>
                                  <a:pt x="4481" y="47"/>
                                  <a:pt x="4474" y="44"/>
                                  <a:pt x="4468" y="44"/>
                                </a:cubicBezTo>
                                <a:cubicBezTo>
                                  <a:pt x="4460" y="44"/>
                                  <a:pt x="4456" y="46"/>
                                  <a:pt x="4451" y="52"/>
                                </a:cubicBezTo>
                                <a:cubicBezTo>
                                  <a:pt x="4451" y="1"/>
                                  <a:pt x="4451" y="1"/>
                                  <a:pt x="4451" y="1"/>
                                </a:cubicBezTo>
                                <a:lnTo>
                                  <a:pt x="4441" y="1"/>
                                </a:lnTo>
                                <a:close/>
                                <a:moveTo>
                                  <a:pt x="4396" y="53"/>
                                </a:moveTo>
                                <a:cubicBezTo>
                                  <a:pt x="4407" y="53"/>
                                  <a:pt x="4415" y="62"/>
                                  <a:pt x="4415" y="75"/>
                                </a:cubicBezTo>
                                <a:cubicBezTo>
                                  <a:pt x="4415" y="87"/>
                                  <a:pt x="4407" y="96"/>
                                  <a:pt x="4396" y="96"/>
                                </a:cubicBezTo>
                                <a:cubicBezTo>
                                  <a:pt x="4385" y="96"/>
                                  <a:pt x="4377" y="87"/>
                                  <a:pt x="4377" y="75"/>
                                </a:cubicBezTo>
                                <a:cubicBezTo>
                                  <a:pt x="4377" y="62"/>
                                  <a:pt x="4385" y="53"/>
                                  <a:pt x="4396" y="53"/>
                                </a:cubicBezTo>
                                <a:moveTo>
                                  <a:pt x="4377" y="136"/>
                                </a:moveTo>
                                <a:cubicBezTo>
                                  <a:pt x="4377" y="95"/>
                                  <a:pt x="4377" y="95"/>
                                  <a:pt x="4377" y="95"/>
                                </a:cubicBezTo>
                                <a:cubicBezTo>
                                  <a:pt x="4383" y="102"/>
                                  <a:pt x="4389" y="105"/>
                                  <a:pt x="4398" y="105"/>
                                </a:cubicBezTo>
                                <a:cubicBezTo>
                                  <a:pt x="4413" y="105"/>
                                  <a:pt x="4426" y="92"/>
                                  <a:pt x="4426" y="75"/>
                                </a:cubicBezTo>
                                <a:cubicBezTo>
                                  <a:pt x="4426" y="57"/>
                                  <a:pt x="4414" y="44"/>
                                  <a:pt x="4398" y="44"/>
                                </a:cubicBezTo>
                                <a:cubicBezTo>
                                  <a:pt x="4389" y="44"/>
                                  <a:pt x="4383" y="47"/>
                                  <a:pt x="4377" y="54"/>
                                </a:cubicBezTo>
                                <a:cubicBezTo>
                                  <a:pt x="4377" y="45"/>
                                  <a:pt x="4377" y="45"/>
                                  <a:pt x="4377" y="45"/>
                                </a:cubicBezTo>
                                <a:cubicBezTo>
                                  <a:pt x="4367" y="45"/>
                                  <a:pt x="4367" y="45"/>
                                  <a:pt x="4367" y="45"/>
                                </a:cubicBezTo>
                                <a:cubicBezTo>
                                  <a:pt x="4367" y="136"/>
                                  <a:pt x="4367" y="136"/>
                                  <a:pt x="4367" y="136"/>
                                </a:cubicBezTo>
                                <a:lnTo>
                                  <a:pt x="4377" y="136"/>
                                </a:lnTo>
                                <a:close/>
                                <a:moveTo>
                                  <a:pt x="4308" y="68"/>
                                </a:moveTo>
                                <a:cubicBezTo>
                                  <a:pt x="4309" y="59"/>
                                  <a:pt x="4316" y="53"/>
                                  <a:pt x="4325" y="53"/>
                                </a:cubicBezTo>
                                <a:cubicBezTo>
                                  <a:pt x="4333" y="53"/>
                                  <a:pt x="4340" y="59"/>
                                  <a:pt x="4342" y="68"/>
                                </a:cubicBezTo>
                                <a:lnTo>
                                  <a:pt x="4308" y="68"/>
                                </a:lnTo>
                                <a:close/>
                                <a:moveTo>
                                  <a:pt x="4352" y="76"/>
                                </a:moveTo>
                                <a:cubicBezTo>
                                  <a:pt x="4352" y="74"/>
                                  <a:pt x="4352" y="74"/>
                                  <a:pt x="4352" y="74"/>
                                </a:cubicBezTo>
                                <a:cubicBezTo>
                                  <a:pt x="4352" y="56"/>
                                  <a:pt x="4341" y="44"/>
                                  <a:pt x="4325" y="44"/>
                                </a:cubicBezTo>
                                <a:cubicBezTo>
                                  <a:pt x="4308" y="44"/>
                                  <a:pt x="4296" y="57"/>
                                  <a:pt x="4296" y="74"/>
                                </a:cubicBezTo>
                                <a:cubicBezTo>
                                  <a:pt x="4296" y="93"/>
                                  <a:pt x="4308" y="105"/>
                                  <a:pt x="4325" y="105"/>
                                </a:cubicBezTo>
                                <a:cubicBezTo>
                                  <a:pt x="4337" y="105"/>
                                  <a:pt x="4345" y="100"/>
                                  <a:pt x="4352" y="89"/>
                                </a:cubicBezTo>
                                <a:cubicBezTo>
                                  <a:pt x="4343" y="84"/>
                                  <a:pt x="4343" y="84"/>
                                  <a:pt x="4343" y="84"/>
                                </a:cubicBezTo>
                                <a:cubicBezTo>
                                  <a:pt x="4338" y="93"/>
                                  <a:pt x="4333" y="96"/>
                                  <a:pt x="4325" y="96"/>
                                </a:cubicBezTo>
                                <a:cubicBezTo>
                                  <a:pt x="4315" y="96"/>
                                  <a:pt x="4307" y="88"/>
                                  <a:pt x="4307" y="76"/>
                                </a:cubicBezTo>
                                <a:lnTo>
                                  <a:pt x="4352" y="76"/>
                                </a:lnTo>
                                <a:close/>
                                <a:moveTo>
                                  <a:pt x="4281" y="1"/>
                                </a:moveTo>
                                <a:cubicBezTo>
                                  <a:pt x="4271" y="1"/>
                                  <a:pt x="4271" y="1"/>
                                  <a:pt x="4271" y="1"/>
                                </a:cubicBezTo>
                                <a:cubicBezTo>
                                  <a:pt x="4271" y="103"/>
                                  <a:pt x="4271" y="103"/>
                                  <a:pt x="4271" y="103"/>
                                </a:cubicBezTo>
                                <a:cubicBezTo>
                                  <a:pt x="4281" y="103"/>
                                  <a:pt x="4281" y="103"/>
                                  <a:pt x="4281" y="103"/>
                                </a:cubicBezTo>
                                <a:lnTo>
                                  <a:pt x="4281" y="1"/>
                                </a:lnTo>
                                <a:close/>
                                <a:moveTo>
                                  <a:pt x="4211" y="68"/>
                                </a:moveTo>
                                <a:cubicBezTo>
                                  <a:pt x="4213" y="59"/>
                                  <a:pt x="4220" y="53"/>
                                  <a:pt x="4228" y="53"/>
                                </a:cubicBezTo>
                                <a:cubicBezTo>
                                  <a:pt x="4237" y="53"/>
                                  <a:pt x="4244" y="59"/>
                                  <a:pt x="4245" y="68"/>
                                </a:cubicBezTo>
                                <a:lnTo>
                                  <a:pt x="4211" y="68"/>
                                </a:lnTo>
                                <a:close/>
                                <a:moveTo>
                                  <a:pt x="4256" y="76"/>
                                </a:moveTo>
                                <a:cubicBezTo>
                                  <a:pt x="4256" y="74"/>
                                  <a:pt x="4256" y="74"/>
                                  <a:pt x="4256" y="74"/>
                                </a:cubicBezTo>
                                <a:cubicBezTo>
                                  <a:pt x="4256" y="56"/>
                                  <a:pt x="4245" y="44"/>
                                  <a:pt x="4228" y="44"/>
                                </a:cubicBezTo>
                                <a:cubicBezTo>
                                  <a:pt x="4212" y="44"/>
                                  <a:pt x="4200" y="57"/>
                                  <a:pt x="4200" y="74"/>
                                </a:cubicBezTo>
                                <a:cubicBezTo>
                                  <a:pt x="4200" y="93"/>
                                  <a:pt x="4212" y="105"/>
                                  <a:pt x="4228" y="105"/>
                                </a:cubicBezTo>
                                <a:cubicBezTo>
                                  <a:pt x="4240" y="105"/>
                                  <a:pt x="4249" y="100"/>
                                  <a:pt x="4255" y="89"/>
                                </a:cubicBezTo>
                                <a:cubicBezTo>
                                  <a:pt x="4247" y="84"/>
                                  <a:pt x="4247" y="84"/>
                                  <a:pt x="4247" y="84"/>
                                </a:cubicBezTo>
                                <a:cubicBezTo>
                                  <a:pt x="4241" y="93"/>
                                  <a:pt x="4237" y="96"/>
                                  <a:pt x="4229" y="96"/>
                                </a:cubicBezTo>
                                <a:cubicBezTo>
                                  <a:pt x="4218" y="96"/>
                                  <a:pt x="4211" y="88"/>
                                  <a:pt x="4210" y="76"/>
                                </a:cubicBezTo>
                                <a:lnTo>
                                  <a:pt x="4256" y="76"/>
                                </a:lnTo>
                                <a:close/>
                                <a:moveTo>
                                  <a:pt x="4175" y="20"/>
                                </a:moveTo>
                                <a:cubicBezTo>
                                  <a:pt x="4198" y="20"/>
                                  <a:pt x="4198" y="20"/>
                                  <a:pt x="4198" y="20"/>
                                </a:cubicBezTo>
                                <a:cubicBezTo>
                                  <a:pt x="4198" y="10"/>
                                  <a:pt x="4198" y="10"/>
                                  <a:pt x="4198" y="10"/>
                                </a:cubicBezTo>
                                <a:cubicBezTo>
                                  <a:pt x="4142" y="10"/>
                                  <a:pt x="4142" y="10"/>
                                  <a:pt x="4142" y="10"/>
                                </a:cubicBezTo>
                                <a:cubicBezTo>
                                  <a:pt x="4142" y="20"/>
                                  <a:pt x="4142" y="20"/>
                                  <a:pt x="4142" y="20"/>
                                </a:cubicBezTo>
                                <a:cubicBezTo>
                                  <a:pt x="4165" y="20"/>
                                  <a:pt x="4165" y="20"/>
                                  <a:pt x="4165" y="20"/>
                                </a:cubicBezTo>
                                <a:cubicBezTo>
                                  <a:pt x="4165" y="103"/>
                                  <a:pt x="4165" y="103"/>
                                  <a:pt x="4165" y="103"/>
                                </a:cubicBezTo>
                                <a:cubicBezTo>
                                  <a:pt x="4175" y="103"/>
                                  <a:pt x="4175" y="103"/>
                                  <a:pt x="4175" y="103"/>
                                </a:cubicBezTo>
                                <a:lnTo>
                                  <a:pt x="4175" y="20"/>
                                </a:lnTo>
                                <a:close/>
                                <a:moveTo>
                                  <a:pt x="3942" y="10"/>
                                </a:moveTo>
                                <a:cubicBezTo>
                                  <a:pt x="3935" y="10"/>
                                  <a:pt x="3935" y="10"/>
                                  <a:pt x="3935" y="10"/>
                                </a:cubicBezTo>
                                <a:cubicBezTo>
                                  <a:pt x="3966" y="107"/>
                                  <a:pt x="3966" y="107"/>
                                  <a:pt x="3966" y="107"/>
                                </a:cubicBezTo>
                                <a:cubicBezTo>
                                  <a:pt x="4001" y="22"/>
                                  <a:pt x="4001" y="22"/>
                                  <a:pt x="4001" y="22"/>
                                </a:cubicBezTo>
                                <a:cubicBezTo>
                                  <a:pt x="4033" y="107"/>
                                  <a:pt x="4033" y="107"/>
                                  <a:pt x="4033" y="107"/>
                                </a:cubicBezTo>
                                <a:cubicBezTo>
                                  <a:pt x="4069" y="10"/>
                                  <a:pt x="4069" y="10"/>
                                  <a:pt x="4069" y="10"/>
                                </a:cubicBezTo>
                                <a:cubicBezTo>
                                  <a:pt x="4062" y="10"/>
                                  <a:pt x="4062" y="10"/>
                                  <a:pt x="4062" y="10"/>
                                </a:cubicBezTo>
                                <a:cubicBezTo>
                                  <a:pt x="4033" y="89"/>
                                  <a:pt x="4033" y="89"/>
                                  <a:pt x="4033" y="89"/>
                                </a:cubicBezTo>
                                <a:cubicBezTo>
                                  <a:pt x="4001" y="5"/>
                                  <a:pt x="4001" y="5"/>
                                  <a:pt x="4001" y="5"/>
                                </a:cubicBezTo>
                                <a:cubicBezTo>
                                  <a:pt x="3967" y="89"/>
                                  <a:pt x="3967" y="89"/>
                                  <a:pt x="3967" y="89"/>
                                </a:cubicBezTo>
                                <a:lnTo>
                                  <a:pt x="3942" y="10"/>
                                </a:lnTo>
                                <a:close/>
                                <a:moveTo>
                                  <a:pt x="3889" y="53"/>
                                </a:moveTo>
                                <a:cubicBezTo>
                                  <a:pt x="3889" y="16"/>
                                  <a:pt x="3889" y="16"/>
                                  <a:pt x="3889" y="16"/>
                                </a:cubicBezTo>
                                <a:cubicBezTo>
                                  <a:pt x="3901" y="16"/>
                                  <a:pt x="3901" y="16"/>
                                  <a:pt x="3901" y="16"/>
                                </a:cubicBezTo>
                                <a:cubicBezTo>
                                  <a:pt x="3915" y="16"/>
                                  <a:pt x="3922" y="22"/>
                                  <a:pt x="3922" y="34"/>
                                </a:cubicBezTo>
                                <a:cubicBezTo>
                                  <a:pt x="3922" y="46"/>
                                  <a:pt x="3914" y="53"/>
                                  <a:pt x="3902" y="53"/>
                                </a:cubicBezTo>
                                <a:lnTo>
                                  <a:pt x="3889" y="53"/>
                                </a:lnTo>
                                <a:close/>
                                <a:moveTo>
                                  <a:pt x="3889" y="59"/>
                                </a:moveTo>
                                <a:cubicBezTo>
                                  <a:pt x="3901" y="59"/>
                                  <a:pt x="3901" y="59"/>
                                  <a:pt x="3901" y="59"/>
                                </a:cubicBezTo>
                                <a:cubicBezTo>
                                  <a:pt x="3918" y="59"/>
                                  <a:pt x="3929" y="50"/>
                                  <a:pt x="3929" y="35"/>
                                </a:cubicBezTo>
                                <a:cubicBezTo>
                                  <a:pt x="3929" y="19"/>
                                  <a:pt x="3918" y="10"/>
                                  <a:pt x="3901" y="10"/>
                                </a:cubicBezTo>
                                <a:cubicBezTo>
                                  <a:pt x="3883" y="10"/>
                                  <a:pt x="3883" y="10"/>
                                  <a:pt x="3883" y="10"/>
                                </a:cubicBezTo>
                                <a:cubicBezTo>
                                  <a:pt x="3883" y="103"/>
                                  <a:pt x="3883" y="103"/>
                                  <a:pt x="3883" y="103"/>
                                </a:cubicBezTo>
                                <a:cubicBezTo>
                                  <a:pt x="3889" y="103"/>
                                  <a:pt x="3889" y="103"/>
                                  <a:pt x="3889" y="103"/>
                                </a:cubicBezTo>
                                <a:lnTo>
                                  <a:pt x="3889" y="59"/>
                                </a:lnTo>
                                <a:close/>
                                <a:moveTo>
                                  <a:pt x="3832" y="58"/>
                                </a:moveTo>
                                <a:cubicBezTo>
                                  <a:pt x="3844" y="58"/>
                                  <a:pt x="3853" y="67"/>
                                  <a:pt x="3853" y="78"/>
                                </a:cubicBezTo>
                                <a:cubicBezTo>
                                  <a:pt x="3853" y="90"/>
                                  <a:pt x="3844" y="99"/>
                                  <a:pt x="3832" y="99"/>
                                </a:cubicBezTo>
                                <a:cubicBezTo>
                                  <a:pt x="3821" y="99"/>
                                  <a:pt x="3811" y="90"/>
                                  <a:pt x="3811" y="78"/>
                                </a:cubicBezTo>
                                <a:cubicBezTo>
                                  <a:pt x="3811" y="67"/>
                                  <a:pt x="3821" y="58"/>
                                  <a:pt x="3832" y="58"/>
                                </a:cubicBezTo>
                                <a:close/>
                                <a:moveTo>
                                  <a:pt x="3833" y="15"/>
                                </a:moveTo>
                                <a:cubicBezTo>
                                  <a:pt x="3843" y="15"/>
                                  <a:pt x="3851" y="23"/>
                                  <a:pt x="3851" y="33"/>
                                </a:cubicBezTo>
                                <a:cubicBezTo>
                                  <a:pt x="3851" y="44"/>
                                  <a:pt x="3843" y="52"/>
                                  <a:pt x="3833" y="52"/>
                                </a:cubicBezTo>
                                <a:cubicBezTo>
                                  <a:pt x="3822" y="52"/>
                                  <a:pt x="3814" y="44"/>
                                  <a:pt x="3814" y="33"/>
                                </a:cubicBezTo>
                                <a:cubicBezTo>
                                  <a:pt x="3814" y="23"/>
                                  <a:pt x="3822" y="15"/>
                                  <a:pt x="3833" y="15"/>
                                </a:cubicBezTo>
                                <a:moveTo>
                                  <a:pt x="3821" y="55"/>
                                </a:moveTo>
                                <a:cubicBezTo>
                                  <a:pt x="3810" y="60"/>
                                  <a:pt x="3805" y="68"/>
                                  <a:pt x="3805" y="78"/>
                                </a:cubicBezTo>
                                <a:cubicBezTo>
                                  <a:pt x="3805" y="93"/>
                                  <a:pt x="3817" y="105"/>
                                  <a:pt x="3832" y="105"/>
                                </a:cubicBezTo>
                                <a:cubicBezTo>
                                  <a:pt x="3848" y="105"/>
                                  <a:pt x="3859" y="93"/>
                                  <a:pt x="3859" y="78"/>
                                </a:cubicBezTo>
                                <a:cubicBezTo>
                                  <a:pt x="3859" y="67"/>
                                  <a:pt x="3854" y="60"/>
                                  <a:pt x="3844" y="55"/>
                                </a:cubicBezTo>
                                <a:cubicBezTo>
                                  <a:pt x="3853" y="50"/>
                                  <a:pt x="3858" y="42"/>
                                  <a:pt x="3858" y="33"/>
                                </a:cubicBezTo>
                                <a:cubicBezTo>
                                  <a:pt x="3858" y="19"/>
                                  <a:pt x="3847" y="9"/>
                                  <a:pt x="3833" y="9"/>
                                </a:cubicBezTo>
                                <a:cubicBezTo>
                                  <a:pt x="3818" y="9"/>
                                  <a:pt x="3808" y="20"/>
                                  <a:pt x="3808" y="34"/>
                                </a:cubicBezTo>
                                <a:cubicBezTo>
                                  <a:pt x="3808" y="43"/>
                                  <a:pt x="3812" y="50"/>
                                  <a:pt x="3821" y="55"/>
                                </a:cubicBezTo>
                                <a:close/>
                                <a:moveTo>
                                  <a:pt x="3748" y="16"/>
                                </a:moveTo>
                                <a:cubicBezTo>
                                  <a:pt x="3748" y="10"/>
                                  <a:pt x="3748" y="10"/>
                                  <a:pt x="3748" y="10"/>
                                </a:cubicBezTo>
                                <a:cubicBezTo>
                                  <a:pt x="3713" y="10"/>
                                  <a:pt x="3713" y="10"/>
                                  <a:pt x="3713" y="10"/>
                                </a:cubicBezTo>
                                <a:cubicBezTo>
                                  <a:pt x="3701" y="50"/>
                                  <a:pt x="3701" y="50"/>
                                  <a:pt x="3701" y="50"/>
                                </a:cubicBezTo>
                                <a:cubicBezTo>
                                  <a:pt x="3706" y="47"/>
                                  <a:pt x="3710" y="46"/>
                                  <a:pt x="3715" y="46"/>
                                </a:cubicBezTo>
                                <a:cubicBezTo>
                                  <a:pt x="3730" y="46"/>
                                  <a:pt x="3742" y="57"/>
                                  <a:pt x="3742" y="72"/>
                                </a:cubicBezTo>
                                <a:cubicBezTo>
                                  <a:pt x="3742" y="87"/>
                                  <a:pt x="3730" y="99"/>
                                  <a:pt x="3715" y="99"/>
                                </a:cubicBezTo>
                                <a:cubicBezTo>
                                  <a:pt x="3706" y="99"/>
                                  <a:pt x="3698" y="95"/>
                                  <a:pt x="3692" y="87"/>
                                </a:cubicBezTo>
                                <a:cubicBezTo>
                                  <a:pt x="3687" y="89"/>
                                  <a:pt x="3687" y="89"/>
                                  <a:pt x="3687" y="89"/>
                                </a:cubicBezTo>
                                <a:cubicBezTo>
                                  <a:pt x="3693" y="99"/>
                                  <a:pt x="3703" y="105"/>
                                  <a:pt x="3715" y="105"/>
                                </a:cubicBezTo>
                                <a:cubicBezTo>
                                  <a:pt x="3734" y="105"/>
                                  <a:pt x="3748" y="91"/>
                                  <a:pt x="3748" y="72"/>
                                </a:cubicBezTo>
                                <a:cubicBezTo>
                                  <a:pt x="3748" y="54"/>
                                  <a:pt x="3734" y="40"/>
                                  <a:pt x="3716" y="40"/>
                                </a:cubicBezTo>
                                <a:cubicBezTo>
                                  <a:pt x="3714" y="40"/>
                                  <a:pt x="3712" y="40"/>
                                  <a:pt x="3709" y="41"/>
                                </a:cubicBezTo>
                                <a:cubicBezTo>
                                  <a:pt x="3717" y="16"/>
                                  <a:pt x="3717" y="16"/>
                                  <a:pt x="3717" y="16"/>
                                </a:cubicBezTo>
                                <a:lnTo>
                                  <a:pt x="3748" y="16"/>
                                </a:lnTo>
                                <a:close/>
                                <a:moveTo>
                                  <a:pt x="3586" y="103"/>
                                </a:moveTo>
                                <a:cubicBezTo>
                                  <a:pt x="3592" y="103"/>
                                  <a:pt x="3592" y="103"/>
                                  <a:pt x="3592" y="103"/>
                                </a:cubicBezTo>
                                <a:cubicBezTo>
                                  <a:pt x="3592" y="24"/>
                                  <a:pt x="3592" y="24"/>
                                  <a:pt x="3592" y="24"/>
                                </a:cubicBezTo>
                                <a:cubicBezTo>
                                  <a:pt x="3670" y="106"/>
                                  <a:pt x="3670" y="106"/>
                                  <a:pt x="3670" y="106"/>
                                </a:cubicBezTo>
                                <a:cubicBezTo>
                                  <a:pt x="3670" y="10"/>
                                  <a:pt x="3670" y="10"/>
                                  <a:pt x="3670" y="10"/>
                                </a:cubicBezTo>
                                <a:cubicBezTo>
                                  <a:pt x="3664" y="10"/>
                                  <a:pt x="3664" y="10"/>
                                  <a:pt x="3664" y="10"/>
                                </a:cubicBezTo>
                                <a:cubicBezTo>
                                  <a:pt x="3664" y="91"/>
                                  <a:pt x="3664" y="91"/>
                                  <a:pt x="3664" y="91"/>
                                </a:cubicBezTo>
                                <a:cubicBezTo>
                                  <a:pt x="3586" y="9"/>
                                  <a:pt x="3586" y="9"/>
                                  <a:pt x="3586" y="9"/>
                                </a:cubicBezTo>
                                <a:lnTo>
                                  <a:pt x="3586" y="103"/>
                                </a:lnTo>
                                <a:close/>
                                <a:moveTo>
                                  <a:pt x="3548" y="10"/>
                                </a:moveTo>
                                <a:cubicBezTo>
                                  <a:pt x="3542" y="10"/>
                                  <a:pt x="3542" y="10"/>
                                  <a:pt x="3542" y="10"/>
                                </a:cubicBezTo>
                                <a:cubicBezTo>
                                  <a:pt x="3542" y="103"/>
                                  <a:pt x="3542" y="103"/>
                                  <a:pt x="3542" y="103"/>
                                </a:cubicBezTo>
                                <a:cubicBezTo>
                                  <a:pt x="3571" y="103"/>
                                  <a:pt x="3571" y="103"/>
                                  <a:pt x="3571" y="103"/>
                                </a:cubicBezTo>
                                <a:cubicBezTo>
                                  <a:pt x="3571" y="98"/>
                                  <a:pt x="3571" y="98"/>
                                  <a:pt x="3571" y="98"/>
                                </a:cubicBezTo>
                                <a:cubicBezTo>
                                  <a:pt x="3548" y="98"/>
                                  <a:pt x="3548" y="98"/>
                                  <a:pt x="3548" y="98"/>
                                </a:cubicBezTo>
                                <a:lnTo>
                                  <a:pt x="3548" y="10"/>
                                </a:lnTo>
                                <a:close/>
                                <a:moveTo>
                                  <a:pt x="3442" y="46"/>
                                </a:moveTo>
                                <a:cubicBezTo>
                                  <a:pt x="3442" y="103"/>
                                  <a:pt x="3442" y="103"/>
                                  <a:pt x="3442" y="103"/>
                                </a:cubicBezTo>
                                <a:cubicBezTo>
                                  <a:pt x="3448" y="103"/>
                                  <a:pt x="3448" y="103"/>
                                  <a:pt x="3448" y="103"/>
                                </a:cubicBezTo>
                                <a:cubicBezTo>
                                  <a:pt x="3448" y="74"/>
                                  <a:pt x="3448" y="74"/>
                                  <a:pt x="3448" y="74"/>
                                </a:cubicBezTo>
                                <a:cubicBezTo>
                                  <a:pt x="3448" y="58"/>
                                  <a:pt x="3454" y="50"/>
                                  <a:pt x="3465" y="50"/>
                                </a:cubicBezTo>
                                <a:cubicBezTo>
                                  <a:pt x="3474" y="50"/>
                                  <a:pt x="3478" y="55"/>
                                  <a:pt x="3478" y="67"/>
                                </a:cubicBezTo>
                                <a:cubicBezTo>
                                  <a:pt x="3478" y="103"/>
                                  <a:pt x="3478" y="103"/>
                                  <a:pt x="3478" y="103"/>
                                </a:cubicBezTo>
                                <a:cubicBezTo>
                                  <a:pt x="3484" y="103"/>
                                  <a:pt x="3484" y="103"/>
                                  <a:pt x="3484" y="103"/>
                                </a:cubicBezTo>
                                <a:cubicBezTo>
                                  <a:pt x="3484" y="67"/>
                                  <a:pt x="3484" y="67"/>
                                  <a:pt x="3484" y="67"/>
                                </a:cubicBezTo>
                                <a:cubicBezTo>
                                  <a:pt x="3484" y="61"/>
                                  <a:pt x="3483" y="56"/>
                                  <a:pt x="3481" y="53"/>
                                </a:cubicBezTo>
                                <a:cubicBezTo>
                                  <a:pt x="3478" y="48"/>
                                  <a:pt x="3472" y="45"/>
                                  <a:pt x="3465" y="45"/>
                                </a:cubicBezTo>
                                <a:cubicBezTo>
                                  <a:pt x="3458" y="45"/>
                                  <a:pt x="3453" y="48"/>
                                  <a:pt x="3448" y="55"/>
                                </a:cubicBezTo>
                                <a:cubicBezTo>
                                  <a:pt x="3448" y="46"/>
                                  <a:pt x="3448" y="46"/>
                                  <a:pt x="3448" y="46"/>
                                </a:cubicBezTo>
                                <a:lnTo>
                                  <a:pt x="3442" y="46"/>
                                </a:lnTo>
                                <a:close/>
                                <a:moveTo>
                                  <a:pt x="3422" y="1"/>
                                </a:moveTo>
                                <a:cubicBezTo>
                                  <a:pt x="3417" y="1"/>
                                  <a:pt x="3417" y="1"/>
                                  <a:pt x="3417" y="1"/>
                                </a:cubicBezTo>
                                <a:cubicBezTo>
                                  <a:pt x="3417" y="103"/>
                                  <a:pt x="3417" y="103"/>
                                  <a:pt x="3417" y="103"/>
                                </a:cubicBezTo>
                                <a:cubicBezTo>
                                  <a:pt x="3422" y="103"/>
                                  <a:pt x="3422" y="103"/>
                                  <a:pt x="3422" y="103"/>
                                </a:cubicBezTo>
                                <a:lnTo>
                                  <a:pt x="3422" y="1"/>
                                </a:lnTo>
                                <a:close/>
                                <a:moveTo>
                                  <a:pt x="3370" y="50"/>
                                </a:moveTo>
                                <a:cubicBezTo>
                                  <a:pt x="3384" y="50"/>
                                  <a:pt x="3395" y="61"/>
                                  <a:pt x="3395" y="75"/>
                                </a:cubicBezTo>
                                <a:cubicBezTo>
                                  <a:pt x="3395" y="89"/>
                                  <a:pt x="3384" y="100"/>
                                  <a:pt x="3370" y="100"/>
                                </a:cubicBezTo>
                                <a:cubicBezTo>
                                  <a:pt x="3357" y="100"/>
                                  <a:pt x="3346" y="89"/>
                                  <a:pt x="3346" y="75"/>
                                </a:cubicBezTo>
                                <a:cubicBezTo>
                                  <a:pt x="3346" y="61"/>
                                  <a:pt x="3357" y="50"/>
                                  <a:pt x="3370" y="50"/>
                                </a:cubicBezTo>
                                <a:moveTo>
                                  <a:pt x="3370" y="45"/>
                                </a:moveTo>
                                <a:cubicBezTo>
                                  <a:pt x="3354" y="45"/>
                                  <a:pt x="3341" y="59"/>
                                  <a:pt x="3341" y="75"/>
                                </a:cubicBezTo>
                                <a:cubicBezTo>
                                  <a:pt x="3341" y="92"/>
                                  <a:pt x="3354" y="105"/>
                                  <a:pt x="3370" y="105"/>
                                </a:cubicBezTo>
                                <a:cubicBezTo>
                                  <a:pt x="3387" y="105"/>
                                  <a:pt x="3400" y="92"/>
                                  <a:pt x="3400" y="75"/>
                                </a:cubicBezTo>
                                <a:cubicBezTo>
                                  <a:pt x="3400" y="58"/>
                                  <a:pt x="3387" y="45"/>
                                  <a:pt x="3370" y="45"/>
                                </a:cubicBezTo>
                                <a:moveTo>
                                  <a:pt x="3328" y="52"/>
                                </a:moveTo>
                                <a:cubicBezTo>
                                  <a:pt x="3322" y="47"/>
                                  <a:pt x="3316" y="45"/>
                                  <a:pt x="3308" y="45"/>
                                </a:cubicBezTo>
                                <a:cubicBezTo>
                                  <a:pt x="3292" y="45"/>
                                  <a:pt x="3279" y="58"/>
                                  <a:pt x="3279" y="75"/>
                                </a:cubicBezTo>
                                <a:cubicBezTo>
                                  <a:pt x="3279" y="92"/>
                                  <a:pt x="3292" y="105"/>
                                  <a:pt x="3308" y="105"/>
                                </a:cubicBezTo>
                                <a:cubicBezTo>
                                  <a:pt x="3316" y="105"/>
                                  <a:pt x="3322" y="102"/>
                                  <a:pt x="3329" y="97"/>
                                </a:cubicBezTo>
                                <a:cubicBezTo>
                                  <a:pt x="3329" y="89"/>
                                  <a:pt x="3329" y="89"/>
                                  <a:pt x="3329" y="89"/>
                                </a:cubicBezTo>
                                <a:cubicBezTo>
                                  <a:pt x="3323" y="96"/>
                                  <a:pt x="3316" y="100"/>
                                  <a:pt x="3308" y="100"/>
                                </a:cubicBezTo>
                                <a:cubicBezTo>
                                  <a:pt x="3295" y="100"/>
                                  <a:pt x="3285" y="89"/>
                                  <a:pt x="3285" y="75"/>
                                </a:cubicBezTo>
                                <a:cubicBezTo>
                                  <a:pt x="3285" y="61"/>
                                  <a:pt x="3295" y="50"/>
                                  <a:pt x="3308" y="50"/>
                                </a:cubicBezTo>
                                <a:cubicBezTo>
                                  <a:pt x="3316" y="50"/>
                                  <a:pt x="3321" y="53"/>
                                  <a:pt x="3328" y="60"/>
                                </a:cubicBezTo>
                                <a:lnTo>
                                  <a:pt x="3328" y="52"/>
                                </a:lnTo>
                                <a:close/>
                                <a:moveTo>
                                  <a:pt x="3221" y="46"/>
                                </a:moveTo>
                                <a:cubicBezTo>
                                  <a:pt x="3221" y="103"/>
                                  <a:pt x="3221" y="103"/>
                                  <a:pt x="3221" y="103"/>
                                </a:cubicBezTo>
                                <a:cubicBezTo>
                                  <a:pt x="3227" y="103"/>
                                  <a:pt x="3227" y="103"/>
                                  <a:pt x="3227" y="103"/>
                                </a:cubicBezTo>
                                <a:cubicBezTo>
                                  <a:pt x="3227" y="74"/>
                                  <a:pt x="3227" y="74"/>
                                  <a:pt x="3227" y="74"/>
                                </a:cubicBezTo>
                                <a:cubicBezTo>
                                  <a:pt x="3227" y="58"/>
                                  <a:pt x="3232" y="50"/>
                                  <a:pt x="3243" y="50"/>
                                </a:cubicBezTo>
                                <a:cubicBezTo>
                                  <a:pt x="3253" y="50"/>
                                  <a:pt x="3257" y="55"/>
                                  <a:pt x="3257" y="67"/>
                                </a:cubicBezTo>
                                <a:cubicBezTo>
                                  <a:pt x="3257" y="103"/>
                                  <a:pt x="3257" y="103"/>
                                  <a:pt x="3257" y="103"/>
                                </a:cubicBezTo>
                                <a:cubicBezTo>
                                  <a:pt x="3263" y="103"/>
                                  <a:pt x="3263" y="103"/>
                                  <a:pt x="3263" y="103"/>
                                </a:cubicBezTo>
                                <a:cubicBezTo>
                                  <a:pt x="3263" y="67"/>
                                  <a:pt x="3263" y="67"/>
                                  <a:pt x="3263" y="67"/>
                                </a:cubicBezTo>
                                <a:cubicBezTo>
                                  <a:pt x="3263" y="61"/>
                                  <a:pt x="3262" y="56"/>
                                  <a:pt x="3260" y="53"/>
                                </a:cubicBezTo>
                                <a:cubicBezTo>
                                  <a:pt x="3257" y="48"/>
                                  <a:pt x="3251" y="45"/>
                                  <a:pt x="3244" y="45"/>
                                </a:cubicBezTo>
                                <a:cubicBezTo>
                                  <a:pt x="3236" y="45"/>
                                  <a:pt x="3231" y="48"/>
                                  <a:pt x="3227" y="55"/>
                                </a:cubicBezTo>
                                <a:cubicBezTo>
                                  <a:pt x="3227" y="46"/>
                                  <a:pt x="3227" y="46"/>
                                  <a:pt x="3227" y="46"/>
                                </a:cubicBezTo>
                                <a:lnTo>
                                  <a:pt x="3221" y="46"/>
                                </a:lnTo>
                                <a:close/>
                                <a:moveTo>
                                  <a:pt x="3198" y="22"/>
                                </a:moveTo>
                                <a:cubicBezTo>
                                  <a:pt x="3195" y="22"/>
                                  <a:pt x="3193" y="25"/>
                                  <a:pt x="3193" y="27"/>
                                </a:cubicBezTo>
                                <a:cubicBezTo>
                                  <a:pt x="3193" y="30"/>
                                  <a:pt x="3195" y="32"/>
                                  <a:pt x="3198" y="32"/>
                                </a:cubicBezTo>
                                <a:cubicBezTo>
                                  <a:pt x="3201" y="32"/>
                                  <a:pt x="3203" y="30"/>
                                  <a:pt x="3203" y="27"/>
                                </a:cubicBezTo>
                                <a:cubicBezTo>
                                  <a:pt x="3203" y="25"/>
                                  <a:pt x="3201" y="22"/>
                                  <a:pt x="3198" y="22"/>
                                </a:cubicBezTo>
                                <a:moveTo>
                                  <a:pt x="3201" y="46"/>
                                </a:moveTo>
                                <a:cubicBezTo>
                                  <a:pt x="3195" y="46"/>
                                  <a:pt x="3195" y="46"/>
                                  <a:pt x="3195" y="46"/>
                                </a:cubicBezTo>
                                <a:cubicBezTo>
                                  <a:pt x="3195" y="103"/>
                                  <a:pt x="3195" y="103"/>
                                  <a:pt x="3195" y="103"/>
                                </a:cubicBezTo>
                                <a:cubicBezTo>
                                  <a:pt x="3201" y="103"/>
                                  <a:pt x="3201" y="103"/>
                                  <a:pt x="3201" y="103"/>
                                </a:cubicBezTo>
                                <a:lnTo>
                                  <a:pt x="3201" y="46"/>
                                </a:lnTo>
                                <a:close/>
                                <a:moveTo>
                                  <a:pt x="3160" y="10"/>
                                </a:moveTo>
                                <a:cubicBezTo>
                                  <a:pt x="3154" y="10"/>
                                  <a:pt x="3154" y="10"/>
                                  <a:pt x="3154" y="10"/>
                                </a:cubicBezTo>
                                <a:cubicBezTo>
                                  <a:pt x="3154" y="103"/>
                                  <a:pt x="3154" y="103"/>
                                  <a:pt x="3154" y="103"/>
                                </a:cubicBezTo>
                                <a:cubicBezTo>
                                  <a:pt x="3184" y="103"/>
                                  <a:pt x="3184" y="103"/>
                                  <a:pt x="3184" y="103"/>
                                </a:cubicBezTo>
                                <a:cubicBezTo>
                                  <a:pt x="3184" y="98"/>
                                  <a:pt x="3184" y="98"/>
                                  <a:pt x="3184" y="98"/>
                                </a:cubicBezTo>
                                <a:cubicBezTo>
                                  <a:pt x="3160" y="98"/>
                                  <a:pt x="3160" y="98"/>
                                  <a:pt x="3160" y="98"/>
                                </a:cubicBezTo>
                                <a:lnTo>
                                  <a:pt x="3160" y="10"/>
                                </a:lnTo>
                                <a:close/>
                                <a:moveTo>
                                  <a:pt x="3092" y="94"/>
                                </a:moveTo>
                                <a:cubicBezTo>
                                  <a:pt x="3083" y="123"/>
                                  <a:pt x="3083" y="123"/>
                                  <a:pt x="3083" y="123"/>
                                </a:cubicBezTo>
                                <a:cubicBezTo>
                                  <a:pt x="3087" y="124"/>
                                  <a:pt x="3087" y="124"/>
                                  <a:pt x="3087" y="124"/>
                                </a:cubicBezTo>
                                <a:cubicBezTo>
                                  <a:pt x="3097" y="96"/>
                                  <a:pt x="3097" y="96"/>
                                  <a:pt x="3097" y="96"/>
                                </a:cubicBezTo>
                                <a:lnTo>
                                  <a:pt x="3092" y="94"/>
                                </a:lnTo>
                                <a:close/>
                                <a:moveTo>
                                  <a:pt x="3068" y="1"/>
                                </a:moveTo>
                                <a:cubicBezTo>
                                  <a:pt x="3062" y="1"/>
                                  <a:pt x="3062" y="1"/>
                                  <a:pt x="3062" y="1"/>
                                </a:cubicBezTo>
                                <a:cubicBezTo>
                                  <a:pt x="3062" y="103"/>
                                  <a:pt x="3062" y="103"/>
                                  <a:pt x="3062" y="103"/>
                                </a:cubicBezTo>
                                <a:cubicBezTo>
                                  <a:pt x="3068" y="103"/>
                                  <a:pt x="3068" y="103"/>
                                  <a:pt x="3068" y="103"/>
                                </a:cubicBezTo>
                                <a:lnTo>
                                  <a:pt x="3068" y="1"/>
                                </a:lnTo>
                                <a:close/>
                                <a:moveTo>
                                  <a:pt x="3042" y="1"/>
                                </a:moveTo>
                                <a:cubicBezTo>
                                  <a:pt x="3037" y="1"/>
                                  <a:pt x="3037" y="1"/>
                                  <a:pt x="3037" y="1"/>
                                </a:cubicBezTo>
                                <a:cubicBezTo>
                                  <a:pt x="3037" y="103"/>
                                  <a:pt x="3037" y="103"/>
                                  <a:pt x="3037" y="103"/>
                                </a:cubicBezTo>
                                <a:cubicBezTo>
                                  <a:pt x="3042" y="103"/>
                                  <a:pt x="3042" y="103"/>
                                  <a:pt x="3042" y="103"/>
                                </a:cubicBezTo>
                                <a:lnTo>
                                  <a:pt x="3042" y="1"/>
                                </a:lnTo>
                                <a:close/>
                                <a:moveTo>
                                  <a:pt x="3014" y="22"/>
                                </a:moveTo>
                                <a:cubicBezTo>
                                  <a:pt x="3011" y="22"/>
                                  <a:pt x="3009" y="25"/>
                                  <a:pt x="3009" y="27"/>
                                </a:cubicBezTo>
                                <a:cubicBezTo>
                                  <a:pt x="3009" y="30"/>
                                  <a:pt x="3011" y="32"/>
                                  <a:pt x="3014" y="32"/>
                                </a:cubicBezTo>
                                <a:cubicBezTo>
                                  <a:pt x="3017" y="32"/>
                                  <a:pt x="3019" y="30"/>
                                  <a:pt x="3019" y="27"/>
                                </a:cubicBezTo>
                                <a:cubicBezTo>
                                  <a:pt x="3019" y="25"/>
                                  <a:pt x="3017" y="22"/>
                                  <a:pt x="3014" y="22"/>
                                </a:cubicBezTo>
                                <a:moveTo>
                                  <a:pt x="3017" y="46"/>
                                </a:moveTo>
                                <a:cubicBezTo>
                                  <a:pt x="3011" y="46"/>
                                  <a:pt x="3011" y="46"/>
                                  <a:pt x="3011" y="46"/>
                                </a:cubicBezTo>
                                <a:cubicBezTo>
                                  <a:pt x="3011" y="103"/>
                                  <a:pt x="3011" y="103"/>
                                  <a:pt x="3011" y="103"/>
                                </a:cubicBezTo>
                                <a:cubicBezTo>
                                  <a:pt x="3017" y="103"/>
                                  <a:pt x="3017" y="103"/>
                                  <a:pt x="3017" y="103"/>
                                </a:cubicBezTo>
                                <a:lnTo>
                                  <a:pt x="3017" y="46"/>
                                </a:lnTo>
                                <a:close/>
                                <a:moveTo>
                                  <a:pt x="2926" y="50"/>
                                </a:moveTo>
                                <a:cubicBezTo>
                                  <a:pt x="2926" y="10"/>
                                  <a:pt x="2926" y="10"/>
                                  <a:pt x="2926" y="10"/>
                                </a:cubicBezTo>
                                <a:cubicBezTo>
                                  <a:pt x="2920" y="10"/>
                                  <a:pt x="2920" y="10"/>
                                  <a:pt x="2920" y="10"/>
                                </a:cubicBezTo>
                                <a:cubicBezTo>
                                  <a:pt x="2920" y="103"/>
                                  <a:pt x="2920" y="103"/>
                                  <a:pt x="2920" y="103"/>
                                </a:cubicBezTo>
                                <a:cubicBezTo>
                                  <a:pt x="2926" y="103"/>
                                  <a:pt x="2926" y="103"/>
                                  <a:pt x="2926" y="103"/>
                                </a:cubicBezTo>
                                <a:cubicBezTo>
                                  <a:pt x="2926" y="55"/>
                                  <a:pt x="2926" y="55"/>
                                  <a:pt x="2926" y="55"/>
                                </a:cubicBezTo>
                                <a:cubicBezTo>
                                  <a:pt x="2982" y="55"/>
                                  <a:pt x="2982" y="55"/>
                                  <a:pt x="2982" y="55"/>
                                </a:cubicBezTo>
                                <a:cubicBezTo>
                                  <a:pt x="2982" y="103"/>
                                  <a:pt x="2982" y="103"/>
                                  <a:pt x="2982" y="103"/>
                                </a:cubicBezTo>
                                <a:cubicBezTo>
                                  <a:pt x="2988" y="103"/>
                                  <a:pt x="2988" y="103"/>
                                  <a:pt x="2988" y="103"/>
                                </a:cubicBezTo>
                                <a:cubicBezTo>
                                  <a:pt x="2988" y="10"/>
                                  <a:pt x="2988" y="10"/>
                                  <a:pt x="2988" y="10"/>
                                </a:cubicBezTo>
                                <a:cubicBezTo>
                                  <a:pt x="2982" y="10"/>
                                  <a:pt x="2982" y="10"/>
                                  <a:pt x="2982" y="10"/>
                                </a:cubicBezTo>
                                <a:cubicBezTo>
                                  <a:pt x="2982" y="50"/>
                                  <a:pt x="2982" y="50"/>
                                  <a:pt x="2982" y="50"/>
                                </a:cubicBezTo>
                                <a:lnTo>
                                  <a:pt x="2926" y="50"/>
                                </a:lnTo>
                                <a:close/>
                                <a:moveTo>
                                  <a:pt x="2858" y="52"/>
                                </a:moveTo>
                                <a:cubicBezTo>
                                  <a:pt x="2872" y="52"/>
                                  <a:pt x="2872" y="52"/>
                                  <a:pt x="2872" y="52"/>
                                </a:cubicBezTo>
                                <a:cubicBezTo>
                                  <a:pt x="2872" y="46"/>
                                  <a:pt x="2872" y="46"/>
                                  <a:pt x="2872" y="46"/>
                                </a:cubicBezTo>
                                <a:cubicBezTo>
                                  <a:pt x="2858" y="46"/>
                                  <a:pt x="2858" y="46"/>
                                  <a:pt x="2858" y="46"/>
                                </a:cubicBezTo>
                                <a:cubicBezTo>
                                  <a:pt x="2858" y="20"/>
                                  <a:pt x="2858" y="20"/>
                                  <a:pt x="2858" y="20"/>
                                </a:cubicBezTo>
                                <a:cubicBezTo>
                                  <a:pt x="2858" y="10"/>
                                  <a:pt x="2861" y="5"/>
                                  <a:pt x="2868" y="5"/>
                                </a:cubicBezTo>
                                <a:cubicBezTo>
                                  <a:pt x="2869" y="5"/>
                                  <a:pt x="2870" y="5"/>
                                  <a:pt x="2872" y="6"/>
                                </a:cubicBezTo>
                                <a:cubicBezTo>
                                  <a:pt x="2872" y="1"/>
                                  <a:pt x="2872" y="1"/>
                                  <a:pt x="2872" y="1"/>
                                </a:cubicBezTo>
                                <a:cubicBezTo>
                                  <a:pt x="2870" y="0"/>
                                  <a:pt x="2869" y="0"/>
                                  <a:pt x="2867" y="0"/>
                                </a:cubicBezTo>
                                <a:cubicBezTo>
                                  <a:pt x="2857" y="0"/>
                                  <a:pt x="2852" y="6"/>
                                  <a:pt x="2852" y="19"/>
                                </a:cubicBezTo>
                                <a:cubicBezTo>
                                  <a:pt x="2852" y="46"/>
                                  <a:pt x="2852" y="46"/>
                                  <a:pt x="2852" y="46"/>
                                </a:cubicBezTo>
                                <a:cubicBezTo>
                                  <a:pt x="2846" y="46"/>
                                  <a:pt x="2846" y="46"/>
                                  <a:pt x="2846" y="46"/>
                                </a:cubicBezTo>
                                <a:cubicBezTo>
                                  <a:pt x="2846" y="52"/>
                                  <a:pt x="2846" y="52"/>
                                  <a:pt x="2846" y="52"/>
                                </a:cubicBezTo>
                                <a:cubicBezTo>
                                  <a:pt x="2852" y="52"/>
                                  <a:pt x="2852" y="52"/>
                                  <a:pt x="2852" y="52"/>
                                </a:cubicBezTo>
                                <a:cubicBezTo>
                                  <a:pt x="2852" y="103"/>
                                  <a:pt x="2852" y="103"/>
                                  <a:pt x="2852" y="103"/>
                                </a:cubicBezTo>
                                <a:cubicBezTo>
                                  <a:pt x="2858" y="103"/>
                                  <a:pt x="2858" y="103"/>
                                  <a:pt x="2858" y="103"/>
                                </a:cubicBezTo>
                                <a:lnTo>
                                  <a:pt x="2858" y="52"/>
                                </a:lnTo>
                                <a:close/>
                                <a:moveTo>
                                  <a:pt x="2824" y="52"/>
                                </a:moveTo>
                                <a:cubicBezTo>
                                  <a:pt x="2838" y="52"/>
                                  <a:pt x="2838" y="52"/>
                                  <a:pt x="2838" y="52"/>
                                </a:cubicBezTo>
                                <a:cubicBezTo>
                                  <a:pt x="2838" y="46"/>
                                  <a:pt x="2838" y="46"/>
                                  <a:pt x="2838" y="46"/>
                                </a:cubicBezTo>
                                <a:cubicBezTo>
                                  <a:pt x="2824" y="46"/>
                                  <a:pt x="2824" y="46"/>
                                  <a:pt x="2824" y="46"/>
                                </a:cubicBezTo>
                                <a:cubicBezTo>
                                  <a:pt x="2824" y="20"/>
                                  <a:pt x="2824" y="20"/>
                                  <a:pt x="2824" y="20"/>
                                </a:cubicBezTo>
                                <a:cubicBezTo>
                                  <a:pt x="2824" y="10"/>
                                  <a:pt x="2827" y="5"/>
                                  <a:pt x="2834" y="5"/>
                                </a:cubicBezTo>
                                <a:cubicBezTo>
                                  <a:pt x="2835" y="5"/>
                                  <a:pt x="2837" y="5"/>
                                  <a:pt x="2838" y="6"/>
                                </a:cubicBezTo>
                                <a:cubicBezTo>
                                  <a:pt x="2838" y="1"/>
                                  <a:pt x="2838" y="1"/>
                                  <a:pt x="2838" y="1"/>
                                </a:cubicBezTo>
                                <a:cubicBezTo>
                                  <a:pt x="2836" y="0"/>
                                  <a:pt x="2835" y="0"/>
                                  <a:pt x="2833" y="0"/>
                                </a:cubicBezTo>
                                <a:cubicBezTo>
                                  <a:pt x="2823" y="0"/>
                                  <a:pt x="2818" y="6"/>
                                  <a:pt x="2818" y="19"/>
                                </a:cubicBezTo>
                                <a:cubicBezTo>
                                  <a:pt x="2818" y="46"/>
                                  <a:pt x="2818" y="46"/>
                                  <a:pt x="2818" y="46"/>
                                </a:cubicBezTo>
                                <a:cubicBezTo>
                                  <a:pt x="2812" y="46"/>
                                  <a:pt x="2812" y="46"/>
                                  <a:pt x="2812" y="46"/>
                                </a:cubicBezTo>
                                <a:cubicBezTo>
                                  <a:pt x="2812" y="52"/>
                                  <a:pt x="2812" y="52"/>
                                  <a:pt x="2812" y="52"/>
                                </a:cubicBezTo>
                                <a:cubicBezTo>
                                  <a:pt x="2818" y="52"/>
                                  <a:pt x="2818" y="52"/>
                                  <a:pt x="2818" y="52"/>
                                </a:cubicBezTo>
                                <a:cubicBezTo>
                                  <a:pt x="2818" y="103"/>
                                  <a:pt x="2818" y="103"/>
                                  <a:pt x="2818" y="103"/>
                                </a:cubicBezTo>
                                <a:cubicBezTo>
                                  <a:pt x="2824" y="103"/>
                                  <a:pt x="2824" y="103"/>
                                  <a:pt x="2824" y="103"/>
                                </a:cubicBezTo>
                                <a:lnTo>
                                  <a:pt x="2824" y="52"/>
                                </a:lnTo>
                                <a:close/>
                                <a:moveTo>
                                  <a:pt x="2796" y="22"/>
                                </a:moveTo>
                                <a:cubicBezTo>
                                  <a:pt x="2793" y="22"/>
                                  <a:pt x="2791" y="25"/>
                                  <a:pt x="2791" y="27"/>
                                </a:cubicBezTo>
                                <a:cubicBezTo>
                                  <a:pt x="2791" y="30"/>
                                  <a:pt x="2793" y="32"/>
                                  <a:pt x="2796" y="32"/>
                                </a:cubicBezTo>
                                <a:cubicBezTo>
                                  <a:pt x="2799" y="32"/>
                                  <a:pt x="2801" y="30"/>
                                  <a:pt x="2801" y="27"/>
                                </a:cubicBezTo>
                                <a:cubicBezTo>
                                  <a:pt x="2801" y="25"/>
                                  <a:pt x="2799" y="22"/>
                                  <a:pt x="2796" y="22"/>
                                </a:cubicBezTo>
                                <a:moveTo>
                                  <a:pt x="2798" y="46"/>
                                </a:moveTo>
                                <a:cubicBezTo>
                                  <a:pt x="2793" y="46"/>
                                  <a:pt x="2793" y="46"/>
                                  <a:pt x="2793" y="46"/>
                                </a:cubicBezTo>
                                <a:cubicBezTo>
                                  <a:pt x="2793" y="103"/>
                                  <a:pt x="2793" y="103"/>
                                  <a:pt x="2793" y="103"/>
                                </a:cubicBezTo>
                                <a:cubicBezTo>
                                  <a:pt x="2798" y="103"/>
                                  <a:pt x="2798" y="103"/>
                                  <a:pt x="2798" y="103"/>
                                </a:cubicBezTo>
                                <a:lnTo>
                                  <a:pt x="2798" y="46"/>
                                </a:lnTo>
                                <a:close/>
                                <a:moveTo>
                                  <a:pt x="2773" y="1"/>
                                </a:moveTo>
                                <a:cubicBezTo>
                                  <a:pt x="2767" y="1"/>
                                  <a:pt x="2767" y="1"/>
                                  <a:pt x="2767" y="1"/>
                                </a:cubicBezTo>
                                <a:cubicBezTo>
                                  <a:pt x="2767" y="103"/>
                                  <a:pt x="2767" y="103"/>
                                  <a:pt x="2767" y="103"/>
                                </a:cubicBezTo>
                                <a:cubicBezTo>
                                  <a:pt x="2773" y="103"/>
                                  <a:pt x="2773" y="103"/>
                                  <a:pt x="2773" y="103"/>
                                </a:cubicBezTo>
                                <a:lnTo>
                                  <a:pt x="2773" y="1"/>
                                </a:lnTo>
                                <a:close/>
                                <a:moveTo>
                                  <a:pt x="2750" y="21"/>
                                </a:moveTo>
                                <a:cubicBezTo>
                                  <a:pt x="2740" y="13"/>
                                  <a:pt x="2730" y="9"/>
                                  <a:pt x="2719" y="9"/>
                                </a:cubicBezTo>
                                <a:cubicBezTo>
                                  <a:pt x="2692" y="9"/>
                                  <a:pt x="2670" y="31"/>
                                  <a:pt x="2670" y="57"/>
                                </a:cubicBezTo>
                                <a:cubicBezTo>
                                  <a:pt x="2670" y="83"/>
                                  <a:pt x="2692" y="105"/>
                                  <a:pt x="2719" y="105"/>
                                </a:cubicBezTo>
                                <a:cubicBezTo>
                                  <a:pt x="2730" y="105"/>
                                  <a:pt x="2739" y="102"/>
                                  <a:pt x="2750" y="93"/>
                                </a:cubicBezTo>
                                <a:cubicBezTo>
                                  <a:pt x="2750" y="85"/>
                                  <a:pt x="2750" y="85"/>
                                  <a:pt x="2750" y="85"/>
                                </a:cubicBezTo>
                                <a:cubicBezTo>
                                  <a:pt x="2741" y="94"/>
                                  <a:pt x="2730" y="99"/>
                                  <a:pt x="2718" y="99"/>
                                </a:cubicBezTo>
                                <a:cubicBezTo>
                                  <a:pt x="2695" y="99"/>
                                  <a:pt x="2676" y="80"/>
                                  <a:pt x="2676" y="57"/>
                                </a:cubicBezTo>
                                <a:cubicBezTo>
                                  <a:pt x="2676" y="34"/>
                                  <a:pt x="2696" y="15"/>
                                  <a:pt x="2718" y="15"/>
                                </a:cubicBezTo>
                                <a:cubicBezTo>
                                  <a:pt x="2730" y="15"/>
                                  <a:pt x="2741" y="20"/>
                                  <a:pt x="2750" y="29"/>
                                </a:cubicBezTo>
                                <a:lnTo>
                                  <a:pt x="2750" y="21"/>
                                </a:lnTo>
                                <a:close/>
                                <a:moveTo>
                                  <a:pt x="2648" y="5"/>
                                </a:moveTo>
                                <a:cubicBezTo>
                                  <a:pt x="2640" y="33"/>
                                  <a:pt x="2640" y="33"/>
                                  <a:pt x="2640" y="33"/>
                                </a:cubicBezTo>
                                <a:cubicBezTo>
                                  <a:pt x="2643" y="34"/>
                                  <a:pt x="2643" y="34"/>
                                  <a:pt x="2643" y="34"/>
                                </a:cubicBezTo>
                                <a:cubicBezTo>
                                  <a:pt x="2654" y="6"/>
                                  <a:pt x="2654" y="6"/>
                                  <a:pt x="2654" y="6"/>
                                </a:cubicBezTo>
                                <a:lnTo>
                                  <a:pt x="2648" y="5"/>
                                </a:lnTo>
                                <a:close/>
                                <a:moveTo>
                                  <a:pt x="2575" y="15"/>
                                </a:moveTo>
                                <a:cubicBezTo>
                                  <a:pt x="2598" y="15"/>
                                  <a:pt x="2617" y="34"/>
                                  <a:pt x="2617" y="57"/>
                                </a:cubicBezTo>
                                <a:cubicBezTo>
                                  <a:pt x="2617" y="80"/>
                                  <a:pt x="2598" y="99"/>
                                  <a:pt x="2575" y="99"/>
                                </a:cubicBezTo>
                                <a:cubicBezTo>
                                  <a:pt x="2552" y="99"/>
                                  <a:pt x="2533" y="80"/>
                                  <a:pt x="2533" y="57"/>
                                </a:cubicBezTo>
                                <a:cubicBezTo>
                                  <a:pt x="2533" y="34"/>
                                  <a:pt x="2552" y="15"/>
                                  <a:pt x="2575" y="15"/>
                                </a:cubicBezTo>
                                <a:moveTo>
                                  <a:pt x="2575" y="9"/>
                                </a:moveTo>
                                <a:cubicBezTo>
                                  <a:pt x="2548" y="9"/>
                                  <a:pt x="2526" y="31"/>
                                  <a:pt x="2526" y="57"/>
                                </a:cubicBezTo>
                                <a:cubicBezTo>
                                  <a:pt x="2526" y="83"/>
                                  <a:pt x="2548" y="105"/>
                                  <a:pt x="2575" y="105"/>
                                </a:cubicBezTo>
                                <a:cubicBezTo>
                                  <a:pt x="2601" y="105"/>
                                  <a:pt x="2623" y="83"/>
                                  <a:pt x="2623" y="57"/>
                                </a:cubicBezTo>
                                <a:cubicBezTo>
                                  <a:pt x="2623" y="31"/>
                                  <a:pt x="2601" y="9"/>
                                  <a:pt x="2575" y="9"/>
                                </a:cubicBezTo>
                                <a:moveTo>
                                  <a:pt x="2476" y="54"/>
                                </a:moveTo>
                                <a:cubicBezTo>
                                  <a:pt x="2473" y="48"/>
                                  <a:pt x="2468" y="45"/>
                                  <a:pt x="2462" y="45"/>
                                </a:cubicBezTo>
                                <a:cubicBezTo>
                                  <a:pt x="2453" y="45"/>
                                  <a:pt x="2446" y="51"/>
                                  <a:pt x="2446" y="60"/>
                                </a:cubicBezTo>
                                <a:cubicBezTo>
                                  <a:pt x="2446" y="67"/>
                                  <a:pt x="2450" y="71"/>
                                  <a:pt x="2463" y="75"/>
                                </a:cubicBezTo>
                                <a:cubicBezTo>
                                  <a:pt x="2471" y="79"/>
                                  <a:pt x="2474" y="81"/>
                                  <a:pt x="2474" y="87"/>
                                </a:cubicBezTo>
                                <a:cubicBezTo>
                                  <a:pt x="2474" y="94"/>
                                  <a:pt x="2468" y="100"/>
                                  <a:pt x="2461" y="100"/>
                                </a:cubicBezTo>
                                <a:cubicBezTo>
                                  <a:pt x="2454" y="100"/>
                                  <a:pt x="2450" y="96"/>
                                  <a:pt x="2447" y="88"/>
                                </a:cubicBezTo>
                                <a:cubicBezTo>
                                  <a:pt x="2441" y="90"/>
                                  <a:pt x="2441" y="90"/>
                                  <a:pt x="2441" y="90"/>
                                </a:cubicBezTo>
                                <a:cubicBezTo>
                                  <a:pt x="2444" y="100"/>
                                  <a:pt x="2451" y="105"/>
                                  <a:pt x="2461" y="105"/>
                                </a:cubicBezTo>
                                <a:cubicBezTo>
                                  <a:pt x="2472" y="105"/>
                                  <a:pt x="2480" y="97"/>
                                  <a:pt x="2480" y="87"/>
                                </a:cubicBezTo>
                                <a:cubicBezTo>
                                  <a:pt x="2480" y="82"/>
                                  <a:pt x="2478" y="78"/>
                                  <a:pt x="2474" y="75"/>
                                </a:cubicBezTo>
                                <a:cubicBezTo>
                                  <a:pt x="2471" y="73"/>
                                  <a:pt x="2470" y="72"/>
                                  <a:pt x="2463" y="70"/>
                                </a:cubicBezTo>
                                <a:cubicBezTo>
                                  <a:pt x="2454" y="66"/>
                                  <a:pt x="2452" y="64"/>
                                  <a:pt x="2452" y="59"/>
                                </a:cubicBezTo>
                                <a:cubicBezTo>
                                  <a:pt x="2452" y="55"/>
                                  <a:pt x="2456" y="50"/>
                                  <a:pt x="2461" y="50"/>
                                </a:cubicBezTo>
                                <a:cubicBezTo>
                                  <a:pt x="2466" y="50"/>
                                  <a:pt x="2469" y="52"/>
                                  <a:pt x="2472" y="57"/>
                                </a:cubicBezTo>
                                <a:lnTo>
                                  <a:pt x="2476" y="54"/>
                                </a:lnTo>
                                <a:close/>
                                <a:moveTo>
                                  <a:pt x="2428" y="54"/>
                                </a:moveTo>
                                <a:cubicBezTo>
                                  <a:pt x="2425" y="48"/>
                                  <a:pt x="2420" y="45"/>
                                  <a:pt x="2414" y="45"/>
                                </a:cubicBezTo>
                                <a:cubicBezTo>
                                  <a:pt x="2405" y="45"/>
                                  <a:pt x="2398" y="51"/>
                                  <a:pt x="2398" y="60"/>
                                </a:cubicBezTo>
                                <a:cubicBezTo>
                                  <a:pt x="2398" y="67"/>
                                  <a:pt x="2403" y="71"/>
                                  <a:pt x="2415" y="75"/>
                                </a:cubicBezTo>
                                <a:cubicBezTo>
                                  <a:pt x="2423" y="79"/>
                                  <a:pt x="2426" y="81"/>
                                  <a:pt x="2426" y="87"/>
                                </a:cubicBezTo>
                                <a:cubicBezTo>
                                  <a:pt x="2426" y="94"/>
                                  <a:pt x="2421" y="100"/>
                                  <a:pt x="2413" y="100"/>
                                </a:cubicBezTo>
                                <a:cubicBezTo>
                                  <a:pt x="2406" y="100"/>
                                  <a:pt x="2402" y="96"/>
                                  <a:pt x="2399" y="88"/>
                                </a:cubicBezTo>
                                <a:cubicBezTo>
                                  <a:pt x="2394" y="90"/>
                                  <a:pt x="2394" y="90"/>
                                  <a:pt x="2394" y="90"/>
                                </a:cubicBezTo>
                                <a:cubicBezTo>
                                  <a:pt x="2397" y="100"/>
                                  <a:pt x="2404" y="105"/>
                                  <a:pt x="2413" y="105"/>
                                </a:cubicBezTo>
                                <a:cubicBezTo>
                                  <a:pt x="2424" y="105"/>
                                  <a:pt x="2432" y="97"/>
                                  <a:pt x="2432" y="87"/>
                                </a:cubicBezTo>
                                <a:cubicBezTo>
                                  <a:pt x="2432" y="82"/>
                                  <a:pt x="2430" y="78"/>
                                  <a:pt x="2426" y="75"/>
                                </a:cubicBezTo>
                                <a:cubicBezTo>
                                  <a:pt x="2424" y="73"/>
                                  <a:pt x="2422" y="72"/>
                                  <a:pt x="2415" y="70"/>
                                </a:cubicBezTo>
                                <a:cubicBezTo>
                                  <a:pt x="2406" y="66"/>
                                  <a:pt x="2404" y="64"/>
                                  <a:pt x="2404" y="59"/>
                                </a:cubicBezTo>
                                <a:cubicBezTo>
                                  <a:pt x="2404" y="55"/>
                                  <a:pt x="2409" y="50"/>
                                  <a:pt x="2414" y="50"/>
                                </a:cubicBezTo>
                                <a:cubicBezTo>
                                  <a:pt x="2418" y="50"/>
                                  <a:pt x="2421" y="52"/>
                                  <a:pt x="2424" y="57"/>
                                </a:cubicBezTo>
                                <a:lnTo>
                                  <a:pt x="2428" y="54"/>
                                </a:lnTo>
                                <a:close/>
                                <a:moveTo>
                                  <a:pt x="2352" y="50"/>
                                </a:moveTo>
                                <a:cubicBezTo>
                                  <a:pt x="2366" y="50"/>
                                  <a:pt x="2376" y="61"/>
                                  <a:pt x="2376" y="75"/>
                                </a:cubicBezTo>
                                <a:cubicBezTo>
                                  <a:pt x="2376" y="89"/>
                                  <a:pt x="2366" y="100"/>
                                  <a:pt x="2352" y="100"/>
                                </a:cubicBezTo>
                                <a:cubicBezTo>
                                  <a:pt x="2339" y="100"/>
                                  <a:pt x="2328" y="89"/>
                                  <a:pt x="2328" y="75"/>
                                </a:cubicBezTo>
                                <a:cubicBezTo>
                                  <a:pt x="2328" y="61"/>
                                  <a:pt x="2338" y="50"/>
                                  <a:pt x="2352" y="50"/>
                                </a:cubicBezTo>
                                <a:moveTo>
                                  <a:pt x="2352" y="45"/>
                                </a:moveTo>
                                <a:cubicBezTo>
                                  <a:pt x="2335" y="45"/>
                                  <a:pt x="2322" y="59"/>
                                  <a:pt x="2322" y="75"/>
                                </a:cubicBezTo>
                                <a:cubicBezTo>
                                  <a:pt x="2322" y="92"/>
                                  <a:pt x="2335" y="105"/>
                                  <a:pt x="2352" y="105"/>
                                </a:cubicBezTo>
                                <a:cubicBezTo>
                                  <a:pt x="2369" y="105"/>
                                  <a:pt x="2382" y="92"/>
                                  <a:pt x="2382" y="75"/>
                                </a:cubicBezTo>
                                <a:cubicBezTo>
                                  <a:pt x="2382" y="58"/>
                                  <a:pt x="2369" y="45"/>
                                  <a:pt x="2352" y="45"/>
                                </a:cubicBezTo>
                                <a:moveTo>
                                  <a:pt x="2294" y="46"/>
                                </a:moveTo>
                                <a:cubicBezTo>
                                  <a:pt x="2294" y="103"/>
                                  <a:pt x="2294" y="103"/>
                                  <a:pt x="2294" y="103"/>
                                </a:cubicBezTo>
                                <a:cubicBezTo>
                                  <a:pt x="2299" y="103"/>
                                  <a:pt x="2299" y="103"/>
                                  <a:pt x="2299" y="103"/>
                                </a:cubicBezTo>
                                <a:cubicBezTo>
                                  <a:pt x="2299" y="73"/>
                                  <a:pt x="2299" y="73"/>
                                  <a:pt x="2299" y="73"/>
                                </a:cubicBezTo>
                                <a:cubicBezTo>
                                  <a:pt x="2299" y="63"/>
                                  <a:pt x="2300" y="60"/>
                                  <a:pt x="2301" y="57"/>
                                </a:cubicBezTo>
                                <a:cubicBezTo>
                                  <a:pt x="2303" y="53"/>
                                  <a:pt x="2307" y="50"/>
                                  <a:pt x="2311" y="50"/>
                                </a:cubicBezTo>
                                <a:cubicBezTo>
                                  <a:pt x="2312" y="50"/>
                                  <a:pt x="2313" y="50"/>
                                  <a:pt x="2315" y="51"/>
                                </a:cubicBezTo>
                                <a:cubicBezTo>
                                  <a:pt x="2318" y="46"/>
                                  <a:pt x="2318" y="46"/>
                                  <a:pt x="2318" y="46"/>
                                </a:cubicBezTo>
                                <a:cubicBezTo>
                                  <a:pt x="2315" y="45"/>
                                  <a:pt x="2314" y="45"/>
                                  <a:pt x="2312" y="45"/>
                                </a:cubicBezTo>
                                <a:cubicBezTo>
                                  <a:pt x="2306" y="45"/>
                                  <a:pt x="2302" y="48"/>
                                  <a:pt x="2299" y="54"/>
                                </a:cubicBezTo>
                                <a:cubicBezTo>
                                  <a:pt x="2299" y="46"/>
                                  <a:pt x="2299" y="46"/>
                                  <a:pt x="2299" y="46"/>
                                </a:cubicBezTo>
                                <a:lnTo>
                                  <a:pt x="2294" y="46"/>
                                </a:lnTo>
                                <a:close/>
                                <a:moveTo>
                                  <a:pt x="2276" y="21"/>
                                </a:moveTo>
                                <a:cubicBezTo>
                                  <a:pt x="2267" y="13"/>
                                  <a:pt x="2257" y="9"/>
                                  <a:pt x="2245" y="9"/>
                                </a:cubicBezTo>
                                <a:cubicBezTo>
                                  <a:pt x="2219" y="9"/>
                                  <a:pt x="2196" y="31"/>
                                  <a:pt x="2196" y="57"/>
                                </a:cubicBezTo>
                                <a:cubicBezTo>
                                  <a:pt x="2196" y="83"/>
                                  <a:pt x="2219" y="105"/>
                                  <a:pt x="2245" y="105"/>
                                </a:cubicBezTo>
                                <a:cubicBezTo>
                                  <a:pt x="2257" y="105"/>
                                  <a:pt x="2266" y="102"/>
                                  <a:pt x="2276" y="93"/>
                                </a:cubicBezTo>
                                <a:cubicBezTo>
                                  <a:pt x="2276" y="85"/>
                                  <a:pt x="2276" y="85"/>
                                  <a:pt x="2276" y="85"/>
                                </a:cubicBezTo>
                                <a:cubicBezTo>
                                  <a:pt x="2268" y="94"/>
                                  <a:pt x="2257" y="99"/>
                                  <a:pt x="2245" y="99"/>
                                </a:cubicBezTo>
                                <a:cubicBezTo>
                                  <a:pt x="2222" y="99"/>
                                  <a:pt x="2203" y="80"/>
                                  <a:pt x="2203" y="57"/>
                                </a:cubicBezTo>
                                <a:cubicBezTo>
                                  <a:pt x="2203" y="34"/>
                                  <a:pt x="2222" y="15"/>
                                  <a:pt x="2245" y="15"/>
                                </a:cubicBezTo>
                                <a:cubicBezTo>
                                  <a:pt x="2257" y="15"/>
                                  <a:pt x="2268" y="20"/>
                                  <a:pt x="2276" y="29"/>
                                </a:cubicBezTo>
                                <a:lnTo>
                                  <a:pt x="2276" y="21"/>
                                </a:lnTo>
                                <a:close/>
                                <a:moveTo>
                                  <a:pt x="2139" y="94"/>
                                </a:moveTo>
                                <a:cubicBezTo>
                                  <a:pt x="2131" y="123"/>
                                  <a:pt x="2131" y="123"/>
                                  <a:pt x="2131" y="123"/>
                                </a:cubicBezTo>
                                <a:cubicBezTo>
                                  <a:pt x="2135" y="124"/>
                                  <a:pt x="2135" y="124"/>
                                  <a:pt x="2135" y="124"/>
                                </a:cubicBezTo>
                                <a:cubicBezTo>
                                  <a:pt x="2145" y="96"/>
                                  <a:pt x="2145" y="96"/>
                                  <a:pt x="2145" y="96"/>
                                </a:cubicBezTo>
                                <a:lnTo>
                                  <a:pt x="2139" y="94"/>
                                </a:lnTo>
                                <a:close/>
                                <a:moveTo>
                                  <a:pt x="2115" y="52"/>
                                </a:moveTo>
                                <a:cubicBezTo>
                                  <a:pt x="2125" y="52"/>
                                  <a:pt x="2125" y="52"/>
                                  <a:pt x="2125" y="52"/>
                                </a:cubicBezTo>
                                <a:cubicBezTo>
                                  <a:pt x="2125" y="46"/>
                                  <a:pt x="2125" y="46"/>
                                  <a:pt x="2125" y="46"/>
                                </a:cubicBezTo>
                                <a:cubicBezTo>
                                  <a:pt x="2115" y="46"/>
                                  <a:pt x="2115" y="46"/>
                                  <a:pt x="2115" y="46"/>
                                </a:cubicBezTo>
                                <a:cubicBezTo>
                                  <a:pt x="2115" y="26"/>
                                  <a:pt x="2115" y="26"/>
                                  <a:pt x="2115" y="26"/>
                                </a:cubicBezTo>
                                <a:cubicBezTo>
                                  <a:pt x="2109" y="26"/>
                                  <a:pt x="2109" y="26"/>
                                  <a:pt x="2109" y="26"/>
                                </a:cubicBezTo>
                                <a:cubicBezTo>
                                  <a:pt x="2109" y="46"/>
                                  <a:pt x="2109" y="46"/>
                                  <a:pt x="2109" y="46"/>
                                </a:cubicBezTo>
                                <a:cubicBezTo>
                                  <a:pt x="2103" y="46"/>
                                  <a:pt x="2103" y="46"/>
                                  <a:pt x="2103" y="46"/>
                                </a:cubicBezTo>
                                <a:cubicBezTo>
                                  <a:pt x="2103" y="52"/>
                                  <a:pt x="2103" y="52"/>
                                  <a:pt x="2103" y="52"/>
                                </a:cubicBezTo>
                                <a:cubicBezTo>
                                  <a:pt x="2109" y="52"/>
                                  <a:pt x="2109" y="52"/>
                                  <a:pt x="2109" y="52"/>
                                </a:cubicBezTo>
                                <a:cubicBezTo>
                                  <a:pt x="2109" y="103"/>
                                  <a:pt x="2109" y="103"/>
                                  <a:pt x="2109" y="103"/>
                                </a:cubicBezTo>
                                <a:cubicBezTo>
                                  <a:pt x="2115" y="103"/>
                                  <a:pt x="2115" y="103"/>
                                  <a:pt x="2115" y="103"/>
                                </a:cubicBezTo>
                                <a:lnTo>
                                  <a:pt x="2115" y="52"/>
                                </a:lnTo>
                                <a:close/>
                                <a:moveTo>
                                  <a:pt x="2090" y="54"/>
                                </a:moveTo>
                                <a:cubicBezTo>
                                  <a:pt x="2087" y="48"/>
                                  <a:pt x="2082" y="45"/>
                                  <a:pt x="2076" y="45"/>
                                </a:cubicBezTo>
                                <a:cubicBezTo>
                                  <a:pt x="2067" y="45"/>
                                  <a:pt x="2060" y="51"/>
                                  <a:pt x="2060" y="60"/>
                                </a:cubicBezTo>
                                <a:cubicBezTo>
                                  <a:pt x="2060" y="67"/>
                                  <a:pt x="2065" y="71"/>
                                  <a:pt x="2077" y="75"/>
                                </a:cubicBezTo>
                                <a:cubicBezTo>
                                  <a:pt x="2085" y="79"/>
                                  <a:pt x="2088" y="81"/>
                                  <a:pt x="2088" y="87"/>
                                </a:cubicBezTo>
                                <a:cubicBezTo>
                                  <a:pt x="2088" y="94"/>
                                  <a:pt x="2083" y="100"/>
                                  <a:pt x="2075" y="100"/>
                                </a:cubicBezTo>
                                <a:cubicBezTo>
                                  <a:pt x="2068" y="100"/>
                                  <a:pt x="2064" y="96"/>
                                  <a:pt x="2061" y="88"/>
                                </a:cubicBezTo>
                                <a:cubicBezTo>
                                  <a:pt x="2056" y="90"/>
                                  <a:pt x="2056" y="90"/>
                                  <a:pt x="2056" y="90"/>
                                </a:cubicBezTo>
                                <a:cubicBezTo>
                                  <a:pt x="2059" y="100"/>
                                  <a:pt x="2066" y="105"/>
                                  <a:pt x="2075" y="105"/>
                                </a:cubicBezTo>
                                <a:cubicBezTo>
                                  <a:pt x="2086" y="105"/>
                                  <a:pt x="2094" y="97"/>
                                  <a:pt x="2094" y="87"/>
                                </a:cubicBezTo>
                                <a:cubicBezTo>
                                  <a:pt x="2094" y="82"/>
                                  <a:pt x="2092" y="78"/>
                                  <a:pt x="2088" y="75"/>
                                </a:cubicBezTo>
                                <a:cubicBezTo>
                                  <a:pt x="2086" y="73"/>
                                  <a:pt x="2084" y="72"/>
                                  <a:pt x="2077" y="70"/>
                                </a:cubicBezTo>
                                <a:cubicBezTo>
                                  <a:pt x="2069" y="66"/>
                                  <a:pt x="2066" y="64"/>
                                  <a:pt x="2066" y="59"/>
                                </a:cubicBezTo>
                                <a:cubicBezTo>
                                  <a:pt x="2066" y="55"/>
                                  <a:pt x="2071" y="50"/>
                                  <a:pt x="2076" y="50"/>
                                </a:cubicBezTo>
                                <a:cubicBezTo>
                                  <a:pt x="2080" y="50"/>
                                  <a:pt x="2083" y="52"/>
                                  <a:pt x="2086" y="57"/>
                                </a:cubicBezTo>
                                <a:lnTo>
                                  <a:pt x="2090" y="54"/>
                                </a:lnTo>
                                <a:close/>
                                <a:moveTo>
                                  <a:pt x="2005" y="46"/>
                                </a:moveTo>
                                <a:cubicBezTo>
                                  <a:pt x="1999" y="46"/>
                                  <a:pt x="1999" y="46"/>
                                  <a:pt x="1999" y="46"/>
                                </a:cubicBezTo>
                                <a:cubicBezTo>
                                  <a:pt x="1999" y="82"/>
                                  <a:pt x="1999" y="82"/>
                                  <a:pt x="1999" y="82"/>
                                </a:cubicBezTo>
                                <a:cubicBezTo>
                                  <a:pt x="1999" y="90"/>
                                  <a:pt x="2000" y="94"/>
                                  <a:pt x="2003" y="98"/>
                                </a:cubicBezTo>
                                <a:cubicBezTo>
                                  <a:pt x="2007" y="102"/>
                                  <a:pt x="2013" y="105"/>
                                  <a:pt x="2020" y="105"/>
                                </a:cubicBezTo>
                                <a:cubicBezTo>
                                  <a:pt x="2026" y="105"/>
                                  <a:pt x="2032" y="102"/>
                                  <a:pt x="2036" y="98"/>
                                </a:cubicBezTo>
                                <a:cubicBezTo>
                                  <a:pt x="2039" y="94"/>
                                  <a:pt x="2040" y="90"/>
                                  <a:pt x="2040" y="82"/>
                                </a:cubicBezTo>
                                <a:cubicBezTo>
                                  <a:pt x="2040" y="46"/>
                                  <a:pt x="2040" y="46"/>
                                  <a:pt x="2040" y="46"/>
                                </a:cubicBezTo>
                                <a:cubicBezTo>
                                  <a:pt x="2035" y="46"/>
                                  <a:pt x="2035" y="46"/>
                                  <a:pt x="2035" y="46"/>
                                </a:cubicBezTo>
                                <a:cubicBezTo>
                                  <a:pt x="2035" y="80"/>
                                  <a:pt x="2035" y="80"/>
                                  <a:pt x="2035" y="80"/>
                                </a:cubicBezTo>
                                <a:cubicBezTo>
                                  <a:pt x="2035" y="87"/>
                                  <a:pt x="2034" y="90"/>
                                  <a:pt x="2033" y="93"/>
                                </a:cubicBezTo>
                                <a:cubicBezTo>
                                  <a:pt x="2031" y="97"/>
                                  <a:pt x="2025" y="100"/>
                                  <a:pt x="2020" y="100"/>
                                </a:cubicBezTo>
                                <a:cubicBezTo>
                                  <a:pt x="2014" y="100"/>
                                  <a:pt x="2009" y="97"/>
                                  <a:pt x="2007" y="93"/>
                                </a:cubicBezTo>
                                <a:cubicBezTo>
                                  <a:pt x="2005" y="90"/>
                                  <a:pt x="2005" y="87"/>
                                  <a:pt x="2005" y="80"/>
                                </a:cubicBezTo>
                                <a:lnTo>
                                  <a:pt x="2005" y="46"/>
                                </a:lnTo>
                                <a:close/>
                                <a:moveTo>
                                  <a:pt x="1963" y="46"/>
                                </a:moveTo>
                                <a:cubicBezTo>
                                  <a:pt x="1963" y="103"/>
                                  <a:pt x="1963" y="103"/>
                                  <a:pt x="1963" y="103"/>
                                </a:cubicBezTo>
                                <a:cubicBezTo>
                                  <a:pt x="1969" y="103"/>
                                  <a:pt x="1969" y="103"/>
                                  <a:pt x="1969" y="103"/>
                                </a:cubicBezTo>
                                <a:cubicBezTo>
                                  <a:pt x="1969" y="73"/>
                                  <a:pt x="1969" y="73"/>
                                  <a:pt x="1969" y="73"/>
                                </a:cubicBezTo>
                                <a:cubicBezTo>
                                  <a:pt x="1969" y="63"/>
                                  <a:pt x="1969" y="60"/>
                                  <a:pt x="1970" y="57"/>
                                </a:cubicBezTo>
                                <a:cubicBezTo>
                                  <a:pt x="1972" y="53"/>
                                  <a:pt x="1977" y="50"/>
                                  <a:pt x="1980" y="50"/>
                                </a:cubicBezTo>
                                <a:cubicBezTo>
                                  <a:pt x="1982" y="50"/>
                                  <a:pt x="1983" y="50"/>
                                  <a:pt x="1984" y="51"/>
                                </a:cubicBezTo>
                                <a:cubicBezTo>
                                  <a:pt x="1987" y="46"/>
                                  <a:pt x="1987" y="46"/>
                                  <a:pt x="1987" y="46"/>
                                </a:cubicBezTo>
                                <a:cubicBezTo>
                                  <a:pt x="1985" y="45"/>
                                  <a:pt x="1983" y="45"/>
                                  <a:pt x="1981" y="45"/>
                                </a:cubicBezTo>
                                <a:cubicBezTo>
                                  <a:pt x="1976" y="45"/>
                                  <a:pt x="1972" y="48"/>
                                  <a:pt x="1969" y="54"/>
                                </a:cubicBezTo>
                                <a:cubicBezTo>
                                  <a:pt x="1969" y="46"/>
                                  <a:pt x="1969" y="46"/>
                                  <a:pt x="1969" y="46"/>
                                </a:cubicBezTo>
                                <a:lnTo>
                                  <a:pt x="1963" y="46"/>
                                </a:lnTo>
                                <a:close/>
                                <a:moveTo>
                                  <a:pt x="1933" y="16"/>
                                </a:moveTo>
                                <a:cubicBezTo>
                                  <a:pt x="1957" y="16"/>
                                  <a:pt x="1957" y="16"/>
                                  <a:pt x="1957" y="16"/>
                                </a:cubicBezTo>
                                <a:cubicBezTo>
                                  <a:pt x="1957" y="10"/>
                                  <a:pt x="1957" y="10"/>
                                  <a:pt x="1957" y="10"/>
                                </a:cubicBezTo>
                                <a:cubicBezTo>
                                  <a:pt x="1903" y="10"/>
                                  <a:pt x="1903" y="10"/>
                                  <a:pt x="1903" y="10"/>
                                </a:cubicBezTo>
                                <a:cubicBezTo>
                                  <a:pt x="1903" y="16"/>
                                  <a:pt x="1903" y="16"/>
                                  <a:pt x="1903" y="16"/>
                                </a:cubicBezTo>
                                <a:cubicBezTo>
                                  <a:pt x="1927" y="16"/>
                                  <a:pt x="1927" y="16"/>
                                  <a:pt x="1927" y="16"/>
                                </a:cubicBezTo>
                                <a:cubicBezTo>
                                  <a:pt x="1927" y="103"/>
                                  <a:pt x="1927" y="103"/>
                                  <a:pt x="1927" y="103"/>
                                </a:cubicBezTo>
                                <a:cubicBezTo>
                                  <a:pt x="1933" y="103"/>
                                  <a:pt x="1933" y="103"/>
                                  <a:pt x="1933" y="103"/>
                                </a:cubicBezTo>
                                <a:lnTo>
                                  <a:pt x="1933" y="16"/>
                                </a:lnTo>
                                <a:close/>
                                <a:moveTo>
                                  <a:pt x="1858" y="54"/>
                                </a:moveTo>
                                <a:cubicBezTo>
                                  <a:pt x="1855" y="48"/>
                                  <a:pt x="1850" y="45"/>
                                  <a:pt x="1844" y="45"/>
                                </a:cubicBezTo>
                                <a:cubicBezTo>
                                  <a:pt x="1835" y="45"/>
                                  <a:pt x="1828" y="51"/>
                                  <a:pt x="1828" y="60"/>
                                </a:cubicBezTo>
                                <a:cubicBezTo>
                                  <a:pt x="1828" y="67"/>
                                  <a:pt x="1832" y="71"/>
                                  <a:pt x="1845" y="75"/>
                                </a:cubicBezTo>
                                <a:cubicBezTo>
                                  <a:pt x="1853" y="79"/>
                                  <a:pt x="1856" y="81"/>
                                  <a:pt x="1856" y="87"/>
                                </a:cubicBezTo>
                                <a:cubicBezTo>
                                  <a:pt x="1856" y="94"/>
                                  <a:pt x="1850" y="100"/>
                                  <a:pt x="1843" y="100"/>
                                </a:cubicBezTo>
                                <a:cubicBezTo>
                                  <a:pt x="1836" y="100"/>
                                  <a:pt x="1831" y="96"/>
                                  <a:pt x="1829" y="88"/>
                                </a:cubicBezTo>
                                <a:cubicBezTo>
                                  <a:pt x="1823" y="90"/>
                                  <a:pt x="1823" y="90"/>
                                  <a:pt x="1823" y="90"/>
                                </a:cubicBezTo>
                                <a:cubicBezTo>
                                  <a:pt x="1826" y="100"/>
                                  <a:pt x="1833" y="105"/>
                                  <a:pt x="1843" y="105"/>
                                </a:cubicBezTo>
                                <a:cubicBezTo>
                                  <a:pt x="1854" y="105"/>
                                  <a:pt x="1862" y="97"/>
                                  <a:pt x="1862" y="87"/>
                                </a:cubicBezTo>
                                <a:cubicBezTo>
                                  <a:pt x="1862" y="82"/>
                                  <a:pt x="1860" y="78"/>
                                  <a:pt x="1856" y="75"/>
                                </a:cubicBezTo>
                                <a:cubicBezTo>
                                  <a:pt x="1853" y="73"/>
                                  <a:pt x="1852" y="72"/>
                                  <a:pt x="1845" y="70"/>
                                </a:cubicBezTo>
                                <a:cubicBezTo>
                                  <a:pt x="1836" y="66"/>
                                  <a:pt x="1834" y="64"/>
                                  <a:pt x="1834" y="59"/>
                                </a:cubicBezTo>
                                <a:cubicBezTo>
                                  <a:pt x="1834" y="55"/>
                                  <a:pt x="1838" y="50"/>
                                  <a:pt x="1843" y="50"/>
                                </a:cubicBezTo>
                                <a:cubicBezTo>
                                  <a:pt x="1848" y="50"/>
                                  <a:pt x="1851" y="52"/>
                                  <a:pt x="1853" y="57"/>
                                </a:cubicBezTo>
                                <a:lnTo>
                                  <a:pt x="1858" y="54"/>
                                </a:lnTo>
                                <a:close/>
                                <a:moveTo>
                                  <a:pt x="1763" y="70"/>
                                </a:moveTo>
                                <a:cubicBezTo>
                                  <a:pt x="1765" y="59"/>
                                  <a:pt x="1774" y="50"/>
                                  <a:pt x="1784" y="50"/>
                                </a:cubicBezTo>
                                <a:cubicBezTo>
                                  <a:pt x="1795" y="50"/>
                                  <a:pt x="1803" y="58"/>
                                  <a:pt x="1805" y="70"/>
                                </a:cubicBezTo>
                                <a:lnTo>
                                  <a:pt x="1763" y="70"/>
                                </a:lnTo>
                                <a:close/>
                                <a:moveTo>
                                  <a:pt x="1812" y="76"/>
                                </a:moveTo>
                                <a:cubicBezTo>
                                  <a:pt x="1811" y="57"/>
                                  <a:pt x="1801" y="45"/>
                                  <a:pt x="1784" y="45"/>
                                </a:cubicBezTo>
                                <a:cubicBezTo>
                                  <a:pt x="1769" y="45"/>
                                  <a:pt x="1757" y="58"/>
                                  <a:pt x="1757" y="75"/>
                                </a:cubicBezTo>
                                <a:cubicBezTo>
                                  <a:pt x="1757" y="92"/>
                                  <a:pt x="1768" y="105"/>
                                  <a:pt x="1784" y="105"/>
                                </a:cubicBezTo>
                                <a:cubicBezTo>
                                  <a:pt x="1796" y="105"/>
                                  <a:pt x="1804" y="100"/>
                                  <a:pt x="1810" y="89"/>
                                </a:cubicBezTo>
                                <a:cubicBezTo>
                                  <a:pt x="1805" y="87"/>
                                  <a:pt x="1805" y="87"/>
                                  <a:pt x="1805" y="87"/>
                                </a:cubicBezTo>
                                <a:cubicBezTo>
                                  <a:pt x="1800" y="96"/>
                                  <a:pt x="1794" y="100"/>
                                  <a:pt x="1785" y="100"/>
                                </a:cubicBezTo>
                                <a:cubicBezTo>
                                  <a:pt x="1772" y="100"/>
                                  <a:pt x="1763" y="90"/>
                                  <a:pt x="1763" y="76"/>
                                </a:cubicBezTo>
                                <a:lnTo>
                                  <a:pt x="1812" y="76"/>
                                </a:lnTo>
                                <a:close/>
                                <a:moveTo>
                                  <a:pt x="1738" y="22"/>
                                </a:moveTo>
                                <a:cubicBezTo>
                                  <a:pt x="1735" y="22"/>
                                  <a:pt x="1732" y="25"/>
                                  <a:pt x="1732" y="27"/>
                                </a:cubicBezTo>
                                <a:cubicBezTo>
                                  <a:pt x="1732" y="30"/>
                                  <a:pt x="1735" y="32"/>
                                  <a:pt x="1738" y="32"/>
                                </a:cubicBezTo>
                                <a:cubicBezTo>
                                  <a:pt x="1740" y="32"/>
                                  <a:pt x="1743" y="30"/>
                                  <a:pt x="1743" y="27"/>
                                </a:cubicBezTo>
                                <a:cubicBezTo>
                                  <a:pt x="1743" y="25"/>
                                  <a:pt x="1740" y="22"/>
                                  <a:pt x="1738" y="22"/>
                                </a:cubicBezTo>
                                <a:moveTo>
                                  <a:pt x="1740" y="46"/>
                                </a:moveTo>
                                <a:cubicBezTo>
                                  <a:pt x="1735" y="46"/>
                                  <a:pt x="1735" y="46"/>
                                  <a:pt x="1735" y="46"/>
                                </a:cubicBezTo>
                                <a:cubicBezTo>
                                  <a:pt x="1735" y="103"/>
                                  <a:pt x="1735" y="103"/>
                                  <a:pt x="1735" y="103"/>
                                </a:cubicBezTo>
                                <a:cubicBezTo>
                                  <a:pt x="1740" y="103"/>
                                  <a:pt x="1740" y="103"/>
                                  <a:pt x="1740" y="103"/>
                                </a:cubicBezTo>
                                <a:lnTo>
                                  <a:pt x="1740" y="46"/>
                                </a:lnTo>
                                <a:close/>
                                <a:moveTo>
                                  <a:pt x="1644" y="46"/>
                                </a:moveTo>
                                <a:cubicBezTo>
                                  <a:pt x="1644" y="103"/>
                                  <a:pt x="1644" y="103"/>
                                  <a:pt x="1644" y="103"/>
                                </a:cubicBezTo>
                                <a:cubicBezTo>
                                  <a:pt x="1649" y="103"/>
                                  <a:pt x="1649" y="103"/>
                                  <a:pt x="1649" y="103"/>
                                </a:cubicBezTo>
                                <a:cubicBezTo>
                                  <a:pt x="1649" y="70"/>
                                  <a:pt x="1649" y="70"/>
                                  <a:pt x="1649" y="70"/>
                                </a:cubicBezTo>
                                <a:cubicBezTo>
                                  <a:pt x="1649" y="58"/>
                                  <a:pt x="1655" y="50"/>
                                  <a:pt x="1664" y="50"/>
                                </a:cubicBezTo>
                                <a:cubicBezTo>
                                  <a:pt x="1672" y="50"/>
                                  <a:pt x="1677" y="56"/>
                                  <a:pt x="1677" y="67"/>
                                </a:cubicBezTo>
                                <a:cubicBezTo>
                                  <a:pt x="1677" y="103"/>
                                  <a:pt x="1677" y="103"/>
                                  <a:pt x="1677" y="103"/>
                                </a:cubicBezTo>
                                <a:cubicBezTo>
                                  <a:pt x="1682" y="103"/>
                                  <a:pt x="1682" y="103"/>
                                  <a:pt x="1682" y="103"/>
                                </a:cubicBezTo>
                                <a:cubicBezTo>
                                  <a:pt x="1682" y="69"/>
                                  <a:pt x="1682" y="69"/>
                                  <a:pt x="1682" y="69"/>
                                </a:cubicBezTo>
                                <a:cubicBezTo>
                                  <a:pt x="1682" y="57"/>
                                  <a:pt x="1687" y="50"/>
                                  <a:pt x="1697" y="50"/>
                                </a:cubicBezTo>
                                <a:cubicBezTo>
                                  <a:pt x="1706" y="50"/>
                                  <a:pt x="1709" y="55"/>
                                  <a:pt x="1709" y="65"/>
                                </a:cubicBezTo>
                                <a:cubicBezTo>
                                  <a:pt x="1709" y="103"/>
                                  <a:pt x="1709" y="103"/>
                                  <a:pt x="1709" y="103"/>
                                </a:cubicBezTo>
                                <a:cubicBezTo>
                                  <a:pt x="1715" y="103"/>
                                  <a:pt x="1715" y="103"/>
                                  <a:pt x="1715" y="103"/>
                                </a:cubicBezTo>
                                <a:cubicBezTo>
                                  <a:pt x="1715" y="66"/>
                                  <a:pt x="1715" y="66"/>
                                  <a:pt x="1715" y="66"/>
                                </a:cubicBezTo>
                                <a:cubicBezTo>
                                  <a:pt x="1715" y="58"/>
                                  <a:pt x="1714" y="55"/>
                                  <a:pt x="1712" y="51"/>
                                </a:cubicBezTo>
                                <a:cubicBezTo>
                                  <a:pt x="1708" y="47"/>
                                  <a:pt x="1703" y="45"/>
                                  <a:pt x="1697" y="45"/>
                                </a:cubicBezTo>
                                <a:cubicBezTo>
                                  <a:pt x="1689" y="45"/>
                                  <a:pt x="1684" y="48"/>
                                  <a:pt x="1680" y="55"/>
                                </a:cubicBezTo>
                                <a:cubicBezTo>
                                  <a:pt x="1677" y="48"/>
                                  <a:pt x="1672" y="45"/>
                                  <a:pt x="1664" y="45"/>
                                </a:cubicBezTo>
                                <a:cubicBezTo>
                                  <a:pt x="1658" y="45"/>
                                  <a:pt x="1653" y="48"/>
                                  <a:pt x="1649" y="53"/>
                                </a:cubicBezTo>
                                <a:cubicBezTo>
                                  <a:pt x="1649" y="46"/>
                                  <a:pt x="1649" y="46"/>
                                  <a:pt x="1649" y="46"/>
                                </a:cubicBezTo>
                                <a:lnTo>
                                  <a:pt x="1644" y="46"/>
                                </a:lnTo>
                                <a:close/>
                                <a:moveTo>
                                  <a:pt x="1579" y="70"/>
                                </a:moveTo>
                                <a:cubicBezTo>
                                  <a:pt x="1581" y="59"/>
                                  <a:pt x="1590" y="50"/>
                                  <a:pt x="1600" y="50"/>
                                </a:cubicBezTo>
                                <a:cubicBezTo>
                                  <a:pt x="1611" y="50"/>
                                  <a:pt x="1619" y="58"/>
                                  <a:pt x="1621" y="70"/>
                                </a:cubicBezTo>
                                <a:lnTo>
                                  <a:pt x="1579" y="70"/>
                                </a:lnTo>
                                <a:close/>
                                <a:moveTo>
                                  <a:pt x="1628" y="76"/>
                                </a:moveTo>
                                <a:cubicBezTo>
                                  <a:pt x="1627" y="57"/>
                                  <a:pt x="1616" y="45"/>
                                  <a:pt x="1600" y="45"/>
                                </a:cubicBezTo>
                                <a:cubicBezTo>
                                  <a:pt x="1585" y="45"/>
                                  <a:pt x="1572" y="58"/>
                                  <a:pt x="1572" y="75"/>
                                </a:cubicBezTo>
                                <a:cubicBezTo>
                                  <a:pt x="1572" y="92"/>
                                  <a:pt x="1584" y="105"/>
                                  <a:pt x="1600" y="105"/>
                                </a:cubicBezTo>
                                <a:cubicBezTo>
                                  <a:pt x="1612" y="105"/>
                                  <a:pt x="1620" y="100"/>
                                  <a:pt x="1626" y="89"/>
                                </a:cubicBezTo>
                                <a:cubicBezTo>
                                  <a:pt x="1621" y="87"/>
                                  <a:pt x="1621" y="87"/>
                                  <a:pt x="1621" y="87"/>
                                </a:cubicBezTo>
                                <a:cubicBezTo>
                                  <a:pt x="1616" y="96"/>
                                  <a:pt x="1610" y="100"/>
                                  <a:pt x="1601" y="100"/>
                                </a:cubicBezTo>
                                <a:cubicBezTo>
                                  <a:pt x="1588" y="100"/>
                                  <a:pt x="1579" y="90"/>
                                  <a:pt x="1579" y="76"/>
                                </a:cubicBezTo>
                                <a:lnTo>
                                  <a:pt x="1628" y="76"/>
                                </a:lnTo>
                                <a:close/>
                                <a:moveTo>
                                  <a:pt x="1528" y="50"/>
                                </a:moveTo>
                                <a:cubicBezTo>
                                  <a:pt x="1542" y="50"/>
                                  <a:pt x="1551" y="60"/>
                                  <a:pt x="1551" y="74"/>
                                </a:cubicBezTo>
                                <a:cubicBezTo>
                                  <a:pt x="1551" y="89"/>
                                  <a:pt x="1542" y="100"/>
                                  <a:pt x="1529" y="100"/>
                                </a:cubicBezTo>
                                <a:cubicBezTo>
                                  <a:pt x="1516" y="100"/>
                                  <a:pt x="1506" y="89"/>
                                  <a:pt x="1506" y="75"/>
                                </a:cubicBezTo>
                                <a:cubicBezTo>
                                  <a:pt x="1506" y="61"/>
                                  <a:pt x="1516" y="50"/>
                                  <a:pt x="1528" y="50"/>
                                </a:cubicBezTo>
                                <a:moveTo>
                                  <a:pt x="1551" y="1"/>
                                </a:moveTo>
                                <a:cubicBezTo>
                                  <a:pt x="1551" y="56"/>
                                  <a:pt x="1551" y="56"/>
                                  <a:pt x="1551" y="56"/>
                                </a:cubicBezTo>
                                <a:cubicBezTo>
                                  <a:pt x="1545" y="49"/>
                                  <a:pt x="1538" y="45"/>
                                  <a:pt x="1528" y="45"/>
                                </a:cubicBezTo>
                                <a:cubicBezTo>
                                  <a:pt x="1512" y="45"/>
                                  <a:pt x="1500" y="57"/>
                                  <a:pt x="1500" y="75"/>
                                </a:cubicBezTo>
                                <a:cubicBezTo>
                                  <a:pt x="1500" y="92"/>
                                  <a:pt x="1512" y="105"/>
                                  <a:pt x="1529" y="105"/>
                                </a:cubicBezTo>
                                <a:cubicBezTo>
                                  <a:pt x="1538" y="105"/>
                                  <a:pt x="1546" y="101"/>
                                  <a:pt x="1551" y="93"/>
                                </a:cubicBezTo>
                                <a:cubicBezTo>
                                  <a:pt x="1551" y="103"/>
                                  <a:pt x="1551" y="103"/>
                                  <a:pt x="1551" y="103"/>
                                </a:cubicBezTo>
                                <a:cubicBezTo>
                                  <a:pt x="1556" y="103"/>
                                  <a:pt x="1556" y="103"/>
                                  <a:pt x="1556" y="103"/>
                                </a:cubicBezTo>
                                <a:cubicBezTo>
                                  <a:pt x="1556" y="1"/>
                                  <a:pt x="1556" y="1"/>
                                  <a:pt x="1556" y="1"/>
                                </a:cubicBezTo>
                                <a:lnTo>
                                  <a:pt x="1551" y="1"/>
                                </a:lnTo>
                                <a:close/>
                                <a:moveTo>
                                  <a:pt x="1456" y="50"/>
                                </a:moveTo>
                                <a:cubicBezTo>
                                  <a:pt x="1469" y="50"/>
                                  <a:pt x="1479" y="60"/>
                                  <a:pt x="1479" y="74"/>
                                </a:cubicBezTo>
                                <a:cubicBezTo>
                                  <a:pt x="1479" y="89"/>
                                  <a:pt x="1470" y="100"/>
                                  <a:pt x="1456" y="100"/>
                                </a:cubicBezTo>
                                <a:cubicBezTo>
                                  <a:pt x="1444" y="100"/>
                                  <a:pt x="1434" y="89"/>
                                  <a:pt x="1434" y="75"/>
                                </a:cubicBezTo>
                                <a:cubicBezTo>
                                  <a:pt x="1434" y="61"/>
                                  <a:pt x="1444" y="50"/>
                                  <a:pt x="1456" y="50"/>
                                </a:cubicBezTo>
                                <a:moveTo>
                                  <a:pt x="1479" y="46"/>
                                </a:moveTo>
                                <a:cubicBezTo>
                                  <a:pt x="1479" y="56"/>
                                  <a:pt x="1479" y="56"/>
                                  <a:pt x="1479" y="56"/>
                                </a:cubicBezTo>
                                <a:cubicBezTo>
                                  <a:pt x="1473" y="49"/>
                                  <a:pt x="1466" y="45"/>
                                  <a:pt x="1456" y="45"/>
                                </a:cubicBezTo>
                                <a:cubicBezTo>
                                  <a:pt x="1440" y="45"/>
                                  <a:pt x="1428" y="57"/>
                                  <a:pt x="1428" y="75"/>
                                </a:cubicBezTo>
                                <a:cubicBezTo>
                                  <a:pt x="1428" y="92"/>
                                  <a:pt x="1440" y="105"/>
                                  <a:pt x="1457" y="105"/>
                                </a:cubicBezTo>
                                <a:cubicBezTo>
                                  <a:pt x="1466" y="105"/>
                                  <a:pt x="1474" y="101"/>
                                  <a:pt x="1479" y="93"/>
                                </a:cubicBezTo>
                                <a:cubicBezTo>
                                  <a:pt x="1479" y="103"/>
                                  <a:pt x="1479" y="103"/>
                                  <a:pt x="1479" y="103"/>
                                </a:cubicBezTo>
                                <a:cubicBezTo>
                                  <a:pt x="1484" y="103"/>
                                  <a:pt x="1484" y="103"/>
                                  <a:pt x="1484" y="103"/>
                                </a:cubicBezTo>
                                <a:cubicBezTo>
                                  <a:pt x="1484" y="46"/>
                                  <a:pt x="1484" y="46"/>
                                  <a:pt x="1484" y="46"/>
                                </a:cubicBezTo>
                                <a:lnTo>
                                  <a:pt x="1479" y="46"/>
                                </a:lnTo>
                                <a:close/>
                                <a:moveTo>
                                  <a:pt x="1416" y="52"/>
                                </a:moveTo>
                                <a:cubicBezTo>
                                  <a:pt x="1409" y="47"/>
                                  <a:pt x="1404" y="45"/>
                                  <a:pt x="1396" y="45"/>
                                </a:cubicBezTo>
                                <a:cubicBezTo>
                                  <a:pt x="1379" y="45"/>
                                  <a:pt x="1367" y="58"/>
                                  <a:pt x="1367" y="75"/>
                                </a:cubicBezTo>
                                <a:cubicBezTo>
                                  <a:pt x="1367" y="92"/>
                                  <a:pt x="1379" y="105"/>
                                  <a:pt x="1396" y="105"/>
                                </a:cubicBezTo>
                                <a:cubicBezTo>
                                  <a:pt x="1404" y="105"/>
                                  <a:pt x="1410" y="102"/>
                                  <a:pt x="1417" y="97"/>
                                </a:cubicBezTo>
                                <a:cubicBezTo>
                                  <a:pt x="1417" y="89"/>
                                  <a:pt x="1417" y="89"/>
                                  <a:pt x="1417" y="89"/>
                                </a:cubicBezTo>
                                <a:cubicBezTo>
                                  <a:pt x="1410" y="96"/>
                                  <a:pt x="1404" y="100"/>
                                  <a:pt x="1396" y="100"/>
                                </a:cubicBezTo>
                                <a:cubicBezTo>
                                  <a:pt x="1383" y="100"/>
                                  <a:pt x="1372" y="89"/>
                                  <a:pt x="1372" y="75"/>
                                </a:cubicBezTo>
                                <a:cubicBezTo>
                                  <a:pt x="1372" y="61"/>
                                  <a:pt x="1383" y="50"/>
                                  <a:pt x="1396" y="50"/>
                                </a:cubicBezTo>
                                <a:cubicBezTo>
                                  <a:pt x="1403" y="50"/>
                                  <a:pt x="1409" y="53"/>
                                  <a:pt x="1416" y="60"/>
                                </a:cubicBezTo>
                                <a:lnTo>
                                  <a:pt x="1416" y="52"/>
                                </a:lnTo>
                                <a:close/>
                                <a:moveTo>
                                  <a:pt x="1337" y="67"/>
                                </a:moveTo>
                                <a:cubicBezTo>
                                  <a:pt x="1302" y="67"/>
                                  <a:pt x="1302" y="67"/>
                                  <a:pt x="1302" y="67"/>
                                </a:cubicBezTo>
                                <a:cubicBezTo>
                                  <a:pt x="1319" y="23"/>
                                  <a:pt x="1319" y="23"/>
                                  <a:pt x="1319" y="23"/>
                                </a:cubicBezTo>
                                <a:lnTo>
                                  <a:pt x="1337" y="67"/>
                                </a:lnTo>
                                <a:close/>
                                <a:moveTo>
                                  <a:pt x="1339" y="73"/>
                                </a:moveTo>
                                <a:cubicBezTo>
                                  <a:pt x="1351" y="103"/>
                                  <a:pt x="1351" y="103"/>
                                  <a:pt x="1351" y="103"/>
                                </a:cubicBezTo>
                                <a:cubicBezTo>
                                  <a:pt x="1358" y="103"/>
                                  <a:pt x="1358" y="103"/>
                                  <a:pt x="1358" y="103"/>
                                </a:cubicBezTo>
                                <a:cubicBezTo>
                                  <a:pt x="1319" y="7"/>
                                  <a:pt x="1319" y="7"/>
                                  <a:pt x="1319" y="7"/>
                                </a:cubicBezTo>
                                <a:cubicBezTo>
                                  <a:pt x="1280" y="103"/>
                                  <a:pt x="1280" y="103"/>
                                  <a:pt x="1280" y="103"/>
                                </a:cubicBezTo>
                                <a:cubicBezTo>
                                  <a:pt x="1287" y="103"/>
                                  <a:pt x="1287" y="103"/>
                                  <a:pt x="1287" y="103"/>
                                </a:cubicBezTo>
                                <a:cubicBezTo>
                                  <a:pt x="1299" y="73"/>
                                  <a:pt x="1299" y="73"/>
                                  <a:pt x="1299" y="73"/>
                                </a:cubicBezTo>
                                <a:lnTo>
                                  <a:pt x="1339" y="73"/>
                                </a:lnTo>
                                <a:close/>
                                <a:moveTo>
                                  <a:pt x="1229" y="52"/>
                                </a:moveTo>
                                <a:cubicBezTo>
                                  <a:pt x="1243" y="52"/>
                                  <a:pt x="1243" y="52"/>
                                  <a:pt x="1243" y="52"/>
                                </a:cubicBezTo>
                                <a:cubicBezTo>
                                  <a:pt x="1243" y="46"/>
                                  <a:pt x="1243" y="46"/>
                                  <a:pt x="1243" y="46"/>
                                </a:cubicBezTo>
                                <a:cubicBezTo>
                                  <a:pt x="1229" y="46"/>
                                  <a:pt x="1229" y="46"/>
                                  <a:pt x="1229" y="46"/>
                                </a:cubicBezTo>
                                <a:cubicBezTo>
                                  <a:pt x="1229" y="20"/>
                                  <a:pt x="1229" y="20"/>
                                  <a:pt x="1229" y="20"/>
                                </a:cubicBezTo>
                                <a:cubicBezTo>
                                  <a:pt x="1229" y="10"/>
                                  <a:pt x="1232" y="5"/>
                                  <a:pt x="1239" y="5"/>
                                </a:cubicBezTo>
                                <a:cubicBezTo>
                                  <a:pt x="1240" y="5"/>
                                  <a:pt x="1242" y="5"/>
                                  <a:pt x="1243" y="6"/>
                                </a:cubicBezTo>
                                <a:cubicBezTo>
                                  <a:pt x="1243" y="1"/>
                                  <a:pt x="1243" y="1"/>
                                  <a:pt x="1243" y="1"/>
                                </a:cubicBezTo>
                                <a:cubicBezTo>
                                  <a:pt x="1241" y="0"/>
                                  <a:pt x="1240" y="0"/>
                                  <a:pt x="1238" y="0"/>
                                </a:cubicBezTo>
                                <a:cubicBezTo>
                                  <a:pt x="1228" y="0"/>
                                  <a:pt x="1223" y="6"/>
                                  <a:pt x="1223" y="19"/>
                                </a:cubicBezTo>
                                <a:cubicBezTo>
                                  <a:pt x="1223" y="46"/>
                                  <a:pt x="1223" y="46"/>
                                  <a:pt x="1223" y="46"/>
                                </a:cubicBezTo>
                                <a:cubicBezTo>
                                  <a:pt x="1217" y="46"/>
                                  <a:pt x="1217" y="46"/>
                                  <a:pt x="1217" y="46"/>
                                </a:cubicBezTo>
                                <a:cubicBezTo>
                                  <a:pt x="1217" y="52"/>
                                  <a:pt x="1217" y="52"/>
                                  <a:pt x="1217" y="52"/>
                                </a:cubicBezTo>
                                <a:cubicBezTo>
                                  <a:pt x="1223" y="52"/>
                                  <a:pt x="1223" y="52"/>
                                  <a:pt x="1223" y="52"/>
                                </a:cubicBezTo>
                                <a:cubicBezTo>
                                  <a:pt x="1223" y="103"/>
                                  <a:pt x="1223" y="103"/>
                                  <a:pt x="1223" y="103"/>
                                </a:cubicBezTo>
                                <a:cubicBezTo>
                                  <a:pt x="1229" y="103"/>
                                  <a:pt x="1229" y="103"/>
                                  <a:pt x="1229" y="103"/>
                                </a:cubicBezTo>
                                <a:lnTo>
                                  <a:pt x="1229" y="52"/>
                                </a:lnTo>
                                <a:close/>
                                <a:moveTo>
                                  <a:pt x="1177" y="50"/>
                                </a:moveTo>
                                <a:cubicBezTo>
                                  <a:pt x="1191" y="50"/>
                                  <a:pt x="1202" y="61"/>
                                  <a:pt x="1202" y="75"/>
                                </a:cubicBezTo>
                                <a:cubicBezTo>
                                  <a:pt x="1202" y="89"/>
                                  <a:pt x="1191" y="100"/>
                                  <a:pt x="1177" y="100"/>
                                </a:cubicBezTo>
                                <a:cubicBezTo>
                                  <a:pt x="1164" y="100"/>
                                  <a:pt x="1153" y="89"/>
                                  <a:pt x="1153" y="75"/>
                                </a:cubicBezTo>
                                <a:cubicBezTo>
                                  <a:pt x="1153" y="61"/>
                                  <a:pt x="1164" y="50"/>
                                  <a:pt x="1177" y="50"/>
                                </a:cubicBezTo>
                                <a:moveTo>
                                  <a:pt x="1177" y="45"/>
                                </a:moveTo>
                                <a:cubicBezTo>
                                  <a:pt x="1161" y="45"/>
                                  <a:pt x="1147" y="59"/>
                                  <a:pt x="1147" y="75"/>
                                </a:cubicBezTo>
                                <a:cubicBezTo>
                                  <a:pt x="1147" y="92"/>
                                  <a:pt x="1161" y="105"/>
                                  <a:pt x="1177" y="105"/>
                                </a:cubicBezTo>
                                <a:cubicBezTo>
                                  <a:pt x="1194" y="105"/>
                                  <a:pt x="1207" y="92"/>
                                  <a:pt x="1207" y="75"/>
                                </a:cubicBezTo>
                                <a:cubicBezTo>
                                  <a:pt x="1207" y="58"/>
                                  <a:pt x="1194" y="45"/>
                                  <a:pt x="1177" y="45"/>
                                </a:cubicBezTo>
                                <a:moveTo>
                                  <a:pt x="1055" y="46"/>
                                </a:moveTo>
                                <a:cubicBezTo>
                                  <a:pt x="1055" y="103"/>
                                  <a:pt x="1055" y="103"/>
                                  <a:pt x="1055" y="103"/>
                                </a:cubicBezTo>
                                <a:cubicBezTo>
                                  <a:pt x="1060" y="103"/>
                                  <a:pt x="1060" y="103"/>
                                  <a:pt x="1060" y="103"/>
                                </a:cubicBezTo>
                                <a:cubicBezTo>
                                  <a:pt x="1060" y="74"/>
                                  <a:pt x="1060" y="74"/>
                                  <a:pt x="1060" y="74"/>
                                </a:cubicBezTo>
                                <a:cubicBezTo>
                                  <a:pt x="1060" y="58"/>
                                  <a:pt x="1066" y="50"/>
                                  <a:pt x="1077" y="50"/>
                                </a:cubicBezTo>
                                <a:cubicBezTo>
                                  <a:pt x="1087" y="50"/>
                                  <a:pt x="1090" y="55"/>
                                  <a:pt x="1090" y="67"/>
                                </a:cubicBezTo>
                                <a:cubicBezTo>
                                  <a:pt x="1090" y="103"/>
                                  <a:pt x="1090" y="103"/>
                                  <a:pt x="1090" y="103"/>
                                </a:cubicBezTo>
                                <a:cubicBezTo>
                                  <a:pt x="1096" y="103"/>
                                  <a:pt x="1096" y="103"/>
                                  <a:pt x="1096" y="103"/>
                                </a:cubicBezTo>
                                <a:cubicBezTo>
                                  <a:pt x="1096" y="67"/>
                                  <a:pt x="1096" y="67"/>
                                  <a:pt x="1096" y="67"/>
                                </a:cubicBezTo>
                                <a:cubicBezTo>
                                  <a:pt x="1096" y="61"/>
                                  <a:pt x="1095" y="56"/>
                                  <a:pt x="1093" y="53"/>
                                </a:cubicBezTo>
                                <a:cubicBezTo>
                                  <a:pt x="1090" y="48"/>
                                  <a:pt x="1084" y="45"/>
                                  <a:pt x="1077" y="45"/>
                                </a:cubicBezTo>
                                <a:cubicBezTo>
                                  <a:pt x="1070" y="45"/>
                                  <a:pt x="1065" y="48"/>
                                  <a:pt x="1060" y="55"/>
                                </a:cubicBezTo>
                                <a:cubicBezTo>
                                  <a:pt x="1060" y="46"/>
                                  <a:pt x="1060" y="46"/>
                                  <a:pt x="1060" y="46"/>
                                </a:cubicBezTo>
                                <a:lnTo>
                                  <a:pt x="1055" y="46"/>
                                </a:lnTo>
                                <a:close/>
                                <a:moveTo>
                                  <a:pt x="1008" y="50"/>
                                </a:moveTo>
                                <a:cubicBezTo>
                                  <a:pt x="1022" y="50"/>
                                  <a:pt x="1033" y="61"/>
                                  <a:pt x="1033" y="75"/>
                                </a:cubicBezTo>
                                <a:cubicBezTo>
                                  <a:pt x="1033" y="89"/>
                                  <a:pt x="1022" y="100"/>
                                  <a:pt x="1008" y="100"/>
                                </a:cubicBezTo>
                                <a:cubicBezTo>
                                  <a:pt x="995" y="100"/>
                                  <a:pt x="984" y="89"/>
                                  <a:pt x="984" y="75"/>
                                </a:cubicBezTo>
                                <a:cubicBezTo>
                                  <a:pt x="984" y="61"/>
                                  <a:pt x="995" y="50"/>
                                  <a:pt x="1008" y="50"/>
                                </a:cubicBezTo>
                                <a:moveTo>
                                  <a:pt x="1008" y="45"/>
                                </a:moveTo>
                                <a:cubicBezTo>
                                  <a:pt x="992" y="45"/>
                                  <a:pt x="978" y="59"/>
                                  <a:pt x="978" y="75"/>
                                </a:cubicBezTo>
                                <a:cubicBezTo>
                                  <a:pt x="978" y="92"/>
                                  <a:pt x="992" y="105"/>
                                  <a:pt x="1008" y="105"/>
                                </a:cubicBezTo>
                                <a:cubicBezTo>
                                  <a:pt x="1025" y="105"/>
                                  <a:pt x="1038" y="92"/>
                                  <a:pt x="1038" y="75"/>
                                </a:cubicBezTo>
                                <a:cubicBezTo>
                                  <a:pt x="1038" y="58"/>
                                  <a:pt x="1025" y="45"/>
                                  <a:pt x="1008" y="45"/>
                                </a:cubicBezTo>
                                <a:moveTo>
                                  <a:pt x="959" y="22"/>
                                </a:moveTo>
                                <a:cubicBezTo>
                                  <a:pt x="957" y="22"/>
                                  <a:pt x="954" y="25"/>
                                  <a:pt x="954" y="27"/>
                                </a:cubicBezTo>
                                <a:cubicBezTo>
                                  <a:pt x="954" y="30"/>
                                  <a:pt x="957" y="32"/>
                                  <a:pt x="959" y="32"/>
                                </a:cubicBezTo>
                                <a:cubicBezTo>
                                  <a:pt x="962" y="32"/>
                                  <a:pt x="964" y="30"/>
                                  <a:pt x="964" y="27"/>
                                </a:cubicBezTo>
                                <a:cubicBezTo>
                                  <a:pt x="964" y="25"/>
                                  <a:pt x="962" y="22"/>
                                  <a:pt x="959" y="22"/>
                                </a:cubicBezTo>
                                <a:moveTo>
                                  <a:pt x="962" y="46"/>
                                </a:moveTo>
                                <a:cubicBezTo>
                                  <a:pt x="957" y="46"/>
                                  <a:pt x="957" y="46"/>
                                  <a:pt x="957" y="46"/>
                                </a:cubicBezTo>
                                <a:cubicBezTo>
                                  <a:pt x="957" y="103"/>
                                  <a:pt x="957" y="103"/>
                                  <a:pt x="957" y="103"/>
                                </a:cubicBezTo>
                                <a:cubicBezTo>
                                  <a:pt x="962" y="103"/>
                                  <a:pt x="962" y="103"/>
                                  <a:pt x="962" y="103"/>
                                </a:cubicBezTo>
                                <a:lnTo>
                                  <a:pt x="962" y="46"/>
                                </a:lnTo>
                                <a:close/>
                                <a:moveTo>
                                  <a:pt x="935" y="52"/>
                                </a:moveTo>
                                <a:cubicBezTo>
                                  <a:pt x="946" y="52"/>
                                  <a:pt x="946" y="52"/>
                                  <a:pt x="946" y="52"/>
                                </a:cubicBezTo>
                                <a:cubicBezTo>
                                  <a:pt x="946" y="46"/>
                                  <a:pt x="946" y="46"/>
                                  <a:pt x="946" y="46"/>
                                </a:cubicBezTo>
                                <a:cubicBezTo>
                                  <a:pt x="935" y="46"/>
                                  <a:pt x="935" y="46"/>
                                  <a:pt x="935" y="46"/>
                                </a:cubicBezTo>
                                <a:cubicBezTo>
                                  <a:pt x="935" y="26"/>
                                  <a:pt x="935" y="26"/>
                                  <a:pt x="935" y="26"/>
                                </a:cubicBezTo>
                                <a:cubicBezTo>
                                  <a:pt x="930" y="26"/>
                                  <a:pt x="930" y="26"/>
                                  <a:pt x="930" y="26"/>
                                </a:cubicBezTo>
                                <a:cubicBezTo>
                                  <a:pt x="930" y="46"/>
                                  <a:pt x="930" y="46"/>
                                  <a:pt x="930" y="46"/>
                                </a:cubicBezTo>
                                <a:cubicBezTo>
                                  <a:pt x="924" y="46"/>
                                  <a:pt x="924" y="46"/>
                                  <a:pt x="924" y="46"/>
                                </a:cubicBezTo>
                                <a:cubicBezTo>
                                  <a:pt x="924" y="52"/>
                                  <a:pt x="924" y="52"/>
                                  <a:pt x="924" y="52"/>
                                </a:cubicBezTo>
                                <a:cubicBezTo>
                                  <a:pt x="930" y="52"/>
                                  <a:pt x="930" y="52"/>
                                  <a:pt x="930" y="52"/>
                                </a:cubicBezTo>
                                <a:cubicBezTo>
                                  <a:pt x="930" y="103"/>
                                  <a:pt x="930" y="103"/>
                                  <a:pt x="930" y="103"/>
                                </a:cubicBezTo>
                                <a:cubicBezTo>
                                  <a:pt x="935" y="103"/>
                                  <a:pt x="935" y="103"/>
                                  <a:pt x="935" y="103"/>
                                </a:cubicBezTo>
                                <a:lnTo>
                                  <a:pt x="935" y="52"/>
                                </a:lnTo>
                                <a:close/>
                                <a:moveTo>
                                  <a:pt x="881" y="50"/>
                                </a:moveTo>
                                <a:cubicBezTo>
                                  <a:pt x="895" y="50"/>
                                  <a:pt x="904" y="60"/>
                                  <a:pt x="904" y="74"/>
                                </a:cubicBezTo>
                                <a:cubicBezTo>
                                  <a:pt x="904" y="89"/>
                                  <a:pt x="895" y="100"/>
                                  <a:pt x="882" y="100"/>
                                </a:cubicBezTo>
                                <a:cubicBezTo>
                                  <a:pt x="869" y="100"/>
                                  <a:pt x="859" y="89"/>
                                  <a:pt x="859" y="75"/>
                                </a:cubicBezTo>
                                <a:cubicBezTo>
                                  <a:pt x="859" y="61"/>
                                  <a:pt x="869" y="50"/>
                                  <a:pt x="881" y="50"/>
                                </a:cubicBezTo>
                                <a:moveTo>
                                  <a:pt x="904" y="46"/>
                                </a:moveTo>
                                <a:cubicBezTo>
                                  <a:pt x="904" y="56"/>
                                  <a:pt x="904" y="56"/>
                                  <a:pt x="904" y="56"/>
                                </a:cubicBezTo>
                                <a:cubicBezTo>
                                  <a:pt x="898" y="49"/>
                                  <a:pt x="891" y="45"/>
                                  <a:pt x="882" y="45"/>
                                </a:cubicBezTo>
                                <a:cubicBezTo>
                                  <a:pt x="865" y="45"/>
                                  <a:pt x="854" y="57"/>
                                  <a:pt x="854" y="75"/>
                                </a:cubicBezTo>
                                <a:cubicBezTo>
                                  <a:pt x="854" y="92"/>
                                  <a:pt x="865" y="105"/>
                                  <a:pt x="882" y="105"/>
                                </a:cubicBezTo>
                                <a:cubicBezTo>
                                  <a:pt x="891" y="105"/>
                                  <a:pt x="899" y="101"/>
                                  <a:pt x="904" y="93"/>
                                </a:cubicBezTo>
                                <a:cubicBezTo>
                                  <a:pt x="904" y="103"/>
                                  <a:pt x="904" y="103"/>
                                  <a:pt x="904" y="103"/>
                                </a:cubicBezTo>
                                <a:cubicBezTo>
                                  <a:pt x="909" y="103"/>
                                  <a:pt x="909" y="103"/>
                                  <a:pt x="909" y="103"/>
                                </a:cubicBezTo>
                                <a:cubicBezTo>
                                  <a:pt x="909" y="46"/>
                                  <a:pt x="909" y="46"/>
                                  <a:pt x="909" y="46"/>
                                </a:cubicBezTo>
                                <a:lnTo>
                                  <a:pt x="904" y="46"/>
                                </a:lnTo>
                                <a:close/>
                                <a:moveTo>
                                  <a:pt x="824" y="46"/>
                                </a:moveTo>
                                <a:cubicBezTo>
                                  <a:pt x="824" y="103"/>
                                  <a:pt x="824" y="103"/>
                                  <a:pt x="824" y="103"/>
                                </a:cubicBezTo>
                                <a:cubicBezTo>
                                  <a:pt x="830" y="103"/>
                                  <a:pt x="830" y="103"/>
                                  <a:pt x="830" y="103"/>
                                </a:cubicBezTo>
                                <a:cubicBezTo>
                                  <a:pt x="830" y="73"/>
                                  <a:pt x="830" y="73"/>
                                  <a:pt x="830" y="73"/>
                                </a:cubicBezTo>
                                <a:cubicBezTo>
                                  <a:pt x="830" y="63"/>
                                  <a:pt x="830" y="60"/>
                                  <a:pt x="832" y="57"/>
                                </a:cubicBezTo>
                                <a:cubicBezTo>
                                  <a:pt x="834" y="53"/>
                                  <a:pt x="838" y="50"/>
                                  <a:pt x="842" y="50"/>
                                </a:cubicBezTo>
                                <a:cubicBezTo>
                                  <a:pt x="843" y="50"/>
                                  <a:pt x="844" y="50"/>
                                  <a:pt x="846" y="51"/>
                                </a:cubicBezTo>
                                <a:cubicBezTo>
                                  <a:pt x="849" y="46"/>
                                  <a:pt x="849" y="46"/>
                                  <a:pt x="849" y="46"/>
                                </a:cubicBezTo>
                                <a:cubicBezTo>
                                  <a:pt x="846" y="45"/>
                                  <a:pt x="845" y="45"/>
                                  <a:pt x="843" y="45"/>
                                </a:cubicBezTo>
                                <a:cubicBezTo>
                                  <a:pt x="837" y="45"/>
                                  <a:pt x="833" y="48"/>
                                  <a:pt x="830" y="54"/>
                                </a:cubicBezTo>
                                <a:cubicBezTo>
                                  <a:pt x="830" y="46"/>
                                  <a:pt x="830" y="46"/>
                                  <a:pt x="830" y="46"/>
                                </a:cubicBezTo>
                                <a:lnTo>
                                  <a:pt x="824" y="46"/>
                                </a:lnTo>
                                <a:close/>
                                <a:moveTo>
                                  <a:pt x="760" y="70"/>
                                </a:moveTo>
                                <a:cubicBezTo>
                                  <a:pt x="761" y="59"/>
                                  <a:pt x="770" y="50"/>
                                  <a:pt x="781" y="50"/>
                                </a:cubicBezTo>
                                <a:cubicBezTo>
                                  <a:pt x="791" y="50"/>
                                  <a:pt x="800" y="58"/>
                                  <a:pt x="802" y="70"/>
                                </a:cubicBezTo>
                                <a:lnTo>
                                  <a:pt x="760" y="70"/>
                                </a:lnTo>
                                <a:close/>
                                <a:moveTo>
                                  <a:pt x="808" y="76"/>
                                </a:moveTo>
                                <a:cubicBezTo>
                                  <a:pt x="808" y="57"/>
                                  <a:pt x="797" y="45"/>
                                  <a:pt x="781" y="45"/>
                                </a:cubicBezTo>
                                <a:cubicBezTo>
                                  <a:pt x="765" y="45"/>
                                  <a:pt x="753" y="58"/>
                                  <a:pt x="753" y="75"/>
                                </a:cubicBezTo>
                                <a:cubicBezTo>
                                  <a:pt x="753" y="92"/>
                                  <a:pt x="765" y="105"/>
                                  <a:pt x="781" y="105"/>
                                </a:cubicBezTo>
                                <a:cubicBezTo>
                                  <a:pt x="792" y="105"/>
                                  <a:pt x="801" y="100"/>
                                  <a:pt x="806" y="89"/>
                                </a:cubicBezTo>
                                <a:cubicBezTo>
                                  <a:pt x="802" y="87"/>
                                  <a:pt x="802" y="87"/>
                                  <a:pt x="802" y="87"/>
                                </a:cubicBezTo>
                                <a:cubicBezTo>
                                  <a:pt x="796" y="96"/>
                                  <a:pt x="790" y="100"/>
                                  <a:pt x="781" y="100"/>
                                </a:cubicBezTo>
                                <a:cubicBezTo>
                                  <a:pt x="769" y="100"/>
                                  <a:pt x="760" y="90"/>
                                  <a:pt x="759" y="76"/>
                                </a:cubicBezTo>
                                <a:lnTo>
                                  <a:pt x="808" y="76"/>
                                </a:lnTo>
                                <a:close/>
                                <a:moveTo>
                                  <a:pt x="709" y="50"/>
                                </a:moveTo>
                                <a:cubicBezTo>
                                  <a:pt x="722" y="50"/>
                                  <a:pt x="732" y="60"/>
                                  <a:pt x="732" y="74"/>
                                </a:cubicBezTo>
                                <a:cubicBezTo>
                                  <a:pt x="732" y="89"/>
                                  <a:pt x="723" y="100"/>
                                  <a:pt x="709" y="100"/>
                                </a:cubicBezTo>
                                <a:cubicBezTo>
                                  <a:pt x="696" y="100"/>
                                  <a:pt x="687" y="89"/>
                                  <a:pt x="687" y="75"/>
                                </a:cubicBezTo>
                                <a:cubicBezTo>
                                  <a:pt x="687" y="61"/>
                                  <a:pt x="696" y="50"/>
                                  <a:pt x="709" y="50"/>
                                </a:cubicBezTo>
                                <a:moveTo>
                                  <a:pt x="731" y="1"/>
                                </a:moveTo>
                                <a:cubicBezTo>
                                  <a:pt x="731" y="56"/>
                                  <a:pt x="731" y="56"/>
                                  <a:pt x="731" y="56"/>
                                </a:cubicBezTo>
                                <a:cubicBezTo>
                                  <a:pt x="725" y="49"/>
                                  <a:pt x="718" y="45"/>
                                  <a:pt x="709" y="45"/>
                                </a:cubicBezTo>
                                <a:cubicBezTo>
                                  <a:pt x="692" y="45"/>
                                  <a:pt x="681" y="57"/>
                                  <a:pt x="681" y="75"/>
                                </a:cubicBezTo>
                                <a:cubicBezTo>
                                  <a:pt x="681" y="92"/>
                                  <a:pt x="693" y="105"/>
                                  <a:pt x="709" y="105"/>
                                </a:cubicBezTo>
                                <a:cubicBezTo>
                                  <a:pt x="718" y="105"/>
                                  <a:pt x="726" y="101"/>
                                  <a:pt x="731" y="93"/>
                                </a:cubicBezTo>
                                <a:cubicBezTo>
                                  <a:pt x="731" y="103"/>
                                  <a:pt x="731" y="103"/>
                                  <a:pt x="731" y="103"/>
                                </a:cubicBezTo>
                                <a:cubicBezTo>
                                  <a:pt x="737" y="103"/>
                                  <a:pt x="737" y="103"/>
                                  <a:pt x="737" y="103"/>
                                </a:cubicBezTo>
                                <a:cubicBezTo>
                                  <a:pt x="737" y="1"/>
                                  <a:pt x="737" y="1"/>
                                  <a:pt x="737" y="1"/>
                                </a:cubicBezTo>
                                <a:lnTo>
                                  <a:pt x="731" y="1"/>
                                </a:lnTo>
                                <a:close/>
                                <a:moveTo>
                                  <a:pt x="620" y="70"/>
                                </a:moveTo>
                                <a:cubicBezTo>
                                  <a:pt x="621" y="59"/>
                                  <a:pt x="630" y="50"/>
                                  <a:pt x="641" y="50"/>
                                </a:cubicBezTo>
                                <a:cubicBezTo>
                                  <a:pt x="651" y="50"/>
                                  <a:pt x="660" y="58"/>
                                  <a:pt x="662" y="70"/>
                                </a:cubicBezTo>
                                <a:lnTo>
                                  <a:pt x="620" y="70"/>
                                </a:lnTo>
                                <a:close/>
                                <a:moveTo>
                                  <a:pt x="668" y="76"/>
                                </a:moveTo>
                                <a:cubicBezTo>
                                  <a:pt x="668" y="57"/>
                                  <a:pt x="657" y="45"/>
                                  <a:pt x="641" y="45"/>
                                </a:cubicBezTo>
                                <a:cubicBezTo>
                                  <a:pt x="625" y="45"/>
                                  <a:pt x="613" y="58"/>
                                  <a:pt x="613" y="75"/>
                                </a:cubicBezTo>
                                <a:cubicBezTo>
                                  <a:pt x="613" y="92"/>
                                  <a:pt x="625" y="105"/>
                                  <a:pt x="641" y="105"/>
                                </a:cubicBezTo>
                                <a:cubicBezTo>
                                  <a:pt x="652" y="105"/>
                                  <a:pt x="661" y="100"/>
                                  <a:pt x="667" y="89"/>
                                </a:cubicBezTo>
                                <a:cubicBezTo>
                                  <a:pt x="662" y="87"/>
                                  <a:pt x="662" y="87"/>
                                  <a:pt x="662" y="87"/>
                                </a:cubicBezTo>
                                <a:cubicBezTo>
                                  <a:pt x="656" y="96"/>
                                  <a:pt x="650" y="100"/>
                                  <a:pt x="642" y="100"/>
                                </a:cubicBezTo>
                                <a:cubicBezTo>
                                  <a:pt x="629" y="100"/>
                                  <a:pt x="620" y="90"/>
                                  <a:pt x="619" y="76"/>
                                </a:cubicBezTo>
                                <a:lnTo>
                                  <a:pt x="668" y="76"/>
                                </a:lnTo>
                                <a:close/>
                                <a:moveTo>
                                  <a:pt x="603" y="16"/>
                                </a:moveTo>
                                <a:cubicBezTo>
                                  <a:pt x="603" y="10"/>
                                  <a:pt x="603" y="10"/>
                                  <a:pt x="603" y="10"/>
                                </a:cubicBezTo>
                                <a:cubicBezTo>
                                  <a:pt x="565" y="10"/>
                                  <a:pt x="565" y="10"/>
                                  <a:pt x="565" y="10"/>
                                </a:cubicBezTo>
                                <a:cubicBezTo>
                                  <a:pt x="565" y="103"/>
                                  <a:pt x="565" y="103"/>
                                  <a:pt x="565" y="103"/>
                                </a:cubicBezTo>
                                <a:cubicBezTo>
                                  <a:pt x="571" y="103"/>
                                  <a:pt x="571" y="103"/>
                                  <a:pt x="571" y="103"/>
                                </a:cubicBezTo>
                                <a:cubicBezTo>
                                  <a:pt x="571" y="55"/>
                                  <a:pt x="571" y="55"/>
                                  <a:pt x="571" y="55"/>
                                </a:cubicBezTo>
                                <a:cubicBezTo>
                                  <a:pt x="602" y="55"/>
                                  <a:pt x="602" y="55"/>
                                  <a:pt x="602" y="55"/>
                                </a:cubicBezTo>
                                <a:cubicBezTo>
                                  <a:pt x="602" y="50"/>
                                  <a:pt x="602" y="50"/>
                                  <a:pt x="602" y="50"/>
                                </a:cubicBezTo>
                                <a:cubicBezTo>
                                  <a:pt x="571" y="50"/>
                                  <a:pt x="571" y="50"/>
                                  <a:pt x="571" y="50"/>
                                </a:cubicBezTo>
                                <a:cubicBezTo>
                                  <a:pt x="571" y="16"/>
                                  <a:pt x="571" y="16"/>
                                  <a:pt x="571" y="16"/>
                                </a:cubicBezTo>
                                <a:lnTo>
                                  <a:pt x="603" y="16"/>
                                </a:lnTo>
                                <a:close/>
                                <a:moveTo>
                                  <a:pt x="486" y="104"/>
                                </a:moveTo>
                                <a:cubicBezTo>
                                  <a:pt x="472" y="137"/>
                                  <a:pt x="472" y="137"/>
                                  <a:pt x="472" y="137"/>
                                </a:cubicBezTo>
                                <a:cubicBezTo>
                                  <a:pt x="478" y="137"/>
                                  <a:pt x="478" y="137"/>
                                  <a:pt x="478" y="137"/>
                                </a:cubicBezTo>
                                <a:cubicBezTo>
                                  <a:pt x="517" y="46"/>
                                  <a:pt x="517" y="46"/>
                                  <a:pt x="517" y="46"/>
                                </a:cubicBezTo>
                                <a:cubicBezTo>
                                  <a:pt x="510" y="46"/>
                                  <a:pt x="510" y="46"/>
                                  <a:pt x="510" y="46"/>
                                </a:cubicBezTo>
                                <a:cubicBezTo>
                                  <a:pt x="489" y="97"/>
                                  <a:pt x="489" y="97"/>
                                  <a:pt x="489" y="97"/>
                                </a:cubicBezTo>
                                <a:cubicBezTo>
                                  <a:pt x="466" y="46"/>
                                  <a:pt x="466" y="46"/>
                                  <a:pt x="466" y="46"/>
                                </a:cubicBezTo>
                                <a:cubicBezTo>
                                  <a:pt x="459" y="46"/>
                                  <a:pt x="459" y="46"/>
                                  <a:pt x="459" y="46"/>
                                </a:cubicBezTo>
                                <a:lnTo>
                                  <a:pt x="486" y="104"/>
                                </a:lnTo>
                                <a:close/>
                                <a:moveTo>
                                  <a:pt x="427" y="46"/>
                                </a:moveTo>
                                <a:cubicBezTo>
                                  <a:pt x="427" y="103"/>
                                  <a:pt x="427" y="103"/>
                                  <a:pt x="427" y="103"/>
                                </a:cubicBezTo>
                                <a:cubicBezTo>
                                  <a:pt x="433" y="103"/>
                                  <a:pt x="433" y="103"/>
                                  <a:pt x="433" y="103"/>
                                </a:cubicBezTo>
                                <a:cubicBezTo>
                                  <a:pt x="433" y="73"/>
                                  <a:pt x="433" y="73"/>
                                  <a:pt x="433" y="73"/>
                                </a:cubicBezTo>
                                <a:cubicBezTo>
                                  <a:pt x="433" y="63"/>
                                  <a:pt x="433" y="60"/>
                                  <a:pt x="435" y="57"/>
                                </a:cubicBezTo>
                                <a:cubicBezTo>
                                  <a:pt x="437" y="53"/>
                                  <a:pt x="441" y="50"/>
                                  <a:pt x="445" y="50"/>
                                </a:cubicBezTo>
                                <a:cubicBezTo>
                                  <a:pt x="446" y="50"/>
                                  <a:pt x="447" y="50"/>
                                  <a:pt x="449" y="51"/>
                                </a:cubicBezTo>
                                <a:cubicBezTo>
                                  <a:pt x="452" y="46"/>
                                  <a:pt x="452" y="46"/>
                                  <a:pt x="452" y="46"/>
                                </a:cubicBezTo>
                                <a:cubicBezTo>
                                  <a:pt x="449" y="45"/>
                                  <a:pt x="448" y="45"/>
                                  <a:pt x="446" y="45"/>
                                </a:cubicBezTo>
                                <a:cubicBezTo>
                                  <a:pt x="440" y="45"/>
                                  <a:pt x="436" y="48"/>
                                  <a:pt x="433" y="54"/>
                                </a:cubicBezTo>
                                <a:cubicBezTo>
                                  <a:pt x="433" y="46"/>
                                  <a:pt x="433" y="46"/>
                                  <a:pt x="433" y="46"/>
                                </a:cubicBezTo>
                                <a:lnTo>
                                  <a:pt x="427" y="46"/>
                                </a:lnTo>
                                <a:close/>
                                <a:moveTo>
                                  <a:pt x="381" y="50"/>
                                </a:moveTo>
                                <a:cubicBezTo>
                                  <a:pt x="395" y="50"/>
                                  <a:pt x="405" y="61"/>
                                  <a:pt x="405" y="75"/>
                                </a:cubicBezTo>
                                <a:cubicBezTo>
                                  <a:pt x="405" y="89"/>
                                  <a:pt x="395" y="100"/>
                                  <a:pt x="381" y="100"/>
                                </a:cubicBezTo>
                                <a:cubicBezTo>
                                  <a:pt x="368" y="100"/>
                                  <a:pt x="357" y="89"/>
                                  <a:pt x="357" y="75"/>
                                </a:cubicBezTo>
                                <a:cubicBezTo>
                                  <a:pt x="357" y="61"/>
                                  <a:pt x="368" y="50"/>
                                  <a:pt x="381" y="50"/>
                                </a:cubicBezTo>
                                <a:moveTo>
                                  <a:pt x="381" y="45"/>
                                </a:moveTo>
                                <a:cubicBezTo>
                                  <a:pt x="365" y="45"/>
                                  <a:pt x="351" y="59"/>
                                  <a:pt x="351" y="75"/>
                                </a:cubicBezTo>
                                <a:cubicBezTo>
                                  <a:pt x="351" y="92"/>
                                  <a:pt x="365" y="105"/>
                                  <a:pt x="381" y="105"/>
                                </a:cubicBezTo>
                                <a:cubicBezTo>
                                  <a:pt x="398" y="105"/>
                                  <a:pt x="411" y="92"/>
                                  <a:pt x="411" y="75"/>
                                </a:cubicBezTo>
                                <a:cubicBezTo>
                                  <a:pt x="411" y="58"/>
                                  <a:pt x="398" y="45"/>
                                  <a:pt x="381" y="45"/>
                                </a:cubicBezTo>
                                <a:moveTo>
                                  <a:pt x="332" y="22"/>
                                </a:moveTo>
                                <a:cubicBezTo>
                                  <a:pt x="329" y="22"/>
                                  <a:pt x="327" y="25"/>
                                  <a:pt x="327" y="27"/>
                                </a:cubicBezTo>
                                <a:cubicBezTo>
                                  <a:pt x="327" y="30"/>
                                  <a:pt x="329" y="32"/>
                                  <a:pt x="332" y="32"/>
                                </a:cubicBezTo>
                                <a:cubicBezTo>
                                  <a:pt x="335" y="32"/>
                                  <a:pt x="337" y="30"/>
                                  <a:pt x="337" y="27"/>
                                </a:cubicBezTo>
                                <a:cubicBezTo>
                                  <a:pt x="337" y="25"/>
                                  <a:pt x="335" y="22"/>
                                  <a:pt x="332" y="22"/>
                                </a:cubicBezTo>
                                <a:moveTo>
                                  <a:pt x="335" y="46"/>
                                </a:moveTo>
                                <a:cubicBezTo>
                                  <a:pt x="329" y="46"/>
                                  <a:pt x="329" y="46"/>
                                  <a:pt x="329" y="46"/>
                                </a:cubicBezTo>
                                <a:cubicBezTo>
                                  <a:pt x="329" y="103"/>
                                  <a:pt x="329" y="103"/>
                                  <a:pt x="329" y="103"/>
                                </a:cubicBezTo>
                                <a:cubicBezTo>
                                  <a:pt x="335" y="103"/>
                                  <a:pt x="335" y="103"/>
                                  <a:pt x="335" y="103"/>
                                </a:cubicBezTo>
                                <a:lnTo>
                                  <a:pt x="335" y="46"/>
                                </a:lnTo>
                                <a:close/>
                                <a:moveTo>
                                  <a:pt x="293" y="46"/>
                                </a:moveTo>
                                <a:cubicBezTo>
                                  <a:pt x="293" y="103"/>
                                  <a:pt x="293" y="103"/>
                                  <a:pt x="293" y="103"/>
                                </a:cubicBezTo>
                                <a:cubicBezTo>
                                  <a:pt x="299" y="103"/>
                                  <a:pt x="299" y="103"/>
                                  <a:pt x="299" y="103"/>
                                </a:cubicBezTo>
                                <a:cubicBezTo>
                                  <a:pt x="299" y="73"/>
                                  <a:pt x="299" y="73"/>
                                  <a:pt x="299" y="73"/>
                                </a:cubicBezTo>
                                <a:cubicBezTo>
                                  <a:pt x="299" y="63"/>
                                  <a:pt x="299" y="60"/>
                                  <a:pt x="301" y="57"/>
                                </a:cubicBezTo>
                                <a:cubicBezTo>
                                  <a:pt x="302" y="53"/>
                                  <a:pt x="307" y="50"/>
                                  <a:pt x="311" y="50"/>
                                </a:cubicBezTo>
                                <a:cubicBezTo>
                                  <a:pt x="312" y="50"/>
                                  <a:pt x="313" y="50"/>
                                  <a:pt x="315" y="51"/>
                                </a:cubicBezTo>
                                <a:cubicBezTo>
                                  <a:pt x="318" y="46"/>
                                  <a:pt x="318" y="46"/>
                                  <a:pt x="318" y="46"/>
                                </a:cubicBezTo>
                                <a:cubicBezTo>
                                  <a:pt x="315" y="45"/>
                                  <a:pt x="314" y="45"/>
                                  <a:pt x="311" y="45"/>
                                </a:cubicBezTo>
                                <a:cubicBezTo>
                                  <a:pt x="306" y="45"/>
                                  <a:pt x="302" y="48"/>
                                  <a:pt x="299" y="54"/>
                                </a:cubicBezTo>
                                <a:cubicBezTo>
                                  <a:pt x="299" y="46"/>
                                  <a:pt x="299" y="46"/>
                                  <a:pt x="299" y="46"/>
                                </a:cubicBezTo>
                                <a:lnTo>
                                  <a:pt x="293" y="46"/>
                                </a:lnTo>
                                <a:close/>
                                <a:moveTo>
                                  <a:pt x="240" y="53"/>
                                </a:moveTo>
                                <a:cubicBezTo>
                                  <a:pt x="240" y="16"/>
                                  <a:pt x="240" y="16"/>
                                  <a:pt x="240" y="16"/>
                                </a:cubicBezTo>
                                <a:cubicBezTo>
                                  <a:pt x="251" y="16"/>
                                  <a:pt x="251" y="16"/>
                                  <a:pt x="251" y="16"/>
                                </a:cubicBezTo>
                                <a:cubicBezTo>
                                  <a:pt x="265" y="16"/>
                                  <a:pt x="272" y="22"/>
                                  <a:pt x="272" y="34"/>
                                </a:cubicBezTo>
                                <a:cubicBezTo>
                                  <a:pt x="272" y="46"/>
                                  <a:pt x="264" y="53"/>
                                  <a:pt x="252" y="53"/>
                                </a:cubicBezTo>
                                <a:lnTo>
                                  <a:pt x="240" y="53"/>
                                </a:lnTo>
                                <a:close/>
                                <a:moveTo>
                                  <a:pt x="240" y="59"/>
                                </a:moveTo>
                                <a:cubicBezTo>
                                  <a:pt x="252" y="59"/>
                                  <a:pt x="252" y="59"/>
                                  <a:pt x="252" y="59"/>
                                </a:cubicBezTo>
                                <a:cubicBezTo>
                                  <a:pt x="269" y="59"/>
                                  <a:pt x="279" y="50"/>
                                  <a:pt x="279" y="35"/>
                                </a:cubicBezTo>
                                <a:cubicBezTo>
                                  <a:pt x="279" y="19"/>
                                  <a:pt x="269" y="10"/>
                                  <a:pt x="252" y="10"/>
                                </a:cubicBezTo>
                                <a:cubicBezTo>
                                  <a:pt x="234" y="10"/>
                                  <a:pt x="234" y="10"/>
                                  <a:pt x="234" y="10"/>
                                </a:cubicBezTo>
                                <a:cubicBezTo>
                                  <a:pt x="234" y="103"/>
                                  <a:pt x="234" y="103"/>
                                  <a:pt x="234" y="103"/>
                                </a:cubicBezTo>
                                <a:cubicBezTo>
                                  <a:pt x="240" y="103"/>
                                  <a:pt x="240" y="103"/>
                                  <a:pt x="240" y="103"/>
                                </a:cubicBezTo>
                                <a:lnTo>
                                  <a:pt x="240" y="59"/>
                                </a:lnTo>
                                <a:close/>
                                <a:moveTo>
                                  <a:pt x="131" y="70"/>
                                </a:moveTo>
                                <a:cubicBezTo>
                                  <a:pt x="133" y="59"/>
                                  <a:pt x="142" y="50"/>
                                  <a:pt x="152" y="50"/>
                                </a:cubicBezTo>
                                <a:cubicBezTo>
                                  <a:pt x="163" y="50"/>
                                  <a:pt x="171" y="58"/>
                                  <a:pt x="173" y="70"/>
                                </a:cubicBezTo>
                                <a:lnTo>
                                  <a:pt x="131" y="70"/>
                                </a:lnTo>
                                <a:close/>
                                <a:moveTo>
                                  <a:pt x="180" y="76"/>
                                </a:moveTo>
                                <a:cubicBezTo>
                                  <a:pt x="179" y="57"/>
                                  <a:pt x="169" y="45"/>
                                  <a:pt x="152" y="45"/>
                                </a:cubicBezTo>
                                <a:cubicBezTo>
                                  <a:pt x="137" y="45"/>
                                  <a:pt x="125" y="58"/>
                                  <a:pt x="125" y="75"/>
                                </a:cubicBezTo>
                                <a:cubicBezTo>
                                  <a:pt x="125" y="92"/>
                                  <a:pt x="136" y="105"/>
                                  <a:pt x="152" y="105"/>
                                </a:cubicBezTo>
                                <a:cubicBezTo>
                                  <a:pt x="164" y="105"/>
                                  <a:pt x="172" y="100"/>
                                  <a:pt x="178" y="89"/>
                                </a:cubicBezTo>
                                <a:cubicBezTo>
                                  <a:pt x="173" y="87"/>
                                  <a:pt x="173" y="87"/>
                                  <a:pt x="173" y="87"/>
                                </a:cubicBezTo>
                                <a:cubicBezTo>
                                  <a:pt x="168" y="96"/>
                                  <a:pt x="162" y="100"/>
                                  <a:pt x="153" y="100"/>
                                </a:cubicBezTo>
                                <a:cubicBezTo>
                                  <a:pt x="140" y="100"/>
                                  <a:pt x="131" y="90"/>
                                  <a:pt x="131" y="76"/>
                                </a:cubicBezTo>
                                <a:lnTo>
                                  <a:pt x="180" y="76"/>
                                </a:lnTo>
                                <a:close/>
                                <a:moveTo>
                                  <a:pt x="67" y="1"/>
                                </a:moveTo>
                                <a:cubicBezTo>
                                  <a:pt x="67" y="103"/>
                                  <a:pt x="67" y="103"/>
                                  <a:pt x="67" y="103"/>
                                </a:cubicBezTo>
                                <a:cubicBezTo>
                                  <a:pt x="72" y="103"/>
                                  <a:pt x="72" y="103"/>
                                  <a:pt x="72" y="103"/>
                                </a:cubicBezTo>
                                <a:cubicBezTo>
                                  <a:pt x="72" y="74"/>
                                  <a:pt x="72" y="74"/>
                                  <a:pt x="72" y="74"/>
                                </a:cubicBezTo>
                                <a:cubicBezTo>
                                  <a:pt x="72" y="58"/>
                                  <a:pt x="78" y="50"/>
                                  <a:pt x="89" y="50"/>
                                </a:cubicBezTo>
                                <a:cubicBezTo>
                                  <a:pt x="99" y="50"/>
                                  <a:pt x="103" y="55"/>
                                  <a:pt x="103" y="67"/>
                                </a:cubicBezTo>
                                <a:cubicBezTo>
                                  <a:pt x="103" y="103"/>
                                  <a:pt x="103" y="103"/>
                                  <a:pt x="103" y="103"/>
                                </a:cubicBezTo>
                                <a:cubicBezTo>
                                  <a:pt x="108" y="103"/>
                                  <a:pt x="108" y="103"/>
                                  <a:pt x="108" y="103"/>
                                </a:cubicBezTo>
                                <a:cubicBezTo>
                                  <a:pt x="108" y="67"/>
                                  <a:pt x="108" y="67"/>
                                  <a:pt x="108" y="67"/>
                                </a:cubicBezTo>
                                <a:cubicBezTo>
                                  <a:pt x="108" y="61"/>
                                  <a:pt x="107" y="56"/>
                                  <a:pt x="105" y="53"/>
                                </a:cubicBezTo>
                                <a:cubicBezTo>
                                  <a:pt x="102" y="48"/>
                                  <a:pt x="96" y="45"/>
                                  <a:pt x="90" y="45"/>
                                </a:cubicBezTo>
                                <a:cubicBezTo>
                                  <a:pt x="82" y="45"/>
                                  <a:pt x="77" y="48"/>
                                  <a:pt x="72" y="55"/>
                                </a:cubicBezTo>
                                <a:cubicBezTo>
                                  <a:pt x="72" y="1"/>
                                  <a:pt x="72" y="1"/>
                                  <a:pt x="72" y="1"/>
                                </a:cubicBezTo>
                                <a:lnTo>
                                  <a:pt x="67" y="1"/>
                                </a:lnTo>
                                <a:close/>
                                <a:moveTo>
                                  <a:pt x="30" y="16"/>
                                </a:moveTo>
                                <a:cubicBezTo>
                                  <a:pt x="55" y="16"/>
                                  <a:pt x="55" y="16"/>
                                  <a:pt x="55" y="16"/>
                                </a:cubicBezTo>
                                <a:cubicBezTo>
                                  <a:pt x="55" y="10"/>
                                  <a:pt x="55" y="10"/>
                                  <a:pt x="55" y="10"/>
                                </a:cubicBezTo>
                                <a:cubicBezTo>
                                  <a:pt x="0" y="10"/>
                                  <a:pt x="0" y="10"/>
                                  <a:pt x="0" y="10"/>
                                </a:cubicBezTo>
                                <a:cubicBezTo>
                                  <a:pt x="0" y="16"/>
                                  <a:pt x="0" y="16"/>
                                  <a:pt x="0" y="16"/>
                                </a:cubicBezTo>
                                <a:cubicBezTo>
                                  <a:pt x="24" y="16"/>
                                  <a:pt x="24" y="16"/>
                                  <a:pt x="24" y="16"/>
                                </a:cubicBezTo>
                                <a:cubicBezTo>
                                  <a:pt x="24" y="103"/>
                                  <a:pt x="24" y="103"/>
                                  <a:pt x="24" y="103"/>
                                </a:cubicBezTo>
                                <a:cubicBezTo>
                                  <a:pt x="30" y="103"/>
                                  <a:pt x="30" y="103"/>
                                  <a:pt x="30" y="103"/>
                                </a:cubicBezTo>
                                <a:lnTo>
                                  <a:pt x="30" y="16"/>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1751734" name="Freeform 121"/>
                        <wps:cNvSpPr>
                          <a:spLocks noEditPoints="1"/>
                        </wps:cNvSpPr>
                        <wps:spPr bwMode="auto">
                          <a:xfrm>
                            <a:off x="541020" y="9992995"/>
                            <a:ext cx="3947160" cy="86995"/>
                          </a:xfrm>
                          <a:custGeom>
                            <a:avLst/>
                            <a:gdLst>
                              <a:gd name="T0" fmla="*/ 6179 w 6216"/>
                              <a:gd name="T1" fmla="*/ 103 h 137"/>
                              <a:gd name="T2" fmla="*/ 6068 w 6216"/>
                              <a:gd name="T3" fmla="*/ 45 h 137"/>
                              <a:gd name="T4" fmla="*/ 5955 w 6216"/>
                              <a:gd name="T5" fmla="*/ 46 h 137"/>
                              <a:gd name="T6" fmla="*/ 5909 w 6216"/>
                              <a:gd name="T7" fmla="*/ 105 h 137"/>
                              <a:gd name="T8" fmla="*/ 5743 w 6216"/>
                              <a:gd name="T9" fmla="*/ 105 h 137"/>
                              <a:gd name="T10" fmla="*/ 5701 w 6216"/>
                              <a:gd name="T11" fmla="*/ 54 h 137"/>
                              <a:gd name="T12" fmla="*/ 5555 w 6216"/>
                              <a:gd name="T13" fmla="*/ 45 h 137"/>
                              <a:gd name="T14" fmla="*/ 5489 w 6216"/>
                              <a:gd name="T15" fmla="*/ 75 h 137"/>
                              <a:gd name="T16" fmla="*/ 5290 w 6216"/>
                              <a:gd name="T17" fmla="*/ 50 h 137"/>
                              <a:gd name="T18" fmla="*/ 5228 w 6216"/>
                              <a:gd name="T19" fmla="*/ 52 h 137"/>
                              <a:gd name="T20" fmla="*/ 5164 w 6216"/>
                              <a:gd name="T21" fmla="*/ 105 h 137"/>
                              <a:gd name="T22" fmla="*/ 5102 w 6216"/>
                              <a:gd name="T23" fmla="*/ 45 h 137"/>
                              <a:gd name="T24" fmla="*/ 4942 w 6216"/>
                              <a:gd name="T25" fmla="*/ 75 h 137"/>
                              <a:gd name="T26" fmla="*/ 4912 w 6216"/>
                              <a:gd name="T27" fmla="*/ 103 h 137"/>
                              <a:gd name="T28" fmla="*/ 4828 w 6216"/>
                              <a:gd name="T29" fmla="*/ 22 h 137"/>
                              <a:gd name="T30" fmla="*/ 4688 w 6216"/>
                              <a:gd name="T31" fmla="*/ 70 h 137"/>
                              <a:gd name="T32" fmla="*/ 4629 w 6216"/>
                              <a:gd name="T33" fmla="*/ 55 h 137"/>
                              <a:gd name="T34" fmla="*/ 4574 w 6216"/>
                              <a:gd name="T35" fmla="*/ 50 h 137"/>
                              <a:gd name="T36" fmla="*/ 4501 w 6216"/>
                              <a:gd name="T37" fmla="*/ 46 h 137"/>
                              <a:gd name="T38" fmla="*/ 4400 w 6216"/>
                              <a:gd name="T39" fmla="*/ 73 h 137"/>
                              <a:gd name="T40" fmla="*/ 4271 w 6216"/>
                              <a:gd name="T41" fmla="*/ 10 h 137"/>
                              <a:gd name="T42" fmla="*/ 4137 w 6216"/>
                              <a:gd name="T43" fmla="*/ 46 h 137"/>
                              <a:gd name="T44" fmla="*/ 4125 w 6216"/>
                              <a:gd name="T45" fmla="*/ 54 h 137"/>
                              <a:gd name="T46" fmla="*/ 4015 w 6216"/>
                              <a:gd name="T47" fmla="*/ 50 h 137"/>
                              <a:gd name="T48" fmla="*/ 3877 w 6216"/>
                              <a:gd name="T49" fmla="*/ 100 h 137"/>
                              <a:gd name="T50" fmla="*/ 3819 w 6216"/>
                              <a:gd name="T51" fmla="*/ 100 h 137"/>
                              <a:gd name="T52" fmla="*/ 3717 w 6216"/>
                              <a:gd name="T53" fmla="*/ 69 h 137"/>
                              <a:gd name="T54" fmla="*/ 3660 w 6216"/>
                              <a:gd name="T55" fmla="*/ 89 h 137"/>
                              <a:gd name="T56" fmla="*/ 3513 w 6216"/>
                              <a:gd name="T57" fmla="*/ 74 h 137"/>
                              <a:gd name="T58" fmla="*/ 3407 w 6216"/>
                              <a:gd name="T59" fmla="*/ 75 h 137"/>
                              <a:gd name="T60" fmla="*/ 3273 w 6216"/>
                              <a:gd name="T61" fmla="*/ 5 h 137"/>
                              <a:gd name="T62" fmla="*/ 3211 w 6216"/>
                              <a:gd name="T63" fmla="*/ 45 h 137"/>
                              <a:gd name="T64" fmla="*/ 3013 w 6216"/>
                              <a:gd name="T65" fmla="*/ 75 h 137"/>
                              <a:gd name="T66" fmla="*/ 2958 w 6216"/>
                              <a:gd name="T67" fmla="*/ 46 h 137"/>
                              <a:gd name="T68" fmla="*/ 2859 w 6216"/>
                              <a:gd name="T69" fmla="*/ 46 h 137"/>
                              <a:gd name="T70" fmla="*/ 2836 w 6216"/>
                              <a:gd name="T71" fmla="*/ 87 h 137"/>
                              <a:gd name="T72" fmla="*/ 2696 w 6216"/>
                              <a:gd name="T73" fmla="*/ 70 h 137"/>
                              <a:gd name="T74" fmla="*/ 2637 w 6216"/>
                              <a:gd name="T75" fmla="*/ 16 h 137"/>
                              <a:gd name="T76" fmla="*/ 2462 w 6216"/>
                              <a:gd name="T77" fmla="*/ 46 h 137"/>
                              <a:gd name="T78" fmla="*/ 2328 w 6216"/>
                              <a:gd name="T79" fmla="*/ 46 h 137"/>
                              <a:gd name="T80" fmla="*/ 2286 w 6216"/>
                              <a:gd name="T81" fmla="*/ 10 h 137"/>
                              <a:gd name="T82" fmla="*/ 2106 w 6216"/>
                              <a:gd name="T83" fmla="*/ 74 h 137"/>
                              <a:gd name="T84" fmla="*/ 1998 w 6216"/>
                              <a:gd name="T85" fmla="*/ 52 h 137"/>
                              <a:gd name="T86" fmla="*/ 1932 w 6216"/>
                              <a:gd name="T87" fmla="*/ 45 h 137"/>
                              <a:gd name="T88" fmla="*/ 1810 w 6216"/>
                              <a:gd name="T89" fmla="*/ 73 h 137"/>
                              <a:gd name="T90" fmla="*/ 1784 w 6216"/>
                              <a:gd name="T91" fmla="*/ 103 h 137"/>
                              <a:gd name="T92" fmla="*/ 1594 w 6216"/>
                              <a:gd name="T93" fmla="*/ 75 h 137"/>
                              <a:gd name="T94" fmla="*/ 1557 w 6216"/>
                              <a:gd name="T95" fmla="*/ 103 h 137"/>
                              <a:gd name="T96" fmla="*/ 1434 w 6216"/>
                              <a:gd name="T97" fmla="*/ 65 h 137"/>
                              <a:gd name="T98" fmla="*/ 1325 w 6216"/>
                              <a:gd name="T99" fmla="*/ 100 h 137"/>
                              <a:gd name="T100" fmla="*/ 1158 w 6216"/>
                              <a:gd name="T101" fmla="*/ 75 h 137"/>
                              <a:gd name="T102" fmla="*/ 1140 w 6216"/>
                              <a:gd name="T103" fmla="*/ 60 h 137"/>
                              <a:gd name="T104" fmla="*/ 925 w 6216"/>
                              <a:gd name="T105" fmla="*/ 103 h 137"/>
                              <a:gd name="T106" fmla="*/ 839 w 6216"/>
                              <a:gd name="T107" fmla="*/ 45 h 137"/>
                              <a:gd name="T108" fmla="*/ 753 w 6216"/>
                              <a:gd name="T109" fmla="*/ 1 h 137"/>
                              <a:gd name="T110" fmla="*/ 699 w 6216"/>
                              <a:gd name="T111" fmla="*/ 103 h 137"/>
                              <a:gd name="T112" fmla="*/ 459 w 6216"/>
                              <a:gd name="T113" fmla="*/ 46 h 137"/>
                              <a:gd name="T114" fmla="*/ 381 w 6216"/>
                              <a:gd name="T115" fmla="*/ 105 h 137"/>
                              <a:gd name="T116" fmla="*/ 311 w 6216"/>
                              <a:gd name="T117" fmla="*/ 45 h 137"/>
                              <a:gd name="T118" fmla="*/ 131 w 6216"/>
                              <a:gd name="T119" fmla="*/ 70 h 137"/>
                              <a:gd name="T120" fmla="*/ 72 w 6216"/>
                              <a:gd name="T121" fmla="*/ 55 h 1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6216" h="137">
                                <a:moveTo>
                                  <a:pt x="6211" y="45"/>
                                </a:moveTo>
                                <a:cubicBezTo>
                                  <a:pt x="6208" y="45"/>
                                  <a:pt x="6206" y="47"/>
                                  <a:pt x="6206" y="50"/>
                                </a:cubicBezTo>
                                <a:cubicBezTo>
                                  <a:pt x="6206" y="53"/>
                                  <a:pt x="6208" y="55"/>
                                  <a:pt x="6211" y="55"/>
                                </a:cubicBezTo>
                                <a:cubicBezTo>
                                  <a:pt x="6214" y="55"/>
                                  <a:pt x="6216" y="53"/>
                                  <a:pt x="6216" y="50"/>
                                </a:cubicBezTo>
                                <a:cubicBezTo>
                                  <a:pt x="6216" y="47"/>
                                  <a:pt x="6214" y="45"/>
                                  <a:pt x="6211" y="45"/>
                                </a:cubicBezTo>
                                <a:moveTo>
                                  <a:pt x="6211" y="94"/>
                                </a:moveTo>
                                <a:cubicBezTo>
                                  <a:pt x="6208" y="94"/>
                                  <a:pt x="6206" y="96"/>
                                  <a:pt x="6206" y="99"/>
                                </a:cubicBezTo>
                                <a:cubicBezTo>
                                  <a:pt x="6206" y="102"/>
                                  <a:pt x="6208" y="104"/>
                                  <a:pt x="6211" y="104"/>
                                </a:cubicBezTo>
                                <a:cubicBezTo>
                                  <a:pt x="6214" y="104"/>
                                  <a:pt x="6216" y="102"/>
                                  <a:pt x="6216" y="99"/>
                                </a:cubicBezTo>
                                <a:cubicBezTo>
                                  <a:pt x="6216" y="96"/>
                                  <a:pt x="6214" y="94"/>
                                  <a:pt x="6211" y="94"/>
                                </a:cubicBezTo>
                                <a:moveTo>
                                  <a:pt x="6184" y="52"/>
                                </a:moveTo>
                                <a:cubicBezTo>
                                  <a:pt x="6194" y="52"/>
                                  <a:pt x="6194" y="52"/>
                                  <a:pt x="6194" y="52"/>
                                </a:cubicBezTo>
                                <a:cubicBezTo>
                                  <a:pt x="6194" y="46"/>
                                  <a:pt x="6194" y="46"/>
                                  <a:pt x="6194" y="46"/>
                                </a:cubicBezTo>
                                <a:cubicBezTo>
                                  <a:pt x="6184" y="46"/>
                                  <a:pt x="6184" y="46"/>
                                  <a:pt x="6184" y="46"/>
                                </a:cubicBezTo>
                                <a:cubicBezTo>
                                  <a:pt x="6184" y="26"/>
                                  <a:pt x="6184" y="26"/>
                                  <a:pt x="6184" y="26"/>
                                </a:cubicBezTo>
                                <a:cubicBezTo>
                                  <a:pt x="6179" y="26"/>
                                  <a:pt x="6179" y="26"/>
                                  <a:pt x="6179" y="26"/>
                                </a:cubicBezTo>
                                <a:cubicBezTo>
                                  <a:pt x="6179" y="46"/>
                                  <a:pt x="6179" y="46"/>
                                  <a:pt x="6179" y="46"/>
                                </a:cubicBezTo>
                                <a:cubicBezTo>
                                  <a:pt x="6172" y="46"/>
                                  <a:pt x="6172" y="46"/>
                                  <a:pt x="6172" y="46"/>
                                </a:cubicBezTo>
                                <a:cubicBezTo>
                                  <a:pt x="6172" y="52"/>
                                  <a:pt x="6172" y="52"/>
                                  <a:pt x="6172" y="52"/>
                                </a:cubicBezTo>
                                <a:cubicBezTo>
                                  <a:pt x="6179" y="52"/>
                                  <a:pt x="6179" y="52"/>
                                  <a:pt x="6179" y="52"/>
                                </a:cubicBezTo>
                                <a:cubicBezTo>
                                  <a:pt x="6179" y="103"/>
                                  <a:pt x="6179" y="103"/>
                                  <a:pt x="6179" y="103"/>
                                </a:cubicBezTo>
                                <a:cubicBezTo>
                                  <a:pt x="6184" y="103"/>
                                  <a:pt x="6184" y="103"/>
                                  <a:pt x="6184" y="103"/>
                                </a:cubicBezTo>
                                <a:lnTo>
                                  <a:pt x="6184" y="52"/>
                                </a:lnTo>
                                <a:close/>
                                <a:moveTo>
                                  <a:pt x="6162" y="52"/>
                                </a:moveTo>
                                <a:cubicBezTo>
                                  <a:pt x="6155" y="47"/>
                                  <a:pt x="6150" y="45"/>
                                  <a:pt x="6142" y="45"/>
                                </a:cubicBezTo>
                                <a:cubicBezTo>
                                  <a:pt x="6125" y="45"/>
                                  <a:pt x="6113" y="58"/>
                                  <a:pt x="6113" y="75"/>
                                </a:cubicBezTo>
                                <a:cubicBezTo>
                                  <a:pt x="6113" y="92"/>
                                  <a:pt x="6125" y="105"/>
                                  <a:pt x="6142" y="105"/>
                                </a:cubicBezTo>
                                <a:cubicBezTo>
                                  <a:pt x="6150" y="105"/>
                                  <a:pt x="6156" y="102"/>
                                  <a:pt x="6163" y="97"/>
                                </a:cubicBezTo>
                                <a:cubicBezTo>
                                  <a:pt x="6163" y="89"/>
                                  <a:pt x="6163" y="89"/>
                                  <a:pt x="6163" y="89"/>
                                </a:cubicBezTo>
                                <a:cubicBezTo>
                                  <a:pt x="6157" y="96"/>
                                  <a:pt x="6150" y="100"/>
                                  <a:pt x="6142" y="100"/>
                                </a:cubicBezTo>
                                <a:cubicBezTo>
                                  <a:pt x="6129" y="100"/>
                                  <a:pt x="6118" y="89"/>
                                  <a:pt x="6118" y="75"/>
                                </a:cubicBezTo>
                                <a:cubicBezTo>
                                  <a:pt x="6118" y="61"/>
                                  <a:pt x="6129" y="50"/>
                                  <a:pt x="6142" y="50"/>
                                </a:cubicBezTo>
                                <a:cubicBezTo>
                                  <a:pt x="6150" y="50"/>
                                  <a:pt x="6155" y="53"/>
                                  <a:pt x="6162" y="60"/>
                                </a:cubicBezTo>
                                <a:lnTo>
                                  <a:pt x="6162" y="52"/>
                                </a:lnTo>
                                <a:close/>
                                <a:moveTo>
                                  <a:pt x="6068" y="50"/>
                                </a:moveTo>
                                <a:cubicBezTo>
                                  <a:pt x="6082" y="50"/>
                                  <a:pt x="6091" y="60"/>
                                  <a:pt x="6091" y="74"/>
                                </a:cubicBezTo>
                                <a:cubicBezTo>
                                  <a:pt x="6091" y="89"/>
                                  <a:pt x="6082" y="100"/>
                                  <a:pt x="6069" y="100"/>
                                </a:cubicBezTo>
                                <a:cubicBezTo>
                                  <a:pt x="6056" y="100"/>
                                  <a:pt x="6046" y="89"/>
                                  <a:pt x="6046" y="75"/>
                                </a:cubicBezTo>
                                <a:cubicBezTo>
                                  <a:pt x="6046" y="61"/>
                                  <a:pt x="6056" y="50"/>
                                  <a:pt x="6068" y="50"/>
                                </a:cubicBezTo>
                                <a:moveTo>
                                  <a:pt x="6091" y="46"/>
                                </a:moveTo>
                                <a:cubicBezTo>
                                  <a:pt x="6091" y="56"/>
                                  <a:pt x="6091" y="56"/>
                                  <a:pt x="6091" y="56"/>
                                </a:cubicBezTo>
                                <a:cubicBezTo>
                                  <a:pt x="6085" y="49"/>
                                  <a:pt x="6078" y="45"/>
                                  <a:pt x="6068" y="45"/>
                                </a:cubicBezTo>
                                <a:cubicBezTo>
                                  <a:pt x="6052" y="45"/>
                                  <a:pt x="6040" y="57"/>
                                  <a:pt x="6040" y="75"/>
                                </a:cubicBezTo>
                                <a:cubicBezTo>
                                  <a:pt x="6040" y="92"/>
                                  <a:pt x="6052" y="105"/>
                                  <a:pt x="6069" y="105"/>
                                </a:cubicBezTo>
                                <a:cubicBezTo>
                                  <a:pt x="6078" y="105"/>
                                  <a:pt x="6086" y="101"/>
                                  <a:pt x="6091" y="93"/>
                                </a:cubicBezTo>
                                <a:cubicBezTo>
                                  <a:pt x="6091" y="103"/>
                                  <a:pt x="6091" y="103"/>
                                  <a:pt x="6091" y="103"/>
                                </a:cubicBezTo>
                                <a:cubicBezTo>
                                  <a:pt x="6096" y="103"/>
                                  <a:pt x="6096" y="103"/>
                                  <a:pt x="6096" y="103"/>
                                </a:cubicBezTo>
                                <a:cubicBezTo>
                                  <a:pt x="6096" y="46"/>
                                  <a:pt x="6096" y="46"/>
                                  <a:pt x="6096" y="46"/>
                                </a:cubicBezTo>
                                <a:lnTo>
                                  <a:pt x="6091" y="46"/>
                                </a:lnTo>
                                <a:close/>
                                <a:moveTo>
                                  <a:pt x="6023" y="52"/>
                                </a:moveTo>
                                <a:cubicBezTo>
                                  <a:pt x="6033" y="52"/>
                                  <a:pt x="6033" y="52"/>
                                  <a:pt x="6033" y="52"/>
                                </a:cubicBezTo>
                                <a:cubicBezTo>
                                  <a:pt x="6033" y="46"/>
                                  <a:pt x="6033" y="46"/>
                                  <a:pt x="6033" y="46"/>
                                </a:cubicBezTo>
                                <a:cubicBezTo>
                                  <a:pt x="6023" y="46"/>
                                  <a:pt x="6023" y="46"/>
                                  <a:pt x="6023" y="46"/>
                                </a:cubicBezTo>
                                <a:cubicBezTo>
                                  <a:pt x="6023" y="26"/>
                                  <a:pt x="6023" y="26"/>
                                  <a:pt x="6023" y="26"/>
                                </a:cubicBezTo>
                                <a:cubicBezTo>
                                  <a:pt x="6018" y="26"/>
                                  <a:pt x="6018" y="26"/>
                                  <a:pt x="6018" y="26"/>
                                </a:cubicBezTo>
                                <a:cubicBezTo>
                                  <a:pt x="6018" y="46"/>
                                  <a:pt x="6018" y="46"/>
                                  <a:pt x="6018" y="46"/>
                                </a:cubicBezTo>
                                <a:cubicBezTo>
                                  <a:pt x="6011" y="46"/>
                                  <a:pt x="6011" y="46"/>
                                  <a:pt x="6011" y="46"/>
                                </a:cubicBezTo>
                                <a:cubicBezTo>
                                  <a:pt x="6011" y="52"/>
                                  <a:pt x="6011" y="52"/>
                                  <a:pt x="6011" y="52"/>
                                </a:cubicBezTo>
                                <a:cubicBezTo>
                                  <a:pt x="6018" y="52"/>
                                  <a:pt x="6018" y="52"/>
                                  <a:pt x="6018" y="52"/>
                                </a:cubicBezTo>
                                <a:cubicBezTo>
                                  <a:pt x="6018" y="103"/>
                                  <a:pt x="6018" y="103"/>
                                  <a:pt x="6018" y="103"/>
                                </a:cubicBezTo>
                                <a:cubicBezTo>
                                  <a:pt x="6023" y="103"/>
                                  <a:pt x="6023" y="103"/>
                                  <a:pt x="6023" y="103"/>
                                </a:cubicBezTo>
                                <a:lnTo>
                                  <a:pt x="6023" y="52"/>
                                </a:lnTo>
                                <a:close/>
                                <a:moveTo>
                                  <a:pt x="5955" y="46"/>
                                </a:moveTo>
                                <a:cubicBezTo>
                                  <a:pt x="5955" y="103"/>
                                  <a:pt x="5955" y="103"/>
                                  <a:pt x="5955" y="103"/>
                                </a:cubicBezTo>
                                <a:cubicBezTo>
                                  <a:pt x="5961" y="103"/>
                                  <a:pt x="5961" y="103"/>
                                  <a:pt x="5961" y="103"/>
                                </a:cubicBezTo>
                                <a:cubicBezTo>
                                  <a:pt x="5961" y="74"/>
                                  <a:pt x="5961" y="74"/>
                                  <a:pt x="5961" y="74"/>
                                </a:cubicBezTo>
                                <a:cubicBezTo>
                                  <a:pt x="5961" y="58"/>
                                  <a:pt x="5967" y="50"/>
                                  <a:pt x="5978" y="50"/>
                                </a:cubicBezTo>
                                <a:cubicBezTo>
                                  <a:pt x="5988" y="50"/>
                                  <a:pt x="5991" y="55"/>
                                  <a:pt x="5991" y="67"/>
                                </a:cubicBezTo>
                                <a:cubicBezTo>
                                  <a:pt x="5991" y="103"/>
                                  <a:pt x="5991" y="103"/>
                                  <a:pt x="5991" y="103"/>
                                </a:cubicBezTo>
                                <a:cubicBezTo>
                                  <a:pt x="5997" y="103"/>
                                  <a:pt x="5997" y="103"/>
                                  <a:pt x="5997" y="103"/>
                                </a:cubicBezTo>
                                <a:cubicBezTo>
                                  <a:pt x="5997" y="67"/>
                                  <a:pt x="5997" y="67"/>
                                  <a:pt x="5997" y="67"/>
                                </a:cubicBezTo>
                                <a:cubicBezTo>
                                  <a:pt x="5997" y="61"/>
                                  <a:pt x="5996" y="56"/>
                                  <a:pt x="5994" y="53"/>
                                </a:cubicBezTo>
                                <a:cubicBezTo>
                                  <a:pt x="5991" y="48"/>
                                  <a:pt x="5985" y="45"/>
                                  <a:pt x="5978" y="45"/>
                                </a:cubicBezTo>
                                <a:cubicBezTo>
                                  <a:pt x="5971" y="45"/>
                                  <a:pt x="5966" y="48"/>
                                  <a:pt x="5961" y="55"/>
                                </a:cubicBezTo>
                                <a:cubicBezTo>
                                  <a:pt x="5961" y="46"/>
                                  <a:pt x="5961" y="46"/>
                                  <a:pt x="5961" y="46"/>
                                </a:cubicBezTo>
                                <a:lnTo>
                                  <a:pt x="5955" y="46"/>
                                </a:lnTo>
                                <a:close/>
                                <a:moveTo>
                                  <a:pt x="5909" y="50"/>
                                </a:moveTo>
                                <a:cubicBezTo>
                                  <a:pt x="5923" y="50"/>
                                  <a:pt x="5934" y="61"/>
                                  <a:pt x="5934" y="75"/>
                                </a:cubicBezTo>
                                <a:cubicBezTo>
                                  <a:pt x="5934" y="89"/>
                                  <a:pt x="5923" y="100"/>
                                  <a:pt x="5909" y="100"/>
                                </a:cubicBezTo>
                                <a:cubicBezTo>
                                  <a:pt x="5896" y="100"/>
                                  <a:pt x="5885" y="89"/>
                                  <a:pt x="5885" y="75"/>
                                </a:cubicBezTo>
                                <a:cubicBezTo>
                                  <a:pt x="5885" y="61"/>
                                  <a:pt x="5896" y="50"/>
                                  <a:pt x="5909" y="50"/>
                                </a:cubicBezTo>
                                <a:moveTo>
                                  <a:pt x="5909" y="45"/>
                                </a:moveTo>
                                <a:cubicBezTo>
                                  <a:pt x="5893" y="45"/>
                                  <a:pt x="5879" y="59"/>
                                  <a:pt x="5879" y="75"/>
                                </a:cubicBezTo>
                                <a:cubicBezTo>
                                  <a:pt x="5879" y="92"/>
                                  <a:pt x="5893" y="105"/>
                                  <a:pt x="5909" y="105"/>
                                </a:cubicBezTo>
                                <a:cubicBezTo>
                                  <a:pt x="5926" y="105"/>
                                  <a:pt x="5939" y="92"/>
                                  <a:pt x="5939" y="75"/>
                                </a:cubicBezTo>
                                <a:cubicBezTo>
                                  <a:pt x="5939" y="58"/>
                                  <a:pt x="5926" y="45"/>
                                  <a:pt x="5909" y="45"/>
                                </a:cubicBezTo>
                                <a:moveTo>
                                  <a:pt x="5867" y="52"/>
                                </a:moveTo>
                                <a:cubicBezTo>
                                  <a:pt x="5861" y="47"/>
                                  <a:pt x="5855" y="45"/>
                                  <a:pt x="5847" y="45"/>
                                </a:cubicBezTo>
                                <a:cubicBezTo>
                                  <a:pt x="5830" y="45"/>
                                  <a:pt x="5818" y="58"/>
                                  <a:pt x="5818" y="75"/>
                                </a:cubicBezTo>
                                <a:cubicBezTo>
                                  <a:pt x="5818" y="92"/>
                                  <a:pt x="5830" y="105"/>
                                  <a:pt x="5847" y="105"/>
                                </a:cubicBezTo>
                                <a:cubicBezTo>
                                  <a:pt x="5855" y="105"/>
                                  <a:pt x="5861" y="102"/>
                                  <a:pt x="5868" y="97"/>
                                </a:cubicBezTo>
                                <a:cubicBezTo>
                                  <a:pt x="5868" y="89"/>
                                  <a:pt x="5868" y="89"/>
                                  <a:pt x="5868" y="89"/>
                                </a:cubicBezTo>
                                <a:cubicBezTo>
                                  <a:pt x="5862" y="96"/>
                                  <a:pt x="5855" y="100"/>
                                  <a:pt x="5847" y="100"/>
                                </a:cubicBezTo>
                                <a:cubicBezTo>
                                  <a:pt x="5834" y="100"/>
                                  <a:pt x="5823" y="89"/>
                                  <a:pt x="5823" y="75"/>
                                </a:cubicBezTo>
                                <a:cubicBezTo>
                                  <a:pt x="5823" y="61"/>
                                  <a:pt x="5834" y="50"/>
                                  <a:pt x="5847" y="50"/>
                                </a:cubicBezTo>
                                <a:cubicBezTo>
                                  <a:pt x="5855" y="50"/>
                                  <a:pt x="5860" y="53"/>
                                  <a:pt x="5867" y="60"/>
                                </a:cubicBezTo>
                                <a:lnTo>
                                  <a:pt x="5867" y="52"/>
                                </a:lnTo>
                                <a:close/>
                                <a:moveTo>
                                  <a:pt x="5722" y="70"/>
                                </a:moveTo>
                                <a:cubicBezTo>
                                  <a:pt x="5723" y="59"/>
                                  <a:pt x="5732" y="50"/>
                                  <a:pt x="5743" y="50"/>
                                </a:cubicBezTo>
                                <a:cubicBezTo>
                                  <a:pt x="5753" y="50"/>
                                  <a:pt x="5762" y="58"/>
                                  <a:pt x="5764" y="70"/>
                                </a:cubicBezTo>
                                <a:lnTo>
                                  <a:pt x="5722" y="70"/>
                                </a:lnTo>
                                <a:close/>
                                <a:moveTo>
                                  <a:pt x="5770" y="76"/>
                                </a:moveTo>
                                <a:cubicBezTo>
                                  <a:pt x="5770" y="57"/>
                                  <a:pt x="5759" y="45"/>
                                  <a:pt x="5743" y="45"/>
                                </a:cubicBezTo>
                                <a:cubicBezTo>
                                  <a:pt x="5727" y="45"/>
                                  <a:pt x="5715" y="58"/>
                                  <a:pt x="5715" y="75"/>
                                </a:cubicBezTo>
                                <a:cubicBezTo>
                                  <a:pt x="5715" y="92"/>
                                  <a:pt x="5727" y="105"/>
                                  <a:pt x="5743" y="105"/>
                                </a:cubicBezTo>
                                <a:cubicBezTo>
                                  <a:pt x="5754" y="105"/>
                                  <a:pt x="5762" y="100"/>
                                  <a:pt x="5768" y="89"/>
                                </a:cubicBezTo>
                                <a:cubicBezTo>
                                  <a:pt x="5764" y="87"/>
                                  <a:pt x="5764" y="87"/>
                                  <a:pt x="5764" y="87"/>
                                </a:cubicBezTo>
                                <a:cubicBezTo>
                                  <a:pt x="5758" y="96"/>
                                  <a:pt x="5752" y="100"/>
                                  <a:pt x="5743" y="100"/>
                                </a:cubicBezTo>
                                <a:cubicBezTo>
                                  <a:pt x="5731" y="100"/>
                                  <a:pt x="5722" y="90"/>
                                  <a:pt x="5721" y="76"/>
                                </a:cubicBezTo>
                                <a:lnTo>
                                  <a:pt x="5770" y="76"/>
                                </a:lnTo>
                                <a:close/>
                                <a:moveTo>
                                  <a:pt x="5701" y="54"/>
                                </a:moveTo>
                                <a:cubicBezTo>
                                  <a:pt x="5698" y="48"/>
                                  <a:pt x="5693" y="45"/>
                                  <a:pt x="5686" y="45"/>
                                </a:cubicBezTo>
                                <a:cubicBezTo>
                                  <a:pt x="5678" y="45"/>
                                  <a:pt x="5671" y="51"/>
                                  <a:pt x="5671" y="60"/>
                                </a:cubicBezTo>
                                <a:cubicBezTo>
                                  <a:pt x="5671" y="67"/>
                                  <a:pt x="5675" y="71"/>
                                  <a:pt x="5688" y="75"/>
                                </a:cubicBezTo>
                                <a:cubicBezTo>
                                  <a:pt x="5696" y="79"/>
                                  <a:pt x="5699" y="81"/>
                                  <a:pt x="5699" y="87"/>
                                </a:cubicBezTo>
                                <a:cubicBezTo>
                                  <a:pt x="5699" y="94"/>
                                  <a:pt x="5693" y="100"/>
                                  <a:pt x="5686" y="100"/>
                                </a:cubicBezTo>
                                <a:cubicBezTo>
                                  <a:pt x="5679" y="100"/>
                                  <a:pt x="5674" y="96"/>
                                  <a:pt x="5672" y="88"/>
                                </a:cubicBezTo>
                                <a:cubicBezTo>
                                  <a:pt x="5666" y="90"/>
                                  <a:pt x="5666" y="90"/>
                                  <a:pt x="5666" y="90"/>
                                </a:cubicBezTo>
                                <a:cubicBezTo>
                                  <a:pt x="5669" y="100"/>
                                  <a:pt x="5676" y="105"/>
                                  <a:pt x="5686" y="105"/>
                                </a:cubicBezTo>
                                <a:cubicBezTo>
                                  <a:pt x="5696" y="105"/>
                                  <a:pt x="5704" y="97"/>
                                  <a:pt x="5704" y="87"/>
                                </a:cubicBezTo>
                                <a:cubicBezTo>
                                  <a:pt x="5704" y="82"/>
                                  <a:pt x="5703" y="78"/>
                                  <a:pt x="5699" y="75"/>
                                </a:cubicBezTo>
                                <a:cubicBezTo>
                                  <a:pt x="5696" y="73"/>
                                  <a:pt x="5695" y="72"/>
                                  <a:pt x="5688" y="70"/>
                                </a:cubicBezTo>
                                <a:cubicBezTo>
                                  <a:pt x="5679" y="66"/>
                                  <a:pt x="5676" y="64"/>
                                  <a:pt x="5676" y="59"/>
                                </a:cubicBezTo>
                                <a:cubicBezTo>
                                  <a:pt x="5676" y="55"/>
                                  <a:pt x="5681" y="50"/>
                                  <a:pt x="5686" y="50"/>
                                </a:cubicBezTo>
                                <a:cubicBezTo>
                                  <a:pt x="5691" y="50"/>
                                  <a:pt x="5694" y="52"/>
                                  <a:pt x="5696" y="57"/>
                                </a:cubicBezTo>
                                <a:lnTo>
                                  <a:pt x="5701" y="54"/>
                                </a:lnTo>
                                <a:close/>
                                <a:moveTo>
                                  <a:pt x="5623" y="50"/>
                                </a:moveTo>
                                <a:cubicBezTo>
                                  <a:pt x="5636" y="50"/>
                                  <a:pt x="5646" y="60"/>
                                  <a:pt x="5646" y="74"/>
                                </a:cubicBezTo>
                                <a:cubicBezTo>
                                  <a:pt x="5646" y="89"/>
                                  <a:pt x="5637" y="100"/>
                                  <a:pt x="5623" y="100"/>
                                </a:cubicBezTo>
                                <a:cubicBezTo>
                                  <a:pt x="5610" y="100"/>
                                  <a:pt x="5601" y="89"/>
                                  <a:pt x="5601" y="75"/>
                                </a:cubicBezTo>
                                <a:cubicBezTo>
                                  <a:pt x="5601" y="61"/>
                                  <a:pt x="5610" y="50"/>
                                  <a:pt x="5623" y="50"/>
                                </a:cubicBezTo>
                                <a:moveTo>
                                  <a:pt x="5645" y="46"/>
                                </a:moveTo>
                                <a:cubicBezTo>
                                  <a:pt x="5645" y="56"/>
                                  <a:pt x="5645" y="56"/>
                                  <a:pt x="5645" y="56"/>
                                </a:cubicBezTo>
                                <a:cubicBezTo>
                                  <a:pt x="5640" y="49"/>
                                  <a:pt x="5632" y="45"/>
                                  <a:pt x="5623" y="45"/>
                                </a:cubicBezTo>
                                <a:cubicBezTo>
                                  <a:pt x="5606" y="45"/>
                                  <a:pt x="5595" y="57"/>
                                  <a:pt x="5595" y="75"/>
                                </a:cubicBezTo>
                                <a:cubicBezTo>
                                  <a:pt x="5595" y="92"/>
                                  <a:pt x="5607" y="105"/>
                                  <a:pt x="5623" y="105"/>
                                </a:cubicBezTo>
                                <a:cubicBezTo>
                                  <a:pt x="5632" y="105"/>
                                  <a:pt x="5640" y="101"/>
                                  <a:pt x="5645" y="93"/>
                                </a:cubicBezTo>
                                <a:cubicBezTo>
                                  <a:pt x="5645" y="103"/>
                                  <a:pt x="5645" y="103"/>
                                  <a:pt x="5645" y="103"/>
                                </a:cubicBezTo>
                                <a:cubicBezTo>
                                  <a:pt x="5651" y="103"/>
                                  <a:pt x="5651" y="103"/>
                                  <a:pt x="5651" y="103"/>
                                </a:cubicBezTo>
                                <a:cubicBezTo>
                                  <a:pt x="5651" y="46"/>
                                  <a:pt x="5651" y="46"/>
                                  <a:pt x="5651" y="46"/>
                                </a:cubicBezTo>
                                <a:lnTo>
                                  <a:pt x="5645" y="46"/>
                                </a:lnTo>
                                <a:close/>
                                <a:moveTo>
                                  <a:pt x="5534" y="70"/>
                                </a:moveTo>
                                <a:cubicBezTo>
                                  <a:pt x="5535" y="59"/>
                                  <a:pt x="5544" y="50"/>
                                  <a:pt x="5555" y="50"/>
                                </a:cubicBezTo>
                                <a:cubicBezTo>
                                  <a:pt x="5565" y="50"/>
                                  <a:pt x="5574" y="58"/>
                                  <a:pt x="5576" y="70"/>
                                </a:cubicBezTo>
                                <a:lnTo>
                                  <a:pt x="5534" y="70"/>
                                </a:lnTo>
                                <a:close/>
                                <a:moveTo>
                                  <a:pt x="5582" y="76"/>
                                </a:moveTo>
                                <a:cubicBezTo>
                                  <a:pt x="5582" y="57"/>
                                  <a:pt x="5571" y="45"/>
                                  <a:pt x="5555" y="45"/>
                                </a:cubicBezTo>
                                <a:cubicBezTo>
                                  <a:pt x="5539" y="45"/>
                                  <a:pt x="5527" y="58"/>
                                  <a:pt x="5527" y="75"/>
                                </a:cubicBezTo>
                                <a:cubicBezTo>
                                  <a:pt x="5527" y="92"/>
                                  <a:pt x="5539" y="105"/>
                                  <a:pt x="5555" y="105"/>
                                </a:cubicBezTo>
                                <a:cubicBezTo>
                                  <a:pt x="5566" y="105"/>
                                  <a:pt x="5575" y="100"/>
                                  <a:pt x="5581" y="89"/>
                                </a:cubicBezTo>
                                <a:cubicBezTo>
                                  <a:pt x="5576" y="87"/>
                                  <a:pt x="5576" y="87"/>
                                  <a:pt x="5576" y="87"/>
                                </a:cubicBezTo>
                                <a:cubicBezTo>
                                  <a:pt x="5570" y="96"/>
                                  <a:pt x="5564" y="100"/>
                                  <a:pt x="5556" y="100"/>
                                </a:cubicBezTo>
                                <a:cubicBezTo>
                                  <a:pt x="5543" y="100"/>
                                  <a:pt x="5534" y="90"/>
                                  <a:pt x="5533" y="76"/>
                                </a:cubicBezTo>
                                <a:lnTo>
                                  <a:pt x="5582" y="76"/>
                                </a:lnTo>
                                <a:close/>
                                <a:moveTo>
                                  <a:pt x="5511" y="1"/>
                                </a:moveTo>
                                <a:cubicBezTo>
                                  <a:pt x="5505" y="1"/>
                                  <a:pt x="5505" y="1"/>
                                  <a:pt x="5505" y="1"/>
                                </a:cubicBezTo>
                                <a:cubicBezTo>
                                  <a:pt x="5505" y="103"/>
                                  <a:pt x="5505" y="103"/>
                                  <a:pt x="5505" y="103"/>
                                </a:cubicBezTo>
                                <a:cubicBezTo>
                                  <a:pt x="5511" y="103"/>
                                  <a:pt x="5511" y="103"/>
                                  <a:pt x="5511" y="103"/>
                                </a:cubicBezTo>
                                <a:lnTo>
                                  <a:pt x="5511" y="1"/>
                                </a:lnTo>
                                <a:close/>
                                <a:moveTo>
                                  <a:pt x="5461" y="50"/>
                                </a:moveTo>
                                <a:cubicBezTo>
                                  <a:pt x="5474" y="50"/>
                                  <a:pt x="5483" y="61"/>
                                  <a:pt x="5483" y="75"/>
                                </a:cubicBezTo>
                                <a:cubicBezTo>
                                  <a:pt x="5483" y="89"/>
                                  <a:pt x="5474" y="100"/>
                                  <a:pt x="5461" y="100"/>
                                </a:cubicBezTo>
                                <a:cubicBezTo>
                                  <a:pt x="5448" y="100"/>
                                  <a:pt x="5438" y="90"/>
                                  <a:pt x="5438" y="76"/>
                                </a:cubicBezTo>
                                <a:cubicBezTo>
                                  <a:pt x="5438" y="61"/>
                                  <a:pt x="5447" y="50"/>
                                  <a:pt x="5461" y="50"/>
                                </a:cubicBezTo>
                                <a:moveTo>
                                  <a:pt x="5439" y="137"/>
                                </a:moveTo>
                                <a:cubicBezTo>
                                  <a:pt x="5439" y="94"/>
                                  <a:pt x="5439" y="94"/>
                                  <a:pt x="5439" y="94"/>
                                </a:cubicBezTo>
                                <a:cubicBezTo>
                                  <a:pt x="5445" y="101"/>
                                  <a:pt x="5452" y="105"/>
                                  <a:pt x="5461" y="105"/>
                                </a:cubicBezTo>
                                <a:cubicBezTo>
                                  <a:pt x="5478" y="105"/>
                                  <a:pt x="5489" y="93"/>
                                  <a:pt x="5489" y="75"/>
                                </a:cubicBezTo>
                                <a:cubicBezTo>
                                  <a:pt x="5489" y="58"/>
                                  <a:pt x="5477" y="45"/>
                                  <a:pt x="5461" y="45"/>
                                </a:cubicBezTo>
                                <a:cubicBezTo>
                                  <a:pt x="5452" y="45"/>
                                  <a:pt x="5444" y="49"/>
                                  <a:pt x="5439" y="57"/>
                                </a:cubicBezTo>
                                <a:cubicBezTo>
                                  <a:pt x="5439" y="46"/>
                                  <a:pt x="5439" y="46"/>
                                  <a:pt x="5439" y="46"/>
                                </a:cubicBezTo>
                                <a:cubicBezTo>
                                  <a:pt x="5433" y="46"/>
                                  <a:pt x="5433" y="46"/>
                                  <a:pt x="5433" y="46"/>
                                </a:cubicBezTo>
                                <a:cubicBezTo>
                                  <a:pt x="5433" y="137"/>
                                  <a:pt x="5433" y="137"/>
                                  <a:pt x="5433" y="137"/>
                                </a:cubicBezTo>
                                <a:lnTo>
                                  <a:pt x="5439" y="137"/>
                                </a:lnTo>
                                <a:close/>
                                <a:moveTo>
                                  <a:pt x="5337" y="46"/>
                                </a:moveTo>
                                <a:cubicBezTo>
                                  <a:pt x="5337" y="103"/>
                                  <a:pt x="5337" y="103"/>
                                  <a:pt x="5337" y="103"/>
                                </a:cubicBezTo>
                                <a:cubicBezTo>
                                  <a:pt x="5342" y="103"/>
                                  <a:pt x="5342" y="103"/>
                                  <a:pt x="5342" y="103"/>
                                </a:cubicBezTo>
                                <a:cubicBezTo>
                                  <a:pt x="5342" y="74"/>
                                  <a:pt x="5342" y="74"/>
                                  <a:pt x="5342" y="74"/>
                                </a:cubicBezTo>
                                <a:cubicBezTo>
                                  <a:pt x="5342" y="58"/>
                                  <a:pt x="5348" y="50"/>
                                  <a:pt x="5359" y="50"/>
                                </a:cubicBezTo>
                                <a:cubicBezTo>
                                  <a:pt x="5369" y="50"/>
                                  <a:pt x="5373" y="55"/>
                                  <a:pt x="5373" y="67"/>
                                </a:cubicBezTo>
                                <a:cubicBezTo>
                                  <a:pt x="5373" y="103"/>
                                  <a:pt x="5373" y="103"/>
                                  <a:pt x="5373" y="103"/>
                                </a:cubicBezTo>
                                <a:cubicBezTo>
                                  <a:pt x="5378" y="103"/>
                                  <a:pt x="5378" y="103"/>
                                  <a:pt x="5378" y="103"/>
                                </a:cubicBezTo>
                                <a:cubicBezTo>
                                  <a:pt x="5378" y="67"/>
                                  <a:pt x="5378" y="67"/>
                                  <a:pt x="5378" y="67"/>
                                </a:cubicBezTo>
                                <a:cubicBezTo>
                                  <a:pt x="5378" y="61"/>
                                  <a:pt x="5377" y="56"/>
                                  <a:pt x="5375" y="53"/>
                                </a:cubicBezTo>
                                <a:cubicBezTo>
                                  <a:pt x="5372" y="48"/>
                                  <a:pt x="5366" y="45"/>
                                  <a:pt x="5360" y="45"/>
                                </a:cubicBezTo>
                                <a:cubicBezTo>
                                  <a:pt x="5352" y="45"/>
                                  <a:pt x="5347" y="48"/>
                                  <a:pt x="5342" y="55"/>
                                </a:cubicBezTo>
                                <a:cubicBezTo>
                                  <a:pt x="5342" y="46"/>
                                  <a:pt x="5342" y="46"/>
                                  <a:pt x="5342" y="46"/>
                                </a:cubicBezTo>
                                <a:lnTo>
                                  <a:pt x="5337" y="46"/>
                                </a:lnTo>
                                <a:close/>
                                <a:moveTo>
                                  <a:pt x="5290" y="50"/>
                                </a:moveTo>
                                <a:cubicBezTo>
                                  <a:pt x="5304" y="50"/>
                                  <a:pt x="5315" y="61"/>
                                  <a:pt x="5315" y="75"/>
                                </a:cubicBezTo>
                                <a:cubicBezTo>
                                  <a:pt x="5315" y="89"/>
                                  <a:pt x="5304" y="100"/>
                                  <a:pt x="5290" y="100"/>
                                </a:cubicBezTo>
                                <a:cubicBezTo>
                                  <a:pt x="5277" y="100"/>
                                  <a:pt x="5266" y="89"/>
                                  <a:pt x="5266" y="75"/>
                                </a:cubicBezTo>
                                <a:cubicBezTo>
                                  <a:pt x="5266" y="61"/>
                                  <a:pt x="5277" y="50"/>
                                  <a:pt x="5290" y="50"/>
                                </a:cubicBezTo>
                                <a:moveTo>
                                  <a:pt x="5290" y="45"/>
                                </a:moveTo>
                                <a:cubicBezTo>
                                  <a:pt x="5274" y="45"/>
                                  <a:pt x="5261" y="59"/>
                                  <a:pt x="5261" y="75"/>
                                </a:cubicBezTo>
                                <a:cubicBezTo>
                                  <a:pt x="5261" y="92"/>
                                  <a:pt x="5274" y="105"/>
                                  <a:pt x="5290" y="105"/>
                                </a:cubicBezTo>
                                <a:cubicBezTo>
                                  <a:pt x="5307" y="105"/>
                                  <a:pt x="5320" y="92"/>
                                  <a:pt x="5320" y="75"/>
                                </a:cubicBezTo>
                                <a:cubicBezTo>
                                  <a:pt x="5320" y="58"/>
                                  <a:pt x="5307" y="45"/>
                                  <a:pt x="5290" y="45"/>
                                </a:cubicBezTo>
                                <a:moveTo>
                                  <a:pt x="5241" y="22"/>
                                </a:moveTo>
                                <a:cubicBezTo>
                                  <a:pt x="5239" y="22"/>
                                  <a:pt x="5236" y="25"/>
                                  <a:pt x="5236" y="27"/>
                                </a:cubicBezTo>
                                <a:cubicBezTo>
                                  <a:pt x="5236" y="30"/>
                                  <a:pt x="5239" y="32"/>
                                  <a:pt x="5241" y="32"/>
                                </a:cubicBezTo>
                                <a:cubicBezTo>
                                  <a:pt x="5244" y="32"/>
                                  <a:pt x="5247" y="30"/>
                                  <a:pt x="5247" y="27"/>
                                </a:cubicBezTo>
                                <a:cubicBezTo>
                                  <a:pt x="5247" y="25"/>
                                  <a:pt x="5244" y="22"/>
                                  <a:pt x="5241" y="22"/>
                                </a:cubicBezTo>
                                <a:moveTo>
                                  <a:pt x="5244" y="46"/>
                                </a:moveTo>
                                <a:cubicBezTo>
                                  <a:pt x="5239" y="46"/>
                                  <a:pt x="5239" y="46"/>
                                  <a:pt x="5239" y="46"/>
                                </a:cubicBezTo>
                                <a:cubicBezTo>
                                  <a:pt x="5239" y="103"/>
                                  <a:pt x="5239" y="103"/>
                                  <a:pt x="5239" y="103"/>
                                </a:cubicBezTo>
                                <a:cubicBezTo>
                                  <a:pt x="5244" y="103"/>
                                  <a:pt x="5244" y="103"/>
                                  <a:pt x="5244" y="103"/>
                                </a:cubicBezTo>
                                <a:lnTo>
                                  <a:pt x="5244" y="46"/>
                                </a:lnTo>
                                <a:close/>
                                <a:moveTo>
                                  <a:pt x="5218" y="52"/>
                                </a:moveTo>
                                <a:cubicBezTo>
                                  <a:pt x="5228" y="52"/>
                                  <a:pt x="5228" y="52"/>
                                  <a:pt x="5228" y="52"/>
                                </a:cubicBezTo>
                                <a:cubicBezTo>
                                  <a:pt x="5228" y="46"/>
                                  <a:pt x="5228" y="46"/>
                                  <a:pt x="5228" y="46"/>
                                </a:cubicBezTo>
                                <a:cubicBezTo>
                                  <a:pt x="5218" y="46"/>
                                  <a:pt x="5218" y="46"/>
                                  <a:pt x="5218" y="46"/>
                                </a:cubicBezTo>
                                <a:cubicBezTo>
                                  <a:pt x="5218" y="26"/>
                                  <a:pt x="5218" y="26"/>
                                  <a:pt x="5218" y="26"/>
                                </a:cubicBezTo>
                                <a:cubicBezTo>
                                  <a:pt x="5212" y="26"/>
                                  <a:pt x="5212" y="26"/>
                                  <a:pt x="5212" y="26"/>
                                </a:cubicBezTo>
                                <a:cubicBezTo>
                                  <a:pt x="5212" y="46"/>
                                  <a:pt x="5212" y="46"/>
                                  <a:pt x="5212" y="46"/>
                                </a:cubicBezTo>
                                <a:cubicBezTo>
                                  <a:pt x="5206" y="46"/>
                                  <a:pt x="5206" y="46"/>
                                  <a:pt x="5206" y="46"/>
                                </a:cubicBezTo>
                                <a:cubicBezTo>
                                  <a:pt x="5206" y="52"/>
                                  <a:pt x="5206" y="52"/>
                                  <a:pt x="5206" y="52"/>
                                </a:cubicBezTo>
                                <a:cubicBezTo>
                                  <a:pt x="5212" y="52"/>
                                  <a:pt x="5212" y="52"/>
                                  <a:pt x="5212" y="52"/>
                                </a:cubicBezTo>
                                <a:cubicBezTo>
                                  <a:pt x="5212" y="103"/>
                                  <a:pt x="5212" y="103"/>
                                  <a:pt x="5212" y="103"/>
                                </a:cubicBezTo>
                                <a:cubicBezTo>
                                  <a:pt x="5218" y="103"/>
                                  <a:pt x="5218" y="103"/>
                                  <a:pt x="5218" y="103"/>
                                </a:cubicBezTo>
                                <a:lnTo>
                                  <a:pt x="5218" y="52"/>
                                </a:lnTo>
                                <a:close/>
                                <a:moveTo>
                                  <a:pt x="5164" y="50"/>
                                </a:moveTo>
                                <a:cubicBezTo>
                                  <a:pt x="5177" y="50"/>
                                  <a:pt x="5186" y="60"/>
                                  <a:pt x="5186" y="74"/>
                                </a:cubicBezTo>
                                <a:cubicBezTo>
                                  <a:pt x="5186" y="89"/>
                                  <a:pt x="5177" y="100"/>
                                  <a:pt x="5164" y="100"/>
                                </a:cubicBezTo>
                                <a:cubicBezTo>
                                  <a:pt x="5151" y="100"/>
                                  <a:pt x="5141" y="89"/>
                                  <a:pt x="5141" y="75"/>
                                </a:cubicBezTo>
                                <a:cubicBezTo>
                                  <a:pt x="5141" y="61"/>
                                  <a:pt x="5151" y="50"/>
                                  <a:pt x="5164" y="50"/>
                                </a:cubicBezTo>
                                <a:moveTo>
                                  <a:pt x="5186" y="46"/>
                                </a:moveTo>
                                <a:cubicBezTo>
                                  <a:pt x="5186" y="56"/>
                                  <a:pt x="5186" y="56"/>
                                  <a:pt x="5186" y="56"/>
                                </a:cubicBezTo>
                                <a:cubicBezTo>
                                  <a:pt x="5180" y="49"/>
                                  <a:pt x="5173" y="45"/>
                                  <a:pt x="5164" y="45"/>
                                </a:cubicBezTo>
                                <a:cubicBezTo>
                                  <a:pt x="5147" y="45"/>
                                  <a:pt x="5136" y="57"/>
                                  <a:pt x="5136" y="75"/>
                                </a:cubicBezTo>
                                <a:cubicBezTo>
                                  <a:pt x="5136" y="92"/>
                                  <a:pt x="5147" y="105"/>
                                  <a:pt x="5164" y="105"/>
                                </a:cubicBezTo>
                                <a:cubicBezTo>
                                  <a:pt x="5173" y="105"/>
                                  <a:pt x="5181" y="101"/>
                                  <a:pt x="5186" y="93"/>
                                </a:cubicBezTo>
                                <a:cubicBezTo>
                                  <a:pt x="5186" y="103"/>
                                  <a:pt x="5186" y="103"/>
                                  <a:pt x="5186" y="103"/>
                                </a:cubicBezTo>
                                <a:cubicBezTo>
                                  <a:pt x="5192" y="103"/>
                                  <a:pt x="5192" y="103"/>
                                  <a:pt x="5192" y="103"/>
                                </a:cubicBezTo>
                                <a:cubicBezTo>
                                  <a:pt x="5192" y="46"/>
                                  <a:pt x="5192" y="46"/>
                                  <a:pt x="5192" y="46"/>
                                </a:cubicBezTo>
                                <a:lnTo>
                                  <a:pt x="5186" y="46"/>
                                </a:lnTo>
                                <a:close/>
                                <a:moveTo>
                                  <a:pt x="5049" y="46"/>
                                </a:moveTo>
                                <a:cubicBezTo>
                                  <a:pt x="5049" y="103"/>
                                  <a:pt x="5049" y="103"/>
                                  <a:pt x="5049" y="103"/>
                                </a:cubicBezTo>
                                <a:cubicBezTo>
                                  <a:pt x="5054" y="103"/>
                                  <a:pt x="5054" y="103"/>
                                  <a:pt x="5054" y="103"/>
                                </a:cubicBezTo>
                                <a:cubicBezTo>
                                  <a:pt x="5054" y="70"/>
                                  <a:pt x="5054" y="70"/>
                                  <a:pt x="5054" y="70"/>
                                </a:cubicBezTo>
                                <a:cubicBezTo>
                                  <a:pt x="5054" y="58"/>
                                  <a:pt x="5059" y="50"/>
                                  <a:pt x="5069" y="50"/>
                                </a:cubicBezTo>
                                <a:cubicBezTo>
                                  <a:pt x="5077" y="50"/>
                                  <a:pt x="5081" y="56"/>
                                  <a:pt x="5081" y="67"/>
                                </a:cubicBezTo>
                                <a:cubicBezTo>
                                  <a:pt x="5081" y="103"/>
                                  <a:pt x="5081" y="103"/>
                                  <a:pt x="5081" y="103"/>
                                </a:cubicBezTo>
                                <a:cubicBezTo>
                                  <a:pt x="5087" y="103"/>
                                  <a:pt x="5087" y="103"/>
                                  <a:pt x="5087" y="103"/>
                                </a:cubicBezTo>
                                <a:cubicBezTo>
                                  <a:pt x="5087" y="69"/>
                                  <a:pt x="5087" y="69"/>
                                  <a:pt x="5087" y="69"/>
                                </a:cubicBezTo>
                                <a:cubicBezTo>
                                  <a:pt x="5087" y="57"/>
                                  <a:pt x="5092" y="50"/>
                                  <a:pt x="5102" y="50"/>
                                </a:cubicBezTo>
                                <a:cubicBezTo>
                                  <a:pt x="5110" y="50"/>
                                  <a:pt x="5114" y="55"/>
                                  <a:pt x="5114" y="65"/>
                                </a:cubicBezTo>
                                <a:cubicBezTo>
                                  <a:pt x="5114" y="103"/>
                                  <a:pt x="5114" y="103"/>
                                  <a:pt x="5114" y="103"/>
                                </a:cubicBezTo>
                                <a:cubicBezTo>
                                  <a:pt x="5120" y="103"/>
                                  <a:pt x="5120" y="103"/>
                                  <a:pt x="5120" y="103"/>
                                </a:cubicBezTo>
                                <a:cubicBezTo>
                                  <a:pt x="5120" y="66"/>
                                  <a:pt x="5120" y="66"/>
                                  <a:pt x="5120" y="66"/>
                                </a:cubicBezTo>
                                <a:cubicBezTo>
                                  <a:pt x="5120" y="58"/>
                                  <a:pt x="5119" y="55"/>
                                  <a:pt x="5116" y="51"/>
                                </a:cubicBezTo>
                                <a:cubicBezTo>
                                  <a:pt x="5113" y="47"/>
                                  <a:pt x="5108" y="45"/>
                                  <a:pt x="5102" y="45"/>
                                </a:cubicBezTo>
                                <a:cubicBezTo>
                                  <a:pt x="5094" y="45"/>
                                  <a:pt x="5088" y="48"/>
                                  <a:pt x="5085" y="55"/>
                                </a:cubicBezTo>
                                <a:cubicBezTo>
                                  <a:pt x="5081" y="48"/>
                                  <a:pt x="5076" y="45"/>
                                  <a:pt x="5069" y="45"/>
                                </a:cubicBezTo>
                                <a:cubicBezTo>
                                  <a:pt x="5062" y="45"/>
                                  <a:pt x="5058" y="48"/>
                                  <a:pt x="5054" y="53"/>
                                </a:cubicBezTo>
                                <a:cubicBezTo>
                                  <a:pt x="5054" y="46"/>
                                  <a:pt x="5054" y="46"/>
                                  <a:pt x="5054" y="46"/>
                                </a:cubicBezTo>
                                <a:lnTo>
                                  <a:pt x="5049" y="46"/>
                                </a:lnTo>
                                <a:close/>
                                <a:moveTo>
                                  <a:pt x="5012" y="46"/>
                                </a:moveTo>
                                <a:cubicBezTo>
                                  <a:pt x="5012" y="103"/>
                                  <a:pt x="5012" y="103"/>
                                  <a:pt x="5012" y="103"/>
                                </a:cubicBezTo>
                                <a:cubicBezTo>
                                  <a:pt x="5018" y="103"/>
                                  <a:pt x="5018" y="103"/>
                                  <a:pt x="5018" y="103"/>
                                </a:cubicBezTo>
                                <a:cubicBezTo>
                                  <a:pt x="5018" y="73"/>
                                  <a:pt x="5018" y="73"/>
                                  <a:pt x="5018" y="73"/>
                                </a:cubicBezTo>
                                <a:cubicBezTo>
                                  <a:pt x="5018" y="63"/>
                                  <a:pt x="5018" y="60"/>
                                  <a:pt x="5020" y="57"/>
                                </a:cubicBezTo>
                                <a:cubicBezTo>
                                  <a:pt x="5022" y="53"/>
                                  <a:pt x="5026" y="50"/>
                                  <a:pt x="5030" y="50"/>
                                </a:cubicBezTo>
                                <a:cubicBezTo>
                                  <a:pt x="5031" y="50"/>
                                  <a:pt x="5032" y="50"/>
                                  <a:pt x="5034" y="51"/>
                                </a:cubicBezTo>
                                <a:cubicBezTo>
                                  <a:pt x="5037" y="46"/>
                                  <a:pt x="5037" y="46"/>
                                  <a:pt x="5037" y="46"/>
                                </a:cubicBezTo>
                                <a:cubicBezTo>
                                  <a:pt x="5034" y="45"/>
                                  <a:pt x="5033" y="45"/>
                                  <a:pt x="5031" y="45"/>
                                </a:cubicBezTo>
                                <a:cubicBezTo>
                                  <a:pt x="5025" y="45"/>
                                  <a:pt x="5021" y="48"/>
                                  <a:pt x="5018" y="54"/>
                                </a:cubicBezTo>
                                <a:cubicBezTo>
                                  <a:pt x="5018" y="46"/>
                                  <a:pt x="5018" y="46"/>
                                  <a:pt x="5018" y="46"/>
                                </a:cubicBezTo>
                                <a:lnTo>
                                  <a:pt x="5012" y="46"/>
                                </a:lnTo>
                                <a:close/>
                                <a:moveTo>
                                  <a:pt x="4966" y="50"/>
                                </a:moveTo>
                                <a:cubicBezTo>
                                  <a:pt x="4980" y="50"/>
                                  <a:pt x="4990" y="61"/>
                                  <a:pt x="4990" y="75"/>
                                </a:cubicBezTo>
                                <a:cubicBezTo>
                                  <a:pt x="4990" y="89"/>
                                  <a:pt x="4980" y="100"/>
                                  <a:pt x="4966" y="100"/>
                                </a:cubicBezTo>
                                <a:cubicBezTo>
                                  <a:pt x="4953" y="100"/>
                                  <a:pt x="4942" y="89"/>
                                  <a:pt x="4942" y="75"/>
                                </a:cubicBezTo>
                                <a:cubicBezTo>
                                  <a:pt x="4942" y="61"/>
                                  <a:pt x="4953" y="50"/>
                                  <a:pt x="4966" y="50"/>
                                </a:cubicBezTo>
                                <a:moveTo>
                                  <a:pt x="4966" y="45"/>
                                </a:moveTo>
                                <a:cubicBezTo>
                                  <a:pt x="4950" y="45"/>
                                  <a:pt x="4936" y="59"/>
                                  <a:pt x="4936" y="75"/>
                                </a:cubicBezTo>
                                <a:cubicBezTo>
                                  <a:pt x="4936" y="92"/>
                                  <a:pt x="4950" y="105"/>
                                  <a:pt x="4966" y="105"/>
                                </a:cubicBezTo>
                                <a:cubicBezTo>
                                  <a:pt x="4983" y="105"/>
                                  <a:pt x="4996" y="92"/>
                                  <a:pt x="4996" y="75"/>
                                </a:cubicBezTo>
                                <a:cubicBezTo>
                                  <a:pt x="4996" y="58"/>
                                  <a:pt x="4983" y="45"/>
                                  <a:pt x="4966" y="45"/>
                                </a:cubicBezTo>
                                <a:moveTo>
                                  <a:pt x="4918" y="52"/>
                                </a:moveTo>
                                <a:cubicBezTo>
                                  <a:pt x="4932" y="52"/>
                                  <a:pt x="4932" y="52"/>
                                  <a:pt x="4932" y="52"/>
                                </a:cubicBezTo>
                                <a:cubicBezTo>
                                  <a:pt x="4932" y="46"/>
                                  <a:pt x="4932" y="46"/>
                                  <a:pt x="4932" y="46"/>
                                </a:cubicBezTo>
                                <a:cubicBezTo>
                                  <a:pt x="4918" y="46"/>
                                  <a:pt x="4918" y="46"/>
                                  <a:pt x="4918" y="46"/>
                                </a:cubicBezTo>
                                <a:cubicBezTo>
                                  <a:pt x="4918" y="20"/>
                                  <a:pt x="4918" y="20"/>
                                  <a:pt x="4918" y="20"/>
                                </a:cubicBezTo>
                                <a:cubicBezTo>
                                  <a:pt x="4918" y="10"/>
                                  <a:pt x="4920" y="5"/>
                                  <a:pt x="4927" y="5"/>
                                </a:cubicBezTo>
                                <a:cubicBezTo>
                                  <a:pt x="4928" y="5"/>
                                  <a:pt x="4930" y="5"/>
                                  <a:pt x="4932" y="6"/>
                                </a:cubicBezTo>
                                <a:cubicBezTo>
                                  <a:pt x="4932" y="1"/>
                                  <a:pt x="4932" y="1"/>
                                  <a:pt x="4932" y="1"/>
                                </a:cubicBezTo>
                                <a:cubicBezTo>
                                  <a:pt x="4930" y="0"/>
                                  <a:pt x="4929" y="0"/>
                                  <a:pt x="4927" y="0"/>
                                </a:cubicBezTo>
                                <a:cubicBezTo>
                                  <a:pt x="4917" y="0"/>
                                  <a:pt x="4912" y="6"/>
                                  <a:pt x="4912" y="19"/>
                                </a:cubicBezTo>
                                <a:cubicBezTo>
                                  <a:pt x="4912" y="46"/>
                                  <a:pt x="4912" y="46"/>
                                  <a:pt x="4912" y="46"/>
                                </a:cubicBezTo>
                                <a:cubicBezTo>
                                  <a:pt x="4906" y="46"/>
                                  <a:pt x="4906" y="46"/>
                                  <a:pt x="4906" y="46"/>
                                </a:cubicBezTo>
                                <a:cubicBezTo>
                                  <a:pt x="4906" y="52"/>
                                  <a:pt x="4906" y="52"/>
                                  <a:pt x="4906" y="52"/>
                                </a:cubicBezTo>
                                <a:cubicBezTo>
                                  <a:pt x="4912" y="52"/>
                                  <a:pt x="4912" y="52"/>
                                  <a:pt x="4912" y="52"/>
                                </a:cubicBezTo>
                                <a:cubicBezTo>
                                  <a:pt x="4912" y="103"/>
                                  <a:pt x="4912" y="103"/>
                                  <a:pt x="4912" y="103"/>
                                </a:cubicBezTo>
                                <a:cubicBezTo>
                                  <a:pt x="4918" y="103"/>
                                  <a:pt x="4918" y="103"/>
                                  <a:pt x="4918" y="103"/>
                                </a:cubicBezTo>
                                <a:lnTo>
                                  <a:pt x="4918" y="52"/>
                                </a:lnTo>
                                <a:close/>
                                <a:moveTo>
                                  <a:pt x="4850" y="46"/>
                                </a:moveTo>
                                <a:cubicBezTo>
                                  <a:pt x="4850" y="103"/>
                                  <a:pt x="4850" y="103"/>
                                  <a:pt x="4850" y="103"/>
                                </a:cubicBezTo>
                                <a:cubicBezTo>
                                  <a:pt x="4856" y="103"/>
                                  <a:pt x="4856" y="103"/>
                                  <a:pt x="4856" y="103"/>
                                </a:cubicBezTo>
                                <a:cubicBezTo>
                                  <a:pt x="4856" y="74"/>
                                  <a:pt x="4856" y="74"/>
                                  <a:pt x="4856" y="74"/>
                                </a:cubicBezTo>
                                <a:cubicBezTo>
                                  <a:pt x="4856" y="58"/>
                                  <a:pt x="4862" y="50"/>
                                  <a:pt x="4873" y="50"/>
                                </a:cubicBezTo>
                                <a:cubicBezTo>
                                  <a:pt x="4882" y="50"/>
                                  <a:pt x="4886" y="55"/>
                                  <a:pt x="4886" y="67"/>
                                </a:cubicBezTo>
                                <a:cubicBezTo>
                                  <a:pt x="4886" y="103"/>
                                  <a:pt x="4886" y="103"/>
                                  <a:pt x="4886" y="103"/>
                                </a:cubicBezTo>
                                <a:cubicBezTo>
                                  <a:pt x="4892" y="103"/>
                                  <a:pt x="4892" y="103"/>
                                  <a:pt x="4892" y="103"/>
                                </a:cubicBezTo>
                                <a:cubicBezTo>
                                  <a:pt x="4892" y="67"/>
                                  <a:pt x="4892" y="67"/>
                                  <a:pt x="4892" y="67"/>
                                </a:cubicBezTo>
                                <a:cubicBezTo>
                                  <a:pt x="4892" y="61"/>
                                  <a:pt x="4891" y="56"/>
                                  <a:pt x="4889" y="53"/>
                                </a:cubicBezTo>
                                <a:cubicBezTo>
                                  <a:pt x="4886" y="48"/>
                                  <a:pt x="4880" y="45"/>
                                  <a:pt x="4873" y="45"/>
                                </a:cubicBezTo>
                                <a:cubicBezTo>
                                  <a:pt x="4866" y="45"/>
                                  <a:pt x="4861" y="48"/>
                                  <a:pt x="4856" y="55"/>
                                </a:cubicBezTo>
                                <a:cubicBezTo>
                                  <a:pt x="4856" y="46"/>
                                  <a:pt x="4856" y="46"/>
                                  <a:pt x="4856" y="46"/>
                                </a:cubicBezTo>
                                <a:lnTo>
                                  <a:pt x="4850" y="46"/>
                                </a:lnTo>
                                <a:close/>
                                <a:moveTo>
                                  <a:pt x="4828" y="22"/>
                                </a:moveTo>
                                <a:cubicBezTo>
                                  <a:pt x="4825" y="22"/>
                                  <a:pt x="4822" y="25"/>
                                  <a:pt x="4822" y="27"/>
                                </a:cubicBezTo>
                                <a:cubicBezTo>
                                  <a:pt x="4822" y="30"/>
                                  <a:pt x="4825" y="32"/>
                                  <a:pt x="4828" y="32"/>
                                </a:cubicBezTo>
                                <a:cubicBezTo>
                                  <a:pt x="4830" y="32"/>
                                  <a:pt x="4833" y="30"/>
                                  <a:pt x="4833" y="27"/>
                                </a:cubicBezTo>
                                <a:cubicBezTo>
                                  <a:pt x="4833" y="25"/>
                                  <a:pt x="4830" y="22"/>
                                  <a:pt x="4828" y="22"/>
                                </a:cubicBezTo>
                                <a:moveTo>
                                  <a:pt x="4830" y="46"/>
                                </a:moveTo>
                                <a:cubicBezTo>
                                  <a:pt x="4825" y="46"/>
                                  <a:pt x="4825" y="46"/>
                                  <a:pt x="4825" y="46"/>
                                </a:cubicBezTo>
                                <a:cubicBezTo>
                                  <a:pt x="4825" y="103"/>
                                  <a:pt x="4825" y="103"/>
                                  <a:pt x="4825" y="103"/>
                                </a:cubicBezTo>
                                <a:cubicBezTo>
                                  <a:pt x="4830" y="103"/>
                                  <a:pt x="4830" y="103"/>
                                  <a:pt x="4830" y="103"/>
                                </a:cubicBezTo>
                                <a:lnTo>
                                  <a:pt x="4830" y="46"/>
                                </a:lnTo>
                                <a:close/>
                                <a:moveTo>
                                  <a:pt x="4753" y="46"/>
                                </a:moveTo>
                                <a:cubicBezTo>
                                  <a:pt x="4753" y="103"/>
                                  <a:pt x="4753" y="103"/>
                                  <a:pt x="4753" y="103"/>
                                </a:cubicBezTo>
                                <a:cubicBezTo>
                                  <a:pt x="4759" y="103"/>
                                  <a:pt x="4759" y="103"/>
                                  <a:pt x="4759" y="103"/>
                                </a:cubicBezTo>
                                <a:cubicBezTo>
                                  <a:pt x="4759" y="73"/>
                                  <a:pt x="4759" y="73"/>
                                  <a:pt x="4759" y="73"/>
                                </a:cubicBezTo>
                                <a:cubicBezTo>
                                  <a:pt x="4759" y="63"/>
                                  <a:pt x="4759" y="60"/>
                                  <a:pt x="4761" y="57"/>
                                </a:cubicBezTo>
                                <a:cubicBezTo>
                                  <a:pt x="4762" y="53"/>
                                  <a:pt x="4767" y="50"/>
                                  <a:pt x="4771" y="50"/>
                                </a:cubicBezTo>
                                <a:cubicBezTo>
                                  <a:pt x="4772" y="50"/>
                                  <a:pt x="4773" y="50"/>
                                  <a:pt x="4775" y="51"/>
                                </a:cubicBezTo>
                                <a:cubicBezTo>
                                  <a:pt x="4778" y="46"/>
                                  <a:pt x="4778" y="46"/>
                                  <a:pt x="4778" y="46"/>
                                </a:cubicBezTo>
                                <a:cubicBezTo>
                                  <a:pt x="4775" y="45"/>
                                  <a:pt x="4774" y="45"/>
                                  <a:pt x="4771" y="45"/>
                                </a:cubicBezTo>
                                <a:cubicBezTo>
                                  <a:pt x="4766" y="45"/>
                                  <a:pt x="4762" y="48"/>
                                  <a:pt x="4759" y="54"/>
                                </a:cubicBezTo>
                                <a:cubicBezTo>
                                  <a:pt x="4759" y="46"/>
                                  <a:pt x="4759" y="46"/>
                                  <a:pt x="4759" y="46"/>
                                </a:cubicBezTo>
                                <a:lnTo>
                                  <a:pt x="4753" y="46"/>
                                </a:lnTo>
                                <a:close/>
                                <a:moveTo>
                                  <a:pt x="4688" y="70"/>
                                </a:moveTo>
                                <a:cubicBezTo>
                                  <a:pt x="4690" y="59"/>
                                  <a:pt x="4699" y="50"/>
                                  <a:pt x="4710" y="50"/>
                                </a:cubicBezTo>
                                <a:cubicBezTo>
                                  <a:pt x="4720" y="50"/>
                                  <a:pt x="4729" y="58"/>
                                  <a:pt x="4731" y="70"/>
                                </a:cubicBezTo>
                                <a:lnTo>
                                  <a:pt x="4688" y="70"/>
                                </a:lnTo>
                                <a:close/>
                                <a:moveTo>
                                  <a:pt x="4737" y="76"/>
                                </a:moveTo>
                                <a:cubicBezTo>
                                  <a:pt x="4737" y="57"/>
                                  <a:pt x="4726" y="45"/>
                                  <a:pt x="4710" y="45"/>
                                </a:cubicBezTo>
                                <a:cubicBezTo>
                                  <a:pt x="4694" y="45"/>
                                  <a:pt x="4682" y="58"/>
                                  <a:pt x="4682" y="75"/>
                                </a:cubicBezTo>
                                <a:cubicBezTo>
                                  <a:pt x="4682" y="92"/>
                                  <a:pt x="4694" y="105"/>
                                  <a:pt x="4710" y="105"/>
                                </a:cubicBezTo>
                                <a:cubicBezTo>
                                  <a:pt x="4721" y="105"/>
                                  <a:pt x="4729" y="100"/>
                                  <a:pt x="4735" y="89"/>
                                </a:cubicBezTo>
                                <a:cubicBezTo>
                                  <a:pt x="4730" y="87"/>
                                  <a:pt x="4730" y="87"/>
                                  <a:pt x="4730" y="87"/>
                                </a:cubicBezTo>
                                <a:cubicBezTo>
                                  <a:pt x="4725" y="96"/>
                                  <a:pt x="4719" y="100"/>
                                  <a:pt x="4710" y="100"/>
                                </a:cubicBezTo>
                                <a:cubicBezTo>
                                  <a:pt x="4697" y="100"/>
                                  <a:pt x="4689" y="90"/>
                                  <a:pt x="4688" y="76"/>
                                </a:cubicBezTo>
                                <a:lnTo>
                                  <a:pt x="4737" y="76"/>
                                </a:lnTo>
                                <a:close/>
                                <a:moveTo>
                                  <a:pt x="4624" y="1"/>
                                </a:moveTo>
                                <a:cubicBezTo>
                                  <a:pt x="4624" y="103"/>
                                  <a:pt x="4624" y="103"/>
                                  <a:pt x="4624" y="103"/>
                                </a:cubicBezTo>
                                <a:cubicBezTo>
                                  <a:pt x="4629" y="103"/>
                                  <a:pt x="4629" y="103"/>
                                  <a:pt x="4629" y="103"/>
                                </a:cubicBezTo>
                                <a:cubicBezTo>
                                  <a:pt x="4629" y="74"/>
                                  <a:pt x="4629" y="74"/>
                                  <a:pt x="4629" y="74"/>
                                </a:cubicBezTo>
                                <a:cubicBezTo>
                                  <a:pt x="4629" y="58"/>
                                  <a:pt x="4635" y="50"/>
                                  <a:pt x="4646" y="50"/>
                                </a:cubicBezTo>
                                <a:cubicBezTo>
                                  <a:pt x="4656" y="50"/>
                                  <a:pt x="4660" y="55"/>
                                  <a:pt x="4660" y="67"/>
                                </a:cubicBezTo>
                                <a:cubicBezTo>
                                  <a:pt x="4660" y="103"/>
                                  <a:pt x="4660" y="103"/>
                                  <a:pt x="4660" y="103"/>
                                </a:cubicBezTo>
                                <a:cubicBezTo>
                                  <a:pt x="4666" y="103"/>
                                  <a:pt x="4666" y="103"/>
                                  <a:pt x="4666" y="103"/>
                                </a:cubicBezTo>
                                <a:cubicBezTo>
                                  <a:pt x="4666" y="67"/>
                                  <a:pt x="4666" y="67"/>
                                  <a:pt x="4666" y="67"/>
                                </a:cubicBezTo>
                                <a:cubicBezTo>
                                  <a:pt x="4666" y="61"/>
                                  <a:pt x="4665" y="56"/>
                                  <a:pt x="4663" y="53"/>
                                </a:cubicBezTo>
                                <a:cubicBezTo>
                                  <a:pt x="4660" y="48"/>
                                  <a:pt x="4653" y="45"/>
                                  <a:pt x="4647" y="45"/>
                                </a:cubicBezTo>
                                <a:cubicBezTo>
                                  <a:pt x="4639" y="45"/>
                                  <a:pt x="4634" y="48"/>
                                  <a:pt x="4629" y="55"/>
                                </a:cubicBezTo>
                                <a:cubicBezTo>
                                  <a:pt x="4629" y="1"/>
                                  <a:pt x="4629" y="1"/>
                                  <a:pt x="4629" y="1"/>
                                </a:cubicBezTo>
                                <a:lnTo>
                                  <a:pt x="4624" y="1"/>
                                </a:lnTo>
                                <a:close/>
                                <a:moveTo>
                                  <a:pt x="4602" y="52"/>
                                </a:moveTo>
                                <a:cubicBezTo>
                                  <a:pt x="4612" y="52"/>
                                  <a:pt x="4612" y="52"/>
                                  <a:pt x="4612" y="52"/>
                                </a:cubicBezTo>
                                <a:cubicBezTo>
                                  <a:pt x="4612" y="46"/>
                                  <a:pt x="4612" y="46"/>
                                  <a:pt x="4612" y="46"/>
                                </a:cubicBezTo>
                                <a:cubicBezTo>
                                  <a:pt x="4602" y="46"/>
                                  <a:pt x="4602" y="46"/>
                                  <a:pt x="4602" y="46"/>
                                </a:cubicBezTo>
                                <a:cubicBezTo>
                                  <a:pt x="4602" y="26"/>
                                  <a:pt x="4602" y="26"/>
                                  <a:pt x="4602" y="26"/>
                                </a:cubicBezTo>
                                <a:cubicBezTo>
                                  <a:pt x="4596" y="26"/>
                                  <a:pt x="4596" y="26"/>
                                  <a:pt x="4596" y="26"/>
                                </a:cubicBezTo>
                                <a:cubicBezTo>
                                  <a:pt x="4596" y="46"/>
                                  <a:pt x="4596" y="46"/>
                                  <a:pt x="4596" y="46"/>
                                </a:cubicBezTo>
                                <a:cubicBezTo>
                                  <a:pt x="4590" y="46"/>
                                  <a:pt x="4590" y="46"/>
                                  <a:pt x="4590" y="46"/>
                                </a:cubicBezTo>
                                <a:cubicBezTo>
                                  <a:pt x="4590" y="52"/>
                                  <a:pt x="4590" y="52"/>
                                  <a:pt x="4590" y="52"/>
                                </a:cubicBezTo>
                                <a:cubicBezTo>
                                  <a:pt x="4596" y="52"/>
                                  <a:pt x="4596" y="52"/>
                                  <a:pt x="4596" y="52"/>
                                </a:cubicBezTo>
                                <a:cubicBezTo>
                                  <a:pt x="4596" y="103"/>
                                  <a:pt x="4596" y="103"/>
                                  <a:pt x="4596" y="103"/>
                                </a:cubicBezTo>
                                <a:cubicBezTo>
                                  <a:pt x="4602" y="103"/>
                                  <a:pt x="4602" y="103"/>
                                  <a:pt x="4602" y="103"/>
                                </a:cubicBezTo>
                                <a:lnTo>
                                  <a:pt x="4602" y="52"/>
                                </a:lnTo>
                                <a:close/>
                                <a:moveTo>
                                  <a:pt x="4557" y="46"/>
                                </a:moveTo>
                                <a:cubicBezTo>
                                  <a:pt x="4557" y="103"/>
                                  <a:pt x="4557" y="103"/>
                                  <a:pt x="4557" y="103"/>
                                </a:cubicBezTo>
                                <a:cubicBezTo>
                                  <a:pt x="4562" y="103"/>
                                  <a:pt x="4562" y="103"/>
                                  <a:pt x="4562" y="103"/>
                                </a:cubicBezTo>
                                <a:cubicBezTo>
                                  <a:pt x="4562" y="73"/>
                                  <a:pt x="4562" y="73"/>
                                  <a:pt x="4562" y="73"/>
                                </a:cubicBezTo>
                                <a:cubicBezTo>
                                  <a:pt x="4562" y="63"/>
                                  <a:pt x="4563" y="60"/>
                                  <a:pt x="4564" y="57"/>
                                </a:cubicBezTo>
                                <a:cubicBezTo>
                                  <a:pt x="4566" y="53"/>
                                  <a:pt x="4570" y="50"/>
                                  <a:pt x="4574" y="50"/>
                                </a:cubicBezTo>
                                <a:cubicBezTo>
                                  <a:pt x="4575" y="50"/>
                                  <a:pt x="4576" y="50"/>
                                  <a:pt x="4578" y="51"/>
                                </a:cubicBezTo>
                                <a:cubicBezTo>
                                  <a:pt x="4581" y="46"/>
                                  <a:pt x="4581" y="46"/>
                                  <a:pt x="4581" y="46"/>
                                </a:cubicBezTo>
                                <a:cubicBezTo>
                                  <a:pt x="4578" y="45"/>
                                  <a:pt x="4577" y="45"/>
                                  <a:pt x="4575" y="45"/>
                                </a:cubicBezTo>
                                <a:cubicBezTo>
                                  <a:pt x="4569" y="45"/>
                                  <a:pt x="4565" y="48"/>
                                  <a:pt x="4562" y="54"/>
                                </a:cubicBezTo>
                                <a:cubicBezTo>
                                  <a:pt x="4562" y="46"/>
                                  <a:pt x="4562" y="46"/>
                                  <a:pt x="4562" y="46"/>
                                </a:cubicBezTo>
                                <a:lnTo>
                                  <a:pt x="4557" y="46"/>
                                </a:lnTo>
                                <a:close/>
                                <a:moveTo>
                                  <a:pt x="4501" y="46"/>
                                </a:moveTo>
                                <a:cubicBezTo>
                                  <a:pt x="4496" y="46"/>
                                  <a:pt x="4496" y="46"/>
                                  <a:pt x="4496" y="46"/>
                                </a:cubicBezTo>
                                <a:cubicBezTo>
                                  <a:pt x="4496" y="82"/>
                                  <a:pt x="4496" y="82"/>
                                  <a:pt x="4496" y="82"/>
                                </a:cubicBezTo>
                                <a:cubicBezTo>
                                  <a:pt x="4496" y="90"/>
                                  <a:pt x="4497" y="94"/>
                                  <a:pt x="4500" y="98"/>
                                </a:cubicBezTo>
                                <a:cubicBezTo>
                                  <a:pt x="4504" y="102"/>
                                  <a:pt x="4510" y="105"/>
                                  <a:pt x="4516" y="105"/>
                                </a:cubicBezTo>
                                <a:cubicBezTo>
                                  <a:pt x="4523" y="105"/>
                                  <a:pt x="4529" y="102"/>
                                  <a:pt x="4533" y="98"/>
                                </a:cubicBezTo>
                                <a:cubicBezTo>
                                  <a:pt x="4536" y="94"/>
                                  <a:pt x="4537" y="90"/>
                                  <a:pt x="4537" y="82"/>
                                </a:cubicBezTo>
                                <a:cubicBezTo>
                                  <a:pt x="4537" y="46"/>
                                  <a:pt x="4537" y="46"/>
                                  <a:pt x="4537" y="46"/>
                                </a:cubicBezTo>
                                <a:cubicBezTo>
                                  <a:pt x="4531" y="46"/>
                                  <a:pt x="4531" y="46"/>
                                  <a:pt x="4531" y="46"/>
                                </a:cubicBezTo>
                                <a:cubicBezTo>
                                  <a:pt x="4531" y="80"/>
                                  <a:pt x="4531" y="80"/>
                                  <a:pt x="4531" y="80"/>
                                </a:cubicBezTo>
                                <a:cubicBezTo>
                                  <a:pt x="4531" y="87"/>
                                  <a:pt x="4531" y="90"/>
                                  <a:pt x="4529" y="93"/>
                                </a:cubicBezTo>
                                <a:cubicBezTo>
                                  <a:pt x="4527" y="97"/>
                                  <a:pt x="4522" y="100"/>
                                  <a:pt x="4516" y="100"/>
                                </a:cubicBezTo>
                                <a:cubicBezTo>
                                  <a:pt x="4511" y="100"/>
                                  <a:pt x="4505" y="97"/>
                                  <a:pt x="4503" y="93"/>
                                </a:cubicBezTo>
                                <a:cubicBezTo>
                                  <a:pt x="4502" y="90"/>
                                  <a:pt x="4501" y="87"/>
                                  <a:pt x="4501" y="80"/>
                                </a:cubicBezTo>
                                <a:lnTo>
                                  <a:pt x="4501" y="46"/>
                                </a:lnTo>
                                <a:close/>
                                <a:moveTo>
                                  <a:pt x="4471" y="52"/>
                                </a:moveTo>
                                <a:cubicBezTo>
                                  <a:pt x="4486" y="52"/>
                                  <a:pt x="4486" y="52"/>
                                  <a:pt x="4486" y="52"/>
                                </a:cubicBezTo>
                                <a:cubicBezTo>
                                  <a:pt x="4486" y="46"/>
                                  <a:pt x="4486" y="46"/>
                                  <a:pt x="4486" y="46"/>
                                </a:cubicBezTo>
                                <a:cubicBezTo>
                                  <a:pt x="4471" y="46"/>
                                  <a:pt x="4471" y="46"/>
                                  <a:pt x="4471" y="46"/>
                                </a:cubicBezTo>
                                <a:cubicBezTo>
                                  <a:pt x="4471" y="20"/>
                                  <a:pt x="4471" y="20"/>
                                  <a:pt x="4471" y="20"/>
                                </a:cubicBezTo>
                                <a:cubicBezTo>
                                  <a:pt x="4471" y="10"/>
                                  <a:pt x="4474" y="5"/>
                                  <a:pt x="4481" y="5"/>
                                </a:cubicBezTo>
                                <a:cubicBezTo>
                                  <a:pt x="4482" y="5"/>
                                  <a:pt x="4484" y="5"/>
                                  <a:pt x="4486" y="6"/>
                                </a:cubicBezTo>
                                <a:cubicBezTo>
                                  <a:pt x="4486" y="1"/>
                                  <a:pt x="4486" y="1"/>
                                  <a:pt x="4486" y="1"/>
                                </a:cubicBezTo>
                                <a:cubicBezTo>
                                  <a:pt x="4484" y="0"/>
                                  <a:pt x="4483" y="0"/>
                                  <a:pt x="4481" y="0"/>
                                </a:cubicBezTo>
                                <a:cubicBezTo>
                                  <a:pt x="4471" y="0"/>
                                  <a:pt x="4466" y="6"/>
                                  <a:pt x="4466" y="19"/>
                                </a:cubicBezTo>
                                <a:cubicBezTo>
                                  <a:pt x="4466" y="46"/>
                                  <a:pt x="4466" y="46"/>
                                  <a:pt x="4466" y="46"/>
                                </a:cubicBezTo>
                                <a:cubicBezTo>
                                  <a:pt x="4460" y="46"/>
                                  <a:pt x="4460" y="46"/>
                                  <a:pt x="4460" y="46"/>
                                </a:cubicBezTo>
                                <a:cubicBezTo>
                                  <a:pt x="4460" y="52"/>
                                  <a:pt x="4460" y="52"/>
                                  <a:pt x="4460" y="52"/>
                                </a:cubicBezTo>
                                <a:cubicBezTo>
                                  <a:pt x="4466" y="52"/>
                                  <a:pt x="4466" y="52"/>
                                  <a:pt x="4466" y="52"/>
                                </a:cubicBezTo>
                                <a:cubicBezTo>
                                  <a:pt x="4466" y="103"/>
                                  <a:pt x="4466" y="103"/>
                                  <a:pt x="4466" y="103"/>
                                </a:cubicBezTo>
                                <a:cubicBezTo>
                                  <a:pt x="4471" y="103"/>
                                  <a:pt x="4471" y="103"/>
                                  <a:pt x="4471" y="103"/>
                                </a:cubicBezTo>
                                <a:lnTo>
                                  <a:pt x="4471" y="52"/>
                                </a:lnTo>
                                <a:close/>
                                <a:moveTo>
                                  <a:pt x="4394" y="46"/>
                                </a:moveTo>
                                <a:cubicBezTo>
                                  <a:pt x="4394" y="103"/>
                                  <a:pt x="4394" y="103"/>
                                  <a:pt x="4394" y="103"/>
                                </a:cubicBezTo>
                                <a:cubicBezTo>
                                  <a:pt x="4400" y="103"/>
                                  <a:pt x="4400" y="103"/>
                                  <a:pt x="4400" y="103"/>
                                </a:cubicBezTo>
                                <a:cubicBezTo>
                                  <a:pt x="4400" y="73"/>
                                  <a:pt x="4400" y="73"/>
                                  <a:pt x="4400" y="73"/>
                                </a:cubicBezTo>
                                <a:cubicBezTo>
                                  <a:pt x="4400" y="63"/>
                                  <a:pt x="4400" y="60"/>
                                  <a:pt x="4402" y="57"/>
                                </a:cubicBezTo>
                                <a:cubicBezTo>
                                  <a:pt x="4404" y="53"/>
                                  <a:pt x="4408" y="50"/>
                                  <a:pt x="4412" y="50"/>
                                </a:cubicBezTo>
                                <a:cubicBezTo>
                                  <a:pt x="4413" y="50"/>
                                  <a:pt x="4414" y="50"/>
                                  <a:pt x="4416" y="51"/>
                                </a:cubicBezTo>
                                <a:cubicBezTo>
                                  <a:pt x="4419" y="46"/>
                                  <a:pt x="4419" y="46"/>
                                  <a:pt x="4419" y="46"/>
                                </a:cubicBezTo>
                                <a:cubicBezTo>
                                  <a:pt x="4416" y="45"/>
                                  <a:pt x="4415" y="45"/>
                                  <a:pt x="4413" y="45"/>
                                </a:cubicBezTo>
                                <a:cubicBezTo>
                                  <a:pt x="4407" y="45"/>
                                  <a:pt x="4403" y="48"/>
                                  <a:pt x="4400" y="54"/>
                                </a:cubicBezTo>
                                <a:cubicBezTo>
                                  <a:pt x="4400" y="46"/>
                                  <a:pt x="4400" y="46"/>
                                  <a:pt x="4400" y="46"/>
                                </a:cubicBezTo>
                                <a:lnTo>
                                  <a:pt x="4394" y="46"/>
                                </a:lnTo>
                                <a:close/>
                                <a:moveTo>
                                  <a:pt x="4348" y="50"/>
                                </a:moveTo>
                                <a:cubicBezTo>
                                  <a:pt x="4362" y="50"/>
                                  <a:pt x="4373" y="61"/>
                                  <a:pt x="4373" y="75"/>
                                </a:cubicBezTo>
                                <a:cubicBezTo>
                                  <a:pt x="4373" y="89"/>
                                  <a:pt x="4362" y="100"/>
                                  <a:pt x="4348" y="100"/>
                                </a:cubicBezTo>
                                <a:cubicBezTo>
                                  <a:pt x="4335" y="100"/>
                                  <a:pt x="4324" y="89"/>
                                  <a:pt x="4324" y="75"/>
                                </a:cubicBezTo>
                                <a:cubicBezTo>
                                  <a:pt x="4324" y="61"/>
                                  <a:pt x="4335" y="50"/>
                                  <a:pt x="4348" y="50"/>
                                </a:cubicBezTo>
                                <a:moveTo>
                                  <a:pt x="4348" y="45"/>
                                </a:moveTo>
                                <a:cubicBezTo>
                                  <a:pt x="4332" y="45"/>
                                  <a:pt x="4318" y="59"/>
                                  <a:pt x="4318" y="75"/>
                                </a:cubicBezTo>
                                <a:cubicBezTo>
                                  <a:pt x="4318" y="92"/>
                                  <a:pt x="4332" y="105"/>
                                  <a:pt x="4348" y="105"/>
                                </a:cubicBezTo>
                                <a:cubicBezTo>
                                  <a:pt x="4365" y="105"/>
                                  <a:pt x="4378" y="92"/>
                                  <a:pt x="4378" y="75"/>
                                </a:cubicBezTo>
                                <a:cubicBezTo>
                                  <a:pt x="4378" y="58"/>
                                  <a:pt x="4365" y="45"/>
                                  <a:pt x="4348" y="45"/>
                                </a:cubicBezTo>
                                <a:moveTo>
                                  <a:pt x="4309" y="16"/>
                                </a:moveTo>
                                <a:cubicBezTo>
                                  <a:pt x="4309" y="10"/>
                                  <a:pt x="4309" y="10"/>
                                  <a:pt x="4309" y="10"/>
                                </a:cubicBezTo>
                                <a:cubicBezTo>
                                  <a:pt x="4271" y="10"/>
                                  <a:pt x="4271" y="10"/>
                                  <a:pt x="4271" y="10"/>
                                </a:cubicBezTo>
                                <a:cubicBezTo>
                                  <a:pt x="4271" y="103"/>
                                  <a:pt x="4271" y="103"/>
                                  <a:pt x="4271" y="103"/>
                                </a:cubicBezTo>
                                <a:cubicBezTo>
                                  <a:pt x="4277" y="103"/>
                                  <a:pt x="4277" y="103"/>
                                  <a:pt x="4277" y="103"/>
                                </a:cubicBezTo>
                                <a:cubicBezTo>
                                  <a:pt x="4277" y="55"/>
                                  <a:pt x="4277" y="55"/>
                                  <a:pt x="4277" y="55"/>
                                </a:cubicBezTo>
                                <a:cubicBezTo>
                                  <a:pt x="4308" y="55"/>
                                  <a:pt x="4308" y="55"/>
                                  <a:pt x="4308" y="55"/>
                                </a:cubicBezTo>
                                <a:cubicBezTo>
                                  <a:pt x="4308" y="50"/>
                                  <a:pt x="4308" y="50"/>
                                  <a:pt x="4308" y="50"/>
                                </a:cubicBezTo>
                                <a:cubicBezTo>
                                  <a:pt x="4277" y="50"/>
                                  <a:pt x="4277" y="50"/>
                                  <a:pt x="4277" y="50"/>
                                </a:cubicBezTo>
                                <a:cubicBezTo>
                                  <a:pt x="4277" y="16"/>
                                  <a:pt x="4277" y="16"/>
                                  <a:pt x="4277" y="16"/>
                                </a:cubicBezTo>
                                <a:lnTo>
                                  <a:pt x="4309" y="16"/>
                                </a:lnTo>
                                <a:close/>
                                <a:moveTo>
                                  <a:pt x="4174" y="94"/>
                                </a:moveTo>
                                <a:cubicBezTo>
                                  <a:pt x="4171" y="94"/>
                                  <a:pt x="4169" y="96"/>
                                  <a:pt x="4169" y="99"/>
                                </a:cubicBezTo>
                                <a:cubicBezTo>
                                  <a:pt x="4169" y="102"/>
                                  <a:pt x="4171" y="104"/>
                                  <a:pt x="4174" y="104"/>
                                </a:cubicBezTo>
                                <a:cubicBezTo>
                                  <a:pt x="4177" y="104"/>
                                  <a:pt x="4179" y="102"/>
                                  <a:pt x="4179" y="99"/>
                                </a:cubicBezTo>
                                <a:cubicBezTo>
                                  <a:pt x="4179" y="96"/>
                                  <a:pt x="4177" y="94"/>
                                  <a:pt x="4174" y="94"/>
                                </a:cubicBezTo>
                                <a:moveTo>
                                  <a:pt x="4149" y="52"/>
                                </a:moveTo>
                                <a:cubicBezTo>
                                  <a:pt x="4159" y="52"/>
                                  <a:pt x="4159" y="52"/>
                                  <a:pt x="4159" y="52"/>
                                </a:cubicBezTo>
                                <a:cubicBezTo>
                                  <a:pt x="4159" y="46"/>
                                  <a:pt x="4159" y="46"/>
                                  <a:pt x="4159" y="46"/>
                                </a:cubicBezTo>
                                <a:cubicBezTo>
                                  <a:pt x="4149" y="46"/>
                                  <a:pt x="4149" y="46"/>
                                  <a:pt x="4149" y="46"/>
                                </a:cubicBezTo>
                                <a:cubicBezTo>
                                  <a:pt x="4149" y="26"/>
                                  <a:pt x="4149" y="26"/>
                                  <a:pt x="4149" y="26"/>
                                </a:cubicBezTo>
                                <a:cubicBezTo>
                                  <a:pt x="4143" y="26"/>
                                  <a:pt x="4143" y="26"/>
                                  <a:pt x="4143" y="26"/>
                                </a:cubicBezTo>
                                <a:cubicBezTo>
                                  <a:pt x="4143" y="46"/>
                                  <a:pt x="4143" y="46"/>
                                  <a:pt x="4143" y="46"/>
                                </a:cubicBezTo>
                                <a:cubicBezTo>
                                  <a:pt x="4137" y="46"/>
                                  <a:pt x="4137" y="46"/>
                                  <a:pt x="4137" y="46"/>
                                </a:cubicBezTo>
                                <a:cubicBezTo>
                                  <a:pt x="4137" y="52"/>
                                  <a:pt x="4137" y="52"/>
                                  <a:pt x="4137" y="52"/>
                                </a:cubicBezTo>
                                <a:cubicBezTo>
                                  <a:pt x="4143" y="52"/>
                                  <a:pt x="4143" y="52"/>
                                  <a:pt x="4143" y="52"/>
                                </a:cubicBezTo>
                                <a:cubicBezTo>
                                  <a:pt x="4143" y="103"/>
                                  <a:pt x="4143" y="103"/>
                                  <a:pt x="4143" y="103"/>
                                </a:cubicBezTo>
                                <a:cubicBezTo>
                                  <a:pt x="4149" y="103"/>
                                  <a:pt x="4149" y="103"/>
                                  <a:pt x="4149" y="103"/>
                                </a:cubicBezTo>
                                <a:lnTo>
                                  <a:pt x="4149" y="52"/>
                                </a:lnTo>
                                <a:close/>
                                <a:moveTo>
                                  <a:pt x="4125" y="54"/>
                                </a:moveTo>
                                <a:cubicBezTo>
                                  <a:pt x="4122" y="48"/>
                                  <a:pt x="4116" y="45"/>
                                  <a:pt x="4110" y="45"/>
                                </a:cubicBezTo>
                                <a:cubicBezTo>
                                  <a:pt x="4101" y="45"/>
                                  <a:pt x="4095" y="51"/>
                                  <a:pt x="4095" y="60"/>
                                </a:cubicBezTo>
                                <a:cubicBezTo>
                                  <a:pt x="4095" y="67"/>
                                  <a:pt x="4099" y="71"/>
                                  <a:pt x="4111" y="75"/>
                                </a:cubicBezTo>
                                <a:cubicBezTo>
                                  <a:pt x="4120" y="79"/>
                                  <a:pt x="4122" y="81"/>
                                  <a:pt x="4122" y="87"/>
                                </a:cubicBezTo>
                                <a:cubicBezTo>
                                  <a:pt x="4122" y="94"/>
                                  <a:pt x="4117" y="100"/>
                                  <a:pt x="4110" y="100"/>
                                </a:cubicBezTo>
                                <a:cubicBezTo>
                                  <a:pt x="4103" y="100"/>
                                  <a:pt x="4098" y="96"/>
                                  <a:pt x="4095" y="88"/>
                                </a:cubicBezTo>
                                <a:cubicBezTo>
                                  <a:pt x="4090" y="90"/>
                                  <a:pt x="4090" y="90"/>
                                  <a:pt x="4090" y="90"/>
                                </a:cubicBezTo>
                                <a:cubicBezTo>
                                  <a:pt x="4093" y="100"/>
                                  <a:pt x="4100" y="105"/>
                                  <a:pt x="4110" y="105"/>
                                </a:cubicBezTo>
                                <a:cubicBezTo>
                                  <a:pt x="4120" y="105"/>
                                  <a:pt x="4128" y="97"/>
                                  <a:pt x="4128" y="87"/>
                                </a:cubicBezTo>
                                <a:cubicBezTo>
                                  <a:pt x="4128" y="82"/>
                                  <a:pt x="4126" y="78"/>
                                  <a:pt x="4123" y="75"/>
                                </a:cubicBezTo>
                                <a:cubicBezTo>
                                  <a:pt x="4120" y="73"/>
                                  <a:pt x="4119" y="72"/>
                                  <a:pt x="4112" y="70"/>
                                </a:cubicBezTo>
                                <a:cubicBezTo>
                                  <a:pt x="4103" y="66"/>
                                  <a:pt x="4100" y="64"/>
                                  <a:pt x="4100" y="59"/>
                                </a:cubicBezTo>
                                <a:cubicBezTo>
                                  <a:pt x="4100" y="55"/>
                                  <a:pt x="4105" y="50"/>
                                  <a:pt x="4110" y="50"/>
                                </a:cubicBezTo>
                                <a:cubicBezTo>
                                  <a:pt x="4114" y="50"/>
                                  <a:pt x="4118" y="52"/>
                                  <a:pt x="4120" y="57"/>
                                </a:cubicBezTo>
                                <a:lnTo>
                                  <a:pt x="4125" y="54"/>
                                </a:lnTo>
                                <a:close/>
                                <a:moveTo>
                                  <a:pt x="4039" y="46"/>
                                </a:moveTo>
                                <a:cubicBezTo>
                                  <a:pt x="4034" y="46"/>
                                  <a:pt x="4034" y="46"/>
                                  <a:pt x="4034" y="46"/>
                                </a:cubicBezTo>
                                <a:cubicBezTo>
                                  <a:pt x="4034" y="82"/>
                                  <a:pt x="4034" y="82"/>
                                  <a:pt x="4034" y="82"/>
                                </a:cubicBezTo>
                                <a:cubicBezTo>
                                  <a:pt x="4034" y="90"/>
                                  <a:pt x="4035" y="94"/>
                                  <a:pt x="4038" y="98"/>
                                </a:cubicBezTo>
                                <a:cubicBezTo>
                                  <a:pt x="4041" y="102"/>
                                  <a:pt x="4047" y="105"/>
                                  <a:pt x="4054" y="105"/>
                                </a:cubicBezTo>
                                <a:cubicBezTo>
                                  <a:pt x="4061" y="105"/>
                                  <a:pt x="4067" y="102"/>
                                  <a:pt x="4070" y="98"/>
                                </a:cubicBezTo>
                                <a:cubicBezTo>
                                  <a:pt x="4074" y="94"/>
                                  <a:pt x="4075" y="90"/>
                                  <a:pt x="4075" y="82"/>
                                </a:cubicBezTo>
                                <a:cubicBezTo>
                                  <a:pt x="4075" y="46"/>
                                  <a:pt x="4075" y="46"/>
                                  <a:pt x="4075" y="46"/>
                                </a:cubicBezTo>
                                <a:cubicBezTo>
                                  <a:pt x="4069" y="46"/>
                                  <a:pt x="4069" y="46"/>
                                  <a:pt x="4069" y="46"/>
                                </a:cubicBezTo>
                                <a:cubicBezTo>
                                  <a:pt x="4069" y="80"/>
                                  <a:pt x="4069" y="80"/>
                                  <a:pt x="4069" y="80"/>
                                </a:cubicBezTo>
                                <a:cubicBezTo>
                                  <a:pt x="4069" y="87"/>
                                  <a:pt x="4068" y="90"/>
                                  <a:pt x="4067" y="93"/>
                                </a:cubicBezTo>
                                <a:cubicBezTo>
                                  <a:pt x="4065" y="97"/>
                                  <a:pt x="4060" y="100"/>
                                  <a:pt x="4054" y="100"/>
                                </a:cubicBezTo>
                                <a:cubicBezTo>
                                  <a:pt x="4048" y="100"/>
                                  <a:pt x="4043" y="97"/>
                                  <a:pt x="4041" y="93"/>
                                </a:cubicBezTo>
                                <a:cubicBezTo>
                                  <a:pt x="4040" y="90"/>
                                  <a:pt x="4039" y="87"/>
                                  <a:pt x="4039" y="80"/>
                                </a:cubicBezTo>
                                <a:lnTo>
                                  <a:pt x="4039" y="46"/>
                                </a:lnTo>
                                <a:close/>
                                <a:moveTo>
                                  <a:pt x="3997" y="46"/>
                                </a:moveTo>
                                <a:cubicBezTo>
                                  <a:pt x="3997" y="103"/>
                                  <a:pt x="3997" y="103"/>
                                  <a:pt x="3997" y="103"/>
                                </a:cubicBezTo>
                                <a:cubicBezTo>
                                  <a:pt x="4003" y="103"/>
                                  <a:pt x="4003" y="103"/>
                                  <a:pt x="4003" y="103"/>
                                </a:cubicBezTo>
                                <a:cubicBezTo>
                                  <a:pt x="4003" y="73"/>
                                  <a:pt x="4003" y="73"/>
                                  <a:pt x="4003" y="73"/>
                                </a:cubicBezTo>
                                <a:cubicBezTo>
                                  <a:pt x="4003" y="63"/>
                                  <a:pt x="4003" y="60"/>
                                  <a:pt x="4005" y="57"/>
                                </a:cubicBezTo>
                                <a:cubicBezTo>
                                  <a:pt x="4007" y="53"/>
                                  <a:pt x="4011" y="50"/>
                                  <a:pt x="4015" y="50"/>
                                </a:cubicBezTo>
                                <a:cubicBezTo>
                                  <a:pt x="4016" y="50"/>
                                  <a:pt x="4017" y="50"/>
                                  <a:pt x="4019" y="51"/>
                                </a:cubicBezTo>
                                <a:cubicBezTo>
                                  <a:pt x="4022" y="46"/>
                                  <a:pt x="4022" y="46"/>
                                  <a:pt x="4022" y="46"/>
                                </a:cubicBezTo>
                                <a:cubicBezTo>
                                  <a:pt x="4019" y="45"/>
                                  <a:pt x="4018" y="45"/>
                                  <a:pt x="4016" y="45"/>
                                </a:cubicBezTo>
                                <a:cubicBezTo>
                                  <a:pt x="4010" y="45"/>
                                  <a:pt x="4006" y="48"/>
                                  <a:pt x="4003" y="54"/>
                                </a:cubicBezTo>
                                <a:cubicBezTo>
                                  <a:pt x="4003" y="46"/>
                                  <a:pt x="4003" y="46"/>
                                  <a:pt x="4003" y="46"/>
                                </a:cubicBezTo>
                                <a:lnTo>
                                  <a:pt x="3997" y="46"/>
                                </a:lnTo>
                                <a:close/>
                                <a:moveTo>
                                  <a:pt x="3967" y="16"/>
                                </a:moveTo>
                                <a:cubicBezTo>
                                  <a:pt x="3991" y="16"/>
                                  <a:pt x="3991" y="16"/>
                                  <a:pt x="3991" y="16"/>
                                </a:cubicBezTo>
                                <a:cubicBezTo>
                                  <a:pt x="3991" y="10"/>
                                  <a:pt x="3991" y="10"/>
                                  <a:pt x="3991" y="10"/>
                                </a:cubicBezTo>
                                <a:cubicBezTo>
                                  <a:pt x="3937" y="10"/>
                                  <a:pt x="3937" y="10"/>
                                  <a:pt x="3937" y="10"/>
                                </a:cubicBezTo>
                                <a:cubicBezTo>
                                  <a:pt x="3937" y="16"/>
                                  <a:pt x="3937" y="16"/>
                                  <a:pt x="3937" y="16"/>
                                </a:cubicBezTo>
                                <a:cubicBezTo>
                                  <a:pt x="3961" y="16"/>
                                  <a:pt x="3961" y="16"/>
                                  <a:pt x="3961" y="16"/>
                                </a:cubicBezTo>
                                <a:cubicBezTo>
                                  <a:pt x="3961" y="103"/>
                                  <a:pt x="3961" y="103"/>
                                  <a:pt x="3961" y="103"/>
                                </a:cubicBezTo>
                                <a:cubicBezTo>
                                  <a:pt x="3967" y="103"/>
                                  <a:pt x="3967" y="103"/>
                                  <a:pt x="3967" y="103"/>
                                </a:cubicBezTo>
                                <a:lnTo>
                                  <a:pt x="3967" y="16"/>
                                </a:lnTo>
                                <a:close/>
                                <a:moveTo>
                                  <a:pt x="3893" y="54"/>
                                </a:moveTo>
                                <a:cubicBezTo>
                                  <a:pt x="3889" y="48"/>
                                  <a:pt x="3884" y="45"/>
                                  <a:pt x="3878" y="45"/>
                                </a:cubicBezTo>
                                <a:cubicBezTo>
                                  <a:pt x="3869" y="45"/>
                                  <a:pt x="3862" y="51"/>
                                  <a:pt x="3862" y="60"/>
                                </a:cubicBezTo>
                                <a:cubicBezTo>
                                  <a:pt x="3862" y="67"/>
                                  <a:pt x="3867" y="71"/>
                                  <a:pt x="3879" y="75"/>
                                </a:cubicBezTo>
                                <a:cubicBezTo>
                                  <a:pt x="3888" y="79"/>
                                  <a:pt x="3890" y="81"/>
                                  <a:pt x="3890" y="87"/>
                                </a:cubicBezTo>
                                <a:cubicBezTo>
                                  <a:pt x="3890" y="94"/>
                                  <a:pt x="3885" y="100"/>
                                  <a:pt x="3877" y="100"/>
                                </a:cubicBezTo>
                                <a:cubicBezTo>
                                  <a:pt x="3870" y="100"/>
                                  <a:pt x="3866" y="96"/>
                                  <a:pt x="3863" y="88"/>
                                </a:cubicBezTo>
                                <a:cubicBezTo>
                                  <a:pt x="3858" y="90"/>
                                  <a:pt x="3858" y="90"/>
                                  <a:pt x="3858" y="90"/>
                                </a:cubicBezTo>
                                <a:cubicBezTo>
                                  <a:pt x="3861" y="100"/>
                                  <a:pt x="3868" y="105"/>
                                  <a:pt x="3877" y="105"/>
                                </a:cubicBezTo>
                                <a:cubicBezTo>
                                  <a:pt x="3888" y="105"/>
                                  <a:pt x="3896" y="97"/>
                                  <a:pt x="3896" y="87"/>
                                </a:cubicBezTo>
                                <a:cubicBezTo>
                                  <a:pt x="3896" y="82"/>
                                  <a:pt x="3894" y="78"/>
                                  <a:pt x="3890" y="75"/>
                                </a:cubicBezTo>
                                <a:cubicBezTo>
                                  <a:pt x="3888" y="73"/>
                                  <a:pt x="3887" y="72"/>
                                  <a:pt x="3879" y="70"/>
                                </a:cubicBezTo>
                                <a:cubicBezTo>
                                  <a:pt x="3871" y="66"/>
                                  <a:pt x="3868" y="64"/>
                                  <a:pt x="3868" y="59"/>
                                </a:cubicBezTo>
                                <a:cubicBezTo>
                                  <a:pt x="3868" y="55"/>
                                  <a:pt x="3873" y="50"/>
                                  <a:pt x="3878" y="50"/>
                                </a:cubicBezTo>
                                <a:cubicBezTo>
                                  <a:pt x="3882" y="50"/>
                                  <a:pt x="3885" y="52"/>
                                  <a:pt x="3888" y="57"/>
                                </a:cubicBezTo>
                                <a:lnTo>
                                  <a:pt x="3893" y="54"/>
                                </a:lnTo>
                                <a:close/>
                                <a:moveTo>
                                  <a:pt x="3798" y="70"/>
                                </a:moveTo>
                                <a:cubicBezTo>
                                  <a:pt x="3799" y="59"/>
                                  <a:pt x="3808" y="50"/>
                                  <a:pt x="3819" y="50"/>
                                </a:cubicBezTo>
                                <a:cubicBezTo>
                                  <a:pt x="3829" y="50"/>
                                  <a:pt x="3838" y="58"/>
                                  <a:pt x="3840" y="70"/>
                                </a:cubicBezTo>
                                <a:lnTo>
                                  <a:pt x="3798" y="70"/>
                                </a:lnTo>
                                <a:close/>
                                <a:moveTo>
                                  <a:pt x="3846" y="76"/>
                                </a:moveTo>
                                <a:cubicBezTo>
                                  <a:pt x="3846" y="57"/>
                                  <a:pt x="3835" y="45"/>
                                  <a:pt x="3819" y="45"/>
                                </a:cubicBezTo>
                                <a:cubicBezTo>
                                  <a:pt x="3803" y="45"/>
                                  <a:pt x="3791" y="58"/>
                                  <a:pt x="3791" y="75"/>
                                </a:cubicBezTo>
                                <a:cubicBezTo>
                                  <a:pt x="3791" y="92"/>
                                  <a:pt x="3803" y="105"/>
                                  <a:pt x="3819" y="105"/>
                                </a:cubicBezTo>
                                <a:cubicBezTo>
                                  <a:pt x="3830" y="105"/>
                                  <a:pt x="3838" y="100"/>
                                  <a:pt x="3844" y="89"/>
                                </a:cubicBezTo>
                                <a:cubicBezTo>
                                  <a:pt x="3840" y="87"/>
                                  <a:pt x="3840" y="87"/>
                                  <a:pt x="3840" y="87"/>
                                </a:cubicBezTo>
                                <a:cubicBezTo>
                                  <a:pt x="3834" y="96"/>
                                  <a:pt x="3828" y="100"/>
                                  <a:pt x="3819" y="100"/>
                                </a:cubicBezTo>
                                <a:cubicBezTo>
                                  <a:pt x="3806" y="100"/>
                                  <a:pt x="3798" y="90"/>
                                  <a:pt x="3797" y="76"/>
                                </a:cubicBezTo>
                                <a:lnTo>
                                  <a:pt x="3846" y="76"/>
                                </a:lnTo>
                                <a:close/>
                                <a:moveTo>
                                  <a:pt x="3772" y="22"/>
                                </a:moveTo>
                                <a:cubicBezTo>
                                  <a:pt x="3769" y="22"/>
                                  <a:pt x="3767" y="25"/>
                                  <a:pt x="3767" y="27"/>
                                </a:cubicBezTo>
                                <a:cubicBezTo>
                                  <a:pt x="3767" y="30"/>
                                  <a:pt x="3769" y="32"/>
                                  <a:pt x="3772" y="32"/>
                                </a:cubicBezTo>
                                <a:cubicBezTo>
                                  <a:pt x="3775" y="32"/>
                                  <a:pt x="3777" y="30"/>
                                  <a:pt x="3777" y="27"/>
                                </a:cubicBezTo>
                                <a:cubicBezTo>
                                  <a:pt x="3777" y="25"/>
                                  <a:pt x="3775" y="22"/>
                                  <a:pt x="3772" y="22"/>
                                </a:cubicBezTo>
                                <a:moveTo>
                                  <a:pt x="3775" y="46"/>
                                </a:moveTo>
                                <a:cubicBezTo>
                                  <a:pt x="3769" y="46"/>
                                  <a:pt x="3769" y="46"/>
                                  <a:pt x="3769" y="46"/>
                                </a:cubicBezTo>
                                <a:cubicBezTo>
                                  <a:pt x="3769" y="103"/>
                                  <a:pt x="3769" y="103"/>
                                  <a:pt x="3769" y="103"/>
                                </a:cubicBezTo>
                                <a:cubicBezTo>
                                  <a:pt x="3775" y="103"/>
                                  <a:pt x="3775" y="103"/>
                                  <a:pt x="3775" y="103"/>
                                </a:cubicBezTo>
                                <a:lnTo>
                                  <a:pt x="3775" y="46"/>
                                </a:lnTo>
                                <a:close/>
                                <a:moveTo>
                                  <a:pt x="3678" y="46"/>
                                </a:moveTo>
                                <a:cubicBezTo>
                                  <a:pt x="3678" y="103"/>
                                  <a:pt x="3678" y="103"/>
                                  <a:pt x="3678" y="103"/>
                                </a:cubicBezTo>
                                <a:cubicBezTo>
                                  <a:pt x="3684" y="103"/>
                                  <a:pt x="3684" y="103"/>
                                  <a:pt x="3684" y="103"/>
                                </a:cubicBezTo>
                                <a:cubicBezTo>
                                  <a:pt x="3684" y="70"/>
                                  <a:pt x="3684" y="70"/>
                                  <a:pt x="3684" y="70"/>
                                </a:cubicBezTo>
                                <a:cubicBezTo>
                                  <a:pt x="3684" y="58"/>
                                  <a:pt x="3689" y="50"/>
                                  <a:pt x="3698" y="50"/>
                                </a:cubicBezTo>
                                <a:cubicBezTo>
                                  <a:pt x="3707" y="50"/>
                                  <a:pt x="3711" y="56"/>
                                  <a:pt x="3711" y="67"/>
                                </a:cubicBezTo>
                                <a:cubicBezTo>
                                  <a:pt x="3711" y="103"/>
                                  <a:pt x="3711" y="103"/>
                                  <a:pt x="3711" y="103"/>
                                </a:cubicBezTo>
                                <a:cubicBezTo>
                                  <a:pt x="3717" y="103"/>
                                  <a:pt x="3717" y="103"/>
                                  <a:pt x="3717" y="103"/>
                                </a:cubicBezTo>
                                <a:cubicBezTo>
                                  <a:pt x="3717" y="69"/>
                                  <a:pt x="3717" y="69"/>
                                  <a:pt x="3717" y="69"/>
                                </a:cubicBezTo>
                                <a:cubicBezTo>
                                  <a:pt x="3717" y="57"/>
                                  <a:pt x="3722" y="50"/>
                                  <a:pt x="3731" y="50"/>
                                </a:cubicBezTo>
                                <a:cubicBezTo>
                                  <a:pt x="3740" y="50"/>
                                  <a:pt x="3744" y="55"/>
                                  <a:pt x="3744" y="65"/>
                                </a:cubicBezTo>
                                <a:cubicBezTo>
                                  <a:pt x="3744" y="103"/>
                                  <a:pt x="3744" y="103"/>
                                  <a:pt x="3744" y="103"/>
                                </a:cubicBezTo>
                                <a:cubicBezTo>
                                  <a:pt x="3749" y="103"/>
                                  <a:pt x="3749" y="103"/>
                                  <a:pt x="3749" y="103"/>
                                </a:cubicBezTo>
                                <a:cubicBezTo>
                                  <a:pt x="3749" y="66"/>
                                  <a:pt x="3749" y="66"/>
                                  <a:pt x="3749" y="66"/>
                                </a:cubicBezTo>
                                <a:cubicBezTo>
                                  <a:pt x="3749" y="58"/>
                                  <a:pt x="3749" y="55"/>
                                  <a:pt x="3746" y="51"/>
                                </a:cubicBezTo>
                                <a:cubicBezTo>
                                  <a:pt x="3743" y="47"/>
                                  <a:pt x="3737" y="45"/>
                                  <a:pt x="3731" y="45"/>
                                </a:cubicBezTo>
                                <a:cubicBezTo>
                                  <a:pt x="3724" y="45"/>
                                  <a:pt x="3718" y="48"/>
                                  <a:pt x="3714" y="55"/>
                                </a:cubicBezTo>
                                <a:cubicBezTo>
                                  <a:pt x="3711" y="48"/>
                                  <a:pt x="3706" y="45"/>
                                  <a:pt x="3699" y="45"/>
                                </a:cubicBezTo>
                                <a:cubicBezTo>
                                  <a:pt x="3692" y="45"/>
                                  <a:pt x="3687" y="48"/>
                                  <a:pt x="3684" y="53"/>
                                </a:cubicBezTo>
                                <a:cubicBezTo>
                                  <a:pt x="3684" y="46"/>
                                  <a:pt x="3684" y="46"/>
                                  <a:pt x="3684" y="46"/>
                                </a:cubicBezTo>
                                <a:lnTo>
                                  <a:pt x="3678" y="46"/>
                                </a:lnTo>
                                <a:close/>
                                <a:moveTo>
                                  <a:pt x="3613" y="70"/>
                                </a:moveTo>
                                <a:cubicBezTo>
                                  <a:pt x="3615" y="59"/>
                                  <a:pt x="3624" y="50"/>
                                  <a:pt x="3635" y="50"/>
                                </a:cubicBezTo>
                                <a:cubicBezTo>
                                  <a:pt x="3645" y="50"/>
                                  <a:pt x="3653" y="58"/>
                                  <a:pt x="3656" y="70"/>
                                </a:cubicBezTo>
                                <a:lnTo>
                                  <a:pt x="3613" y="70"/>
                                </a:lnTo>
                                <a:close/>
                                <a:moveTo>
                                  <a:pt x="3662" y="76"/>
                                </a:moveTo>
                                <a:cubicBezTo>
                                  <a:pt x="3662" y="57"/>
                                  <a:pt x="3651" y="45"/>
                                  <a:pt x="3635" y="45"/>
                                </a:cubicBezTo>
                                <a:cubicBezTo>
                                  <a:pt x="3619" y="45"/>
                                  <a:pt x="3607" y="58"/>
                                  <a:pt x="3607" y="75"/>
                                </a:cubicBezTo>
                                <a:cubicBezTo>
                                  <a:pt x="3607" y="92"/>
                                  <a:pt x="3619" y="105"/>
                                  <a:pt x="3635" y="105"/>
                                </a:cubicBezTo>
                                <a:cubicBezTo>
                                  <a:pt x="3646" y="105"/>
                                  <a:pt x="3654" y="100"/>
                                  <a:pt x="3660" y="89"/>
                                </a:cubicBezTo>
                                <a:cubicBezTo>
                                  <a:pt x="3655" y="87"/>
                                  <a:pt x="3655" y="87"/>
                                  <a:pt x="3655" y="87"/>
                                </a:cubicBezTo>
                                <a:cubicBezTo>
                                  <a:pt x="3650" y="96"/>
                                  <a:pt x="3644" y="100"/>
                                  <a:pt x="3635" y="100"/>
                                </a:cubicBezTo>
                                <a:cubicBezTo>
                                  <a:pt x="3622" y="100"/>
                                  <a:pt x="3614" y="90"/>
                                  <a:pt x="3613" y="76"/>
                                </a:cubicBezTo>
                                <a:lnTo>
                                  <a:pt x="3662" y="76"/>
                                </a:lnTo>
                                <a:close/>
                                <a:moveTo>
                                  <a:pt x="3563" y="50"/>
                                </a:moveTo>
                                <a:cubicBezTo>
                                  <a:pt x="3576" y="50"/>
                                  <a:pt x="3585" y="60"/>
                                  <a:pt x="3585" y="74"/>
                                </a:cubicBezTo>
                                <a:cubicBezTo>
                                  <a:pt x="3585" y="89"/>
                                  <a:pt x="3576" y="100"/>
                                  <a:pt x="3563" y="100"/>
                                </a:cubicBezTo>
                                <a:cubicBezTo>
                                  <a:pt x="3550" y="100"/>
                                  <a:pt x="3540" y="89"/>
                                  <a:pt x="3540" y="75"/>
                                </a:cubicBezTo>
                                <a:cubicBezTo>
                                  <a:pt x="3540" y="61"/>
                                  <a:pt x="3550" y="50"/>
                                  <a:pt x="3563" y="50"/>
                                </a:cubicBezTo>
                                <a:moveTo>
                                  <a:pt x="3585" y="1"/>
                                </a:moveTo>
                                <a:cubicBezTo>
                                  <a:pt x="3585" y="56"/>
                                  <a:pt x="3585" y="56"/>
                                  <a:pt x="3585" y="56"/>
                                </a:cubicBezTo>
                                <a:cubicBezTo>
                                  <a:pt x="3579" y="49"/>
                                  <a:pt x="3572" y="45"/>
                                  <a:pt x="3563" y="45"/>
                                </a:cubicBezTo>
                                <a:cubicBezTo>
                                  <a:pt x="3546" y="45"/>
                                  <a:pt x="3535" y="57"/>
                                  <a:pt x="3535" y="75"/>
                                </a:cubicBezTo>
                                <a:cubicBezTo>
                                  <a:pt x="3535" y="92"/>
                                  <a:pt x="3546" y="105"/>
                                  <a:pt x="3563" y="105"/>
                                </a:cubicBezTo>
                                <a:cubicBezTo>
                                  <a:pt x="3572" y="105"/>
                                  <a:pt x="3580" y="101"/>
                                  <a:pt x="3585" y="93"/>
                                </a:cubicBezTo>
                                <a:cubicBezTo>
                                  <a:pt x="3585" y="103"/>
                                  <a:pt x="3585" y="103"/>
                                  <a:pt x="3585" y="103"/>
                                </a:cubicBezTo>
                                <a:cubicBezTo>
                                  <a:pt x="3591" y="103"/>
                                  <a:pt x="3591" y="103"/>
                                  <a:pt x="3591" y="103"/>
                                </a:cubicBezTo>
                                <a:cubicBezTo>
                                  <a:pt x="3591" y="1"/>
                                  <a:pt x="3591" y="1"/>
                                  <a:pt x="3591" y="1"/>
                                </a:cubicBezTo>
                                <a:lnTo>
                                  <a:pt x="3585" y="1"/>
                                </a:lnTo>
                                <a:close/>
                                <a:moveTo>
                                  <a:pt x="3491" y="50"/>
                                </a:moveTo>
                                <a:cubicBezTo>
                                  <a:pt x="3504" y="50"/>
                                  <a:pt x="3513" y="60"/>
                                  <a:pt x="3513" y="74"/>
                                </a:cubicBezTo>
                                <a:cubicBezTo>
                                  <a:pt x="3513" y="89"/>
                                  <a:pt x="3504" y="100"/>
                                  <a:pt x="3491" y="100"/>
                                </a:cubicBezTo>
                                <a:cubicBezTo>
                                  <a:pt x="3478" y="100"/>
                                  <a:pt x="3468" y="89"/>
                                  <a:pt x="3468" y="75"/>
                                </a:cubicBezTo>
                                <a:cubicBezTo>
                                  <a:pt x="3468" y="61"/>
                                  <a:pt x="3478" y="50"/>
                                  <a:pt x="3491" y="50"/>
                                </a:cubicBezTo>
                                <a:moveTo>
                                  <a:pt x="3513" y="46"/>
                                </a:moveTo>
                                <a:cubicBezTo>
                                  <a:pt x="3513" y="56"/>
                                  <a:pt x="3513" y="56"/>
                                  <a:pt x="3513" y="56"/>
                                </a:cubicBezTo>
                                <a:cubicBezTo>
                                  <a:pt x="3507" y="49"/>
                                  <a:pt x="3500" y="45"/>
                                  <a:pt x="3491" y="45"/>
                                </a:cubicBezTo>
                                <a:cubicBezTo>
                                  <a:pt x="3474" y="45"/>
                                  <a:pt x="3463" y="57"/>
                                  <a:pt x="3463" y="75"/>
                                </a:cubicBezTo>
                                <a:cubicBezTo>
                                  <a:pt x="3463" y="92"/>
                                  <a:pt x="3474" y="105"/>
                                  <a:pt x="3491" y="105"/>
                                </a:cubicBezTo>
                                <a:cubicBezTo>
                                  <a:pt x="3500" y="105"/>
                                  <a:pt x="3508" y="101"/>
                                  <a:pt x="3513" y="93"/>
                                </a:cubicBezTo>
                                <a:cubicBezTo>
                                  <a:pt x="3513" y="103"/>
                                  <a:pt x="3513" y="103"/>
                                  <a:pt x="3513" y="103"/>
                                </a:cubicBezTo>
                                <a:cubicBezTo>
                                  <a:pt x="3518" y="103"/>
                                  <a:pt x="3518" y="103"/>
                                  <a:pt x="3518" y="103"/>
                                </a:cubicBezTo>
                                <a:cubicBezTo>
                                  <a:pt x="3518" y="46"/>
                                  <a:pt x="3518" y="46"/>
                                  <a:pt x="3518" y="46"/>
                                </a:cubicBezTo>
                                <a:lnTo>
                                  <a:pt x="3513" y="46"/>
                                </a:lnTo>
                                <a:close/>
                                <a:moveTo>
                                  <a:pt x="3450" y="52"/>
                                </a:moveTo>
                                <a:cubicBezTo>
                                  <a:pt x="3444" y="47"/>
                                  <a:pt x="3438" y="45"/>
                                  <a:pt x="3430" y="45"/>
                                </a:cubicBezTo>
                                <a:cubicBezTo>
                                  <a:pt x="3414" y="45"/>
                                  <a:pt x="3401" y="58"/>
                                  <a:pt x="3401" y="75"/>
                                </a:cubicBezTo>
                                <a:cubicBezTo>
                                  <a:pt x="3401" y="92"/>
                                  <a:pt x="3414" y="105"/>
                                  <a:pt x="3430" y="105"/>
                                </a:cubicBezTo>
                                <a:cubicBezTo>
                                  <a:pt x="3438" y="105"/>
                                  <a:pt x="3444" y="102"/>
                                  <a:pt x="3451" y="97"/>
                                </a:cubicBezTo>
                                <a:cubicBezTo>
                                  <a:pt x="3451" y="89"/>
                                  <a:pt x="3451" y="89"/>
                                  <a:pt x="3451" y="89"/>
                                </a:cubicBezTo>
                                <a:cubicBezTo>
                                  <a:pt x="3445" y="96"/>
                                  <a:pt x="3438" y="100"/>
                                  <a:pt x="3430" y="100"/>
                                </a:cubicBezTo>
                                <a:cubicBezTo>
                                  <a:pt x="3417" y="100"/>
                                  <a:pt x="3407" y="89"/>
                                  <a:pt x="3407" y="75"/>
                                </a:cubicBezTo>
                                <a:cubicBezTo>
                                  <a:pt x="3407" y="61"/>
                                  <a:pt x="3417" y="50"/>
                                  <a:pt x="3430" y="50"/>
                                </a:cubicBezTo>
                                <a:cubicBezTo>
                                  <a:pt x="3438" y="50"/>
                                  <a:pt x="3443" y="53"/>
                                  <a:pt x="3450" y="60"/>
                                </a:cubicBezTo>
                                <a:lnTo>
                                  <a:pt x="3450" y="52"/>
                                </a:lnTo>
                                <a:close/>
                                <a:moveTo>
                                  <a:pt x="3371" y="67"/>
                                </a:moveTo>
                                <a:cubicBezTo>
                                  <a:pt x="3336" y="67"/>
                                  <a:pt x="3336" y="67"/>
                                  <a:pt x="3336" y="67"/>
                                </a:cubicBezTo>
                                <a:cubicBezTo>
                                  <a:pt x="3354" y="23"/>
                                  <a:pt x="3354" y="23"/>
                                  <a:pt x="3354" y="23"/>
                                </a:cubicBezTo>
                                <a:lnTo>
                                  <a:pt x="3371" y="67"/>
                                </a:lnTo>
                                <a:close/>
                                <a:moveTo>
                                  <a:pt x="3373" y="73"/>
                                </a:moveTo>
                                <a:cubicBezTo>
                                  <a:pt x="3386" y="103"/>
                                  <a:pt x="3386" y="103"/>
                                  <a:pt x="3386" y="103"/>
                                </a:cubicBezTo>
                                <a:cubicBezTo>
                                  <a:pt x="3393" y="103"/>
                                  <a:pt x="3393" y="103"/>
                                  <a:pt x="3393" y="103"/>
                                </a:cubicBezTo>
                                <a:cubicBezTo>
                                  <a:pt x="3354" y="7"/>
                                  <a:pt x="3354" y="7"/>
                                  <a:pt x="3354" y="7"/>
                                </a:cubicBezTo>
                                <a:cubicBezTo>
                                  <a:pt x="3315" y="103"/>
                                  <a:pt x="3315" y="103"/>
                                  <a:pt x="3315" y="103"/>
                                </a:cubicBezTo>
                                <a:cubicBezTo>
                                  <a:pt x="3321" y="103"/>
                                  <a:pt x="3321" y="103"/>
                                  <a:pt x="3321" y="103"/>
                                </a:cubicBezTo>
                                <a:cubicBezTo>
                                  <a:pt x="3334" y="73"/>
                                  <a:pt x="3334" y="73"/>
                                  <a:pt x="3334" y="73"/>
                                </a:cubicBezTo>
                                <a:lnTo>
                                  <a:pt x="3373" y="73"/>
                                </a:lnTo>
                                <a:close/>
                                <a:moveTo>
                                  <a:pt x="3263" y="52"/>
                                </a:moveTo>
                                <a:cubicBezTo>
                                  <a:pt x="3278" y="52"/>
                                  <a:pt x="3278" y="52"/>
                                  <a:pt x="3278" y="52"/>
                                </a:cubicBezTo>
                                <a:cubicBezTo>
                                  <a:pt x="3278" y="46"/>
                                  <a:pt x="3278" y="46"/>
                                  <a:pt x="3278" y="46"/>
                                </a:cubicBezTo>
                                <a:cubicBezTo>
                                  <a:pt x="3263" y="46"/>
                                  <a:pt x="3263" y="46"/>
                                  <a:pt x="3263" y="46"/>
                                </a:cubicBezTo>
                                <a:cubicBezTo>
                                  <a:pt x="3263" y="20"/>
                                  <a:pt x="3263" y="20"/>
                                  <a:pt x="3263" y="20"/>
                                </a:cubicBezTo>
                                <a:cubicBezTo>
                                  <a:pt x="3263" y="10"/>
                                  <a:pt x="3266" y="5"/>
                                  <a:pt x="3273" y="5"/>
                                </a:cubicBezTo>
                                <a:cubicBezTo>
                                  <a:pt x="3274" y="5"/>
                                  <a:pt x="3276" y="5"/>
                                  <a:pt x="3278" y="6"/>
                                </a:cubicBezTo>
                                <a:cubicBezTo>
                                  <a:pt x="3278" y="1"/>
                                  <a:pt x="3278" y="1"/>
                                  <a:pt x="3278" y="1"/>
                                </a:cubicBezTo>
                                <a:cubicBezTo>
                                  <a:pt x="3276" y="0"/>
                                  <a:pt x="3275" y="0"/>
                                  <a:pt x="3273" y="0"/>
                                </a:cubicBezTo>
                                <a:cubicBezTo>
                                  <a:pt x="3263" y="0"/>
                                  <a:pt x="3258" y="6"/>
                                  <a:pt x="3258" y="19"/>
                                </a:cubicBezTo>
                                <a:cubicBezTo>
                                  <a:pt x="3258" y="46"/>
                                  <a:pt x="3258" y="46"/>
                                  <a:pt x="3258" y="46"/>
                                </a:cubicBezTo>
                                <a:cubicBezTo>
                                  <a:pt x="3252" y="46"/>
                                  <a:pt x="3252" y="46"/>
                                  <a:pt x="3252" y="46"/>
                                </a:cubicBezTo>
                                <a:cubicBezTo>
                                  <a:pt x="3252" y="52"/>
                                  <a:pt x="3252" y="52"/>
                                  <a:pt x="3252" y="52"/>
                                </a:cubicBezTo>
                                <a:cubicBezTo>
                                  <a:pt x="3258" y="52"/>
                                  <a:pt x="3258" y="52"/>
                                  <a:pt x="3258" y="52"/>
                                </a:cubicBezTo>
                                <a:cubicBezTo>
                                  <a:pt x="3258" y="103"/>
                                  <a:pt x="3258" y="103"/>
                                  <a:pt x="3258" y="103"/>
                                </a:cubicBezTo>
                                <a:cubicBezTo>
                                  <a:pt x="3263" y="103"/>
                                  <a:pt x="3263" y="103"/>
                                  <a:pt x="3263" y="103"/>
                                </a:cubicBezTo>
                                <a:lnTo>
                                  <a:pt x="3263" y="52"/>
                                </a:lnTo>
                                <a:close/>
                                <a:moveTo>
                                  <a:pt x="3211" y="50"/>
                                </a:moveTo>
                                <a:cubicBezTo>
                                  <a:pt x="3225" y="50"/>
                                  <a:pt x="3236" y="61"/>
                                  <a:pt x="3236" y="75"/>
                                </a:cubicBezTo>
                                <a:cubicBezTo>
                                  <a:pt x="3236" y="89"/>
                                  <a:pt x="3225" y="100"/>
                                  <a:pt x="3211" y="100"/>
                                </a:cubicBezTo>
                                <a:cubicBezTo>
                                  <a:pt x="3198" y="100"/>
                                  <a:pt x="3188" y="89"/>
                                  <a:pt x="3188" y="75"/>
                                </a:cubicBezTo>
                                <a:cubicBezTo>
                                  <a:pt x="3188" y="61"/>
                                  <a:pt x="3198" y="50"/>
                                  <a:pt x="3211" y="50"/>
                                </a:cubicBezTo>
                                <a:moveTo>
                                  <a:pt x="3211" y="45"/>
                                </a:moveTo>
                                <a:cubicBezTo>
                                  <a:pt x="3195" y="45"/>
                                  <a:pt x="3182" y="59"/>
                                  <a:pt x="3182" y="75"/>
                                </a:cubicBezTo>
                                <a:cubicBezTo>
                                  <a:pt x="3182" y="92"/>
                                  <a:pt x="3195" y="105"/>
                                  <a:pt x="3211" y="105"/>
                                </a:cubicBezTo>
                                <a:cubicBezTo>
                                  <a:pt x="3228" y="105"/>
                                  <a:pt x="3242" y="92"/>
                                  <a:pt x="3242" y="75"/>
                                </a:cubicBezTo>
                                <a:cubicBezTo>
                                  <a:pt x="3242" y="58"/>
                                  <a:pt x="3229" y="45"/>
                                  <a:pt x="3211" y="45"/>
                                </a:cubicBezTo>
                                <a:moveTo>
                                  <a:pt x="3089" y="46"/>
                                </a:moveTo>
                                <a:cubicBezTo>
                                  <a:pt x="3089" y="103"/>
                                  <a:pt x="3089" y="103"/>
                                  <a:pt x="3089" y="103"/>
                                </a:cubicBezTo>
                                <a:cubicBezTo>
                                  <a:pt x="3094" y="103"/>
                                  <a:pt x="3094" y="103"/>
                                  <a:pt x="3094" y="103"/>
                                </a:cubicBezTo>
                                <a:cubicBezTo>
                                  <a:pt x="3094" y="74"/>
                                  <a:pt x="3094" y="74"/>
                                  <a:pt x="3094" y="74"/>
                                </a:cubicBezTo>
                                <a:cubicBezTo>
                                  <a:pt x="3094" y="58"/>
                                  <a:pt x="3100" y="50"/>
                                  <a:pt x="3111" y="50"/>
                                </a:cubicBezTo>
                                <a:cubicBezTo>
                                  <a:pt x="3121" y="50"/>
                                  <a:pt x="3125" y="55"/>
                                  <a:pt x="3125" y="67"/>
                                </a:cubicBezTo>
                                <a:cubicBezTo>
                                  <a:pt x="3125" y="103"/>
                                  <a:pt x="3125" y="103"/>
                                  <a:pt x="3125" y="103"/>
                                </a:cubicBezTo>
                                <a:cubicBezTo>
                                  <a:pt x="3130" y="103"/>
                                  <a:pt x="3130" y="103"/>
                                  <a:pt x="3130" y="103"/>
                                </a:cubicBezTo>
                                <a:cubicBezTo>
                                  <a:pt x="3130" y="67"/>
                                  <a:pt x="3130" y="67"/>
                                  <a:pt x="3130" y="67"/>
                                </a:cubicBezTo>
                                <a:cubicBezTo>
                                  <a:pt x="3130" y="61"/>
                                  <a:pt x="3130" y="56"/>
                                  <a:pt x="3128" y="53"/>
                                </a:cubicBezTo>
                                <a:cubicBezTo>
                                  <a:pt x="3125" y="48"/>
                                  <a:pt x="3119" y="45"/>
                                  <a:pt x="3112" y="45"/>
                                </a:cubicBezTo>
                                <a:cubicBezTo>
                                  <a:pt x="3104" y="45"/>
                                  <a:pt x="3099" y="48"/>
                                  <a:pt x="3094" y="55"/>
                                </a:cubicBezTo>
                                <a:cubicBezTo>
                                  <a:pt x="3094" y="46"/>
                                  <a:pt x="3094" y="46"/>
                                  <a:pt x="3094" y="46"/>
                                </a:cubicBezTo>
                                <a:lnTo>
                                  <a:pt x="3089" y="46"/>
                                </a:lnTo>
                                <a:close/>
                                <a:moveTo>
                                  <a:pt x="3042" y="50"/>
                                </a:moveTo>
                                <a:cubicBezTo>
                                  <a:pt x="3056" y="50"/>
                                  <a:pt x="3067" y="61"/>
                                  <a:pt x="3067" y="75"/>
                                </a:cubicBezTo>
                                <a:cubicBezTo>
                                  <a:pt x="3067" y="89"/>
                                  <a:pt x="3056" y="100"/>
                                  <a:pt x="3042" y="100"/>
                                </a:cubicBezTo>
                                <a:cubicBezTo>
                                  <a:pt x="3029" y="100"/>
                                  <a:pt x="3019" y="89"/>
                                  <a:pt x="3019" y="75"/>
                                </a:cubicBezTo>
                                <a:cubicBezTo>
                                  <a:pt x="3019" y="61"/>
                                  <a:pt x="3029" y="50"/>
                                  <a:pt x="3042" y="50"/>
                                </a:cubicBezTo>
                                <a:moveTo>
                                  <a:pt x="3043" y="45"/>
                                </a:moveTo>
                                <a:cubicBezTo>
                                  <a:pt x="3026" y="45"/>
                                  <a:pt x="3013" y="59"/>
                                  <a:pt x="3013" y="75"/>
                                </a:cubicBezTo>
                                <a:cubicBezTo>
                                  <a:pt x="3013" y="92"/>
                                  <a:pt x="3026" y="105"/>
                                  <a:pt x="3043" y="105"/>
                                </a:cubicBezTo>
                                <a:cubicBezTo>
                                  <a:pt x="3059" y="105"/>
                                  <a:pt x="3073" y="92"/>
                                  <a:pt x="3073" y="75"/>
                                </a:cubicBezTo>
                                <a:cubicBezTo>
                                  <a:pt x="3073" y="58"/>
                                  <a:pt x="3060" y="45"/>
                                  <a:pt x="3043" y="45"/>
                                </a:cubicBezTo>
                                <a:moveTo>
                                  <a:pt x="2994" y="22"/>
                                </a:moveTo>
                                <a:cubicBezTo>
                                  <a:pt x="2991" y="22"/>
                                  <a:pt x="2989" y="25"/>
                                  <a:pt x="2989" y="27"/>
                                </a:cubicBezTo>
                                <a:cubicBezTo>
                                  <a:pt x="2989" y="30"/>
                                  <a:pt x="2991" y="32"/>
                                  <a:pt x="2994" y="32"/>
                                </a:cubicBezTo>
                                <a:cubicBezTo>
                                  <a:pt x="2997" y="32"/>
                                  <a:pt x="2999" y="30"/>
                                  <a:pt x="2999" y="27"/>
                                </a:cubicBezTo>
                                <a:cubicBezTo>
                                  <a:pt x="2999" y="25"/>
                                  <a:pt x="2997" y="22"/>
                                  <a:pt x="2994" y="22"/>
                                </a:cubicBezTo>
                                <a:moveTo>
                                  <a:pt x="2996" y="46"/>
                                </a:moveTo>
                                <a:cubicBezTo>
                                  <a:pt x="2991" y="46"/>
                                  <a:pt x="2991" y="46"/>
                                  <a:pt x="2991" y="46"/>
                                </a:cubicBezTo>
                                <a:cubicBezTo>
                                  <a:pt x="2991" y="103"/>
                                  <a:pt x="2991" y="103"/>
                                  <a:pt x="2991" y="103"/>
                                </a:cubicBezTo>
                                <a:cubicBezTo>
                                  <a:pt x="2996" y="103"/>
                                  <a:pt x="2996" y="103"/>
                                  <a:pt x="2996" y="103"/>
                                </a:cubicBezTo>
                                <a:lnTo>
                                  <a:pt x="2996" y="46"/>
                                </a:lnTo>
                                <a:close/>
                                <a:moveTo>
                                  <a:pt x="2970" y="52"/>
                                </a:moveTo>
                                <a:cubicBezTo>
                                  <a:pt x="2980" y="52"/>
                                  <a:pt x="2980" y="52"/>
                                  <a:pt x="2980" y="52"/>
                                </a:cubicBezTo>
                                <a:cubicBezTo>
                                  <a:pt x="2980" y="46"/>
                                  <a:pt x="2980" y="46"/>
                                  <a:pt x="2980" y="46"/>
                                </a:cubicBezTo>
                                <a:cubicBezTo>
                                  <a:pt x="2970" y="46"/>
                                  <a:pt x="2970" y="46"/>
                                  <a:pt x="2970" y="46"/>
                                </a:cubicBezTo>
                                <a:cubicBezTo>
                                  <a:pt x="2970" y="26"/>
                                  <a:pt x="2970" y="26"/>
                                  <a:pt x="2970" y="26"/>
                                </a:cubicBezTo>
                                <a:cubicBezTo>
                                  <a:pt x="2964" y="26"/>
                                  <a:pt x="2964" y="26"/>
                                  <a:pt x="2964" y="26"/>
                                </a:cubicBezTo>
                                <a:cubicBezTo>
                                  <a:pt x="2964" y="46"/>
                                  <a:pt x="2964" y="46"/>
                                  <a:pt x="2964" y="46"/>
                                </a:cubicBezTo>
                                <a:cubicBezTo>
                                  <a:pt x="2958" y="46"/>
                                  <a:pt x="2958" y="46"/>
                                  <a:pt x="2958" y="46"/>
                                </a:cubicBezTo>
                                <a:cubicBezTo>
                                  <a:pt x="2958" y="52"/>
                                  <a:pt x="2958" y="52"/>
                                  <a:pt x="2958" y="52"/>
                                </a:cubicBezTo>
                                <a:cubicBezTo>
                                  <a:pt x="2964" y="52"/>
                                  <a:pt x="2964" y="52"/>
                                  <a:pt x="2964" y="52"/>
                                </a:cubicBezTo>
                                <a:cubicBezTo>
                                  <a:pt x="2964" y="103"/>
                                  <a:pt x="2964" y="103"/>
                                  <a:pt x="2964" y="103"/>
                                </a:cubicBezTo>
                                <a:cubicBezTo>
                                  <a:pt x="2970" y="103"/>
                                  <a:pt x="2970" y="103"/>
                                  <a:pt x="2970" y="103"/>
                                </a:cubicBezTo>
                                <a:lnTo>
                                  <a:pt x="2970" y="52"/>
                                </a:lnTo>
                                <a:close/>
                                <a:moveTo>
                                  <a:pt x="2916" y="50"/>
                                </a:moveTo>
                                <a:cubicBezTo>
                                  <a:pt x="2929" y="50"/>
                                  <a:pt x="2939" y="60"/>
                                  <a:pt x="2939" y="74"/>
                                </a:cubicBezTo>
                                <a:cubicBezTo>
                                  <a:pt x="2939" y="89"/>
                                  <a:pt x="2930" y="100"/>
                                  <a:pt x="2916" y="100"/>
                                </a:cubicBezTo>
                                <a:cubicBezTo>
                                  <a:pt x="2903" y="100"/>
                                  <a:pt x="2894" y="89"/>
                                  <a:pt x="2894" y="75"/>
                                </a:cubicBezTo>
                                <a:cubicBezTo>
                                  <a:pt x="2894" y="61"/>
                                  <a:pt x="2903" y="50"/>
                                  <a:pt x="2916" y="50"/>
                                </a:cubicBezTo>
                                <a:moveTo>
                                  <a:pt x="2938" y="46"/>
                                </a:moveTo>
                                <a:cubicBezTo>
                                  <a:pt x="2938" y="56"/>
                                  <a:pt x="2938" y="56"/>
                                  <a:pt x="2938" y="56"/>
                                </a:cubicBezTo>
                                <a:cubicBezTo>
                                  <a:pt x="2932" y="49"/>
                                  <a:pt x="2925" y="45"/>
                                  <a:pt x="2916" y="45"/>
                                </a:cubicBezTo>
                                <a:cubicBezTo>
                                  <a:pt x="2899" y="45"/>
                                  <a:pt x="2888" y="57"/>
                                  <a:pt x="2888" y="75"/>
                                </a:cubicBezTo>
                                <a:cubicBezTo>
                                  <a:pt x="2888" y="92"/>
                                  <a:pt x="2900" y="105"/>
                                  <a:pt x="2916" y="105"/>
                                </a:cubicBezTo>
                                <a:cubicBezTo>
                                  <a:pt x="2925" y="105"/>
                                  <a:pt x="2933" y="101"/>
                                  <a:pt x="2938" y="93"/>
                                </a:cubicBezTo>
                                <a:cubicBezTo>
                                  <a:pt x="2938" y="103"/>
                                  <a:pt x="2938" y="103"/>
                                  <a:pt x="2938" y="103"/>
                                </a:cubicBezTo>
                                <a:cubicBezTo>
                                  <a:pt x="2944" y="103"/>
                                  <a:pt x="2944" y="103"/>
                                  <a:pt x="2944" y="103"/>
                                </a:cubicBezTo>
                                <a:cubicBezTo>
                                  <a:pt x="2944" y="46"/>
                                  <a:pt x="2944" y="46"/>
                                  <a:pt x="2944" y="46"/>
                                </a:cubicBezTo>
                                <a:lnTo>
                                  <a:pt x="2938" y="46"/>
                                </a:lnTo>
                                <a:close/>
                                <a:moveTo>
                                  <a:pt x="2859" y="46"/>
                                </a:moveTo>
                                <a:cubicBezTo>
                                  <a:pt x="2859" y="103"/>
                                  <a:pt x="2859" y="103"/>
                                  <a:pt x="2859" y="103"/>
                                </a:cubicBezTo>
                                <a:cubicBezTo>
                                  <a:pt x="2864" y="103"/>
                                  <a:pt x="2864" y="103"/>
                                  <a:pt x="2864" y="103"/>
                                </a:cubicBezTo>
                                <a:cubicBezTo>
                                  <a:pt x="2864" y="73"/>
                                  <a:pt x="2864" y="73"/>
                                  <a:pt x="2864" y="73"/>
                                </a:cubicBezTo>
                                <a:cubicBezTo>
                                  <a:pt x="2864" y="63"/>
                                  <a:pt x="2865" y="60"/>
                                  <a:pt x="2866" y="57"/>
                                </a:cubicBezTo>
                                <a:cubicBezTo>
                                  <a:pt x="2868" y="53"/>
                                  <a:pt x="2872" y="50"/>
                                  <a:pt x="2876" y="50"/>
                                </a:cubicBezTo>
                                <a:cubicBezTo>
                                  <a:pt x="2877" y="50"/>
                                  <a:pt x="2878" y="50"/>
                                  <a:pt x="2880" y="51"/>
                                </a:cubicBezTo>
                                <a:cubicBezTo>
                                  <a:pt x="2883" y="46"/>
                                  <a:pt x="2883" y="46"/>
                                  <a:pt x="2883" y="46"/>
                                </a:cubicBezTo>
                                <a:cubicBezTo>
                                  <a:pt x="2881" y="45"/>
                                  <a:pt x="2879" y="45"/>
                                  <a:pt x="2877" y="45"/>
                                </a:cubicBezTo>
                                <a:cubicBezTo>
                                  <a:pt x="2871" y="45"/>
                                  <a:pt x="2867" y="48"/>
                                  <a:pt x="2864" y="54"/>
                                </a:cubicBezTo>
                                <a:cubicBezTo>
                                  <a:pt x="2864" y="46"/>
                                  <a:pt x="2864" y="46"/>
                                  <a:pt x="2864" y="46"/>
                                </a:cubicBezTo>
                                <a:lnTo>
                                  <a:pt x="2859" y="46"/>
                                </a:lnTo>
                                <a:close/>
                                <a:moveTo>
                                  <a:pt x="2794" y="70"/>
                                </a:moveTo>
                                <a:cubicBezTo>
                                  <a:pt x="2796" y="59"/>
                                  <a:pt x="2805" y="50"/>
                                  <a:pt x="2815" y="50"/>
                                </a:cubicBezTo>
                                <a:cubicBezTo>
                                  <a:pt x="2826" y="50"/>
                                  <a:pt x="2834" y="58"/>
                                  <a:pt x="2836" y="70"/>
                                </a:cubicBezTo>
                                <a:lnTo>
                                  <a:pt x="2794" y="70"/>
                                </a:lnTo>
                                <a:close/>
                                <a:moveTo>
                                  <a:pt x="2843" y="76"/>
                                </a:moveTo>
                                <a:cubicBezTo>
                                  <a:pt x="2842" y="57"/>
                                  <a:pt x="2831" y="45"/>
                                  <a:pt x="2815" y="45"/>
                                </a:cubicBezTo>
                                <a:cubicBezTo>
                                  <a:pt x="2799" y="45"/>
                                  <a:pt x="2787" y="58"/>
                                  <a:pt x="2787" y="75"/>
                                </a:cubicBezTo>
                                <a:cubicBezTo>
                                  <a:pt x="2787" y="92"/>
                                  <a:pt x="2799" y="105"/>
                                  <a:pt x="2815" y="105"/>
                                </a:cubicBezTo>
                                <a:cubicBezTo>
                                  <a:pt x="2826" y="105"/>
                                  <a:pt x="2835" y="100"/>
                                  <a:pt x="2841" y="89"/>
                                </a:cubicBezTo>
                                <a:cubicBezTo>
                                  <a:pt x="2836" y="87"/>
                                  <a:pt x="2836" y="87"/>
                                  <a:pt x="2836" y="87"/>
                                </a:cubicBezTo>
                                <a:cubicBezTo>
                                  <a:pt x="2831" y="96"/>
                                  <a:pt x="2825" y="100"/>
                                  <a:pt x="2816" y="100"/>
                                </a:cubicBezTo>
                                <a:cubicBezTo>
                                  <a:pt x="2803" y="100"/>
                                  <a:pt x="2794" y="90"/>
                                  <a:pt x="2794" y="76"/>
                                </a:cubicBezTo>
                                <a:lnTo>
                                  <a:pt x="2843" y="76"/>
                                </a:lnTo>
                                <a:close/>
                                <a:moveTo>
                                  <a:pt x="2743" y="50"/>
                                </a:moveTo>
                                <a:cubicBezTo>
                                  <a:pt x="2756" y="50"/>
                                  <a:pt x="2766" y="60"/>
                                  <a:pt x="2766" y="74"/>
                                </a:cubicBezTo>
                                <a:cubicBezTo>
                                  <a:pt x="2766" y="89"/>
                                  <a:pt x="2757" y="100"/>
                                  <a:pt x="2743" y="100"/>
                                </a:cubicBezTo>
                                <a:cubicBezTo>
                                  <a:pt x="2731" y="100"/>
                                  <a:pt x="2721" y="89"/>
                                  <a:pt x="2721" y="75"/>
                                </a:cubicBezTo>
                                <a:cubicBezTo>
                                  <a:pt x="2721" y="61"/>
                                  <a:pt x="2731" y="50"/>
                                  <a:pt x="2743" y="50"/>
                                </a:cubicBezTo>
                                <a:moveTo>
                                  <a:pt x="2766" y="1"/>
                                </a:moveTo>
                                <a:cubicBezTo>
                                  <a:pt x="2766" y="56"/>
                                  <a:pt x="2766" y="56"/>
                                  <a:pt x="2766" y="56"/>
                                </a:cubicBezTo>
                                <a:cubicBezTo>
                                  <a:pt x="2760" y="49"/>
                                  <a:pt x="2753" y="45"/>
                                  <a:pt x="2743" y="45"/>
                                </a:cubicBezTo>
                                <a:cubicBezTo>
                                  <a:pt x="2727" y="45"/>
                                  <a:pt x="2715" y="57"/>
                                  <a:pt x="2715" y="75"/>
                                </a:cubicBezTo>
                                <a:cubicBezTo>
                                  <a:pt x="2715" y="92"/>
                                  <a:pt x="2727" y="105"/>
                                  <a:pt x="2744" y="105"/>
                                </a:cubicBezTo>
                                <a:cubicBezTo>
                                  <a:pt x="2753" y="105"/>
                                  <a:pt x="2761" y="101"/>
                                  <a:pt x="2766" y="93"/>
                                </a:cubicBezTo>
                                <a:cubicBezTo>
                                  <a:pt x="2766" y="103"/>
                                  <a:pt x="2766" y="103"/>
                                  <a:pt x="2766" y="103"/>
                                </a:cubicBezTo>
                                <a:cubicBezTo>
                                  <a:pt x="2771" y="103"/>
                                  <a:pt x="2771" y="103"/>
                                  <a:pt x="2771" y="103"/>
                                </a:cubicBezTo>
                                <a:cubicBezTo>
                                  <a:pt x="2771" y="1"/>
                                  <a:pt x="2771" y="1"/>
                                  <a:pt x="2771" y="1"/>
                                </a:cubicBezTo>
                                <a:lnTo>
                                  <a:pt x="2766" y="1"/>
                                </a:lnTo>
                                <a:close/>
                                <a:moveTo>
                                  <a:pt x="2654" y="70"/>
                                </a:moveTo>
                                <a:cubicBezTo>
                                  <a:pt x="2656" y="59"/>
                                  <a:pt x="2665" y="50"/>
                                  <a:pt x="2675" y="50"/>
                                </a:cubicBezTo>
                                <a:cubicBezTo>
                                  <a:pt x="2686" y="50"/>
                                  <a:pt x="2694" y="58"/>
                                  <a:pt x="2696" y="70"/>
                                </a:cubicBezTo>
                                <a:lnTo>
                                  <a:pt x="2654" y="70"/>
                                </a:lnTo>
                                <a:close/>
                                <a:moveTo>
                                  <a:pt x="2703" y="76"/>
                                </a:moveTo>
                                <a:cubicBezTo>
                                  <a:pt x="2702" y="57"/>
                                  <a:pt x="2692" y="45"/>
                                  <a:pt x="2675" y="45"/>
                                </a:cubicBezTo>
                                <a:cubicBezTo>
                                  <a:pt x="2660" y="45"/>
                                  <a:pt x="2648" y="58"/>
                                  <a:pt x="2648" y="75"/>
                                </a:cubicBezTo>
                                <a:cubicBezTo>
                                  <a:pt x="2648" y="92"/>
                                  <a:pt x="2659" y="105"/>
                                  <a:pt x="2675" y="105"/>
                                </a:cubicBezTo>
                                <a:cubicBezTo>
                                  <a:pt x="2687" y="105"/>
                                  <a:pt x="2695" y="100"/>
                                  <a:pt x="2701" y="89"/>
                                </a:cubicBezTo>
                                <a:cubicBezTo>
                                  <a:pt x="2696" y="87"/>
                                  <a:pt x="2696" y="87"/>
                                  <a:pt x="2696" y="87"/>
                                </a:cubicBezTo>
                                <a:cubicBezTo>
                                  <a:pt x="2691" y="96"/>
                                  <a:pt x="2685" y="100"/>
                                  <a:pt x="2676" y="100"/>
                                </a:cubicBezTo>
                                <a:cubicBezTo>
                                  <a:pt x="2663" y="100"/>
                                  <a:pt x="2654" y="90"/>
                                  <a:pt x="2654" y="76"/>
                                </a:cubicBezTo>
                                <a:lnTo>
                                  <a:pt x="2703" y="76"/>
                                </a:lnTo>
                                <a:close/>
                                <a:moveTo>
                                  <a:pt x="2637" y="16"/>
                                </a:moveTo>
                                <a:cubicBezTo>
                                  <a:pt x="2637" y="10"/>
                                  <a:pt x="2637" y="10"/>
                                  <a:pt x="2637" y="10"/>
                                </a:cubicBezTo>
                                <a:cubicBezTo>
                                  <a:pt x="2600" y="10"/>
                                  <a:pt x="2600" y="10"/>
                                  <a:pt x="2600" y="10"/>
                                </a:cubicBezTo>
                                <a:cubicBezTo>
                                  <a:pt x="2600" y="103"/>
                                  <a:pt x="2600" y="103"/>
                                  <a:pt x="2600" y="103"/>
                                </a:cubicBezTo>
                                <a:cubicBezTo>
                                  <a:pt x="2606" y="103"/>
                                  <a:pt x="2606" y="103"/>
                                  <a:pt x="2606" y="103"/>
                                </a:cubicBezTo>
                                <a:cubicBezTo>
                                  <a:pt x="2606" y="55"/>
                                  <a:pt x="2606" y="55"/>
                                  <a:pt x="2606" y="55"/>
                                </a:cubicBezTo>
                                <a:cubicBezTo>
                                  <a:pt x="2637" y="55"/>
                                  <a:pt x="2637" y="55"/>
                                  <a:pt x="2637" y="55"/>
                                </a:cubicBezTo>
                                <a:cubicBezTo>
                                  <a:pt x="2637" y="50"/>
                                  <a:pt x="2637" y="50"/>
                                  <a:pt x="2637" y="50"/>
                                </a:cubicBezTo>
                                <a:cubicBezTo>
                                  <a:pt x="2606" y="50"/>
                                  <a:pt x="2606" y="50"/>
                                  <a:pt x="2606" y="50"/>
                                </a:cubicBezTo>
                                <a:cubicBezTo>
                                  <a:pt x="2606" y="16"/>
                                  <a:pt x="2606" y="16"/>
                                  <a:pt x="2606" y="16"/>
                                </a:cubicBezTo>
                                <a:lnTo>
                                  <a:pt x="2637" y="16"/>
                                </a:lnTo>
                                <a:close/>
                                <a:moveTo>
                                  <a:pt x="2520" y="104"/>
                                </a:moveTo>
                                <a:cubicBezTo>
                                  <a:pt x="2506" y="137"/>
                                  <a:pt x="2506" y="137"/>
                                  <a:pt x="2506" y="137"/>
                                </a:cubicBezTo>
                                <a:cubicBezTo>
                                  <a:pt x="2513" y="137"/>
                                  <a:pt x="2513" y="137"/>
                                  <a:pt x="2513" y="137"/>
                                </a:cubicBezTo>
                                <a:cubicBezTo>
                                  <a:pt x="2551" y="46"/>
                                  <a:pt x="2551" y="46"/>
                                  <a:pt x="2551" y="46"/>
                                </a:cubicBezTo>
                                <a:cubicBezTo>
                                  <a:pt x="2545" y="46"/>
                                  <a:pt x="2545" y="46"/>
                                  <a:pt x="2545" y="46"/>
                                </a:cubicBezTo>
                                <a:cubicBezTo>
                                  <a:pt x="2523" y="97"/>
                                  <a:pt x="2523" y="97"/>
                                  <a:pt x="2523" y="97"/>
                                </a:cubicBezTo>
                                <a:cubicBezTo>
                                  <a:pt x="2500" y="46"/>
                                  <a:pt x="2500" y="46"/>
                                  <a:pt x="2500" y="46"/>
                                </a:cubicBezTo>
                                <a:cubicBezTo>
                                  <a:pt x="2493" y="46"/>
                                  <a:pt x="2493" y="46"/>
                                  <a:pt x="2493" y="46"/>
                                </a:cubicBezTo>
                                <a:lnTo>
                                  <a:pt x="2520" y="104"/>
                                </a:lnTo>
                                <a:close/>
                                <a:moveTo>
                                  <a:pt x="2462" y="46"/>
                                </a:moveTo>
                                <a:cubicBezTo>
                                  <a:pt x="2462" y="103"/>
                                  <a:pt x="2462" y="103"/>
                                  <a:pt x="2462" y="103"/>
                                </a:cubicBezTo>
                                <a:cubicBezTo>
                                  <a:pt x="2467" y="103"/>
                                  <a:pt x="2467" y="103"/>
                                  <a:pt x="2467" y="103"/>
                                </a:cubicBezTo>
                                <a:cubicBezTo>
                                  <a:pt x="2467" y="73"/>
                                  <a:pt x="2467" y="73"/>
                                  <a:pt x="2467" y="73"/>
                                </a:cubicBezTo>
                                <a:cubicBezTo>
                                  <a:pt x="2467" y="63"/>
                                  <a:pt x="2468" y="60"/>
                                  <a:pt x="2469" y="57"/>
                                </a:cubicBezTo>
                                <a:cubicBezTo>
                                  <a:pt x="2471" y="53"/>
                                  <a:pt x="2475" y="50"/>
                                  <a:pt x="2479" y="50"/>
                                </a:cubicBezTo>
                                <a:cubicBezTo>
                                  <a:pt x="2480" y="50"/>
                                  <a:pt x="2481" y="50"/>
                                  <a:pt x="2483" y="51"/>
                                </a:cubicBezTo>
                                <a:cubicBezTo>
                                  <a:pt x="2486" y="46"/>
                                  <a:pt x="2486" y="46"/>
                                  <a:pt x="2486" y="46"/>
                                </a:cubicBezTo>
                                <a:cubicBezTo>
                                  <a:pt x="2483" y="45"/>
                                  <a:pt x="2482" y="45"/>
                                  <a:pt x="2480" y="45"/>
                                </a:cubicBezTo>
                                <a:cubicBezTo>
                                  <a:pt x="2474" y="45"/>
                                  <a:pt x="2470" y="48"/>
                                  <a:pt x="2467" y="54"/>
                                </a:cubicBezTo>
                                <a:cubicBezTo>
                                  <a:pt x="2467" y="46"/>
                                  <a:pt x="2467" y="46"/>
                                  <a:pt x="2467" y="46"/>
                                </a:cubicBezTo>
                                <a:lnTo>
                                  <a:pt x="2462" y="46"/>
                                </a:lnTo>
                                <a:close/>
                                <a:moveTo>
                                  <a:pt x="2415" y="50"/>
                                </a:moveTo>
                                <a:cubicBezTo>
                                  <a:pt x="2429" y="50"/>
                                  <a:pt x="2440" y="61"/>
                                  <a:pt x="2440" y="75"/>
                                </a:cubicBezTo>
                                <a:cubicBezTo>
                                  <a:pt x="2440" y="89"/>
                                  <a:pt x="2429" y="100"/>
                                  <a:pt x="2415" y="100"/>
                                </a:cubicBezTo>
                                <a:cubicBezTo>
                                  <a:pt x="2402" y="100"/>
                                  <a:pt x="2391" y="89"/>
                                  <a:pt x="2391" y="75"/>
                                </a:cubicBezTo>
                                <a:cubicBezTo>
                                  <a:pt x="2391" y="61"/>
                                  <a:pt x="2402" y="50"/>
                                  <a:pt x="2415" y="50"/>
                                </a:cubicBezTo>
                                <a:moveTo>
                                  <a:pt x="2415" y="45"/>
                                </a:moveTo>
                                <a:cubicBezTo>
                                  <a:pt x="2399" y="45"/>
                                  <a:pt x="2386" y="59"/>
                                  <a:pt x="2386" y="75"/>
                                </a:cubicBezTo>
                                <a:cubicBezTo>
                                  <a:pt x="2386" y="92"/>
                                  <a:pt x="2399" y="105"/>
                                  <a:pt x="2415" y="105"/>
                                </a:cubicBezTo>
                                <a:cubicBezTo>
                                  <a:pt x="2432" y="105"/>
                                  <a:pt x="2446" y="92"/>
                                  <a:pt x="2446" y="75"/>
                                </a:cubicBezTo>
                                <a:cubicBezTo>
                                  <a:pt x="2446" y="58"/>
                                  <a:pt x="2433" y="45"/>
                                  <a:pt x="2415" y="45"/>
                                </a:cubicBezTo>
                                <a:moveTo>
                                  <a:pt x="2367" y="22"/>
                                </a:moveTo>
                                <a:cubicBezTo>
                                  <a:pt x="2364" y="22"/>
                                  <a:pt x="2362" y="25"/>
                                  <a:pt x="2362" y="27"/>
                                </a:cubicBezTo>
                                <a:cubicBezTo>
                                  <a:pt x="2362" y="30"/>
                                  <a:pt x="2364" y="32"/>
                                  <a:pt x="2367" y="32"/>
                                </a:cubicBezTo>
                                <a:cubicBezTo>
                                  <a:pt x="2370" y="32"/>
                                  <a:pt x="2372" y="30"/>
                                  <a:pt x="2372" y="27"/>
                                </a:cubicBezTo>
                                <a:cubicBezTo>
                                  <a:pt x="2372" y="25"/>
                                  <a:pt x="2370" y="22"/>
                                  <a:pt x="2367" y="22"/>
                                </a:cubicBezTo>
                                <a:moveTo>
                                  <a:pt x="2369" y="46"/>
                                </a:moveTo>
                                <a:cubicBezTo>
                                  <a:pt x="2364" y="46"/>
                                  <a:pt x="2364" y="46"/>
                                  <a:pt x="2364" y="46"/>
                                </a:cubicBezTo>
                                <a:cubicBezTo>
                                  <a:pt x="2364" y="103"/>
                                  <a:pt x="2364" y="103"/>
                                  <a:pt x="2364" y="103"/>
                                </a:cubicBezTo>
                                <a:cubicBezTo>
                                  <a:pt x="2369" y="103"/>
                                  <a:pt x="2369" y="103"/>
                                  <a:pt x="2369" y="103"/>
                                </a:cubicBezTo>
                                <a:lnTo>
                                  <a:pt x="2369" y="46"/>
                                </a:lnTo>
                                <a:close/>
                                <a:moveTo>
                                  <a:pt x="2328" y="46"/>
                                </a:moveTo>
                                <a:cubicBezTo>
                                  <a:pt x="2328" y="103"/>
                                  <a:pt x="2328" y="103"/>
                                  <a:pt x="2328" y="103"/>
                                </a:cubicBezTo>
                                <a:cubicBezTo>
                                  <a:pt x="2333" y="103"/>
                                  <a:pt x="2333" y="103"/>
                                  <a:pt x="2333" y="103"/>
                                </a:cubicBezTo>
                                <a:cubicBezTo>
                                  <a:pt x="2333" y="73"/>
                                  <a:pt x="2333" y="73"/>
                                  <a:pt x="2333" y="73"/>
                                </a:cubicBezTo>
                                <a:cubicBezTo>
                                  <a:pt x="2333" y="63"/>
                                  <a:pt x="2334" y="60"/>
                                  <a:pt x="2335" y="57"/>
                                </a:cubicBezTo>
                                <a:cubicBezTo>
                                  <a:pt x="2337" y="53"/>
                                  <a:pt x="2341" y="50"/>
                                  <a:pt x="2345" y="50"/>
                                </a:cubicBezTo>
                                <a:cubicBezTo>
                                  <a:pt x="2346" y="50"/>
                                  <a:pt x="2347" y="50"/>
                                  <a:pt x="2349" y="51"/>
                                </a:cubicBezTo>
                                <a:cubicBezTo>
                                  <a:pt x="2352" y="46"/>
                                  <a:pt x="2352" y="46"/>
                                  <a:pt x="2352" y="46"/>
                                </a:cubicBezTo>
                                <a:cubicBezTo>
                                  <a:pt x="2349" y="45"/>
                                  <a:pt x="2348" y="45"/>
                                  <a:pt x="2346" y="45"/>
                                </a:cubicBezTo>
                                <a:cubicBezTo>
                                  <a:pt x="2340" y="45"/>
                                  <a:pt x="2336" y="48"/>
                                  <a:pt x="2333" y="54"/>
                                </a:cubicBezTo>
                                <a:cubicBezTo>
                                  <a:pt x="2333" y="46"/>
                                  <a:pt x="2333" y="46"/>
                                  <a:pt x="2333" y="46"/>
                                </a:cubicBezTo>
                                <a:lnTo>
                                  <a:pt x="2328" y="46"/>
                                </a:lnTo>
                                <a:close/>
                                <a:moveTo>
                                  <a:pt x="2274" y="53"/>
                                </a:moveTo>
                                <a:cubicBezTo>
                                  <a:pt x="2274" y="16"/>
                                  <a:pt x="2274" y="16"/>
                                  <a:pt x="2274" y="16"/>
                                </a:cubicBezTo>
                                <a:cubicBezTo>
                                  <a:pt x="2285" y="16"/>
                                  <a:pt x="2285" y="16"/>
                                  <a:pt x="2285" y="16"/>
                                </a:cubicBezTo>
                                <a:cubicBezTo>
                                  <a:pt x="2299" y="16"/>
                                  <a:pt x="2307" y="22"/>
                                  <a:pt x="2307" y="34"/>
                                </a:cubicBezTo>
                                <a:cubicBezTo>
                                  <a:pt x="2307" y="46"/>
                                  <a:pt x="2299" y="53"/>
                                  <a:pt x="2286" y="53"/>
                                </a:cubicBezTo>
                                <a:lnTo>
                                  <a:pt x="2274" y="53"/>
                                </a:lnTo>
                                <a:close/>
                                <a:moveTo>
                                  <a:pt x="2274" y="59"/>
                                </a:moveTo>
                                <a:cubicBezTo>
                                  <a:pt x="2286" y="59"/>
                                  <a:pt x="2286" y="59"/>
                                  <a:pt x="2286" y="59"/>
                                </a:cubicBezTo>
                                <a:cubicBezTo>
                                  <a:pt x="2303" y="59"/>
                                  <a:pt x="2313" y="50"/>
                                  <a:pt x="2313" y="35"/>
                                </a:cubicBezTo>
                                <a:cubicBezTo>
                                  <a:pt x="2313" y="19"/>
                                  <a:pt x="2303" y="10"/>
                                  <a:pt x="2286" y="10"/>
                                </a:cubicBezTo>
                                <a:cubicBezTo>
                                  <a:pt x="2268" y="10"/>
                                  <a:pt x="2268" y="10"/>
                                  <a:pt x="2268" y="10"/>
                                </a:cubicBezTo>
                                <a:cubicBezTo>
                                  <a:pt x="2268" y="103"/>
                                  <a:pt x="2268" y="103"/>
                                  <a:pt x="2268" y="103"/>
                                </a:cubicBezTo>
                                <a:cubicBezTo>
                                  <a:pt x="2274" y="103"/>
                                  <a:pt x="2274" y="103"/>
                                  <a:pt x="2274" y="103"/>
                                </a:cubicBezTo>
                                <a:lnTo>
                                  <a:pt x="2274" y="59"/>
                                </a:lnTo>
                                <a:close/>
                                <a:moveTo>
                                  <a:pt x="2166" y="70"/>
                                </a:moveTo>
                                <a:cubicBezTo>
                                  <a:pt x="2167" y="59"/>
                                  <a:pt x="2176" y="50"/>
                                  <a:pt x="2187" y="50"/>
                                </a:cubicBezTo>
                                <a:cubicBezTo>
                                  <a:pt x="2197" y="50"/>
                                  <a:pt x="2206" y="58"/>
                                  <a:pt x="2208" y="70"/>
                                </a:cubicBezTo>
                                <a:lnTo>
                                  <a:pt x="2166" y="70"/>
                                </a:lnTo>
                                <a:close/>
                                <a:moveTo>
                                  <a:pt x="2214" y="76"/>
                                </a:moveTo>
                                <a:cubicBezTo>
                                  <a:pt x="2214" y="57"/>
                                  <a:pt x="2203" y="45"/>
                                  <a:pt x="2187" y="45"/>
                                </a:cubicBezTo>
                                <a:cubicBezTo>
                                  <a:pt x="2171" y="45"/>
                                  <a:pt x="2159" y="58"/>
                                  <a:pt x="2159" y="75"/>
                                </a:cubicBezTo>
                                <a:cubicBezTo>
                                  <a:pt x="2159" y="92"/>
                                  <a:pt x="2171" y="105"/>
                                  <a:pt x="2187" y="105"/>
                                </a:cubicBezTo>
                                <a:cubicBezTo>
                                  <a:pt x="2198" y="105"/>
                                  <a:pt x="2206" y="100"/>
                                  <a:pt x="2212" y="89"/>
                                </a:cubicBezTo>
                                <a:cubicBezTo>
                                  <a:pt x="2208" y="87"/>
                                  <a:pt x="2208" y="87"/>
                                  <a:pt x="2208" y="87"/>
                                </a:cubicBezTo>
                                <a:cubicBezTo>
                                  <a:pt x="2202" y="96"/>
                                  <a:pt x="2196" y="100"/>
                                  <a:pt x="2187" y="100"/>
                                </a:cubicBezTo>
                                <a:cubicBezTo>
                                  <a:pt x="2174" y="100"/>
                                  <a:pt x="2166" y="90"/>
                                  <a:pt x="2165" y="76"/>
                                </a:cubicBezTo>
                                <a:lnTo>
                                  <a:pt x="2214" y="76"/>
                                </a:lnTo>
                                <a:close/>
                                <a:moveTo>
                                  <a:pt x="2101" y="1"/>
                                </a:moveTo>
                                <a:cubicBezTo>
                                  <a:pt x="2101" y="103"/>
                                  <a:pt x="2101" y="103"/>
                                  <a:pt x="2101" y="103"/>
                                </a:cubicBezTo>
                                <a:cubicBezTo>
                                  <a:pt x="2106" y="103"/>
                                  <a:pt x="2106" y="103"/>
                                  <a:pt x="2106" y="103"/>
                                </a:cubicBezTo>
                                <a:cubicBezTo>
                                  <a:pt x="2106" y="74"/>
                                  <a:pt x="2106" y="74"/>
                                  <a:pt x="2106" y="74"/>
                                </a:cubicBezTo>
                                <a:cubicBezTo>
                                  <a:pt x="2106" y="58"/>
                                  <a:pt x="2112" y="50"/>
                                  <a:pt x="2123" y="50"/>
                                </a:cubicBezTo>
                                <a:cubicBezTo>
                                  <a:pt x="2133" y="50"/>
                                  <a:pt x="2137" y="55"/>
                                  <a:pt x="2137" y="67"/>
                                </a:cubicBezTo>
                                <a:cubicBezTo>
                                  <a:pt x="2137" y="103"/>
                                  <a:pt x="2137" y="103"/>
                                  <a:pt x="2137" y="103"/>
                                </a:cubicBezTo>
                                <a:cubicBezTo>
                                  <a:pt x="2143" y="103"/>
                                  <a:pt x="2143" y="103"/>
                                  <a:pt x="2143" y="103"/>
                                </a:cubicBezTo>
                                <a:cubicBezTo>
                                  <a:pt x="2143" y="67"/>
                                  <a:pt x="2143" y="67"/>
                                  <a:pt x="2143" y="67"/>
                                </a:cubicBezTo>
                                <a:cubicBezTo>
                                  <a:pt x="2143" y="61"/>
                                  <a:pt x="2142" y="56"/>
                                  <a:pt x="2140" y="53"/>
                                </a:cubicBezTo>
                                <a:cubicBezTo>
                                  <a:pt x="2137" y="48"/>
                                  <a:pt x="2131" y="45"/>
                                  <a:pt x="2124" y="45"/>
                                </a:cubicBezTo>
                                <a:cubicBezTo>
                                  <a:pt x="2116" y="45"/>
                                  <a:pt x="2111" y="48"/>
                                  <a:pt x="2106" y="55"/>
                                </a:cubicBezTo>
                                <a:cubicBezTo>
                                  <a:pt x="2106" y="1"/>
                                  <a:pt x="2106" y="1"/>
                                  <a:pt x="2106" y="1"/>
                                </a:cubicBezTo>
                                <a:lnTo>
                                  <a:pt x="2101" y="1"/>
                                </a:lnTo>
                                <a:close/>
                                <a:moveTo>
                                  <a:pt x="2065" y="16"/>
                                </a:moveTo>
                                <a:cubicBezTo>
                                  <a:pt x="2089" y="16"/>
                                  <a:pt x="2089" y="16"/>
                                  <a:pt x="2089" y="16"/>
                                </a:cubicBezTo>
                                <a:cubicBezTo>
                                  <a:pt x="2089" y="10"/>
                                  <a:pt x="2089" y="10"/>
                                  <a:pt x="2089" y="10"/>
                                </a:cubicBezTo>
                                <a:cubicBezTo>
                                  <a:pt x="2035" y="10"/>
                                  <a:pt x="2035" y="10"/>
                                  <a:pt x="2035" y="10"/>
                                </a:cubicBezTo>
                                <a:cubicBezTo>
                                  <a:pt x="2035" y="16"/>
                                  <a:pt x="2035" y="16"/>
                                  <a:pt x="2035" y="16"/>
                                </a:cubicBezTo>
                                <a:cubicBezTo>
                                  <a:pt x="2059" y="16"/>
                                  <a:pt x="2059" y="16"/>
                                  <a:pt x="2059" y="16"/>
                                </a:cubicBezTo>
                                <a:cubicBezTo>
                                  <a:pt x="2059" y="103"/>
                                  <a:pt x="2059" y="103"/>
                                  <a:pt x="2059" y="103"/>
                                </a:cubicBezTo>
                                <a:cubicBezTo>
                                  <a:pt x="2065" y="103"/>
                                  <a:pt x="2065" y="103"/>
                                  <a:pt x="2065" y="103"/>
                                </a:cubicBezTo>
                                <a:lnTo>
                                  <a:pt x="2065" y="16"/>
                                </a:lnTo>
                                <a:close/>
                                <a:moveTo>
                                  <a:pt x="1984" y="52"/>
                                </a:moveTo>
                                <a:cubicBezTo>
                                  <a:pt x="1998" y="52"/>
                                  <a:pt x="1998" y="52"/>
                                  <a:pt x="1998" y="52"/>
                                </a:cubicBezTo>
                                <a:cubicBezTo>
                                  <a:pt x="1998" y="46"/>
                                  <a:pt x="1998" y="46"/>
                                  <a:pt x="1998" y="46"/>
                                </a:cubicBezTo>
                                <a:cubicBezTo>
                                  <a:pt x="1984" y="46"/>
                                  <a:pt x="1984" y="46"/>
                                  <a:pt x="1984" y="46"/>
                                </a:cubicBezTo>
                                <a:cubicBezTo>
                                  <a:pt x="1984" y="20"/>
                                  <a:pt x="1984" y="20"/>
                                  <a:pt x="1984" y="20"/>
                                </a:cubicBezTo>
                                <a:cubicBezTo>
                                  <a:pt x="1984" y="10"/>
                                  <a:pt x="1986" y="5"/>
                                  <a:pt x="1993" y="5"/>
                                </a:cubicBezTo>
                                <a:cubicBezTo>
                                  <a:pt x="1994" y="5"/>
                                  <a:pt x="1996" y="5"/>
                                  <a:pt x="1998" y="6"/>
                                </a:cubicBezTo>
                                <a:cubicBezTo>
                                  <a:pt x="1998" y="1"/>
                                  <a:pt x="1998" y="1"/>
                                  <a:pt x="1998" y="1"/>
                                </a:cubicBezTo>
                                <a:cubicBezTo>
                                  <a:pt x="1996" y="0"/>
                                  <a:pt x="1995" y="0"/>
                                  <a:pt x="1993" y="0"/>
                                </a:cubicBezTo>
                                <a:cubicBezTo>
                                  <a:pt x="1983" y="0"/>
                                  <a:pt x="1978" y="6"/>
                                  <a:pt x="1978" y="19"/>
                                </a:cubicBezTo>
                                <a:cubicBezTo>
                                  <a:pt x="1978" y="46"/>
                                  <a:pt x="1978" y="46"/>
                                  <a:pt x="1978" y="46"/>
                                </a:cubicBezTo>
                                <a:cubicBezTo>
                                  <a:pt x="1972" y="46"/>
                                  <a:pt x="1972" y="46"/>
                                  <a:pt x="1972" y="46"/>
                                </a:cubicBezTo>
                                <a:cubicBezTo>
                                  <a:pt x="1972" y="52"/>
                                  <a:pt x="1972" y="52"/>
                                  <a:pt x="1972" y="52"/>
                                </a:cubicBezTo>
                                <a:cubicBezTo>
                                  <a:pt x="1978" y="52"/>
                                  <a:pt x="1978" y="52"/>
                                  <a:pt x="1978" y="52"/>
                                </a:cubicBezTo>
                                <a:cubicBezTo>
                                  <a:pt x="1978" y="103"/>
                                  <a:pt x="1978" y="103"/>
                                  <a:pt x="1978" y="103"/>
                                </a:cubicBezTo>
                                <a:cubicBezTo>
                                  <a:pt x="1984" y="103"/>
                                  <a:pt x="1984" y="103"/>
                                  <a:pt x="1984" y="103"/>
                                </a:cubicBezTo>
                                <a:lnTo>
                                  <a:pt x="1984" y="52"/>
                                </a:lnTo>
                                <a:close/>
                                <a:moveTo>
                                  <a:pt x="1931" y="50"/>
                                </a:moveTo>
                                <a:cubicBezTo>
                                  <a:pt x="1945" y="50"/>
                                  <a:pt x="1956" y="61"/>
                                  <a:pt x="1956" y="75"/>
                                </a:cubicBezTo>
                                <a:cubicBezTo>
                                  <a:pt x="1956" y="89"/>
                                  <a:pt x="1945" y="100"/>
                                  <a:pt x="1931" y="100"/>
                                </a:cubicBezTo>
                                <a:cubicBezTo>
                                  <a:pt x="1918" y="100"/>
                                  <a:pt x="1908" y="89"/>
                                  <a:pt x="1908" y="75"/>
                                </a:cubicBezTo>
                                <a:cubicBezTo>
                                  <a:pt x="1908" y="61"/>
                                  <a:pt x="1918" y="50"/>
                                  <a:pt x="1931" y="50"/>
                                </a:cubicBezTo>
                                <a:moveTo>
                                  <a:pt x="1932" y="45"/>
                                </a:moveTo>
                                <a:cubicBezTo>
                                  <a:pt x="1915" y="45"/>
                                  <a:pt x="1902" y="59"/>
                                  <a:pt x="1902" y="75"/>
                                </a:cubicBezTo>
                                <a:cubicBezTo>
                                  <a:pt x="1902" y="92"/>
                                  <a:pt x="1915" y="105"/>
                                  <a:pt x="1932" y="105"/>
                                </a:cubicBezTo>
                                <a:cubicBezTo>
                                  <a:pt x="1949" y="105"/>
                                  <a:pt x="1962" y="92"/>
                                  <a:pt x="1962" y="75"/>
                                </a:cubicBezTo>
                                <a:cubicBezTo>
                                  <a:pt x="1962" y="58"/>
                                  <a:pt x="1949" y="45"/>
                                  <a:pt x="1932" y="45"/>
                                </a:cubicBezTo>
                                <a:moveTo>
                                  <a:pt x="1850" y="52"/>
                                </a:moveTo>
                                <a:cubicBezTo>
                                  <a:pt x="1860" y="52"/>
                                  <a:pt x="1860" y="52"/>
                                  <a:pt x="1860" y="52"/>
                                </a:cubicBezTo>
                                <a:cubicBezTo>
                                  <a:pt x="1860" y="46"/>
                                  <a:pt x="1860" y="46"/>
                                  <a:pt x="1860" y="46"/>
                                </a:cubicBezTo>
                                <a:cubicBezTo>
                                  <a:pt x="1850" y="46"/>
                                  <a:pt x="1850" y="46"/>
                                  <a:pt x="1850" y="46"/>
                                </a:cubicBezTo>
                                <a:cubicBezTo>
                                  <a:pt x="1850" y="26"/>
                                  <a:pt x="1850" y="26"/>
                                  <a:pt x="1850" y="26"/>
                                </a:cubicBezTo>
                                <a:cubicBezTo>
                                  <a:pt x="1844" y="26"/>
                                  <a:pt x="1844" y="26"/>
                                  <a:pt x="1844" y="26"/>
                                </a:cubicBezTo>
                                <a:cubicBezTo>
                                  <a:pt x="1844" y="46"/>
                                  <a:pt x="1844" y="46"/>
                                  <a:pt x="1844" y="46"/>
                                </a:cubicBezTo>
                                <a:cubicBezTo>
                                  <a:pt x="1838" y="46"/>
                                  <a:pt x="1838" y="46"/>
                                  <a:pt x="1838" y="46"/>
                                </a:cubicBezTo>
                                <a:cubicBezTo>
                                  <a:pt x="1838" y="52"/>
                                  <a:pt x="1838" y="52"/>
                                  <a:pt x="1838" y="52"/>
                                </a:cubicBezTo>
                                <a:cubicBezTo>
                                  <a:pt x="1844" y="52"/>
                                  <a:pt x="1844" y="52"/>
                                  <a:pt x="1844" y="52"/>
                                </a:cubicBezTo>
                                <a:cubicBezTo>
                                  <a:pt x="1844" y="103"/>
                                  <a:pt x="1844" y="103"/>
                                  <a:pt x="1844" y="103"/>
                                </a:cubicBezTo>
                                <a:cubicBezTo>
                                  <a:pt x="1850" y="103"/>
                                  <a:pt x="1850" y="103"/>
                                  <a:pt x="1850" y="103"/>
                                </a:cubicBezTo>
                                <a:lnTo>
                                  <a:pt x="1850" y="52"/>
                                </a:lnTo>
                                <a:close/>
                                <a:moveTo>
                                  <a:pt x="1804" y="46"/>
                                </a:moveTo>
                                <a:cubicBezTo>
                                  <a:pt x="1804" y="103"/>
                                  <a:pt x="1804" y="103"/>
                                  <a:pt x="1804" y="103"/>
                                </a:cubicBezTo>
                                <a:cubicBezTo>
                                  <a:pt x="1810" y="103"/>
                                  <a:pt x="1810" y="103"/>
                                  <a:pt x="1810" y="103"/>
                                </a:cubicBezTo>
                                <a:cubicBezTo>
                                  <a:pt x="1810" y="73"/>
                                  <a:pt x="1810" y="73"/>
                                  <a:pt x="1810" y="73"/>
                                </a:cubicBezTo>
                                <a:cubicBezTo>
                                  <a:pt x="1810" y="63"/>
                                  <a:pt x="1810" y="60"/>
                                  <a:pt x="1812" y="57"/>
                                </a:cubicBezTo>
                                <a:cubicBezTo>
                                  <a:pt x="1813" y="53"/>
                                  <a:pt x="1818" y="50"/>
                                  <a:pt x="1822" y="50"/>
                                </a:cubicBezTo>
                                <a:cubicBezTo>
                                  <a:pt x="1823" y="50"/>
                                  <a:pt x="1824" y="50"/>
                                  <a:pt x="1826" y="51"/>
                                </a:cubicBezTo>
                                <a:cubicBezTo>
                                  <a:pt x="1829" y="46"/>
                                  <a:pt x="1829" y="46"/>
                                  <a:pt x="1829" y="46"/>
                                </a:cubicBezTo>
                                <a:cubicBezTo>
                                  <a:pt x="1826" y="45"/>
                                  <a:pt x="1825" y="45"/>
                                  <a:pt x="1823" y="45"/>
                                </a:cubicBezTo>
                                <a:cubicBezTo>
                                  <a:pt x="1817" y="45"/>
                                  <a:pt x="1813" y="48"/>
                                  <a:pt x="1810" y="54"/>
                                </a:cubicBezTo>
                                <a:cubicBezTo>
                                  <a:pt x="1810" y="46"/>
                                  <a:pt x="1810" y="46"/>
                                  <a:pt x="1810" y="46"/>
                                </a:cubicBezTo>
                                <a:lnTo>
                                  <a:pt x="1804" y="46"/>
                                </a:lnTo>
                                <a:close/>
                                <a:moveTo>
                                  <a:pt x="1756" y="50"/>
                                </a:moveTo>
                                <a:cubicBezTo>
                                  <a:pt x="1770" y="50"/>
                                  <a:pt x="1779" y="60"/>
                                  <a:pt x="1779" y="74"/>
                                </a:cubicBezTo>
                                <a:cubicBezTo>
                                  <a:pt x="1779" y="89"/>
                                  <a:pt x="1770" y="100"/>
                                  <a:pt x="1757" y="100"/>
                                </a:cubicBezTo>
                                <a:cubicBezTo>
                                  <a:pt x="1744" y="100"/>
                                  <a:pt x="1734" y="89"/>
                                  <a:pt x="1734" y="75"/>
                                </a:cubicBezTo>
                                <a:cubicBezTo>
                                  <a:pt x="1734" y="61"/>
                                  <a:pt x="1744" y="50"/>
                                  <a:pt x="1756" y="50"/>
                                </a:cubicBezTo>
                                <a:moveTo>
                                  <a:pt x="1779" y="46"/>
                                </a:moveTo>
                                <a:cubicBezTo>
                                  <a:pt x="1779" y="56"/>
                                  <a:pt x="1779" y="56"/>
                                  <a:pt x="1779" y="56"/>
                                </a:cubicBezTo>
                                <a:cubicBezTo>
                                  <a:pt x="1773" y="49"/>
                                  <a:pt x="1766" y="45"/>
                                  <a:pt x="1757" y="45"/>
                                </a:cubicBezTo>
                                <a:cubicBezTo>
                                  <a:pt x="1740" y="45"/>
                                  <a:pt x="1729" y="57"/>
                                  <a:pt x="1729" y="75"/>
                                </a:cubicBezTo>
                                <a:cubicBezTo>
                                  <a:pt x="1729" y="92"/>
                                  <a:pt x="1740" y="105"/>
                                  <a:pt x="1757" y="105"/>
                                </a:cubicBezTo>
                                <a:cubicBezTo>
                                  <a:pt x="1766" y="105"/>
                                  <a:pt x="1774" y="101"/>
                                  <a:pt x="1779" y="93"/>
                                </a:cubicBezTo>
                                <a:cubicBezTo>
                                  <a:pt x="1779" y="103"/>
                                  <a:pt x="1779" y="103"/>
                                  <a:pt x="1779" y="103"/>
                                </a:cubicBezTo>
                                <a:cubicBezTo>
                                  <a:pt x="1784" y="103"/>
                                  <a:pt x="1784" y="103"/>
                                  <a:pt x="1784" y="103"/>
                                </a:cubicBezTo>
                                <a:cubicBezTo>
                                  <a:pt x="1784" y="46"/>
                                  <a:pt x="1784" y="46"/>
                                  <a:pt x="1784" y="46"/>
                                </a:cubicBezTo>
                                <a:lnTo>
                                  <a:pt x="1779" y="46"/>
                                </a:lnTo>
                                <a:close/>
                                <a:moveTo>
                                  <a:pt x="1688" y="50"/>
                                </a:moveTo>
                                <a:cubicBezTo>
                                  <a:pt x="1701" y="50"/>
                                  <a:pt x="1710" y="61"/>
                                  <a:pt x="1710" y="75"/>
                                </a:cubicBezTo>
                                <a:cubicBezTo>
                                  <a:pt x="1710" y="89"/>
                                  <a:pt x="1701" y="100"/>
                                  <a:pt x="1688" y="100"/>
                                </a:cubicBezTo>
                                <a:cubicBezTo>
                                  <a:pt x="1675" y="100"/>
                                  <a:pt x="1665" y="90"/>
                                  <a:pt x="1665" y="76"/>
                                </a:cubicBezTo>
                                <a:cubicBezTo>
                                  <a:pt x="1665" y="61"/>
                                  <a:pt x="1674" y="50"/>
                                  <a:pt x="1688" y="50"/>
                                </a:cubicBezTo>
                                <a:moveTo>
                                  <a:pt x="1666" y="137"/>
                                </a:moveTo>
                                <a:cubicBezTo>
                                  <a:pt x="1666" y="94"/>
                                  <a:pt x="1666" y="94"/>
                                  <a:pt x="1666" y="94"/>
                                </a:cubicBezTo>
                                <a:cubicBezTo>
                                  <a:pt x="1672" y="101"/>
                                  <a:pt x="1679" y="105"/>
                                  <a:pt x="1688" y="105"/>
                                </a:cubicBezTo>
                                <a:cubicBezTo>
                                  <a:pt x="1705" y="105"/>
                                  <a:pt x="1716" y="93"/>
                                  <a:pt x="1716" y="75"/>
                                </a:cubicBezTo>
                                <a:cubicBezTo>
                                  <a:pt x="1716" y="58"/>
                                  <a:pt x="1704" y="45"/>
                                  <a:pt x="1688" y="45"/>
                                </a:cubicBezTo>
                                <a:cubicBezTo>
                                  <a:pt x="1679" y="45"/>
                                  <a:pt x="1671" y="49"/>
                                  <a:pt x="1666" y="57"/>
                                </a:cubicBezTo>
                                <a:cubicBezTo>
                                  <a:pt x="1666" y="46"/>
                                  <a:pt x="1666" y="46"/>
                                  <a:pt x="1666" y="46"/>
                                </a:cubicBezTo>
                                <a:cubicBezTo>
                                  <a:pt x="1660" y="46"/>
                                  <a:pt x="1660" y="46"/>
                                  <a:pt x="1660" y="46"/>
                                </a:cubicBezTo>
                                <a:cubicBezTo>
                                  <a:pt x="1660" y="137"/>
                                  <a:pt x="1660" y="137"/>
                                  <a:pt x="1660" y="137"/>
                                </a:cubicBezTo>
                                <a:lnTo>
                                  <a:pt x="1666" y="137"/>
                                </a:lnTo>
                                <a:close/>
                                <a:moveTo>
                                  <a:pt x="1607" y="54"/>
                                </a:moveTo>
                                <a:cubicBezTo>
                                  <a:pt x="1604" y="48"/>
                                  <a:pt x="1599" y="45"/>
                                  <a:pt x="1593" y="45"/>
                                </a:cubicBezTo>
                                <a:cubicBezTo>
                                  <a:pt x="1584" y="45"/>
                                  <a:pt x="1577" y="51"/>
                                  <a:pt x="1577" y="60"/>
                                </a:cubicBezTo>
                                <a:cubicBezTo>
                                  <a:pt x="1577" y="67"/>
                                  <a:pt x="1582" y="71"/>
                                  <a:pt x="1594" y="75"/>
                                </a:cubicBezTo>
                                <a:cubicBezTo>
                                  <a:pt x="1602" y="79"/>
                                  <a:pt x="1605" y="81"/>
                                  <a:pt x="1605" y="87"/>
                                </a:cubicBezTo>
                                <a:cubicBezTo>
                                  <a:pt x="1605" y="94"/>
                                  <a:pt x="1600" y="100"/>
                                  <a:pt x="1592" y="100"/>
                                </a:cubicBezTo>
                                <a:cubicBezTo>
                                  <a:pt x="1585" y="100"/>
                                  <a:pt x="1581" y="96"/>
                                  <a:pt x="1578" y="88"/>
                                </a:cubicBezTo>
                                <a:cubicBezTo>
                                  <a:pt x="1573" y="90"/>
                                  <a:pt x="1573" y="90"/>
                                  <a:pt x="1573" y="90"/>
                                </a:cubicBezTo>
                                <a:cubicBezTo>
                                  <a:pt x="1576" y="100"/>
                                  <a:pt x="1583" y="105"/>
                                  <a:pt x="1592" y="105"/>
                                </a:cubicBezTo>
                                <a:cubicBezTo>
                                  <a:pt x="1603" y="105"/>
                                  <a:pt x="1611" y="97"/>
                                  <a:pt x="1611" y="87"/>
                                </a:cubicBezTo>
                                <a:cubicBezTo>
                                  <a:pt x="1611" y="82"/>
                                  <a:pt x="1609" y="78"/>
                                  <a:pt x="1605" y="75"/>
                                </a:cubicBezTo>
                                <a:cubicBezTo>
                                  <a:pt x="1603" y="73"/>
                                  <a:pt x="1601" y="72"/>
                                  <a:pt x="1594" y="70"/>
                                </a:cubicBezTo>
                                <a:cubicBezTo>
                                  <a:pt x="1586" y="66"/>
                                  <a:pt x="1583" y="64"/>
                                  <a:pt x="1583" y="59"/>
                                </a:cubicBezTo>
                                <a:cubicBezTo>
                                  <a:pt x="1583" y="55"/>
                                  <a:pt x="1588" y="50"/>
                                  <a:pt x="1593" y="50"/>
                                </a:cubicBezTo>
                                <a:cubicBezTo>
                                  <a:pt x="1597" y="50"/>
                                  <a:pt x="1600" y="52"/>
                                  <a:pt x="1603" y="57"/>
                                </a:cubicBezTo>
                                <a:lnTo>
                                  <a:pt x="1607" y="54"/>
                                </a:lnTo>
                                <a:close/>
                                <a:moveTo>
                                  <a:pt x="1555" y="22"/>
                                </a:moveTo>
                                <a:cubicBezTo>
                                  <a:pt x="1552" y="22"/>
                                  <a:pt x="1549" y="25"/>
                                  <a:pt x="1549" y="27"/>
                                </a:cubicBezTo>
                                <a:cubicBezTo>
                                  <a:pt x="1549" y="30"/>
                                  <a:pt x="1552" y="32"/>
                                  <a:pt x="1555" y="32"/>
                                </a:cubicBezTo>
                                <a:cubicBezTo>
                                  <a:pt x="1557" y="32"/>
                                  <a:pt x="1560" y="30"/>
                                  <a:pt x="1560" y="27"/>
                                </a:cubicBezTo>
                                <a:cubicBezTo>
                                  <a:pt x="1560" y="25"/>
                                  <a:pt x="1557" y="22"/>
                                  <a:pt x="1555" y="22"/>
                                </a:cubicBezTo>
                                <a:moveTo>
                                  <a:pt x="1557" y="46"/>
                                </a:moveTo>
                                <a:cubicBezTo>
                                  <a:pt x="1552" y="46"/>
                                  <a:pt x="1552" y="46"/>
                                  <a:pt x="1552" y="46"/>
                                </a:cubicBezTo>
                                <a:cubicBezTo>
                                  <a:pt x="1552" y="103"/>
                                  <a:pt x="1552" y="103"/>
                                  <a:pt x="1552" y="103"/>
                                </a:cubicBezTo>
                                <a:cubicBezTo>
                                  <a:pt x="1557" y="103"/>
                                  <a:pt x="1557" y="103"/>
                                  <a:pt x="1557" y="103"/>
                                </a:cubicBezTo>
                                <a:lnTo>
                                  <a:pt x="1557" y="46"/>
                                </a:lnTo>
                                <a:close/>
                                <a:moveTo>
                                  <a:pt x="1475" y="104"/>
                                </a:moveTo>
                                <a:cubicBezTo>
                                  <a:pt x="1461" y="137"/>
                                  <a:pt x="1461" y="137"/>
                                  <a:pt x="1461" y="137"/>
                                </a:cubicBezTo>
                                <a:cubicBezTo>
                                  <a:pt x="1467" y="137"/>
                                  <a:pt x="1467" y="137"/>
                                  <a:pt x="1467" y="137"/>
                                </a:cubicBezTo>
                                <a:cubicBezTo>
                                  <a:pt x="1506" y="46"/>
                                  <a:pt x="1506" y="46"/>
                                  <a:pt x="1506" y="46"/>
                                </a:cubicBezTo>
                                <a:cubicBezTo>
                                  <a:pt x="1499" y="46"/>
                                  <a:pt x="1499" y="46"/>
                                  <a:pt x="1499" y="46"/>
                                </a:cubicBezTo>
                                <a:cubicBezTo>
                                  <a:pt x="1478" y="97"/>
                                  <a:pt x="1478" y="97"/>
                                  <a:pt x="1478" y="97"/>
                                </a:cubicBezTo>
                                <a:cubicBezTo>
                                  <a:pt x="1454" y="46"/>
                                  <a:pt x="1454" y="46"/>
                                  <a:pt x="1454" y="46"/>
                                </a:cubicBezTo>
                                <a:cubicBezTo>
                                  <a:pt x="1448" y="46"/>
                                  <a:pt x="1448" y="46"/>
                                  <a:pt x="1448" y="46"/>
                                </a:cubicBezTo>
                                <a:lnTo>
                                  <a:pt x="1475" y="104"/>
                                </a:lnTo>
                                <a:close/>
                                <a:moveTo>
                                  <a:pt x="1368" y="46"/>
                                </a:moveTo>
                                <a:cubicBezTo>
                                  <a:pt x="1368" y="103"/>
                                  <a:pt x="1368" y="103"/>
                                  <a:pt x="1368" y="103"/>
                                </a:cubicBezTo>
                                <a:cubicBezTo>
                                  <a:pt x="1374" y="103"/>
                                  <a:pt x="1374" y="103"/>
                                  <a:pt x="1374" y="103"/>
                                </a:cubicBezTo>
                                <a:cubicBezTo>
                                  <a:pt x="1374" y="70"/>
                                  <a:pt x="1374" y="70"/>
                                  <a:pt x="1374" y="70"/>
                                </a:cubicBezTo>
                                <a:cubicBezTo>
                                  <a:pt x="1374" y="58"/>
                                  <a:pt x="1379" y="50"/>
                                  <a:pt x="1388" y="50"/>
                                </a:cubicBezTo>
                                <a:cubicBezTo>
                                  <a:pt x="1396" y="50"/>
                                  <a:pt x="1401" y="56"/>
                                  <a:pt x="1401" y="67"/>
                                </a:cubicBezTo>
                                <a:cubicBezTo>
                                  <a:pt x="1401" y="103"/>
                                  <a:pt x="1401" y="103"/>
                                  <a:pt x="1401" y="103"/>
                                </a:cubicBezTo>
                                <a:cubicBezTo>
                                  <a:pt x="1406" y="103"/>
                                  <a:pt x="1406" y="103"/>
                                  <a:pt x="1406" y="103"/>
                                </a:cubicBezTo>
                                <a:cubicBezTo>
                                  <a:pt x="1406" y="69"/>
                                  <a:pt x="1406" y="69"/>
                                  <a:pt x="1406" y="69"/>
                                </a:cubicBezTo>
                                <a:cubicBezTo>
                                  <a:pt x="1406" y="57"/>
                                  <a:pt x="1412" y="50"/>
                                  <a:pt x="1421" y="50"/>
                                </a:cubicBezTo>
                                <a:cubicBezTo>
                                  <a:pt x="1430" y="50"/>
                                  <a:pt x="1434" y="55"/>
                                  <a:pt x="1434" y="65"/>
                                </a:cubicBezTo>
                                <a:cubicBezTo>
                                  <a:pt x="1434" y="103"/>
                                  <a:pt x="1434" y="103"/>
                                  <a:pt x="1434" y="103"/>
                                </a:cubicBezTo>
                                <a:cubicBezTo>
                                  <a:pt x="1439" y="103"/>
                                  <a:pt x="1439" y="103"/>
                                  <a:pt x="1439" y="103"/>
                                </a:cubicBezTo>
                                <a:cubicBezTo>
                                  <a:pt x="1439" y="66"/>
                                  <a:pt x="1439" y="66"/>
                                  <a:pt x="1439" y="66"/>
                                </a:cubicBezTo>
                                <a:cubicBezTo>
                                  <a:pt x="1439" y="58"/>
                                  <a:pt x="1438" y="55"/>
                                  <a:pt x="1436" y="51"/>
                                </a:cubicBezTo>
                                <a:cubicBezTo>
                                  <a:pt x="1433" y="47"/>
                                  <a:pt x="1427" y="45"/>
                                  <a:pt x="1421" y="45"/>
                                </a:cubicBezTo>
                                <a:cubicBezTo>
                                  <a:pt x="1413" y="45"/>
                                  <a:pt x="1408" y="48"/>
                                  <a:pt x="1404" y="55"/>
                                </a:cubicBezTo>
                                <a:cubicBezTo>
                                  <a:pt x="1401" y="48"/>
                                  <a:pt x="1396" y="45"/>
                                  <a:pt x="1388" y="45"/>
                                </a:cubicBezTo>
                                <a:cubicBezTo>
                                  <a:pt x="1382" y="45"/>
                                  <a:pt x="1377" y="48"/>
                                  <a:pt x="1374" y="53"/>
                                </a:cubicBezTo>
                                <a:cubicBezTo>
                                  <a:pt x="1374" y="46"/>
                                  <a:pt x="1374" y="46"/>
                                  <a:pt x="1374" y="46"/>
                                </a:cubicBezTo>
                                <a:lnTo>
                                  <a:pt x="1368" y="46"/>
                                </a:lnTo>
                                <a:close/>
                                <a:moveTo>
                                  <a:pt x="1303" y="70"/>
                                </a:moveTo>
                                <a:cubicBezTo>
                                  <a:pt x="1305" y="59"/>
                                  <a:pt x="1314" y="50"/>
                                  <a:pt x="1325" y="50"/>
                                </a:cubicBezTo>
                                <a:cubicBezTo>
                                  <a:pt x="1335" y="50"/>
                                  <a:pt x="1343" y="58"/>
                                  <a:pt x="1345" y="70"/>
                                </a:cubicBezTo>
                                <a:lnTo>
                                  <a:pt x="1303" y="70"/>
                                </a:lnTo>
                                <a:close/>
                                <a:moveTo>
                                  <a:pt x="1352" y="76"/>
                                </a:moveTo>
                                <a:cubicBezTo>
                                  <a:pt x="1352" y="57"/>
                                  <a:pt x="1341" y="45"/>
                                  <a:pt x="1324" y="45"/>
                                </a:cubicBezTo>
                                <a:cubicBezTo>
                                  <a:pt x="1309" y="45"/>
                                  <a:pt x="1297" y="58"/>
                                  <a:pt x="1297" y="75"/>
                                </a:cubicBezTo>
                                <a:cubicBezTo>
                                  <a:pt x="1297" y="92"/>
                                  <a:pt x="1308" y="105"/>
                                  <a:pt x="1324" y="105"/>
                                </a:cubicBezTo>
                                <a:cubicBezTo>
                                  <a:pt x="1336" y="105"/>
                                  <a:pt x="1344" y="100"/>
                                  <a:pt x="1350" y="89"/>
                                </a:cubicBezTo>
                                <a:cubicBezTo>
                                  <a:pt x="1345" y="87"/>
                                  <a:pt x="1345" y="87"/>
                                  <a:pt x="1345" y="87"/>
                                </a:cubicBezTo>
                                <a:cubicBezTo>
                                  <a:pt x="1340" y="96"/>
                                  <a:pt x="1334" y="100"/>
                                  <a:pt x="1325" y="100"/>
                                </a:cubicBezTo>
                                <a:cubicBezTo>
                                  <a:pt x="1312" y="100"/>
                                  <a:pt x="1303" y="90"/>
                                  <a:pt x="1303" y="76"/>
                                </a:cubicBezTo>
                                <a:lnTo>
                                  <a:pt x="1352" y="76"/>
                                </a:lnTo>
                                <a:close/>
                                <a:moveTo>
                                  <a:pt x="1252" y="50"/>
                                </a:moveTo>
                                <a:cubicBezTo>
                                  <a:pt x="1266" y="50"/>
                                  <a:pt x="1275" y="60"/>
                                  <a:pt x="1275" y="74"/>
                                </a:cubicBezTo>
                                <a:cubicBezTo>
                                  <a:pt x="1275" y="89"/>
                                  <a:pt x="1266" y="100"/>
                                  <a:pt x="1253" y="100"/>
                                </a:cubicBezTo>
                                <a:cubicBezTo>
                                  <a:pt x="1240" y="100"/>
                                  <a:pt x="1230" y="89"/>
                                  <a:pt x="1230" y="75"/>
                                </a:cubicBezTo>
                                <a:cubicBezTo>
                                  <a:pt x="1230" y="61"/>
                                  <a:pt x="1240" y="50"/>
                                  <a:pt x="1252" y="50"/>
                                </a:cubicBezTo>
                                <a:moveTo>
                                  <a:pt x="1275" y="1"/>
                                </a:moveTo>
                                <a:cubicBezTo>
                                  <a:pt x="1275" y="56"/>
                                  <a:pt x="1275" y="56"/>
                                  <a:pt x="1275" y="56"/>
                                </a:cubicBezTo>
                                <a:cubicBezTo>
                                  <a:pt x="1269" y="49"/>
                                  <a:pt x="1262" y="45"/>
                                  <a:pt x="1253" y="45"/>
                                </a:cubicBezTo>
                                <a:cubicBezTo>
                                  <a:pt x="1236" y="45"/>
                                  <a:pt x="1225" y="57"/>
                                  <a:pt x="1225" y="75"/>
                                </a:cubicBezTo>
                                <a:cubicBezTo>
                                  <a:pt x="1225" y="92"/>
                                  <a:pt x="1236" y="105"/>
                                  <a:pt x="1253" y="105"/>
                                </a:cubicBezTo>
                                <a:cubicBezTo>
                                  <a:pt x="1262" y="105"/>
                                  <a:pt x="1270" y="101"/>
                                  <a:pt x="1275" y="93"/>
                                </a:cubicBezTo>
                                <a:cubicBezTo>
                                  <a:pt x="1275" y="103"/>
                                  <a:pt x="1275" y="103"/>
                                  <a:pt x="1275" y="103"/>
                                </a:cubicBezTo>
                                <a:cubicBezTo>
                                  <a:pt x="1280" y="103"/>
                                  <a:pt x="1280" y="103"/>
                                  <a:pt x="1280" y="103"/>
                                </a:cubicBezTo>
                                <a:cubicBezTo>
                                  <a:pt x="1280" y="1"/>
                                  <a:pt x="1280" y="1"/>
                                  <a:pt x="1280" y="1"/>
                                </a:cubicBezTo>
                                <a:lnTo>
                                  <a:pt x="1275" y="1"/>
                                </a:lnTo>
                                <a:close/>
                                <a:moveTo>
                                  <a:pt x="1180" y="50"/>
                                </a:moveTo>
                                <a:cubicBezTo>
                                  <a:pt x="1194" y="50"/>
                                  <a:pt x="1203" y="60"/>
                                  <a:pt x="1203" y="74"/>
                                </a:cubicBezTo>
                                <a:cubicBezTo>
                                  <a:pt x="1203" y="89"/>
                                  <a:pt x="1194" y="100"/>
                                  <a:pt x="1181" y="100"/>
                                </a:cubicBezTo>
                                <a:cubicBezTo>
                                  <a:pt x="1168" y="100"/>
                                  <a:pt x="1158" y="89"/>
                                  <a:pt x="1158" y="75"/>
                                </a:cubicBezTo>
                                <a:cubicBezTo>
                                  <a:pt x="1158" y="61"/>
                                  <a:pt x="1168" y="50"/>
                                  <a:pt x="1180" y="50"/>
                                </a:cubicBezTo>
                                <a:moveTo>
                                  <a:pt x="1203" y="46"/>
                                </a:moveTo>
                                <a:cubicBezTo>
                                  <a:pt x="1203" y="56"/>
                                  <a:pt x="1203" y="56"/>
                                  <a:pt x="1203" y="56"/>
                                </a:cubicBezTo>
                                <a:cubicBezTo>
                                  <a:pt x="1197" y="49"/>
                                  <a:pt x="1190" y="45"/>
                                  <a:pt x="1180" y="45"/>
                                </a:cubicBezTo>
                                <a:cubicBezTo>
                                  <a:pt x="1164" y="45"/>
                                  <a:pt x="1152" y="57"/>
                                  <a:pt x="1152" y="75"/>
                                </a:cubicBezTo>
                                <a:cubicBezTo>
                                  <a:pt x="1152" y="92"/>
                                  <a:pt x="1164" y="105"/>
                                  <a:pt x="1181" y="105"/>
                                </a:cubicBezTo>
                                <a:cubicBezTo>
                                  <a:pt x="1190" y="105"/>
                                  <a:pt x="1198" y="101"/>
                                  <a:pt x="1203" y="93"/>
                                </a:cubicBezTo>
                                <a:cubicBezTo>
                                  <a:pt x="1203" y="103"/>
                                  <a:pt x="1203" y="103"/>
                                  <a:pt x="1203" y="103"/>
                                </a:cubicBezTo>
                                <a:cubicBezTo>
                                  <a:pt x="1208" y="103"/>
                                  <a:pt x="1208" y="103"/>
                                  <a:pt x="1208" y="103"/>
                                </a:cubicBezTo>
                                <a:cubicBezTo>
                                  <a:pt x="1208" y="46"/>
                                  <a:pt x="1208" y="46"/>
                                  <a:pt x="1208" y="46"/>
                                </a:cubicBezTo>
                                <a:lnTo>
                                  <a:pt x="1203" y="46"/>
                                </a:lnTo>
                                <a:close/>
                                <a:moveTo>
                                  <a:pt x="1140" y="52"/>
                                </a:moveTo>
                                <a:cubicBezTo>
                                  <a:pt x="1134" y="47"/>
                                  <a:pt x="1128" y="45"/>
                                  <a:pt x="1120" y="45"/>
                                </a:cubicBezTo>
                                <a:cubicBezTo>
                                  <a:pt x="1103" y="45"/>
                                  <a:pt x="1091" y="58"/>
                                  <a:pt x="1091" y="75"/>
                                </a:cubicBezTo>
                                <a:cubicBezTo>
                                  <a:pt x="1091" y="92"/>
                                  <a:pt x="1103" y="105"/>
                                  <a:pt x="1120" y="105"/>
                                </a:cubicBezTo>
                                <a:cubicBezTo>
                                  <a:pt x="1128" y="105"/>
                                  <a:pt x="1134" y="102"/>
                                  <a:pt x="1141" y="97"/>
                                </a:cubicBezTo>
                                <a:cubicBezTo>
                                  <a:pt x="1141" y="89"/>
                                  <a:pt x="1141" y="89"/>
                                  <a:pt x="1141" y="89"/>
                                </a:cubicBezTo>
                                <a:cubicBezTo>
                                  <a:pt x="1135" y="96"/>
                                  <a:pt x="1128" y="100"/>
                                  <a:pt x="1120" y="100"/>
                                </a:cubicBezTo>
                                <a:cubicBezTo>
                                  <a:pt x="1107" y="100"/>
                                  <a:pt x="1096" y="89"/>
                                  <a:pt x="1096" y="75"/>
                                </a:cubicBezTo>
                                <a:cubicBezTo>
                                  <a:pt x="1096" y="61"/>
                                  <a:pt x="1107" y="50"/>
                                  <a:pt x="1120" y="50"/>
                                </a:cubicBezTo>
                                <a:cubicBezTo>
                                  <a:pt x="1128" y="50"/>
                                  <a:pt x="1133" y="53"/>
                                  <a:pt x="1140" y="60"/>
                                </a:cubicBezTo>
                                <a:lnTo>
                                  <a:pt x="1140" y="52"/>
                                </a:lnTo>
                                <a:close/>
                                <a:moveTo>
                                  <a:pt x="1061" y="67"/>
                                </a:moveTo>
                                <a:cubicBezTo>
                                  <a:pt x="1026" y="67"/>
                                  <a:pt x="1026" y="67"/>
                                  <a:pt x="1026" y="67"/>
                                </a:cubicBezTo>
                                <a:cubicBezTo>
                                  <a:pt x="1044" y="23"/>
                                  <a:pt x="1044" y="23"/>
                                  <a:pt x="1044" y="23"/>
                                </a:cubicBezTo>
                                <a:lnTo>
                                  <a:pt x="1061" y="67"/>
                                </a:lnTo>
                                <a:close/>
                                <a:moveTo>
                                  <a:pt x="1063" y="73"/>
                                </a:moveTo>
                                <a:cubicBezTo>
                                  <a:pt x="1076" y="103"/>
                                  <a:pt x="1076" y="103"/>
                                  <a:pt x="1076" y="103"/>
                                </a:cubicBezTo>
                                <a:cubicBezTo>
                                  <a:pt x="1082" y="103"/>
                                  <a:pt x="1082" y="103"/>
                                  <a:pt x="1082" y="103"/>
                                </a:cubicBezTo>
                                <a:cubicBezTo>
                                  <a:pt x="1044" y="7"/>
                                  <a:pt x="1044" y="7"/>
                                  <a:pt x="1044" y="7"/>
                                </a:cubicBezTo>
                                <a:cubicBezTo>
                                  <a:pt x="1004" y="103"/>
                                  <a:pt x="1004" y="103"/>
                                  <a:pt x="1004" y="103"/>
                                </a:cubicBezTo>
                                <a:cubicBezTo>
                                  <a:pt x="1011" y="103"/>
                                  <a:pt x="1011" y="103"/>
                                  <a:pt x="1011" y="103"/>
                                </a:cubicBezTo>
                                <a:cubicBezTo>
                                  <a:pt x="1024" y="73"/>
                                  <a:pt x="1024" y="73"/>
                                  <a:pt x="1024" y="73"/>
                                </a:cubicBezTo>
                                <a:lnTo>
                                  <a:pt x="1063" y="73"/>
                                </a:lnTo>
                                <a:close/>
                                <a:moveTo>
                                  <a:pt x="887" y="46"/>
                                </a:moveTo>
                                <a:cubicBezTo>
                                  <a:pt x="887" y="103"/>
                                  <a:pt x="887" y="103"/>
                                  <a:pt x="887" y="103"/>
                                </a:cubicBezTo>
                                <a:cubicBezTo>
                                  <a:pt x="892" y="103"/>
                                  <a:pt x="892" y="103"/>
                                  <a:pt x="892" y="103"/>
                                </a:cubicBezTo>
                                <a:cubicBezTo>
                                  <a:pt x="892" y="70"/>
                                  <a:pt x="892" y="70"/>
                                  <a:pt x="892" y="70"/>
                                </a:cubicBezTo>
                                <a:cubicBezTo>
                                  <a:pt x="892" y="58"/>
                                  <a:pt x="898" y="50"/>
                                  <a:pt x="907" y="50"/>
                                </a:cubicBezTo>
                                <a:cubicBezTo>
                                  <a:pt x="915" y="50"/>
                                  <a:pt x="920" y="56"/>
                                  <a:pt x="920" y="67"/>
                                </a:cubicBezTo>
                                <a:cubicBezTo>
                                  <a:pt x="920" y="103"/>
                                  <a:pt x="920" y="103"/>
                                  <a:pt x="920" y="103"/>
                                </a:cubicBezTo>
                                <a:cubicBezTo>
                                  <a:pt x="925" y="103"/>
                                  <a:pt x="925" y="103"/>
                                  <a:pt x="925" y="103"/>
                                </a:cubicBezTo>
                                <a:cubicBezTo>
                                  <a:pt x="925" y="69"/>
                                  <a:pt x="925" y="69"/>
                                  <a:pt x="925" y="69"/>
                                </a:cubicBezTo>
                                <a:cubicBezTo>
                                  <a:pt x="925" y="57"/>
                                  <a:pt x="930" y="50"/>
                                  <a:pt x="940" y="50"/>
                                </a:cubicBezTo>
                                <a:cubicBezTo>
                                  <a:pt x="949" y="50"/>
                                  <a:pt x="952" y="55"/>
                                  <a:pt x="952" y="65"/>
                                </a:cubicBezTo>
                                <a:cubicBezTo>
                                  <a:pt x="952" y="103"/>
                                  <a:pt x="952" y="103"/>
                                  <a:pt x="952" y="103"/>
                                </a:cubicBezTo>
                                <a:cubicBezTo>
                                  <a:pt x="958" y="103"/>
                                  <a:pt x="958" y="103"/>
                                  <a:pt x="958" y="103"/>
                                </a:cubicBezTo>
                                <a:cubicBezTo>
                                  <a:pt x="958" y="66"/>
                                  <a:pt x="958" y="66"/>
                                  <a:pt x="958" y="66"/>
                                </a:cubicBezTo>
                                <a:cubicBezTo>
                                  <a:pt x="958" y="58"/>
                                  <a:pt x="957" y="55"/>
                                  <a:pt x="954" y="51"/>
                                </a:cubicBezTo>
                                <a:cubicBezTo>
                                  <a:pt x="951" y="47"/>
                                  <a:pt x="946" y="45"/>
                                  <a:pt x="940" y="45"/>
                                </a:cubicBezTo>
                                <a:cubicBezTo>
                                  <a:pt x="932" y="45"/>
                                  <a:pt x="927" y="48"/>
                                  <a:pt x="923" y="55"/>
                                </a:cubicBezTo>
                                <a:cubicBezTo>
                                  <a:pt x="920" y="48"/>
                                  <a:pt x="914" y="45"/>
                                  <a:pt x="907" y="45"/>
                                </a:cubicBezTo>
                                <a:cubicBezTo>
                                  <a:pt x="900" y="45"/>
                                  <a:pt x="896" y="48"/>
                                  <a:pt x="892" y="53"/>
                                </a:cubicBezTo>
                                <a:cubicBezTo>
                                  <a:pt x="892" y="46"/>
                                  <a:pt x="892" y="46"/>
                                  <a:pt x="892" y="46"/>
                                </a:cubicBezTo>
                                <a:lnTo>
                                  <a:pt x="887" y="46"/>
                                </a:lnTo>
                                <a:close/>
                                <a:moveTo>
                                  <a:pt x="839" y="50"/>
                                </a:moveTo>
                                <a:cubicBezTo>
                                  <a:pt x="852" y="50"/>
                                  <a:pt x="862" y="60"/>
                                  <a:pt x="862" y="74"/>
                                </a:cubicBezTo>
                                <a:cubicBezTo>
                                  <a:pt x="862" y="89"/>
                                  <a:pt x="853" y="100"/>
                                  <a:pt x="839" y="100"/>
                                </a:cubicBezTo>
                                <a:cubicBezTo>
                                  <a:pt x="826" y="100"/>
                                  <a:pt x="817" y="89"/>
                                  <a:pt x="817" y="75"/>
                                </a:cubicBezTo>
                                <a:cubicBezTo>
                                  <a:pt x="817" y="61"/>
                                  <a:pt x="826" y="50"/>
                                  <a:pt x="839" y="50"/>
                                </a:cubicBezTo>
                                <a:moveTo>
                                  <a:pt x="861" y="46"/>
                                </a:moveTo>
                                <a:cubicBezTo>
                                  <a:pt x="861" y="56"/>
                                  <a:pt x="861" y="56"/>
                                  <a:pt x="861" y="56"/>
                                </a:cubicBezTo>
                                <a:cubicBezTo>
                                  <a:pt x="856" y="49"/>
                                  <a:pt x="848" y="45"/>
                                  <a:pt x="839" y="45"/>
                                </a:cubicBezTo>
                                <a:cubicBezTo>
                                  <a:pt x="822" y="45"/>
                                  <a:pt x="811" y="57"/>
                                  <a:pt x="811" y="75"/>
                                </a:cubicBezTo>
                                <a:cubicBezTo>
                                  <a:pt x="811" y="92"/>
                                  <a:pt x="823" y="105"/>
                                  <a:pt x="839" y="105"/>
                                </a:cubicBezTo>
                                <a:cubicBezTo>
                                  <a:pt x="848" y="105"/>
                                  <a:pt x="856" y="101"/>
                                  <a:pt x="861" y="93"/>
                                </a:cubicBezTo>
                                <a:cubicBezTo>
                                  <a:pt x="861" y="103"/>
                                  <a:pt x="861" y="103"/>
                                  <a:pt x="861" y="103"/>
                                </a:cubicBezTo>
                                <a:cubicBezTo>
                                  <a:pt x="867" y="103"/>
                                  <a:pt x="867" y="103"/>
                                  <a:pt x="867" y="103"/>
                                </a:cubicBezTo>
                                <a:cubicBezTo>
                                  <a:pt x="867" y="46"/>
                                  <a:pt x="867" y="46"/>
                                  <a:pt x="867" y="46"/>
                                </a:cubicBezTo>
                                <a:lnTo>
                                  <a:pt x="861" y="46"/>
                                </a:lnTo>
                                <a:close/>
                                <a:moveTo>
                                  <a:pt x="753" y="1"/>
                                </a:moveTo>
                                <a:cubicBezTo>
                                  <a:pt x="753" y="103"/>
                                  <a:pt x="753" y="103"/>
                                  <a:pt x="753" y="103"/>
                                </a:cubicBezTo>
                                <a:cubicBezTo>
                                  <a:pt x="759" y="103"/>
                                  <a:pt x="759" y="103"/>
                                  <a:pt x="759" y="103"/>
                                </a:cubicBezTo>
                                <a:cubicBezTo>
                                  <a:pt x="759" y="74"/>
                                  <a:pt x="759" y="74"/>
                                  <a:pt x="759" y="74"/>
                                </a:cubicBezTo>
                                <a:cubicBezTo>
                                  <a:pt x="759" y="58"/>
                                  <a:pt x="764" y="50"/>
                                  <a:pt x="775" y="50"/>
                                </a:cubicBezTo>
                                <a:cubicBezTo>
                                  <a:pt x="785" y="50"/>
                                  <a:pt x="789" y="55"/>
                                  <a:pt x="789" y="67"/>
                                </a:cubicBezTo>
                                <a:cubicBezTo>
                                  <a:pt x="789" y="103"/>
                                  <a:pt x="789" y="103"/>
                                  <a:pt x="789" y="103"/>
                                </a:cubicBezTo>
                                <a:cubicBezTo>
                                  <a:pt x="795" y="103"/>
                                  <a:pt x="795" y="103"/>
                                  <a:pt x="795" y="103"/>
                                </a:cubicBezTo>
                                <a:cubicBezTo>
                                  <a:pt x="795" y="67"/>
                                  <a:pt x="795" y="67"/>
                                  <a:pt x="795" y="67"/>
                                </a:cubicBezTo>
                                <a:cubicBezTo>
                                  <a:pt x="795" y="61"/>
                                  <a:pt x="794" y="56"/>
                                  <a:pt x="792" y="53"/>
                                </a:cubicBezTo>
                                <a:cubicBezTo>
                                  <a:pt x="789" y="48"/>
                                  <a:pt x="783" y="45"/>
                                  <a:pt x="776" y="45"/>
                                </a:cubicBezTo>
                                <a:cubicBezTo>
                                  <a:pt x="768" y="45"/>
                                  <a:pt x="763" y="48"/>
                                  <a:pt x="759" y="55"/>
                                </a:cubicBezTo>
                                <a:cubicBezTo>
                                  <a:pt x="759" y="1"/>
                                  <a:pt x="759" y="1"/>
                                  <a:pt x="759" y="1"/>
                                </a:cubicBezTo>
                                <a:lnTo>
                                  <a:pt x="753" y="1"/>
                                </a:lnTo>
                                <a:close/>
                                <a:moveTo>
                                  <a:pt x="731" y="52"/>
                                </a:moveTo>
                                <a:cubicBezTo>
                                  <a:pt x="741" y="52"/>
                                  <a:pt x="741" y="52"/>
                                  <a:pt x="741" y="52"/>
                                </a:cubicBezTo>
                                <a:cubicBezTo>
                                  <a:pt x="741" y="46"/>
                                  <a:pt x="741" y="46"/>
                                  <a:pt x="741" y="46"/>
                                </a:cubicBezTo>
                                <a:cubicBezTo>
                                  <a:pt x="731" y="46"/>
                                  <a:pt x="731" y="46"/>
                                  <a:pt x="731" y="46"/>
                                </a:cubicBezTo>
                                <a:cubicBezTo>
                                  <a:pt x="731" y="26"/>
                                  <a:pt x="731" y="26"/>
                                  <a:pt x="731" y="26"/>
                                </a:cubicBezTo>
                                <a:cubicBezTo>
                                  <a:pt x="725" y="26"/>
                                  <a:pt x="725" y="26"/>
                                  <a:pt x="725" y="26"/>
                                </a:cubicBezTo>
                                <a:cubicBezTo>
                                  <a:pt x="725" y="46"/>
                                  <a:pt x="725" y="46"/>
                                  <a:pt x="725" y="46"/>
                                </a:cubicBezTo>
                                <a:cubicBezTo>
                                  <a:pt x="719" y="46"/>
                                  <a:pt x="719" y="46"/>
                                  <a:pt x="719" y="46"/>
                                </a:cubicBezTo>
                                <a:cubicBezTo>
                                  <a:pt x="719" y="52"/>
                                  <a:pt x="719" y="52"/>
                                  <a:pt x="719" y="52"/>
                                </a:cubicBezTo>
                                <a:cubicBezTo>
                                  <a:pt x="725" y="52"/>
                                  <a:pt x="725" y="52"/>
                                  <a:pt x="725" y="52"/>
                                </a:cubicBezTo>
                                <a:cubicBezTo>
                                  <a:pt x="725" y="103"/>
                                  <a:pt x="725" y="103"/>
                                  <a:pt x="725" y="103"/>
                                </a:cubicBezTo>
                                <a:cubicBezTo>
                                  <a:pt x="731" y="103"/>
                                  <a:pt x="731" y="103"/>
                                  <a:pt x="731" y="103"/>
                                </a:cubicBezTo>
                                <a:lnTo>
                                  <a:pt x="731" y="52"/>
                                </a:lnTo>
                                <a:close/>
                                <a:moveTo>
                                  <a:pt x="702" y="22"/>
                                </a:moveTo>
                                <a:cubicBezTo>
                                  <a:pt x="699" y="22"/>
                                  <a:pt x="697" y="25"/>
                                  <a:pt x="697" y="27"/>
                                </a:cubicBezTo>
                                <a:cubicBezTo>
                                  <a:pt x="697" y="30"/>
                                  <a:pt x="699" y="32"/>
                                  <a:pt x="702" y="32"/>
                                </a:cubicBezTo>
                                <a:cubicBezTo>
                                  <a:pt x="705" y="32"/>
                                  <a:pt x="707" y="30"/>
                                  <a:pt x="707" y="27"/>
                                </a:cubicBezTo>
                                <a:cubicBezTo>
                                  <a:pt x="707" y="25"/>
                                  <a:pt x="705" y="22"/>
                                  <a:pt x="702" y="22"/>
                                </a:cubicBezTo>
                                <a:moveTo>
                                  <a:pt x="705" y="46"/>
                                </a:moveTo>
                                <a:cubicBezTo>
                                  <a:pt x="699" y="46"/>
                                  <a:pt x="699" y="46"/>
                                  <a:pt x="699" y="46"/>
                                </a:cubicBezTo>
                                <a:cubicBezTo>
                                  <a:pt x="699" y="103"/>
                                  <a:pt x="699" y="103"/>
                                  <a:pt x="699" y="103"/>
                                </a:cubicBezTo>
                                <a:cubicBezTo>
                                  <a:pt x="705" y="103"/>
                                  <a:pt x="705" y="103"/>
                                  <a:pt x="705" y="103"/>
                                </a:cubicBezTo>
                                <a:lnTo>
                                  <a:pt x="705" y="46"/>
                                </a:lnTo>
                                <a:close/>
                                <a:moveTo>
                                  <a:pt x="562" y="10"/>
                                </a:moveTo>
                                <a:cubicBezTo>
                                  <a:pt x="555" y="10"/>
                                  <a:pt x="555" y="10"/>
                                  <a:pt x="555" y="10"/>
                                </a:cubicBezTo>
                                <a:cubicBezTo>
                                  <a:pt x="586" y="107"/>
                                  <a:pt x="586" y="107"/>
                                  <a:pt x="586" y="107"/>
                                </a:cubicBezTo>
                                <a:cubicBezTo>
                                  <a:pt x="621" y="22"/>
                                  <a:pt x="621" y="22"/>
                                  <a:pt x="621" y="22"/>
                                </a:cubicBezTo>
                                <a:cubicBezTo>
                                  <a:pt x="652" y="107"/>
                                  <a:pt x="652" y="107"/>
                                  <a:pt x="652" y="107"/>
                                </a:cubicBezTo>
                                <a:cubicBezTo>
                                  <a:pt x="688" y="10"/>
                                  <a:pt x="688" y="10"/>
                                  <a:pt x="688" y="10"/>
                                </a:cubicBezTo>
                                <a:cubicBezTo>
                                  <a:pt x="682" y="10"/>
                                  <a:pt x="682" y="10"/>
                                  <a:pt x="682" y="10"/>
                                </a:cubicBezTo>
                                <a:cubicBezTo>
                                  <a:pt x="652" y="89"/>
                                  <a:pt x="652" y="89"/>
                                  <a:pt x="652" y="89"/>
                                </a:cubicBezTo>
                                <a:cubicBezTo>
                                  <a:pt x="621" y="5"/>
                                  <a:pt x="621" y="5"/>
                                  <a:pt x="621" y="5"/>
                                </a:cubicBezTo>
                                <a:cubicBezTo>
                                  <a:pt x="587" y="89"/>
                                  <a:pt x="587" y="89"/>
                                  <a:pt x="587" y="89"/>
                                </a:cubicBezTo>
                                <a:lnTo>
                                  <a:pt x="562" y="10"/>
                                </a:lnTo>
                                <a:close/>
                                <a:moveTo>
                                  <a:pt x="486" y="104"/>
                                </a:moveTo>
                                <a:cubicBezTo>
                                  <a:pt x="472" y="137"/>
                                  <a:pt x="472" y="137"/>
                                  <a:pt x="472" y="137"/>
                                </a:cubicBezTo>
                                <a:cubicBezTo>
                                  <a:pt x="478" y="137"/>
                                  <a:pt x="478" y="137"/>
                                  <a:pt x="478" y="137"/>
                                </a:cubicBezTo>
                                <a:cubicBezTo>
                                  <a:pt x="517" y="46"/>
                                  <a:pt x="517" y="46"/>
                                  <a:pt x="517" y="46"/>
                                </a:cubicBezTo>
                                <a:cubicBezTo>
                                  <a:pt x="510" y="46"/>
                                  <a:pt x="510" y="46"/>
                                  <a:pt x="510" y="46"/>
                                </a:cubicBezTo>
                                <a:cubicBezTo>
                                  <a:pt x="489" y="97"/>
                                  <a:pt x="489" y="97"/>
                                  <a:pt x="489" y="97"/>
                                </a:cubicBezTo>
                                <a:cubicBezTo>
                                  <a:pt x="466" y="46"/>
                                  <a:pt x="466" y="46"/>
                                  <a:pt x="466" y="46"/>
                                </a:cubicBezTo>
                                <a:cubicBezTo>
                                  <a:pt x="459" y="46"/>
                                  <a:pt x="459" y="46"/>
                                  <a:pt x="459" y="46"/>
                                </a:cubicBezTo>
                                <a:lnTo>
                                  <a:pt x="486" y="104"/>
                                </a:lnTo>
                                <a:close/>
                                <a:moveTo>
                                  <a:pt x="427" y="46"/>
                                </a:moveTo>
                                <a:cubicBezTo>
                                  <a:pt x="427" y="103"/>
                                  <a:pt x="427" y="103"/>
                                  <a:pt x="427" y="103"/>
                                </a:cubicBezTo>
                                <a:cubicBezTo>
                                  <a:pt x="433" y="103"/>
                                  <a:pt x="433" y="103"/>
                                  <a:pt x="433" y="103"/>
                                </a:cubicBezTo>
                                <a:cubicBezTo>
                                  <a:pt x="433" y="73"/>
                                  <a:pt x="433" y="73"/>
                                  <a:pt x="433" y="73"/>
                                </a:cubicBezTo>
                                <a:cubicBezTo>
                                  <a:pt x="433" y="63"/>
                                  <a:pt x="433" y="60"/>
                                  <a:pt x="435" y="57"/>
                                </a:cubicBezTo>
                                <a:cubicBezTo>
                                  <a:pt x="437" y="53"/>
                                  <a:pt x="441" y="50"/>
                                  <a:pt x="445" y="50"/>
                                </a:cubicBezTo>
                                <a:cubicBezTo>
                                  <a:pt x="446" y="50"/>
                                  <a:pt x="447" y="50"/>
                                  <a:pt x="449" y="51"/>
                                </a:cubicBezTo>
                                <a:cubicBezTo>
                                  <a:pt x="452" y="46"/>
                                  <a:pt x="452" y="46"/>
                                  <a:pt x="452" y="46"/>
                                </a:cubicBezTo>
                                <a:cubicBezTo>
                                  <a:pt x="449" y="45"/>
                                  <a:pt x="448" y="45"/>
                                  <a:pt x="446" y="45"/>
                                </a:cubicBezTo>
                                <a:cubicBezTo>
                                  <a:pt x="440" y="45"/>
                                  <a:pt x="436" y="48"/>
                                  <a:pt x="433" y="54"/>
                                </a:cubicBezTo>
                                <a:cubicBezTo>
                                  <a:pt x="433" y="46"/>
                                  <a:pt x="433" y="46"/>
                                  <a:pt x="433" y="46"/>
                                </a:cubicBezTo>
                                <a:lnTo>
                                  <a:pt x="427" y="46"/>
                                </a:lnTo>
                                <a:close/>
                                <a:moveTo>
                                  <a:pt x="381" y="50"/>
                                </a:moveTo>
                                <a:cubicBezTo>
                                  <a:pt x="395" y="50"/>
                                  <a:pt x="405" y="61"/>
                                  <a:pt x="405" y="75"/>
                                </a:cubicBezTo>
                                <a:cubicBezTo>
                                  <a:pt x="405" y="89"/>
                                  <a:pt x="395" y="100"/>
                                  <a:pt x="381" y="100"/>
                                </a:cubicBezTo>
                                <a:cubicBezTo>
                                  <a:pt x="368" y="100"/>
                                  <a:pt x="357" y="89"/>
                                  <a:pt x="357" y="75"/>
                                </a:cubicBezTo>
                                <a:cubicBezTo>
                                  <a:pt x="357" y="61"/>
                                  <a:pt x="368" y="50"/>
                                  <a:pt x="381" y="50"/>
                                </a:cubicBezTo>
                                <a:moveTo>
                                  <a:pt x="381" y="45"/>
                                </a:moveTo>
                                <a:cubicBezTo>
                                  <a:pt x="365" y="45"/>
                                  <a:pt x="351" y="59"/>
                                  <a:pt x="351" y="75"/>
                                </a:cubicBezTo>
                                <a:cubicBezTo>
                                  <a:pt x="351" y="92"/>
                                  <a:pt x="365" y="105"/>
                                  <a:pt x="381" y="105"/>
                                </a:cubicBezTo>
                                <a:cubicBezTo>
                                  <a:pt x="398" y="105"/>
                                  <a:pt x="411" y="92"/>
                                  <a:pt x="411" y="75"/>
                                </a:cubicBezTo>
                                <a:cubicBezTo>
                                  <a:pt x="411" y="58"/>
                                  <a:pt x="398" y="45"/>
                                  <a:pt x="381" y="45"/>
                                </a:cubicBezTo>
                                <a:moveTo>
                                  <a:pt x="332" y="22"/>
                                </a:moveTo>
                                <a:cubicBezTo>
                                  <a:pt x="329" y="22"/>
                                  <a:pt x="327" y="25"/>
                                  <a:pt x="327" y="27"/>
                                </a:cubicBezTo>
                                <a:cubicBezTo>
                                  <a:pt x="327" y="30"/>
                                  <a:pt x="329" y="32"/>
                                  <a:pt x="332" y="32"/>
                                </a:cubicBezTo>
                                <a:cubicBezTo>
                                  <a:pt x="335" y="32"/>
                                  <a:pt x="337" y="30"/>
                                  <a:pt x="337" y="27"/>
                                </a:cubicBezTo>
                                <a:cubicBezTo>
                                  <a:pt x="337" y="25"/>
                                  <a:pt x="335" y="22"/>
                                  <a:pt x="332" y="22"/>
                                </a:cubicBezTo>
                                <a:moveTo>
                                  <a:pt x="335" y="46"/>
                                </a:moveTo>
                                <a:cubicBezTo>
                                  <a:pt x="329" y="46"/>
                                  <a:pt x="329" y="46"/>
                                  <a:pt x="329" y="46"/>
                                </a:cubicBezTo>
                                <a:cubicBezTo>
                                  <a:pt x="329" y="103"/>
                                  <a:pt x="329" y="103"/>
                                  <a:pt x="329" y="103"/>
                                </a:cubicBezTo>
                                <a:cubicBezTo>
                                  <a:pt x="335" y="103"/>
                                  <a:pt x="335" y="103"/>
                                  <a:pt x="335" y="103"/>
                                </a:cubicBezTo>
                                <a:lnTo>
                                  <a:pt x="335" y="46"/>
                                </a:lnTo>
                                <a:close/>
                                <a:moveTo>
                                  <a:pt x="293" y="46"/>
                                </a:moveTo>
                                <a:cubicBezTo>
                                  <a:pt x="293" y="103"/>
                                  <a:pt x="293" y="103"/>
                                  <a:pt x="293" y="103"/>
                                </a:cubicBezTo>
                                <a:cubicBezTo>
                                  <a:pt x="299" y="103"/>
                                  <a:pt x="299" y="103"/>
                                  <a:pt x="299" y="103"/>
                                </a:cubicBezTo>
                                <a:cubicBezTo>
                                  <a:pt x="299" y="73"/>
                                  <a:pt x="299" y="73"/>
                                  <a:pt x="299" y="73"/>
                                </a:cubicBezTo>
                                <a:cubicBezTo>
                                  <a:pt x="299" y="63"/>
                                  <a:pt x="299" y="60"/>
                                  <a:pt x="301" y="57"/>
                                </a:cubicBezTo>
                                <a:cubicBezTo>
                                  <a:pt x="302" y="53"/>
                                  <a:pt x="307" y="50"/>
                                  <a:pt x="311" y="50"/>
                                </a:cubicBezTo>
                                <a:cubicBezTo>
                                  <a:pt x="312" y="50"/>
                                  <a:pt x="313" y="50"/>
                                  <a:pt x="315" y="51"/>
                                </a:cubicBezTo>
                                <a:cubicBezTo>
                                  <a:pt x="318" y="46"/>
                                  <a:pt x="318" y="46"/>
                                  <a:pt x="318" y="46"/>
                                </a:cubicBezTo>
                                <a:cubicBezTo>
                                  <a:pt x="315" y="45"/>
                                  <a:pt x="314" y="45"/>
                                  <a:pt x="311" y="45"/>
                                </a:cubicBezTo>
                                <a:cubicBezTo>
                                  <a:pt x="306" y="45"/>
                                  <a:pt x="302" y="48"/>
                                  <a:pt x="299" y="54"/>
                                </a:cubicBezTo>
                                <a:cubicBezTo>
                                  <a:pt x="299" y="46"/>
                                  <a:pt x="299" y="46"/>
                                  <a:pt x="299" y="46"/>
                                </a:cubicBezTo>
                                <a:lnTo>
                                  <a:pt x="293" y="46"/>
                                </a:lnTo>
                                <a:close/>
                                <a:moveTo>
                                  <a:pt x="240" y="53"/>
                                </a:moveTo>
                                <a:cubicBezTo>
                                  <a:pt x="240" y="16"/>
                                  <a:pt x="240" y="16"/>
                                  <a:pt x="240" y="16"/>
                                </a:cubicBezTo>
                                <a:cubicBezTo>
                                  <a:pt x="251" y="16"/>
                                  <a:pt x="251" y="16"/>
                                  <a:pt x="251" y="16"/>
                                </a:cubicBezTo>
                                <a:cubicBezTo>
                                  <a:pt x="265" y="16"/>
                                  <a:pt x="272" y="22"/>
                                  <a:pt x="272" y="34"/>
                                </a:cubicBezTo>
                                <a:cubicBezTo>
                                  <a:pt x="272" y="46"/>
                                  <a:pt x="264" y="53"/>
                                  <a:pt x="252" y="53"/>
                                </a:cubicBezTo>
                                <a:lnTo>
                                  <a:pt x="240" y="53"/>
                                </a:lnTo>
                                <a:close/>
                                <a:moveTo>
                                  <a:pt x="240" y="59"/>
                                </a:moveTo>
                                <a:cubicBezTo>
                                  <a:pt x="252" y="59"/>
                                  <a:pt x="252" y="59"/>
                                  <a:pt x="252" y="59"/>
                                </a:cubicBezTo>
                                <a:cubicBezTo>
                                  <a:pt x="269" y="59"/>
                                  <a:pt x="279" y="50"/>
                                  <a:pt x="279" y="35"/>
                                </a:cubicBezTo>
                                <a:cubicBezTo>
                                  <a:pt x="279" y="19"/>
                                  <a:pt x="269" y="10"/>
                                  <a:pt x="252" y="10"/>
                                </a:cubicBezTo>
                                <a:cubicBezTo>
                                  <a:pt x="234" y="10"/>
                                  <a:pt x="234" y="10"/>
                                  <a:pt x="234" y="10"/>
                                </a:cubicBezTo>
                                <a:cubicBezTo>
                                  <a:pt x="234" y="103"/>
                                  <a:pt x="234" y="103"/>
                                  <a:pt x="234" y="103"/>
                                </a:cubicBezTo>
                                <a:cubicBezTo>
                                  <a:pt x="240" y="103"/>
                                  <a:pt x="240" y="103"/>
                                  <a:pt x="240" y="103"/>
                                </a:cubicBezTo>
                                <a:lnTo>
                                  <a:pt x="240" y="59"/>
                                </a:lnTo>
                                <a:close/>
                                <a:moveTo>
                                  <a:pt x="131" y="70"/>
                                </a:moveTo>
                                <a:cubicBezTo>
                                  <a:pt x="133" y="59"/>
                                  <a:pt x="142" y="50"/>
                                  <a:pt x="152" y="50"/>
                                </a:cubicBezTo>
                                <a:cubicBezTo>
                                  <a:pt x="163" y="50"/>
                                  <a:pt x="171" y="58"/>
                                  <a:pt x="173" y="70"/>
                                </a:cubicBezTo>
                                <a:lnTo>
                                  <a:pt x="131" y="70"/>
                                </a:lnTo>
                                <a:close/>
                                <a:moveTo>
                                  <a:pt x="180" y="76"/>
                                </a:moveTo>
                                <a:cubicBezTo>
                                  <a:pt x="179" y="57"/>
                                  <a:pt x="169" y="45"/>
                                  <a:pt x="152" y="45"/>
                                </a:cubicBezTo>
                                <a:cubicBezTo>
                                  <a:pt x="137" y="45"/>
                                  <a:pt x="125" y="58"/>
                                  <a:pt x="125" y="75"/>
                                </a:cubicBezTo>
                                <a:cubicBezTo>
                                  <a:pt x="125" y="92"/>
                                  <a:pt x="136" y="105"/>
                                  <a:pt x="152" y="105"/>
                                </a:cubicBezTo>
                                <a:cubicBezTo>
                                  <a:pt x="164" y="105"/>
                                  <a:pt x="172" y="100"/>
                                  <a:pt x="178" y="89"/>
                                </a:cubicBezTo>
                                <a:cubicBezTo>
                                  <a:pt x="173" y="87"/>
                                  <a:pt x="173" y="87"/>
                                  <a:pt x="173" y="87"/>
                                </a:cubicBezTo>
                                <a:cubicBezTo>
                                  <a:pt x="168" y="96"/>
                                  <a:pt x="162" y="100"/>
                                  <a:pt x="153" y="100"/>
                                </a:cubicBezTo>
                                <a:cubicBezTo>
                                  <a:pt x="140" y="100"/>
                                  <a:pt x="131" y="90"/>
                                  <a:pt x="131" y="76"/>
                                </a:cubicBezTo>
                                <a:lnTo>
                                  <a:pt x="180" y="76"/>
                                </a:lnTo>
                                <a:close/>
                                <a:moveTo>
                                  <a:pt x="67" y="1"/>
                                </a:moveTo>
                                <a:cubicBezTo>
                                  <a:pt x="67" y="103"/>
                                  <a:pt x="67" y="103"/>
                                  <a:pt x="67" y="103"/>
                                </a:cubicBezTo>
                                <a:cubicBezTo>
                                  <a:pt x="72" y="103"/>
                                  <a:pt x="72" y="103"/>
                                  <a:pt x="72" y="103"/>
                                </a:cubicBezTo>
                                <a:cubicBezTo>
                                  <a:pt x="72" y="74"/>
                                  <a:pt x="72" y="74"/>
                                  <a:pt x="72" y="74"/>
                                </a:cubicBezTo>
                                <a:cubicBezTo>
                                  <a:pt x="72" y="58"/>
                                  <a:pt x="78" y="50"/>
                                  <a:pt x="89" y="50"/>
                                </a:cubicBezTo>
                                <a:cubicBezTo>
                                  <a:pt x="99" y="50"/>
                                  <a:pt x="103" y="55"/>
                                  <a:pt x="103" y="67"/>
                                </a:cubicBezTo>
                                <a:cubicBezTo>
                                  <a:pt x="103" y="103"/>
                                  <a:pt x="103" y="103"/>
                                  <a:pt x="103" y="103"/>
                                </a:cubicBezTo>
                                <a:cubicBezTo>
                                  <a:pt x="108" y="103"/>
                                  <a:pt x="108" y="103"/>
                                  <a:pt x="108" y="103"/>
                                </a:cubicBezTo>
                                <a:cubicBezTo>
                                  <a:pt x="108" y="67"/>
                                  <a:pt x="108" y="67"/>
                                  <a:pt x="108" y="67"/>
                                </a:cubicBezTo>
                                <a:cubicBezTo>
                                  <a:pt x="108" y="61"/>
                                  <a:pt x="107" y="56"/>
                                  <a:pt x="105" y="53"/>
                                </a:cubicBezTo>
                                <a:cubicBezTo>
                                  <a:pt x="102" y="48"/>
                                  <a:pt x="96" y="45"/>
                                  <a:pt x="90" y="45"/>
                                </a:cubicBezTo>
                                <a:cubicBezTo>
                                  <a:pt x="82" y="45"/>
                                  <a:pt x="77" y="48"/>
                                  <a:pt x="72" y="55"/>
                                </a:cubicBezTo>
                                <a:cubicBezTo>
                                  <a:pt x="72" y="1"/>
                                  <a:pt x="72" y="1"/>
                                  <a:pt x="72" y="1"/>
                                </a:cubicBezTo>
                                <a:lnTo>
                                  <a:pt x="67" y="1"/>
                                </a:lnTo>
                                <a:close/>
                                <a:moveTo>
                                  <a:pt x="30" y="16"/>
                                </a:moveTo>
                                <a:cubicBezTo>
                                  <a:pt x="55" y="16"/>
                                  <a:pt x="55" y="16"/>
                                  <a:pt x="55" y="16"/>
                                </a:cubicBezTo>
                                <a:cubicBezTo>
                                  <a:pt x="55" y="10"/>
                                  <a:pt x="55" y="10"/>
                                  <a:pt x="55" y="10"/>
                                </a:cubicBezTo>
                                <a:cubicBezTo>
                                  <a:pt x="0" y="10"/>
                                  <a:pt x="0" y="10"/>
                                  <a:pt x="0" y="10"/>
                                </a:cubicBezTo>
                                <a:cubicBezTo>
                                  <a:pt x="0" y="16"/>
                                  <a:pt x="0" y="16"/>
                                  <a:pt x="0" y="16"/>
                                </a:cubicBezTo>
                                <a:cubicBezTo>
                                  <a:pt x="24" y="16"/>
                                  <a:pt x="24" y="16"/>
                                  <a:pt x="24" y="16"/>
                                </a:cubicBezTo>
                                <a:cubicBezTo>
                                  <a:pt x="24" y="103"/>
                                  <a:pt x="24" y="103"/>
                                  <a:pt x="24" y="103"/>
                                </a:cubicBezTo>
                                <a:cubicBezTo>
                                  <a:pt x="30" y="103"/>
                                  <a:pt x="30" y="103"/>
                                  <a:pt x="30" y="103"/>
                                </a:cubicBezTo>
                                <a:lnTo>
                                  <a:pt x="30" y="16"/>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7289132" name="Freeform 122"/>
                        <wps:cNvSpPr>
                          <a:spLocks noEditPoints="1"/>
                        </wps:cNvSpPr>
                        <wps:spPr bwMode="auto">
                          <a:xfrm>
                            <a:off x="3467100" y="9782810"/>
                            <a:ext cx="1255395" cy="111760"/>
                          </a:xfrm>
                          <a:custGeom>
                            <a:avLst/>
                            <a:gdLst>
                              <a:gd name="T0" fmla="*/ 1915 w 1977"/>
                              <a:gd name="T1" fmla="*/ 103 h 176"/>
                              <a:gd name="T2" fmla="*/ 1974 w 1977"/>
                              <a:gd name="T3" fmla="*/ 57 h 176"/>
                              <a:gd name="T4" fmla="*/ 1797 w 1977"/>
                              <a:gd name="T5" fmla="*/ 57 h 176"/>
                              <a:gd name="T6" fmla="*/ 1851 w 1977"/>
                              <a:gd name="T7" fmla="*/ 57 h 176"/>
                              <a:gd name="T8" fmla="*/ 1764 w 1977"/>
                              <a:gd name="T9" fmla="*/ 109 h 176"/>
                              <a:gd name="T10" fmla="*/ 1691 w 1977"/>
                              <a:gd name="T11" fmla="*/ 74 h 176"/>
                              <a:gd name="T12" fmla="*/ 1691 w 1977"/>
                              <a:gd name="T13" fmla="*/ 54 h 176"/>
                              <a:gd name="T14" fmla="*/ 1634 w 1977"/>
                              <a:gd name="T15" fmla="*/ 59 h 176"/>
                              <a:gd name="T16" fmla="*/ 1634 w 1977"/>
                              <a:gd name="T17" fmla="*/ 111 h 176"/>
                              <a:gd name="T18" fmla="*/ 1634 w 1977"/>
                              <a:gd name="T19" fmla="*/ 59 h 176"/>
                              <a:gd name="T20" fmla="*/ 1543 w 1977"/>
                              <a:gd name="T21" fmla="*/ 109 h 176"/>
                              <a:gd name="T22" fmla="*/ 1413 w 1977"/>
                              <a:gd name="T23" fmla="*/ 80 h 176"/>
                              <a:gd name="T24" fmla="*/ 1460 w 1977"/>
                              <a:gd name="T25" fmla="*/ 134 h 176"/>
                              <a:gd name="T26" fmla="*/ 1510 w 1977"/>
                              <a:gd name="T27" fmla="*/ 134 h 176"/>
                              <a:gd name="T28" fmla="*/ 1410 w 1977"/>
                              <a:gd name="T29" fmla="*/ 66 h 176"/>
                              <a:gd name="T30" fmla="*/ 1326 w 1977"/>
                              <a:gd name="T31" fmla="*/ 117 h 176"/>
                              <a:gd name="T32" fmla="*/ 1320 w 1977"/>
                              <a:gd name="T33" fmla="*/ 54 h 176"/>
                              <a:gd name="T34" fmla="*/ 1367 w 1977"/>
                              <a:gd name="T35" fmla="*/ 134 h 176"/>
                              <a:gd name="T36" fmla="*/ 1212 w 1977"/>
                              <a:gd name="T37" fmla="*/ 134 h 176"/>
                              <a:gd name="T38" fmla="*/ 1265 w 1977"/>
                              <a:gd name="T39" fmla="*/ 134 h 176"/>
                              <a:gd name="T40" fmla="*/ 1212 w 1977"/>
                              <a:gd name="T41" fmla="*/ 0 h 176"/>
                              <a:gd name="T42" fmla="*/ 1161 w 1977"/>
                              <a:gd name="T43" fmla="*/ 57 h 176"/>
                              <a:gd name="T44" fmla="*/ 1131 w 1977"/>
                              <a:gd name="T45" fmla="*/ 75 h 176"/>
                              <a:gd name="T46" fmla="*/ 1108 w 1977"/>
                              <a:gd name="T47" fmla="*/ 10 h 176"/>
                              <a:gd name="T48" fmla="*/ 1119 w 1977"/>
                              <a:gd name="T49" fmla="*/ 57 h 176"/>
                              <a:gd name="T50" fmla="*/ 969 w 1977"/>
                              <a:gd name="T51" fmla="*/ 57 h 176"/>
                              <a:gd name="T52" fmla="*/ 1036 w 1977"/>
                              <a:gd name="T53" fmla="*/ 136 h 176"/>
                              <a:gd name="T54" fmla="*/ 1020 w 1977"/>
                              <a:gd name="T55" fmla="*/ 54 h 176"/>
                              <a:gd name="T56" fmla="*/ 856 w 1977"/>
                              <a:gd name="T57" fmla="*/ 176 h 176"/>
                              <a:gd name="T58" fmla="*/ 873 w 1977"/>
                              <a:gd name="T59" fmla="*/ 57 h 176"/>
                              <a:gd name="T60" fmla="*/ 809 w 1977"/>
                              <a:gd name="T61" fmla="*/ 134 h 176"/>
                              <a:gd name="T62" fmla="*/ 832 w 1977"/>
                              <a:gd name="T63" fmla="*/ 54 h 176"/>
                              <a:gd name="T64" fmla="*/ 748 w 1977"/>
                              <a:gd name="T65" fmla="*/ 96 h 176"/>
                              <a:gd name="T66" fmla="*/ 682 w 1977"/>
                              <a:gd name="T67" fmla="*/ 96 h 176"/>
                              <a:gd name="T68" fmla="*/ 641 w 1977"/>
                              <a:gd name="T69" fmla="*/ 24 h 176"/>
                              <a:gd name="T70" fmla="*/ 644 w 1977"/>
                              <a:gd name="T71" fmla="*/ 57 h 176"/>
                              <a:gd name="T72" fmla="*/ 578 w 1977"/>
                              <a:gd name="T73" fmla="*/ 134 h 176"/>
                              <a:gd name="T74" fmla="*/ 632 w 1977"/>
                              <a:gd name="T75" fmla="*/ 56 h 176"/>
                              <a:gd name="T76" fmla="*/ 517 w 1977"/>
                              <a:gd name="T77" fmla="*/ 74 h 176"/>
                              <a:gd name="T78" fmla="*/ 497 w 1977"/>
                              <a:gd name="T79" fmla="*/ 176 h 176"/>
                              <a:gd name="T80" fmla="*/ 497 w 1977"/>
                              <a:gd name="T81" fmla="*/ 67 h 176"/>
                              <a:gd name="T82" fmla="*/ 443 w 1977"/>
                              <a:gd name="T83" fmla="*/ 109 h 176"/>
                              <a:gd name="T84" fmla="*/ 310 w 1977"/>
                              <a:gd name="T85" fmla="*/ 57 h 176"/>
                              <a:gd name="T86" fmla="*/ 377 w 1977"/>
                              <a:gd name="T87" fmla="*/ 136 h 176"/>
                              <a:gd name="T88" fmla="*/ 361 w 1977"/>
                              <a:gd name="T89" fmla="*/ 54 h 176"/>
                              <a:gd name="T90" fmla="*/ 143 w 1977"/>
                              <a:gd name="T91" fmla="*/ 57 h 176"/>
                              <a:gd name="T92" fmla="*/ 245 w 1977"/>
                              <a:gd name="T93" fmla="*/ 136 h 176"/>
                              <a:gd name="T94" fmla="*/ 209 w 1977"/>
                              <a:gd name="T95" fmla="*/ 54 h 176"/>
                              <a:gd name="T96" fmla="*/ 40 w 1977"/>
                              <a:gd name="T97" fmla="*/ 136 h 176"/>
                              <a:gd name="T98" fmla="*/ 142 w 1977"/>
                              <a:gd name="T99" fmla="*/ 57 h 176"/>
                              <a:gd name="T100" fmla="*/ 45 w 1977"/>
                              <a:gd name="T101" fmla="*/ 102 h 1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1977" h="176">
                                <a:moveTo>
                                  <a:pt x="1915" y="0"/>
                                </a:moveTo>
                                <a:cubicBezTo>
                                  <a:pt x="1894" y="0"/>
                                  <a:pt x="1894" y="0"/>
                                  <a:pt x="1894" y="0"/>
                                </a:cubicBezTo>
                                <a:cubicBezTo>
                                  <a:pt x="1894" y="134"/>
                                  <a:pt x="1894" y="134"/>
                                  <a:pt x="1894" y="134"/>
                                </a:cubicBezTo>
                                <a:cubicBezTo>
                                  <a:pt x="1915" y="134"/>
                                  <a:pt x="1915" y="134"/>
                                  <a:pt x="1915" y="134"/>
                                </a:cubicBezTo>
                                <a:cubicBezTo>
                                  <a:pt x="1915" y="103"/>
                                  <a:pt x="1915" y="103"/>
                                  <a:pt x="1915" y="103"/>
                                </a:cubicBezTo>
                                <a:cubicBezTo>
                                  <a:pt x="1918" y="101"/>
                                  <a:pt x="1918" y="101"/>
                                  <a:pt x="1918" y="101"/>
                                </a:cubicBezTo>
                                <a:cubicBezTo>
                                  <a:pt x="1947" y="134"/>
                                  <a:pt x="1947" y="134"/>
                                  <a:pt x="1947" y="134"/>
                                </a:cubicBezTo>
                                <a:cubicBezTo>
                                  <a:pt x="1977" y="134"/>
                                  <a:pt x="1977" y="134"/>
                                  <a:pt x="1977" y="134"/>
                                </a:cubicBezTo>
                                <a:cubicBezTo>
                                  <a:pt x="1937" y="91"/>
                                  <a:pt x="1937" y="91"/>
                                  <a:pt x="1937" y="91"/>
                                </a:cubicBezTo>
                                <a:cubicBezTo>
                                  <a:pt x="1974" y="57"/>
                                  <a:pt x="1974" y="57"/>
                                  <a:pt x="1974" y="57"/>
                                </a:cubicBezTo>
                                <a:cubicBezTo>
                                  <a:pt x="1944" y="57"/>
                                  <a:pt x="1944" y="57"/>
                                  <a:pt x="1944" y="57"/>
                                </a:cubicBezTo>
                                <a:cubicBezTo>
                                  <a:pt x="1915" y="85"/>
                                  <a:pt x="1915" y="85"/>
                                  <a:pt x="1915" y="85"/>
                                </a:cubicBezTo>
                                <a:lnTo>
                                  <a:pt x="1915" y="0"/>
                                </a:lnTo>
                                <a:close/>
                                <a:moveTo>
                                  <a:pt x="1819" y="57"/>
                                </a:moveTo>
                                <a:cubicBezTo>
                                  <a:pt x="1797" y="57"/>
                                  <a:pt x="1797" y="57"/>
                                  <a:pt x="1797" y="57"/>
                                </a:cubicBezTo>
                                <a:cubicBezTo>
                                  <a:pt x="1797" y="104"/>
                                  <a:pt x="1797" y="104"/>
                                  <a:pt x="1797" y="104"/>
                                </a:cubicBezTo>
                                <a:cubicBezTo>
                                  <a:pt x="1797" y="125"/>
                                  <a:pt x="1811" y="137"/>
                                  <a:pt x="1835" y="137"/>
                                </a:cubicBezTo>
                                <a:cubicBezTo>
                                  <a:pt x="1859" y="137"/>
                                  <a:pt x="1873" y="125"/>
                                  <a:pt x="1873" y="104"/>
                                </a:cubicBezTo>
                                <a:cubicBezTo>
                                  <a:pt x="1873" y="57"/>
                                  <a:pt x="1873" y="57"/>
                                  <a:pt x="1873" y="57"/>
                                </a:cubicBezTo>
                                <a:cubicBezTo>
                                  <a:pt x="1851" y="57"/>
                                  <a:pt x="1851" y="57"/>
                                  <a:pt x="1851" y="57"/>
                                </a:cubicBezTo>
                                <a:cubicBezTo>
                                  <a:pt x="1851" y="101"/>
                                  <a:pt x="1851" y="101"/>
                                  <a:pt x="1851" y="101"/>
                                </a:cubicBezTo>
                                <a:cubicBezTo>
                                  <a:pt x="1851" y="112"/>
                                  <a:pt x="1845" y="118"/>
                                  <a:pt x="1835" y="118"/>
                                </a:cubicBezTo>
                                <a:cubicBezTo>
                                  <a:pt x="1824" y="118"/>
                                  <a:pt x="1819" y="112"/>
                                  <a:pt x="1819" y="101"/>
                                </a:cubicBezTo>
                                <a:lnTo>
                                  <a:pt x="1819" y="57"/>
                                </a:lnTo>
                                <a:close/>
                                <a:moveTo>
                                  <a:pt x="1764" y="109"/>
                                </a:moveTo>
                                <a:cubicBezTo>
                                  <a:pt x="1757" y="109"/>
                                  <a:pt x="1750" y="115"/>
                                  <a:pt x="1750" y="123"/>
                                </a:cubicBezTo>
                                <a:cubicBezTo>
                                  <a:pt x="1750" y="131"/>
                                  <a:pt x="1757" y="137"/>
                                  <a:pt x="1764" y="137"/>
                                </a:cubicBezTo>
                                <a:cubicBezTo>
                                  <a:pt x="1772" y="137"/>
                                  <a:pt x="1778" y="131"/>
                                  <a:pt x="1778" y="123"/>
                                </a:cubicBezTo>
                                <a:cubicBezTo>
                                  <a:pt x="1778" y="115"/>
                                  <a:pt x="1772" y="109"/>
                                  <a:pt x="1764" y="109"/>
                                </a:cubicBezTo>
                                <a:moveTo>
                                  <a:pt x="1691" y="74"/>
                                </a:moveTo>
                                <a:cubicBezTo>
                                  <a:pt x="1703" y="74"/>
                                  <a:pt x="1713" y="83"/>
                                  <a:pt x="1713" y="96"/>
                                </a:cubicBezTo>
                                <a:cubicBezTo>
                                  <a:pt x="1713" y="108"/>
                                  <a:pt x="1703" y="117"/>
                                  <a:pt x="1691" y="117"/>
                                </a:cubicBezTo>
                                <a:cubicBezTo>
                                  <a:pt x="1679" y="117"/>
                                  <a:pt x="1669" y="107"/>
                                  <a:pt x="1669" y="96"/>
                                </a:cubicBezTo>
                                <a:cubicBezTo>
                                  <a:pt x="1669" y="84"/>
                                  <a:pt x="1679" y="74"/>
                                  <a:pt x="1691" y="74"/>
                                </a:cubicBezTo>
                                <a:moveTo>
                                  <a:pt x="1691" y="54"/>
                                </a:moveTo>
                                <a:cubicBezTo>
                                  <a:pt x="1665" y="54"/>
                                  <a:pt x="1646" y="71"/>
                                  <a:pt x="1646" y="96"/>
                                </a:cubicBezTo>
                                <a:cubicBezTo>
                                  <a:pt x="1646" y="120"/>
                                  <a:pt x="1665" y="137"/>
                                  <a:pt x="1691" y="137"/>
                                </a:cubicBezTo>
                                <a:cubicBezTo>
                                  <a:pt x="1717" y="137"/>
                                  <a:pt x="1735" y="120"/>
                                  <a:pt x="1735" y="95"/>
                                </a:cubicBezTo>
                                <a:cubicBezTo>
                                  <a:pt x="1735" y="71"/>
                                  <a:pt x="1717" y="54"/>
                                  <a:pt x="1691" y="54"/>
                                </a:cubicBezTo>
                                <a:moveTo>
                                  <a:pt x="1634" y="59"/>
                                </a:moveTo>
                                <a:cubicBezTo>
                                  <a:pt x="1628" y="55"/>
                                  <a:pt x="1622" y="54"/>
                                  <a:pt x="1615" y="54"/>
                                </a:cubicBezTo>
                                <a:cubicBezTo>
                                  <a:pt x="1590" y="54"/>
                                  <a:pt x="1571" y="72"/>
                                  <a:pt x="1571" y="96"/>
                                </a:cubicBezTo>
                                <a:cubicBezTo>
                                  <a:pt x="1571" y="119"/>
                                  <a:pt x="1590" y="137"/>
                                  <a:pt x="1613" y="137"/>
                                </a:cubicBezTo>
                                <a:cubicBezTo>
                                  <a:pt x="1621" y="137"/>
                                  <a:pt x="1627" y="136"/>
                                  <a:pt x="1634" y="132"/>
                                </a:cubicBezTo>
                                <a:cubicBezTo>
                                  <a:pt x="1634" y="111"/>
                                  <a:pt x="1634" y="111"/>
                                  <a:pt x="1634" y="111"/>
                                </a:cubicBezTo>
                                <a:cubicBezTo>
                                  <a:pt x="1628" y="115"/>
                                  <a:pt x="1623" y="117"/>
                                  <a:pt x="1617" y="117"/>
                                </a:cubicBezTo>
                                <a:cubicBezTo>
                                  <a:pt x="1603" y="117"/>
                                  <a:pt x="1594" y="108"/>
                                  <a:pt x="1594" y="96"/>
                                </a:cubicBezTo>
                                <a:cubicBezTo>
                                  <a:pt x="1594" y="83"/>
                                  <a:pt x="1603" y="74"/>
                                  <a:pt x="1616" y="74"/>
                                </a:cubicBezTo>
                                <a:cubicBezTo>
                                  <a:pt x="1623" y="74"/>
                                  <a:pt x="1628" y="75"/>
                                  <a:pt x="1634" y="80"/>
                                </a:cubicBezTo>
                                <a:lnTo>
                                  <a:pt x="1634" y="59"/>
                                </a:lnTo>
                                <a:close/>
                                <a:moveTo>
                                  <a:pt x="1543" y="109"/>
                                </a:moveTo>
                                <a:cubicBezTo>
                                  <a:pt x="1535" y="109"/>
                                  <a:pt x="1528" y="115"/>
                                  <a:pt x="1528" y="123"/>
                                </a:cubicBezTo>
                                <a:cubicBezTo>
                                  <a:pt x="1528" y="131"/>
                                  <a:pt x="1535" y="137"/>
                                  <a:pt x="1543" y="137"/>
                                </a:cubicBezTo>
                                <a:cubicBezTo>
                                  <a:pt x="1550" y="137"/>
                                  <a:pt x="1557" y="131"/>
                                  <a:pt x="1557" y="123"/>
                                </a:cubicBezTo>
                                <a:cubicBezTo>
                                  <a:pt x="1557" y="115"/>
                                  <a:pt x="1550" y="109"/>
                                  <a:pt x="1543" y="109"/>
                                </a:cubicBezTo>
                                <a:moveTo>
                                  <a:pt x="1388" y="57"/>
                                </a:moveTo>
                                <a:cubicBezTo>
                                  <a:pt x="1388" y="134"/>
                                  <a:pt x="1388" y="134"/>
                                  <a:pt x="1388" y="134"/>
                                </a:cubicBezTo>
                                <a:cubicBezTo>
                                  <a:pt x="1410" y="134"/>
                                  <a:pt x="1410" y="134"/>
                                  <a:pt x="1410" y="134"/>
                                </a:cubicBezTo>
                                <a:cubicBezTo>
                                  <a:pt x="1410" y="95"/>
                                  <a:pt x="1410" y="95"/>
                                  <a:pt x="1410" y="95"/>
                                </a:cubicBezTo>
                                <a:cubicBezTo>
                                  <a:pt x="1410" y="87"/>
                                  <a:pt x="1411" y="83"/>
                                  <a:pt x="1413" y="80"/>
                                </a:cubicBezTo>
                                <a:cubicBezTo>
                                  <a:pt x="1415" y="75"/>
                                  <a:pt x="1420" y="73"/>
                                  <a:pt x="1425" y="73"/>
                                </a:cubicBezTo>
                                <a:cubicBezTo>
                                  <a:pt x="1430" y="73"/>
                                  <a:pt x="1435" y="76"/>
                                  <a:pt x="1436" y="80"/>
                                </a:cubicBezTo>
                                <a:cubicBezTo>
                                  <a:pt x="1438" y="83"/>
                                  <a:pt x="1438" y="86"/>
                                  <a:pt x="1438" y="93"/>
                                </a:cubicBezTo>
                                <a:cubicBezTo>
                                  <a:pt x="1438" y="134"/>
                                  <a:pt x="1438" y="134"/>
                                  <a:pt x="1438" y="134"/>
                                </a:cubicBezTo>
                                <a:cubicBezTo>
                                  <a:pt x="1460" y="134"/>
                                  <a:pt x="1460" y="134"/>
                                  <a:pt x="1460" y="134"/>
                                </a:cubicBezTo>
                                <a:cubicBezTo>
                                  <a:pt x="1460" y="95"/>
                                  <a:pt x="1460" y="95"/>
                                  <a:pt x="1460" y="95"/>
                                </a:cubicBezTo>
                                <a:cubicBezTo>
                                  <a:pt x="1460" y="80"/>
                                  <a:pt x="1465" y="73"/>
                                  <a:pt x="1475" y="73"/>
                                </a:cubicBezTo>
                                <a:cubicBezTo>
                                  <a:pt x="1484" y="73"/>
                                  <a:pt x="1488" y="78"/>
                                  <a:pt x="1488" y="92"/>
                                </a:cubicBezTo>
                                <a:cubicBezTo>
                                  <a:pt x="1488" y="134"/>
                                  <a:pt x="1488" y="134"/>
                                  <a:pt x="1488" y="134"/>
                                </a:cubicBezTo>
                                <a:cubicBezTo>
                                  <a:pt x="1510" y="134"/>
                                  <a:pt x="1510" y="134"/>
                                  <a:pt x="1510" y="134"/>
                                </a:cubicBezTo>
                                <a:cubicBezTo>
                                  <a:pt x="1510" y="84"/>
                                  <a:pt x="1510" y="84"/>
                                  <a:pt x="1510" y="84"/>
                                </a:cubicBezTo>
                                <a:cubicBezTo>
                                  <a:pt x="1510" y="64"/>
                                  <a:pt x="1501" y="54"/>
                                  <a:pt x="1484" y="54"/>
                                </a:cubicBezTo>
                                <a:cubicBezTo>
                                  <a:pt x="1473" y="54"/>
                                  <a:pt x="1464" y="59"/>
                                  <a:pt x="1458" y="68"/>
                                </a:cubicBezTo>
                                <a:cubicBezTo>
                                  <a:pt x="1452" y="58"/>
                                  <a:pt x="1445" y="54"/>
                                  <a:pt x="1434" y="54"/>
                                </a:cubicBezTo>
                                <a:cubicBezTo>
                                  <a:pt x="1424" y="54"/>
                                  <a:pt x="1417" y="57"/>
                                  <a:pt x="1410" y="66"/>
                                </a:cubicBezTo>
                                <a:cubicBezTo>
                                  <a:pt x="1410" y="57"/>
                                  <a:pt x="1410" y="57"/>
                                  <a:pt x="1410" y="57"/>
                                </a:cubicBezTo>
                                <a:lnTo>
                                  <a:pt x="1388" y="57"/>
                                </a:lnTo>
                                <a:close/>
                                <a:moveTo>
                                  <a:pt x="1326" y="74"/>
                                </a:moveTo>
                                <a:cubicBezTo>
                                  <a:pt x="1338" y="74"/>
                                  <a:pt x="1348" y="83"/>
                                  <a:pt x="1348" y="96"/>
                                </a:cubicBezTo>
                                <a:cubicBezTo>
                                  <a:pt x="1348" y="108"/>
                                  <a:pt x="1338" y="117"/>
                                  <a:pt x="1326" y="117"/>
                                </a:cubicBezTo>
                                <a:cubicBezTo>
                                  <a:pt x="1314" y="117"/>
                                  <a:pt x="1304" y="107"/>
                                  <a:pt x="1304" y="95"/>
                                </a:cubicBezTo>
                                <a:cubicBezTo>
                                  <a:pt x="1304" y="83"/>
                                  <a:pt x="1314" y="74"/>
                                  <a:pt x="1326" y="74"/>
                                </a:cubicBezTo>
                                <a:moveTo>
                                  <a:pt x="1346" y="57"/>
                                </a:moveTo>
                                <a:cubicBezTo>
                                  <a:pt x="1346" y="67"/>
                                  <a:pt x="1346" y="67"/>
                                  <a:pt x="1346" y="67"/>
                                </a:cubicBezTo>
                                <a:cubicBezTo>
                                  <a:pt x="1338" y="58"/>
                                  <a:pt x="1330" y="54"/>
                                  <a:pt x="1320" y="54"/>
                                </a:cubicBezTo>
                                <a:cubicBezTo>
                                  <a:pt x="1298" y="54"/>
                                  <a:pt x="1282" y="72"/>
                                  <a:pt x="1282" y="95"/>
                                </a:cubicBezTo>
                                <a:cubicBezTo>
                                  <a:pt x="1282" y="119"/>
                                  <a:pt x="1298" y="137"/>
                                  <a:pt x="1320" y="137"/>
                                </a:cubicBezTo>
                                <a:cubicBezTo>
                                  <a:pt x="1331" y="137"/>
                                  <a:pt x="1339" y="133"/>
                                  <a:pt x="1346" y="124"/>
                                </a:cubicBezTo>
                                <a:cubicBezTo>
                                  <a:pt x="1346" y="134"/>
                                  <a:pt x="1346" y="134"/>
                                  <a:pt x="1346" y="134"/>
                                </a:cubicBezTo>
                                <a:cubicBezTo>
                                  <a:pt x="1367" y="134"/>
                                  <a:pt x="1367" y="134"/>
                                  <a:pt x="1367" y="134"/>
                                </a:cubicBezTo>
                                <a:cubicBezTo>
                                  <a:pt x="1367" y="57"/>
                                  <a:pt x="1367" y="57"/>
                                  <a:pt x="1367" y="57"/>
                                </a:cubicBezTo>
                                <a:lnTo>
                                  <a:pt x="1346" y="57"/>
                                </a:lnTo>
                                <a:close/>
                                <a:moveTo>
                                  <a:pt x="1190" y="0"/>
                                </a:moveTo>
                                <a:cubicBezTo>
                                  <a:pt x="1190" y="134"/>
                                  <a:pt x="1190" y="134"/>
                                  <a:pt x="1190" y="134"/>
                                </a:cubicBezTo>
                                <a:cubicBezTo>
                                  <a:pt x="1212" y="134"/>
                                  <a:pt x="1212" y="134"/>
                                  <a:pt x="1212" y="134"/>
                                </a:cubicBezTo>
                                <a:cubicBezTo>
                                  <a:pt x="1212" y="95"/>
                                  <a:pt x="1212" y="95"/>
                                  <a:pt x="1212" y="95"/>
                                </a:cubicBezTo>
                                <a:cubicBezTo>
                                  <a:pt x="1212" y="80"/>
                                  <a:pt x="1217" y="73"/>
                                  <a:pt x="1228" y="73"/>
                                </a:cubicBezTo>
                                <a:cubicBezTo>
                                  <a:pt x="1239" y="73"/>
                                  <a:pt x="1243" y="78"/>
                                  <a:pt x="1243" y="92"/>
                                </a:cubicBezTo>
                                <a:cubicBezTo>
                                  <a:pt x="1243" y="134"/>
                                  <a:pt x="1243" y="134"/>
                                  <a:pt x="1243" y="134"/>
                                </a:cubicBezTo>
                                <a:cubicBezTo>
                                  <a:pt x="1265" y="134"/>
                                  <a:pt x="1265" y="134"/>
                                  <a:pt x="1265" y="134"/>
                                </a:cubicBezTo>
                                <a:cubicBezTo>
                                  <a:pt x="1265" y="86"/>
                                  <a:pt x="1265" y="86"/>
                                  <a:pt x="1265" y="86"/>
                                </a:cubicBezTo>
                                <a:cubicBezTo>
                                  <a:pt x="1265" y="75"/>
                                  <a:pt x="1263" y="69"/>
                                  <a:pt x="1259" y="64"/>
                                </a:cubicBezTo>
                                <a:cubicBezTo>
                                  <a:pt x="1254" y="57"/>
                                  <a:pt x="1245" y="54"/>
                                  <a:pt x="1236" y="54"/>
                                </a:cubicBezTo>
                                <a:cubicBezTo>
                                  <a:pt x="1226" y="54"/>
                                  <a:pt x="1219" y="58"/>
                                  <a:pt x="1212" y="67"/>
                                </a:cubicBezTo>
                                <a:cubicBezTo>
                                  <a:pt x="1212" y="0"/>
                                  <a:pt x="1212" y="0"/>
                                  <a:pt x="1212" y="0"/>
                                </a:cubicBezTo>
                                <a:lnTo>
                                  <a:pt x="1190" y="0"/>
                                </a:lnTo>
                                <a:close/>
                                <a:moveTo>
                                  <a:pt x="1161" y="75"/>
                                </a:moveTo>
                                <a:cubicBezTo>
                                  <a:pt x="1177" y="75"/>
                                  <a:pt x="1177" y="75"/>
                                  <a:pt x="1177" y="75"/>
                                </a:cubicBezTo>
                                <a:cubicBezTo>
                                  <a:pt x="1177" y="57"/>
                                  <a:pt x="1177" y="57"/>
                                  <a:pt x="1177" y="57"/>
                                </a:cubicBezTo>
                                <a:cubicBezTo>
                                  <a:pt x="1161" y="57"/>
                                  <a:pt x="1161" y="57"/>
                                  <a:pt x="1161" y="57"/>
                                </a:cubicBezTo>
                                <a:cubicBezTo>
                                  <a:pt x="1161" y="30"/>
                                  <a:pt x="1161" y="30"/>
                                  <a:pt x="1161" y="30"/>
                                </a:cubicBezTo>
                                <a:cubicBezTo>
                                  <a:pt x="1139" y="30"/>
                                  <a:pt x="1139" y="30"/>
                                  <a:pt x="1139" y="30"/>
                                </a:cubicBezTo>
                                <a:cubicBezTo>
                                  <a:pt x="1139" y="57"/>
                                  <a:pt x="1139" y="57"/>
                                  <a:pt x="1139" y="57"/>
                                </a:cubicBezTo>
                                <a:cubicBezTo>
                                  <a:pt x="1131" y="57"/>
                                  <a:pt x="1131" y="57"/>
                                  <a:pt x="1131" y="57"/>
                                </a:cubicBezTo>
                                <a:cubicBezTo>
                                  <a:pt x="1131" y="75"/>
                                  <a:pt x="1131" y="75"/>
                                  <a:pt x="1131" y="75"/>
                                </a:cubicBezTo>
                                <a:cubicBezTo>
                                  <a:pt x="1139" y="75"/>
                                  <a:pt x="1139" y="75"/>
                                  <a:pt x="1139" y="75"/>
                                </a:cubicBezTo>
                                <a:cubicBezTo>
                                  <a:pt x="1139" y="134"/>
                                  <a:pt x="1139" y="134"/>
                                  <a:pt x="1139" y="134"/>
                                </a:cubicBezTo>
                                <a:cubicBezTo>
                                  <a:pt x="1161" y="134"/>
                                  <a:pt x="1161" y="134"/>
                                  <a:pt x="1161" y="134"/>
                                </a:cubicBezTo>
                                <a:lnTo>
                                  <a:pt x="1161" y="75"/>
                                </a:lnTo>
                                <a:close/>
                                <a:moveTo>
                                  <a:pt x="1108" y="10"/>
                                </a:moveTo>
                                <a:cubicBezTo>
                                  <a:pt x="1101" y="10"/>
                                  <a:pt x="1095" y="16"/>
                                  <a:pt x="1095" y="24"/>
                                </a:cubicBezTo>
                                <a:cubicBezTo>
                                  <a:pt x="1095" y="31"/>
                                  <a:pt x="1101" y="37"/>
                                  <a:pt x="1108" y="37"/>
                                </a:cubicBezTo>
                                <a:cubicBezTo>
                                  <a:pt x="1115" y="37"/>
                                  <a:pt x="1121" y="31"/>
                                  <a:pt x="1121" y="24"/>
                                </a:cubicBezTo>
                                <a:cubicBezTo>
                                  <a:pt x="1121" y="16"/>
                                  <a:pt x="1115" y="10"/>
                                  <a:pt x="1108" y="10"/>
                                </a:cubicBezTo>
                                <a:moveTo>
                                  <a:pt x="1119" y="57"/>
                                </a:moveTo>
                                <a:cubicBezTo>
                                  <a:pt x="1097" y="57"/>
                                  <a:pt x="1097" y="57"/>
                                  <a:pt x="1097" y="57"/>
                                </a:cubicBezTo>
                                <a:cubicBezTo>
                                  <a:pt x="1097" y="134"/>
                                  <a:pt x="1097" y="134"/>
                                  <a:pt x="1097" y="134"/>
                                </a:cubicBezTo>
                                <a:cubicBezTo>
                                  <a:pt x="1119" y="134"/>
                                  <a:pt x="1119" y="134"/>
                                  <a:pt x="1119" y="134"/>
                                </a:cubicBezTo>
                                <a:lnTo>
                                  <a:pt x="1119" y="57"/>
                                </a:lnTo>
                                <a:close/>
                                <a:moveTo>
                                  <a:pt x="969" y="57"/>
                                </a:moveTo>
                                <a:cubicBezTo>
                                  <a:pt x="944" y="57"/>
                                  <a:pt x="944" y="57"/>
                                  <a:pt x="944" y="57"/>
                                </a:cubicBezTo>
                                <a:cubicBezTo>
                                  <a:pt x="984" y="136"/>
                                  <a:pt x="984" y="136"/>
                                  <a:pt x="984" y="136"/>
                                </a:cubicBezTo>
                                <a:cubicBezTo>
                                  <a:pt x="994" y="136"/>
                                  <a:pt x="994" y="136"/>
                                  <a:pt x="994" y="136"/>
                                </a:cubicBezTo>
                                <a:cubicBezTo>
                                  <a:pt x="1015" y="89"/>
                                  <a:pt x="1015" y="89"/>
                                  <a:pt x="1015" y="89"/>
                                </a:cubicBezTo>
                                <a:cubicBezTo>
                                  <a:pt x="1036" y="136"/>
                                  <a:pt x="1036" y="136"/>
                                  <a:pt x="1036" y="136"/>
                                </a:cubicBezTo>
                                <a:cubicBezTo>
                                  <a:pt x="1046" y="136"/>
                                  <a:pt x="1046" y="136"/>
                                  <a:pt x="1046" y="136"/>
                                </a:cubicBezTo>
                                <a:cubicBezTo>
                                  <a:pt x="1086" y="57"/>
                                  <a:pt x="1086" y="57"/>
                                  <a:pt x="1086" y="57"/>
                                </a:cubicBezTo>
                                <a:cubicBezTo>
                                  <a:pt x="1062" y="57"/>
                                  <a:pt x="1062" y="57"/>
                                  <a:pt x="1062" y="57"/>
                                </a:cubicBezTo>
                                <a:cubicBezTo>
                                  <a:pt x="1041" y="102"/>
                                  <a:pt x="1041" y="102"/>
                                  <a:pt x="1041" y="102"/>
                                </a:cubicBezTo>
                                <a:cubicBezTo>
                                  <a:pt x="1020" y="54"/>
                                  <a:pt x="1020" y="54"/>
                                  <a:pt x="1020" y="54"/>
                                </a:cubicBezTo>
                                <a:cubicBezTo>
                                  <a:pt x="1011" y="54"/>
                                  <a:pt x="1011" y="54"/>
                                  <a:pt x="1011" y="54"/>
                                </a:cubicBezTo>
                                <a:cubicBezTo>
                                  <a:pt x="989" y="102"/>
                                  <a:pt x="989" y="102"/>
                                  <a:pt x="989" y="102"/>
                                </a:cubicBezTo>
                                <a:lnTo>
                                  <a:pt x="969" y="57"/>
                                </a:lnTo>
                                <a:close/>
                                <a:moveTo>
                                  <a:pt x="885" y="123"/>
                                </a:moveTo>
                                <a:cubicBezTo>
                                  <a:pt x="856" y="176"/>
                                  <a:pt x="856" y="176"/>
                                  <a:pt x="856" y="176"/>
                                </a:cubicBezTo>
                                <a:cubicBezTo>
                                  <a:pt x="881" y="176"/>
                                  <a:pt x="881" y="176"/>
                                  <a:pt x="881" y="176"/>
                                </a:cubicBezTo>
                                <a:cubicBezTo>
                                  <a:pt x="944" y="57"/>
                                  <a:pt x="944" y="57"/>
                                  <a:pt x="944" y="57"/>
                                </a:cubicBezTo>
                                <a:cubicBezTo>
                                  <a:pt x="919" y="57"/>
                                  <a:pt x="919" y="57"/>
                                  <a:pt x="919" y="57"/>
                                </a:cubicBezTo>
                                <a:cubicBezTo>
                                  <a:pt x="897" y="101"/>
                                  <a:pt x="897" y="101"/>
                                  <a:pt x="897" y="101"/>
                                </a:cubicBezTo>
                                <a:cubicBezTo>
                                  <a:pt x="873" y="57"/>
                                  <a:pt x="873" y="57"/>
                                  <a:pt x="873" y="57"/>
                                </a:cubicBezTo>
                                <a:cubicBezTo>
                                  <a:pt x="848" y="57"/>
                                  <a:pt x="848" y="57"/>
                                  <a:pt x="848" y="57"/>
                                </a:cubicBezTo>
                                <a:lnTo>
                                  <a:pt x="885" y="123"/>
                                </a:lnTo>
                                <a:close/>
                                <a:moveTo>
                                  <a:pt x="788" y="57"/>
                                </a:moveTo>
                                <a:cubicBezTo>
                                  <a:pt x="788" y="134"/>
                                  <a:pt x="788" y="134"/>
                                  <a:pt x="788" y="134"/>
                                </a:cubicBezTo>
                                <a:cubicBezTo>
                                  <a:pt x="809" y="134"/>
                                  <a:pt x="809" y="134"/>
                                  <a:pt x="809" y="134"/>
                                </a:cubicBezTo>
                                <a:cubicBezTo>
                                  <a:pt x="809" y="97"/>
                                  <a:pt x="809" y="97"/>
                                  <a:pt x="809" y="97"/>
                                </a:cubicBezTo>
                                <a:cubicBezTo>
                                  <a:pt x="809" y="81"/>
                                  <a:pt x="815" y="74"/>
                                  <a:pt x="828" y="74"/>
                                </a:cubicBezTo>
                                <a:cubicBezTo>
                                  <a:pt x="832" y="74"/>
                                  <a:pt x="835" y="74"/>
                                  <a:pt x="839" y="76"/>
                                </a:cubicBezTo>
                                <a:cubicBezTo>
                                  <a:pt x="842" y="56"/>
                                  <a:pt x="842" y="56"/>
                                  <a:pt x="842" y="56"/>
                                </a:cubicBezTo>
                                <a:cubicBezTo>
                                  <a:pt x="838" y="54"/>
                                  <a:pt x="835" y="54"/>
                                  <a:pt x="832" y="54"/>
                                </a:cubicBezTo>
                                <a:cubicBezTo>
                                  <a:pt x="822" y="54"/>
                                  <a:pt x="815" y="58"/>
                                  <a:pt x="809" y="68"/>
                                </a:cubicBezTo>
                                <a:cubicBezTo>
                                  <a:pt x="809" y="57"/>
                                  <a:pt x="809" y="57"/>
                                  <a:pt x="809" y="57"/>
                                </a:cubicBezTo>
                                <a:lnTo>
                                  <a:pt x="788" y="57"/>
                                </a:lnTo>
                                <a:close/>
                                <a:moveTo>
                                  <a:pt x="726" y="74"/>
                                </a:moveTo>
                                <a:cubicBezTo>
                                  <a:pt x="738" y="74"/>
                                  <a:pt x="748" y="83"/>
                                  <a:pt x="748" y="96"/>
                                </a:cubicBezTo>
                                <a:cubicBezTo>
                                  <a:pt x="748" y="108"/>
                                  <a:pt x="738" y="117"/>
                                  <a:pt x="726" y="117"/>
                                </a:cubicBezTo>
                                <a:cubicBezTo>
                                  <a:pt x="714" y="117"/>
                                  <a:pt x="704" y="107"/>
                                  <a:pt x="704" y="96"/>
                                </a:cubicBezTo>
                                <a:cubicBezTo>
                                  <a:pt x="704" y="84"/>
                                  <a:pt x="714" y="74"/>
                                  <a:pt x="726" y="74"/>
                                </a:cubicBezTo>
                                <a:moveTo>
                                  <a:pt x="726" y="54"/>
                                </a:moveTo>
                                <a:cubicBezTo>
                                  <a:pt x="700" y="54"/>
                                  <a:pt x="682" y="71"/>
                                  <a:pt x="682" y="96"/>
                                </a:cubicBezTo>
                                <a:cubicBezTo>
                                  <a:pt x="682" y="120"/>
                                  <a:pt x="700" y="137"/>
                                  <a:pt x="726" y="137"/>
                                </a:cubicBezTo>
                                <a:cubicBezTo>
                                  <a:pt x="753" y="137"/>
                                  <a:pt x="771" y="120"/>
                                  <a:pt x="771" y="95"/>
                                </a:cubicBezTo>
                                <a:cubicBezTo>
                                  <a:pt x="771" y="71"/>
                                  <a:pt x="753" y="54"/>
                                  <a:pt x="726" y="54"/>
                                </a:cubicBezTo>
                                <a:moveTo>
                                  <a:pt x="655" y="10"/>
                                </a:moveTo>
                                <a:cubicBezTo>
                                  <a:pt x="647" y="10"/>
                                  <a:pt x="641" y="16"/>
                                  <a:pt x="641" y="24"/>
                                </a:cubicBezTo>
                                <a:cubicBezTo>
                                  <a:pt x="641" y="31"/>
                                  <a:pt x="647" y="37"/>
                                  <a:pt x="655" y="37"/>
                                </a:cubicBezTo>
                                <a:cubicBezTo>
                                  <a:pt x="662" y="37"/>
                                  <a:pt x="668" y="31"/>
                                  <a:pt x="668" y="24"/>
                                </a:cubicBezTo>
                                <a:cubicBezTo>
                                  <a:pt x="668" y="16"/>
                                  <a:pt x="662" y="10"/>
                                  <a:pt x="655" y="10"/>
                                </a:cubicBezTo>
                                <a:moveTo>
                                  <a:pt x="665" y="57"/>
                                </a:moveTo>
                                <a:cubicBezTo>
                                  <a:pt x="644" y="57"/>
                                  <a:pt x="644" y="57"/>
                                  <a:pt x="644" y="57"/>
                                </a:cubicBezTo>
                                <a:cubicBezTo>
                                  <a:pt x="644" y="134"/>
                                  <a:pt x="644" y="134"/>
                                  <a:pt x="644" y="134"/>
                                </a:cubicBezTo>
                                <a:cubicBezTo>
                                  <a:pt x="665" y="134"/>
                                  <a:pt x="665" y="134"/>
                                  <a:pt x="665" y="134"/>
                                </a:cubicBezTo>
                                <a:lnTo>
                                  <a:pt x="665" y="57"/>
                                </a:lnTo>
                                <a:close/>
                                <a:moveTo>
                                  <a:pt x="578" y="57"/>
                                </a:moveTo>
                                <a:cubicBezTo>
                                  <a:pt x="578" y="134"/>
                                  <a:pt x="578" y="134"/>
                                  <a:pt x="578" y="134"/>
                                </a:cubicBezTo>
                                <a:cubicBezTo>
                                  <a:pt x="600" y="134"/>
                                  <a:pt x="600" y="134"/>
                                  <a:pt x="600" y="134"/>
                                </a:cubicBezTo>
                                <a:cubicBezTo>
                                  <a:pt x="600" y="97"/>
                                  <a:pt x="600" y="97"/>
                                  <a:pt x="600" y="97"/>
                                </a:cubicBezTo>
                                <a:cubicBezTo>
                                  <a:pt x="600" y="81"/>
                                  <a:pt x="606" y="74"/>
                                  <a:pt x="619" y="74"/>
                                </a:cubicBezTo>
                                <a:cubicBezTo>
                                  <a:pt x="623" y="74"/>
                                  <a:pt x="625" y="74"/>
                                  <a:pt x="629" y="76"/>
                                </a:cubicBezTo>
                                <a:cubicBezTo>
                                  <a:pt x="632" y="56"/>
                                  <a:pt x="632" y="56"/>
                                  <a:pt x="632" y="56"/>
                                </a:cubicBezTo>
                                <a:cubicBezTo>
                                  <a:pt x="628" y="54"/>
                                  <a:pt x="626" y="54"/>
                                  <a:pt x="623" y="54"/>
                                </a:cubicBezTo>
                                <a:cubicBezTo>
                                  <a:pt x="613" y="54"/>
                                  <a:pt x="605" y="58"/>
                                  <a:pt x="600" y="68"/>
                                </a:cubicBezTo>
                                <a:cubicBezTo>
                                  <a:pt x="600" y="57"/>
                                  <a:pt x="600" y="57"/>
                                  <a:pt x="600" y="57"/>
                                </a:cubicBezTo>
                                <a:lnTo>
                                  <a:pt x="578" y="57"/>
                                </a:lnTo>
                                <a:close/>
                                <a:moveTo>
                                  <a:pt x="517" y="74"/>
                                </a:moveTo>
                                <a:cubicBezTo>
                                  <a:pt x="529" y="74"/>
                                  <a:pt x="539" y="83"/>
                                  <a:pt x="539" y="96"/>
                                </a:cubicBezTo>
                                <a:cubicBezTo>
                                  <a:pt x="539" y="108"/>
                                  <a:pt x="529" y="117"/>
                                  <a:pt x="517" y="117"/>
                                </a:cubicBezTo>
                                <a:cubicBezTo>
                                  <a:pt x="505" y="117"/>
                                  <a:pt x="495" y="107"/>
                                  <a:pt x="495" y="95"/>
                                </a:cubicBezTo>
                                <a:cubicBezTo>
                                  <a:pt x="495" y="83"/>
                                  <a:pt x="505" y="74"/>
                                  <a:pt x="517" y="74"/>
                                </a:cubicBezTo>
                                <a:moveTo>
                                  <a:pt x="497" y="176"/>
                                </a:moveTo>
                                <a:cubicBezTo>
                                  <a:pt x="497" y="124"/>
                                  <a:pt x="497" y="124"/>
                                  <a:pt x="497" y="124"/>
                                </a:cubicBezTo>
                                <a:cubicBezTo>
                                  <a:pt x="505" y="133"/>
                                  <a:pt x="513" y="137"/>
                                  <a:pt x="523" y="137"/>
                                </a:cubicBezTo>
                                <a:cubicBezTo>
                                  <a:pt x="545" y="137"/>
                                  <a:pt x="561" y="119"/>
                                  <a:pt x="561" y="96"/>
                                </a:cubicBezTo>
                                <a:cubicBezTo>
                                  <a:pt x="561" y="72"/>
                                  <a:pt x="545" y="54"/>
                                  <a:pt x="523" y="54"/>
                                </a:cubicBezTo>
                                <a:cubicBezTo>
                                  <a:pt x="512" y="54"/>
                                  <a:pt x="504" y="58"/>
                                  <a:pt x="497" y="67"/>
                                </a:cubicBezTo>
                                <a:cubicBezTo>
                                  <a:pt x="497" y="57"/>
                                  <a:pt x="497" y="57"/>
                                  <a:pt x="497" y="57"/>
                                </a:cubicBezTo>
                                <a:cubicBezTo>
                                  <a:pt x="476" y="57"/>
                                  <a:pt x="476" y="57"/>
                                  <a:pt x="476" y="57"/>
                                </a:cubicBezTo>
                                <a:cubicBezTo>
                                  <a:pt x="476" y="176"/>
                                  <a:pt x="476" y="176"/>
                                  <a:pt x="476" y="176"/>
                                </a:cubicBezTo>
                                <a:lnTo>
                                  <a:pt x="497" y="176"/>
                                </a:lnTo>
                                <a:close/>
                                <a:moveTo>
                                  <a:pt x="443" y="109"/>
                                </a:moveTo>
                                <a:cubicBezTo>
                                  <a:pt x="435" y="109"/>
                                  <a:pt x="429" y="115"/>
                                  <a:pt x="429" y="123"/>
                                </a:cubicBezTo>
                                <a:cubicBezTo>
                                  <a:pt x="429" y="131"/>
                                  <a:pt x="435" y="137"/>
                                  <a:pt x="443" y="137"/>
                                </a:cubicBezTo>
                                <a:cubicBezTo>
                                  <a:pt x="451" y="137"/>
                                  <a:pt x="457" y="131"/>
                                  <a:pt x="457" y="123"/>
                                </a:cubicBezTo>
                                <a:cubicBezTo>
                                  <a:pt x="457" y="115"/>
                                  <a:pt x="451" y="109"/>
                                  <a:pt x="443" y="109"/>
                                </a:cubicBezTo>
                                <a:moveTo>
                                  <a:pt x="310" y="57"/>
                                </a:moveTo>
                                <a:cubicBezTo>
                                  <a:pt x="286" y="57"/>
                                  <a:pt x="286" y="57"/>
                                  <a:pt x="286" y="57"/>
                                </a:cubicBezTo>
                                <a:cubicBezTo>
                                  <a:pt x="326" y="136"/>
                                  <a:pt x="326" y="136"/>
                                  <a:pt x="326" y="136"/>
                                </a:cubicBezTo>
                                <a:cubicBezTo>
                                  <a:pt x="336" y="136"/>
                                  <a:pt x="336" y="136"/>
                                  <a:pt x="336" y="136"/>
                                </a:cubicBezTo>
                                <a:cubicBezTo>
                                  <a:pt x="356" y="89"/>
                                  <a:pt x="356" y="89"/>
                                  <a:pt x="356" y="89"/>
                                </a:cubicBezTo>
                                <a:cubicBezTo>
                                  <a:pt x="377" y="136"/>
                                  <a:pt x="377" y="136"/>
                                  <a:pt x="377" y="136"/>
                                </a:cubicBezTo>
                                <a:cubicBezTo>
                                  <a:pt x="387" y="136"/>
                                  <a:pt x="387" y="136"/>
                                  <a:pt x="387" y="136"/>
                                </a:cubicBezTo>
                                <a:cubicBezTo>
                                  <a:pt x="428" y="57"/>
                                  <a:pt x="428" y="57"/>
                                  <a:pt x="428" y="57"/>
                                </a:cubicBezTo>
                                <a:cubicBezTo>
                                  <a:pt x="403" y="57"/>
                                  <a:pt x="403" y="57"/>
                                  <a:pt x="403" y="57"/>
                                </a:cubicBezTo>
                                <a:cubicBezTo>
                                  <a:pt x="382" y="102"/>
                                  <a:pt x="382" y="102"/>
                                  <a:pt x="382" y="102"/>
                                </a:cubicBezTo>
                                <a:cubicBezTo>
                                  <a:pt x="361" y="54"/>
                                  <a:pt x="361" y="54"/>
                                  <a:pt x="361" y="54"/>
                                </a:cubicBezTo>
                                <a:cubicBezTo>
                                  <a:pt x="352" y="54"/>
                                  <a:pt x="352" y="54"/>
                                  <a:pt x="352" y="54"/>
                                </a:cubicBezTo>
                                <a:cubicBezTo>
                                  <a:pt x="331" y="102"/>
                                  <a:pt x="331" y="102"/>
                                  <a:pt x="331" y="102"/>
                                </a:cubicBezTo>
                                <a:lnTo>
                                  <a:pt x="310" y="57"/>
                                </a:lnTo>
                                <a:close/>
                                <a:moveTo>
                                  <a:pt x="168" y="57"/>
                                </a:moveTo>
                                <a:cubicBezTo>
                                  <a:pt x="143" y="57"/>
                                  <a:pt x="143" y="57"/>
                                  <a:pt x="143" y="57"/>
                                </a:cubicBezTo>
                                <a:cubicBezTo>
                                  <a:pt x="183" y="136"/>
                                  <a:pt x="183" y="136"/>
                                  <a:pt x="183" y="136"/>
                                </a:cubicBezTo>
                                <a:cubicBezTo>
                                  <a:pt x="193" y="136"/>
                                  <a:pt x="193" y="136"/>
                                  <a:pt x="193" y="136"/>
                                </a:cubicBezTo>
                                <a:cubicBezTo>
                                  <a:pt x="214" y="89"/>
                                  <a:pt x="214" y="89"/>
                                  <a:pt x="214" y="89"/>
                                </a:cubicBezTo>
                                <a:cubicBezTo>
                                  <a:pt x="235" y="136"/>
                                  <a:pt x="235" y="136"/>
                                  <a:pt x="235" y="136"/>
                                </a:cubicBezTo>
                                <a:cubicBezTo>
                                  <a:pt x="245" y="136"/>
                                  <a:pt x="245" y="136"/>
                                  <a:pt x="245" y="136"/>
                                </a:cubicBezTo>
                                <a:cubicBezTo>
                                  <a:pt x="285" y="57"/>
                                  <a:pt x="285" y="57"/>
                                  <a:pt x="285" y="57"/>
                                </a:cubicBezTo>
                                <a:cubicBezTo>
                                  <a:pt x="261" y="57"/>
                                  <a:pt x="261" y="57"/>
                                  <a:pt x="261" y="57"/>
                                </a:cubicBezTo>
                                <a:cubicBezTo>
                                  <a:pt x="240" y="102"/>
                                  <a:pt x="240" y="102"/>
                                  <a:pt x="240" y="102"/>
                                </a:cubicBezTo>
                                <a:cubicBezTo>
                                  <a:pt x="219" y="54"/>
                                  <a:pt x="219" y="54"/>
                                  <a:pt x="219" y="54"/>
                                </a:cubicBezTo>
                                <a:cubicBezTo>
                                  <a:pt x="209" y="54"/>
                                  <a:pt x="209" y="54"/>
                                  <a:pt x="209" y="54"/>
                                </a:cubicBezTo>
                                <a:cubicBezTo>
                                  <a:pt x="188" y="102"/>
                                  <a:pt x="188" y="102"/>
                                  <a:pt x="188" y="102"/>
                                </a:cubicBezTo>
                                <a:lnTo>
                                  <a:pt x="168" y="57"/>
                                </a:lnTo>
                                <a:close/>
                                <a:moveTo>
                                  <a:pt x="25" y="57"/>
                                </a:moveTo>
                                <a:cubicBezTo>
                                  <a:pt x="0" y="57"/>
                                  <a:pt x="0" y="57"/>
                                  <a:pt x="0" y="57"/>
                                </a:cubicBezTo>
                                <a:cubicBezTo>
                                  <a:pt x="40" y="136"/>
                                  <a:pt x="40" y="136"/>
                                  <a:pt x="40" y="136"/>
                                </a:cubicBezTo>
                                <a:cubicBezTo>
                                  <a:pt x="51" y="136"/>
                                  <a:pt x="51" y="136"/>
                                  <a:pt x="51" y="136"/>
                                </a:cubicBezTo>
                                <a:cubicBezTo>
                                  <a:pt x="71" y="89"/>
                                  <a:pt x="71" y="89"/>
                                  <a:pt x="71" y="89"/>
                                </a:cubicBezTo>
                                <a:cubicBezTo>
                                  <a:pt x="92" y="136"/>
                                  <a:pt x="92" y="136"/>
                                  <a:pt x="92" y="136"/>
                                </a:cubicBezTo>
                                <a:cubicBezTo>
                                  <a:pt x="102" y="136"/>
                                  <a:pt x="102" y="136"/>
                                  <a:pt x="102" y="136"/>
                                </a:cubicBezTo>
                                <a:cubicBezTo>
                                  <a:pt x="142" y="57"/>
                                  <a:pt x="142" y="57"/>
                                  <a:pt x="142" y="57"/>
                                </a:cubicBezTo>
                                <a:cubicBezTo>
                                  <a:pt x="118" y="57"/>
                                  <a:pt x="118" y="57"/>
                                  <a:pt x="118" y="57"/>
                                </a:cubicBezTo>
                                <a:cubicBezTo>
                                  <a:pt x="97" y="102"/>
                                  <a:pt x="97" y="102"/>
                                  <a:pt x="97" y="102"/>
                                </a:cubicBezTo>
                                <a:cubicBezTo>
                                  <a:pt x="76" y="54"/>
                                  <a:pt x="76" y="54"/>
                                  <a:pt x="76" y="54"/>
                                </a:cubicBezTo>
                                <a:cubicBezTo>
                                  <a:pt x="67" y="54"/>
                                  <a:pt x="67" y="54"/>
                                  <a:pt x="67" y="54"/>
                                </a:cubicBezTo>
                                <a:cubicBezTo>
                                  <a:pt x="45" y="102"/>
                                  <a:pt x="45" y="102"/>
                                  <a:pt x="45" y="102"/>
                                </a:cubicBezTo>
                                <a:lnTo>
                                  <a:pt x="25" y="57"/>
                                </a:lnTo>
                                <a:close/>
                              </a:path>
                            </a:pathLst>
                          </a:custGeom>
                          <a:solidFill>
                            <a:srgbClr val="C499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9998026" name="Freeform 123"/>
                        <wps:cNvSpPr>
                          <a:spLocks noEditPoints="1"/>
                        </wps:cNvSpPr>
                        <wps:spPr bwMode="auto">
                          <a:xfrm>
                            <a:off x="1814830" y="9784715"/>
                            <a:ext cx="1594485" cy="110490"/>
                          </a:xfrm>
                          <a:custGeom>
                            <a:avLst/>
                            <a:gdLst>
                              <a:gd name="T0" fmla="*/ 2511 w 2511"/>
                              <a:gd name="T1" fmla="*/ 131 h 174"/>
                              <a:gd name="T2" fmla="*/ 2375 w 2511"/>
                              <a:gd name="T3" fmla="*/ 104 h 174"/>
                              <a:gd name="T4" fmla="*/ 2419 w 2511"/>
                              <a:gd name="T5" fmla="*/ 118 h 174"/>
                              <a:gd name="T6" fmla="*/ 2351 w 2511"/>
                              <a:gd name="T7" fmla="*/ 126 h 174"/>
                              <a:gd name="T8" fmla="*/ 2241 w 2511"/>
                              <a:gd name="T9" fmla="*/ 95 h 174"/>
                              <a:gd name="T10" fmla="*/ 2226 w 2511"/>
                              <a:gd name="T11" fmla="*/ 123 h 174"/>
                              <a:gd name="T12" fmla="*/ 2129 w 2511"/>
                              <a:gd name="T13" fmla="*/ 126 h 174"/>
                              <a:gd name="T14" fmla="*/ 2039 w 2511"/>
                              <a:gd name="T15" fmla="*/ 63 h 174"/>
                              <a:gd name="T16" fmla="*/ 2105 w 2511"/>
                              <a:gd name="T17" fmla="*/ 131 h 174"/>
                              <a:gd name="T18" fmla="*/ 2013 w 2511"/>
                              <a:gd name="T19" fmla="*/ 58 h 174"/>
                              <a:gd name="T20" fmla="*/ 1952 w 2511"/>
                              <a:gd name="T21" fmla="*/ 56 h 174"/>
                              <a:gd name="T22" fmla="*/ 1841 w 2511"/>
                              <a:gd name="T23" fmla="*/ 0 h 174"/>
                              <a:gd name="T24" fmla="*/ 1895 w 2511"/>
                              <a:gd name="T25" fmla="*/ 85 h 174"/>
                              <a:gd name="T26" fmla="*/ 1826 w 2511"/>
                              <a:gd name="T27" fmla="*/ 58 h 174"/>
                              <a:gd name="T28" fmla="*/ 1806 w 2511"/>
                              <a:gd name="T29" fmla="*/ 131 h 174"/>
                              <a:gd name="T30" fmla="*/ 1779 w 2511"/>
                              <a:gd name="T31" fmla="*/ 58 h 174"/>
                              <a:gd name="T32" fmla="*/ 1698 w 2511"/>
                              <a:gd name="T33" fmla="*/ 72 h 174"/>
                              <a:gd name="T34" fmla="*/ 1598 w 2511"/>
                              <a:gd name="T35" fmla="*/ 133 h 174"/>
                              <a:gd name="T36" fmla="*/ 1598 w 2511"/>
                              <a:gd name="T37" fmla="*/ 133 h 174"/>
                              <a:gd name="T38" fmla="*/ 1553 w 2511"/>
                              <a:gd name="T39" fmla="*/ 58 h 174"/>
                              <a:gd name="T40" fmla="*/ 1432 w 2511"/>
                              <a:gd name="T41" fmla="*/ 95 h 174"/>
                              <a:gd name="T42" fmla="*/ 1393 w 2511"/>
                              <a:gd name="T43" fmla="*/ 34 h 174"/>
                              <a:gd name="T44" fmla="*/ 1403 w 2511"/>
                              <a:gd name="T45" fmla="*/ 58 h 174"/>
                              <a:gd name="T46" fmla="*/ 1381 w 2511"/>
                              <a:gd name="T47" fmla="*/ 58 h 174"/>
                              <a:gd name="T48" fmla="*/ 1264 w 2511"/>
                              <a:gd name="T49" fmla="*/ 96 h 174"/>
                              <a:gd name="T50" fmla="*/ 1264 w 2511"/>
                              <a:gd name="T51" fmla="*/ 58 h 174"/>
                              <a:gd name="T52" fmla="*/ 1175 w 2511"/>
                              <a:gd name="T53" fmla="*/ 46 h 174"/>
                              <a:gd name="T54" fmla="*/ 1194 w 2511"/>
                              <a:gd name="T55" fmla="*/ 92 h 174"/>
                              <a:gd name="T56" fmla="*/ 1180 w 2511"/>
                              <a:gd name="T57" fmla="*/ 127 h 174"/>
                              <a:gd name="T58" fmla="*/ 1208 w 2511"/>
                              <a:gd name="T59" fmla="*/ 41 h 174"/>
                              <a:gd name="T60" fmla="*/ 1051 w 2511"/>
                              <a:gd name="T61" fmla="*/ 114 h 174"/>
                              <a:gd name="T62" fmla="*/ 1096 w 2511"/>
                              <a:gd name="T63" fmla="*/ 68 h 174"/>
                              <a:gd name="T64" fmla="*/ 1001 w 2511"/>
                              <a:gd name="T65" fmla="*/ 133 h 174"/>
                              <a:gd name="T66" fmla="*/ 941 w 2511"/>
                              <a:gd name="T67" fmla="*/ 40 h 174"/>
                              <a:gd name="T68" fmla="*/ 891 w 2511"/>
                              <a:gd name="T69" fmla="*/ 58 h 174"/>
                              <a:gd name="T70" fmla="*/ 914 w 2511"/>
                              <a:gd name="T71" fmla="*/ 56 h 174"/>
                              <a:gd name="T72" fmla="*/ 861 w 2511"/>
                              <a:gd name="T73" fmla="*/ 27 h 174"/>
                              <a:gd name="T74" fmla="*/ 779 w 2511"/>
                              <a:gd name="T75" fmla="*/ 104 h 174"/>
                              <a:gd name="T76" fmla="*/ 822 w 2511"/>
                              <a:gd name="T77" fmla="*/ 118 h 174"/>
                              <a:gd name="T78" fmla="*/ 689 w 2511"/>
                              <a:gd name="T79" fmla="*/ 95 h 174"/>
                              <a:gd name="T80" fmla="*/ 682 w 2511"/>
                              <a:gd name="T81" fmla="*/ 95 h 174"/>
                              <a:gd name="T82" fmla="*/ 636 w 2511"/>
                              <a:gd name="T83" fmla="*/ 63 h 174"/>
                              <a:gd name="T84" fmla="*/ 614 w 2511"/>
                              <a:gd name="T85" fmla="*/ 58 h 174"/>
                              <a:gd name="T86" fmla="*/ 515 w 2511"/>
                              <a:gd name="T87" fmla="*/ 95 h 174"/>
                              <a:gd name="T88" fmla="*/ 487 w 2511"/>
                              <a:gd name="T89" fmla="*/ 0 h 174"/>
                              <a:gd name="T90" fmla="*/ 426 w 2511"/>
                              <a:gd name="T91" fmla="*/ 63 h 174"/>
                              <a:gd name="T92" fmla="*/ 462 w 2511"/>
                              <a:gd name="T93" fmla="*/ 131 h 174"/>
                              <a:gd name="T94" fmla="*/ 375 w 2511"/>
                              <a:gd name="T95" fmla="*/ 63 h 174"/>
                              <a:gd name="T96" fmla="*/ 296 w 2511"/>
                              <a:gd name="T97" fmla="*/ 63 h 174"/>
                              <a:gd name="T98" fmla="*/ 323 w 2511"/>
                              <a:gd name="T99" fmla="*/ 110 h 174"/>
                              <a:gd name="T100" fmla="*/ 215 w 2511"/>
                              <a:gd name="T101" fmla="*/ 63 h 174"/>
                              <a:gd name="T102" fmla="*/ 193 w 2511"/>
                              <a:gd name="T103" fmla="*/ 58 h 174"/>
                              <a:gd name="T104" fmla="*/ 94 w 2511"/>
                              <a:gd name="T105" fmla="*/ 95 h 174"/>
                              <a:gd name="T106" fmla="*/ 66 w 2511"/>
                              <a:gd name="T107" fmla="*/ 94 h 174"/>
                              <a:gd name="T108" fmla="*/ 1 w 2511"/>
                              <a:gd name="T109" fmla="*/ 95 h 174"/>
                              <a:gd name="T110" fmla="*/ 65 w 2511"/>
                              <a:gd name="T111" fmla="*/ 160 h 1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511" h="174">
                                <a:moveTo>
                                  <a:pt x="2461" y="0"/>
                                </a:moveTo>
                                <a:cubicBezTo>
                                  <a:pt x="2454" y="0"/>
                                  <a:pt x="2454" y="0"/>
                                  <a:pt x="2454" y="0"/>
                                </a:cubicBezTo>
                                <a:cubicBezTo>
                                  <a:pt x="2454" y="131"/>
                                  <a:pt x="2454" y="131"/>
                                  <a:pt x="2454" y="131"/>
                                </a:cubicBezTo>
                                <a:cubicBezTo>
                                  <a:pt x="2461" y="131"/>
                                  <a:pt x="2461" y="131"/>
                                  <a:pt x="2461" y="131"/>
                                </a:cubicBezTo>
                                <a:cubicBezTo>
                                  <a:pt x="2461" y="99"/>
                                  <a:pt x="2461" y="99"/>
                                  <a:pt x="2461" y="99"/>
                                </a:cubicBezTo>
                                <a:cubicBezTo>
                                  <a:pt x="2465" y="95"/>
                                  <a:pt x="2465" y="95"/>
                                  <a:pt x="2465" y="95"/>
                                </a:cubicBezTo>
                                <a:cubicBezTo>
                                  <a:pt x="2501" y="131"/>
                                  <a:pt x="2501" y="131"/>
                                  <a:pt x="2501" y="131"/>
                                </a:cubicBezTo>
                                <a:cubicBezTo>
                                  <a:pt x="2511" y="131"/>
                                  <a:pt x="2511" y="131"/>
                                  <a:pt x="2511" y="131"/>
                                </a:cubicBezTo>
                                <a:cubicBezTo>
                                  <a:pt x="2470" y="90"/>
                                  <a:pt x="2470" y="90"/>
                                  <a:pt x="2470" y="90"/>
                                </a:cubicBezTo>
                                <a:cubicBezTo>
                                  <a:pt x="2500" y="58"/>
                                  <a:pt x="2500" y="58"/>
                                  <a:pt x="2500" y="58"/>
                                </a:cubicBezTo>
                                <a:cubicBezTo>
                                  <a:pt x="2491" y="58"/>
                                  <a:pt x="2491" y="58"/>
                                  <a:pt x="2491" y="58"/>
                                </a:cubicBezTo>
                                <a:cubicBezTo>
                                  <a:pt x="2461" y="89"/>
                                  <a:pt x="2461" y="89"/>
                                  <a:pt x="2461" y="89"/>
                                </a:cubicBezTo>
                                <a:lnTo>
                                  <a:pt x="2461" y="0"/>
                                </a:lnTo>
                                <a:close/>
                                <a:moveTo>
                                  <a:pt x="2382" y="58"/>
                                </a:moveTo>
                                <a:cubicBezTo>
                                  <a:pt x="2375" y="58"/>
                                  <a:pt x="2375" y="58"/>
                                  <a:pt x="2375" y="58"/>
                                </a:cubicBezTo>
                                <a:cubicBezTo>
                                  <a:pt x="2375" y="104"/>
                                  <a:pt x="2375" y="104"/>
                                  <a:pt x="2375" y="104"/>
                                </a:cubicBezTo>
                                <a:cubicBezTo>
                                  <a:pt x="2375" y="115"/>
                                  <a:pt x="2377" y="120"/>
                                  <a:pt x="2381" y="124"/>
                                </a:cubicBezTo>
                                <a:cubicBezTo>
                                  <a:pt x="2385" y="130"/>
                                  <a:pt x="2393" y="133"/>
                                  <a:pt x="2402" y="133"/>
                                </a:cubicBezTo>
                                <a:cubicBezTo>
                                  <a:pt x="2410" y="133"/>
                                  <a:pt x="2418" y="130"/>
                                  <a:pt x="2423" y="124"/>
                                </a:cubicBezTo>
                                <a:cubicBezTo>
                                  <a:pt x="2427" y="120"/>
                                  <a:pt x="2428" y="115"/>
                                  <a:pt x="2428" y="104"/>
                                </a:cubicBezTo>
                                <a:cubicBezTo>
                                  <a:pt x="2428" y="58"/>
                                  <a:pt x="2428" y="58"/>
                                  <a:pt x="2428" y="58"/>
                                </a:cubicBezTo>
                                <a:cubicBezTo>
                                  <a:pt x="2421" y="58"/>
                                  <a:pt x="2421" y="58"/>
                                  <a:pt x="2421" y="58"/>
                                </a:cubicBezTo>
                                <a:cubicBezTo>
                                  <a:pt x="2421" y="102"/>
                                  <a:pt x="2421" y="102"/>
                                  <a:pt x="2421" y="102"/>
                                </a:cubicBezTo>
                                <a:cubicBezTo>
                                  <a:pt x="2421" y="110"/>
                                  <a:pt x="2420" y="115"/>
                                  <a:pt x="2419" y="118"/>
                                </a:cubicBezTo>
                                <a:cubicBezTo>
                                  <a:pt x="2416" y="123"/>
                                  <a:pt x="2409" y="127"/>
                                  <a:pt x="2402" y="127"/>
                                </a:cubicBezTo>
                                <a:cubicBezTo>
                                  <a:pt x="2394" y="127"/>
                                  <a:pt x="2388" y="123"/>
                                  <a:pt x="2385" y="118"/>
                                </a:cubicBezTo>
                                <a:cubicBezTo>
                                  <a:pt x="2383" y="115"/>
                                  <a:pt x="2382" y="110"/>
                                  <a:pt x="2382" y="102"/>
                                </a:cubicBezTo>
                                <a:lnTo>
                                  <a:pt x="2382" y="58"/>
                                </a:lnTo>
                                <a:close/>
                                <a:moveTo>
                                  <a:pt x="2344" y="120"/>
                                </a:moveTo>
                                <a:cubicBezTo>
                                  <a:pt x="2341" y="120"/>
                                  <a:pt x="2338" y="122"/>
                                  <a:pt x="2338" y="126"/>
                                </a:cubicBezTo>
                                <a:cubicBezTo>
                                  <a:pt x="2338" y="130"/>
                                  <a:pt x="2341" y="133"/>
                                  <a:pt x="2344" y="133"/>
                                </a:cubicBezTo>
                                <a:cubicBezTo>
                                  <a:pt x="2348" y="133"/>
                                  <a:pt x="2351" y="130"/>
                                  <a:pt x="2351" y="126"/>
                                </a:cubicBezTo>
                                <a:cubicBezTo>
                                  <a:pt x="2351" y="122"/>
                                  <a:pt x="2348" y="120"/>
                                  <a:pt x="2344" y="120"/>
                                </a:cubicBezTo>
                                <a:moveTo>
                                  <a:pt x="2279" y="63"/>
                                </a:moveTo>
                                <a:cubicBezTo>
                                  <a:pt x="2297" y="63"/>
                                  <a:pt x="2311" y="77"/>
                                  <a:pt x="2311" y="95"/>
                                </a:cubicBezTo>
                                <a:cubicBezTo>
                                  <a:pt x="2311" y="113"/>
                                  <a:pt x="2297" y="127"/>
                                  <a:pt x="2279" y="127"/>
                                </a:cubicBezTo>
                                <a:cubicBezTo>
                                  <a:pt x="2262" y="127"/>
                                  <a:pt x="2248" y="113"/>
                                  <a:pt x="2248" y="95"/>
                                </a:cubicBezTo>
                                <a:cubicBezTo>
                                  <a:pt x="2248" y="77"/>
                                  <a:pt x="2262" y="63"/>
                                  <a:pt x="2279" y="63"/>
                                </a:cubicBezTo>
                                <a:moveTo>
                                  <a:pt x="2279" y="56"/>
                                </a:moveTo>
                                <a:cubicBezTo>
                                  <a:pt x="2258" y="56"/>
                                  <a:pt x="2241" y="74"/>
                                  <a:pt x="2241" y="95"/>
                                </a:cubicBezTo>
                                <a:cubicBezTo>
                                  <a:pt x="2241" y="116"/>
                                  <a:pt x="2258" y="133"/>
                                  <a:pt x="2279" y="133"/>
                                </a:cubicBezTo>
                                <a:cubicBezTo>
                                  <a:pt x="2301" y="133"/>
                                  <a:pt x="2318" y="117"/>
                                  <a:pt x="2318" y="95"/>
                                </a:cubicBezTo>
                                <a:cubicBezTo>
                                  <a:pt x="2318" y="73"/>
                                  <a:pt x="2301" y="56"/>
                                  <a:pt x="2279" y="56"/>
                                </a:cubicBezTo>
                                <a:moveTo>
                                  <a:pt x="2225" y="66"/>
                                </a:moveTo>
                                <a:cubicBezTo>
                                  <a:pt x="2217" y="59"/>
                                  <a:pt x="2209" y="56"/>
                                  <a:pt x="2199" y="56"/>
                                </a:cubicBezTo>
                                <a:cubicBezTo>
                                  <a:pt x="2178" y="56"/>
                                  <a:pt x="2162" y="73"/>
                                  <a:pt x="2162" y="95"/>
                                </a:cubicBezTo>
                                <a:cubicBezTo>
                                  <a:pt x="2162" y="117"/>
                                  <a:pt x="2178" y="133"/>
                                  <a:pt x="2199" y="133"/>
                                </a:cubicBezTo>
                                <a:cubicBezTo>
                                  <a:pt x="2209" y="133"/>
                                  <a:pt x="2218" y="130"/>
                                  <a:pt x="2226" y="123"/>
                                </a:cubicBezTo>
                                <a:cubicBezTo>
                                  <a:pt x="2226" y="113"/>
                                  <a:pt x="2226" y="113"/>
                                  <a:pt x="2226" y="113"/>
                                </a:cubicBezTo>
                                <a:cubicBezTo>
                                  <a:pt x="2218" y="122"/>
                                  <a:pt x="2210" y="127"/>
                                  <a:pt x="2199" y="127"/>
                                </a:cubicBezTo>
                                <a:cubicBezTo>
                                  <a:pt x="2183" y="127"/>
                                  <a:pt x="2169" y="113"/>
                                  <a:pt x="2169" y="95"/>
                                </a:cubicBezTo>
                                <a:cubicBezTo>
                                  <a:pt x="2169" y="77"/>
                                  <a:pt x="2182" y="63"/>
                                  <a:pt x="2199" y="63"/>
                                </a:cubicBezTo>
                                <a:cubicBezTo>
                                  <a:pt x="2209" y="63"/>
                                  <a:pt x="2216" y="66"/>
                                  <a:pt x="2225" y="75"/>
                                </a:cubicBezTo>
                                <a:lnTo>
                                  <a:pt x="2225" y="66"/>
                                </a:lnTo>
                                <a:close/>
                                <a:moveTo>
                                  <a:pt x="2135" y="120"/>
                                </a:moveTo>
                                <a:cubicBezTo>
                                  <a:pt x="2132" y="120"/>
                                  <a:pt x="2129" y="122"/>
                                  <a:pt x="2129" y="126"/>
                                </a:cubicBezTo>
                                <a:cubicBezTo>
                                  <a:pt x="2129" y="130"/>
                                  <a:pt x="2132" y="133"/>
                                  <a:pt x="2135" y="133"/>
                                </a:cubicBezTo>
                                <a:cubicBezTo>
                                  <a:pt x="2139" y="133"/>
                                  <a:pt x="2142" y="130"/>
                                  <a:pt x="2142" y="126"/>
                                </a:cubicBezTo>
                                <a:cubicBezTo>
                                  <a:pt x="2142" y="122"/>
                                  <a:pt x="2139" y="120"/>
                                  <a:pt x="2135" y="120"/>
                                </a:cubicBezTo>
                                <a:moveTo>
                                  <a:pt x="2013" y="58"/>
                                </a:moveTo>
                                <a:cubicBezTo>
                                  <a:pt x="2013" y="131"/>
                                  <a:pt x="2013" y="131"/>
                                  <a:pt x="2013" y="131"/>
                                </a:cubicBezTo>
                                <a:cubicBezTo>
                                  <a:pt x="2020" y="131"/>
                                  <a:pt x="2020" y="131"/>
                                  <a:pt x="2020" y="131"/>
                                </a:cubicBezTo>
                                <a:cubicBezTo>
                                  <a:pt x="2020" y="89"/>
                                  <a:pt x="2020" y="89"/>
                                  <a:pt x="2020" y="89"/>
                                </a:cubicBezTo>
                                <a:cubicBezTo>
                                  <a:pt x="2020" y="72"/>
                                  <a:pt x="2027" y="63"/>
                                  <a:pt x="2039" y="63"/>
                                </a:cubicBezTo>
                                <a:cubicBezTo>
                                  <a:pt x="2050" y="63"/>
                                  <a:pt x="2055" y="70"/>
                                  <a:pt x="2055" y="84"/>
                                </a:cubicBezTo>
                                <a:cubicBezTo>
                                  <a:pt x="2055" y="131"/>
                                  <a:pt x="2055" y="131"/>
                                  <a:pt x="2055" y="131"/>
                                </a:cubicBezTo>
                                <a:cubicBezTo>
                                  <a:pt x="2062" y="131"/>
                                  <a:pt x="2062" y="131"/>
                                  <a:pt x="2062" y="131"/>
                                </a:cubicBezTo>
                                <a:cubicBezTo>
                                  <a:pt x="2062" y="87"/>
                                  <a:pt x="2062" y="87"/>
                                  <a:pt x="2062" y="87"/>
                                </a:cubicBezTo>
                                <a:cubicBezTo>
                                  <a:pt x="2062" y="72"/>
                                  <a:pt x="2069" y="63"/>
                                  <a:pt x="2081" y="63"/>
                                </a:cubicBezTo>
                                <a:cubicBezTo>
                                  <a:pt x="2093" y="63"/>
                                  <a:pt x="2097" y="69"/>
                                  <a:pt x="2097" y="82"/>
                                </a:cubicBezTo>
                                <a:cubicBezTo>
                                  <a:pt x="2097" y="131"/>
                                  <a:pt x="2097" y="131"/>
                                  <a:pt x="2097" y="131"/>
                                </a:cubicBezTo>
                                <a:cubicBezTo>
                                  <a:pt x="2105" y="131"/>
                                  <a:pt x="2105" y="131"/>
                                  <a:pt x="2105" y="131"/>
                                </a:cubicBezTo>
                                <a:cubicBezTo>
                                  <a:pt x="2105" y="83"/>
                                  <a:pt x="2105" y="83"/>
                                  <a:pt x="2105" y="83"/>
                                </a:cubicBezTo>
                                <a:cubicBezTo>
                                  <a:pt x="2105" y="73"/>
                                  <a:pt x="2103" y="69"/>
                                  <a:pt x="2100" y="64"/>
                                </a:cubicBezTo>
                                <a:cubicBezTo>
                                  <a:pt x="2096" y="59"/>
                                  <a:pt x="2089" y="56"/>
                                  <a:pt x="2082" y="56"/>
                                </a:cubicBezTo>
                                <a:cubicBezTo>
                                  <a:pt x="2071" y="56"/>
                                  <a:pt x="2064" y="61"/>
                                  <a:pt x="2060" y="70"/>
                                </a:cubicBezTo>
                                <a:cubicBezTo>
                                  <a:pt x="2055" y="61"/>
                                  <a:pt x="2049" y="56"/>
                                  <a:pt x="2039" y="56"/>
                                </a:cubicBezTo>
                                <a:cubicBezTo>
                                  <a:pt x="2031" y="56"/>
                                  <a:pt x="2025" y="60"/>
                                  <a:pt x="2020" y="67"/>
                                </a:cubicBezTo>
                                <a:cubicBezTo>
                                  <a:pt x="2020" y="58"/>
                                  <a:pt x="2020" y="58"/>
                                  <a:pt x="2020" y="58"/>
                                </a:cubicBezTo>
                                <a:lnTo>
                                  <a:pt x="2013" y="58"/>
                                </a:lnTo>
                                <a:close/>
                                <a:moveTo>
                                  <a:pt x="1952" y="63"/>
                                </a:moveTo>
                                <a:cubicBezTo>
                                  <a:pt x="1969" y="63"/>
                                  <a:pt x="1981" y="76"/>
                                  <a:pt x="1981" y="93"/>
                                </a:cubicBezTo>
                                <a:cubicBezTo>
                                  <a:pt x="1981" y="113"/>
                                  <a:pt x="1969" y="127"/>
                                  <a:pt x="1952" y="127"/>
                                </a:cubicBezTo>
                                <a:cubicBezTo>
                                  <a:pt x="1936" y="127"/>
                                  <a:pt x="1923" y="113"/>
                                  <a:pt x="1923" y="94"/>
                                </a:cubicBezTo>
                                <a:cubicBezTo>
                                  <a:pt x="1923" y="77"/>
                                  <a:pt x="1936" y="63"/>
                                  <a:pt x="1952" y="63"/>
                                </a:cubicBezTo>
                                <a:moveTo>
                                  <a:pt x="1980" y="58"/>
                                </a:moveTo>
                                <a:cubicBezTo>
                                  <a:pt x="1980" y="71"/>
                                  <a:pt x="1980" y="71"/>
                                  <a:pt x="1980" y="71"/>
                                </a:cubicBezTo>
                                <a:cubicBezTo>
                                  <a:pt x="1973" y="61"/>
                                  <a:pt x="1964" y="56"/>
                                  <a:pt x="1952" y="56"/>
                                </a:cubicBezTo>
                                <a:cubicBezTo>
                                  <a:pt x="1931" y="56"/>
                                  <a:pt x="1916" y="72"/>
                                  <a:pt x="1916" y="94"/>
                                </a:cubicBezTo>
                                <a:cubicBezTo>
                                  <a:pt x="1916" y="117"/>
                                  <a:pt x="1931" y="133"/>
                                  <a:pt x="1952" y="133"/>
                                </a:cubicBezTo>
                                <a:cubicBezTo>
                                  <a:pt x="1964" y="133"/>
                                  <a:pt x="1974" y="128"/>
                                  <a:pt x="1980" y="118"/>
                                </a:cubicBezTo>
                                <a:cubicBezTo>
                                  <a:pt x="1980" y="131"/>
                                  <a:pt x="1980" y="131"/>
                                  <a:pt x="1980" y="131"/>
                                </a:cubicBezTo>
                                <a:cubicBezTo>
                                  <a:pt x="1988" y="131"/>
                                  <a:pt x="1988" y="131"/>
                                  <a:pt x="1988" y="131"/>
                                </a:cubicBezTo>
                                <a:cubicBezTo>
                                  <a:pt x="1988" y="58"/>
                                  <a:pt x="1988" y="58"/>
                                  <a:pt x="1988" y="58"/>
                                </a:cubicBezTo>
                                <a:lnTo>
                                  <a:pt x="1980" y="58"/>
                                </a:lnTo>
                                <a:close/>
                                <a:moveTo>
                                  <a:pt x="1841" y="0"/>
                                </a:moveTo>
                                <a:cubicBezTo>
                                  <a:pt x="1841" y="131"/>
                                  <a:pt x="1841" y="131"/>
                                  <a:pt x="1841" y="131"/>
                                </a:cubicBezTo>
                                <a:cubicBezTo>
                                  <a:pt x="1848" y="131"/>
                                  <a:pt x="1848" y="131"/>
                                  <a:pt x="1848" y="131"/>
                                </a:cubicBezTo>
                                <a:cubicBezTo>
                                  <a:pt x="1848" y="93"/>
                                  <a:pt x="1848" y="93"/>
                                  <a:pt x="1848" y="93"/>
                                </a:cubicBezTo>
                                <a:cubicBezTo>
                                  <a:pt x="1848" y="73"/>
                                  <a:pt x="1855" y="63"/>
                                  <a:pt x="1870" y="63"/>
                                </a:cubicBezTo>
                                <a:cubicBezTo>
                                  <a:pt x="1882" y="63"/>
                                  <a:pt x="1888" y="69"/>
                                  <a:pt x="1888" y="85"/>
                                </a:cubicBezTo>
                                <a:cubicBezTo>
                                  <a:pt x="1888" y="131"/>
                                  <a:pt x="1888" y="131"/>
                                  <a:pt x="1888" y="131"/>
                                </a:cubicBezTo>
                                <a:cubicBezTo>
                                  <a:pt x="1895" y="131"/>
                                  <a:pt x="1895" y="131"/>
                                  <a:pt x="1895" y="131"/>
                                </a:cubicBezTo>
                                <a:cubicBezTo>
                                  <a:pt x="1895" y="85"/>
                                  <a:pt x="1895" y="85"/>
                                  <a:pt x="1895" y="85"/>
                                </a:cubicBezTo>
                                <a:cubicBezTo>
                                  <a:pt x="1895" y="76"/>
                                  <a:pt x="1894" y="71"/>
                                  <a:pt x="1891" y="67"/>
                                </a:cubicBezTo>
                                <a:cubicBezTo>
                                  <a:pt x="1887" y="60"/>
                                  <a:pt x="1879" y="56"/>
                                  <a:pt x="1871" y="56"/>
                                </a:cubicBezTo>
                                <a:cubicBezTo>
                                  <a:pt x="1861" y="56"/>
                                  <a:pt x="1854" y="60"/>
                                  <a:pt x="1848" y="70"/>
                                </a:cubicBezTo>
                                <a:cubicBezTo>
                                  <a:pt x="1848" y="0"/>
                                  <a:pt x="1848" y="0"/>
                                  <a:pt x="1848" y="0"/>
                                </a:cubicBezTo>
                                <a:lnTo>
                                  <a:pt x="1841" y="0"/>
                                </a:lnTo>
                                <a:close/>
                                <a:moveTo>
                                  <a:pt x="1813" y="65"/>
                                </a:moveTo>
                                <a:cubicBezTo>
                                  <a:pt x="1826" y="65"/>
                                  <a:pt x="1826" y="65"/>
                                  <a:pt x="1826" y="65"/>
                                </a:cubicBezTo>
                                <a:cubicBezTo>
                                  <a:pt x="1826" y="58"/>
                                  <a:pt x="1826" y="58"/>
                                  <a:pt x="1826" y="58"/>
                                </a:cubicBezTo>
                                <a:cubicBezTo>
                                  <a:pt x="1813" y="58"/>
                                  <a:pt x="1813" y="58"/>
                                  <a:pt x="1813" y="58"/>
                                </a:cubicBezTo>
                                <a:cubicBezTo>
                                  <a:pt x="1813" y="32"/>
                                  <a:pt x="1813" y="32"/>
                                  <a:pt x="1813" y="32"/>
                                </a:cubicBezTo>
                                <a:cubicBezTo>
                                  <a:pt x="1806" y="32"/>
                                  <a:pt x="1806" y="32"/>
                                  <a:pt x="1806" y="32"/>
                                </a:cubicBezTo>
                                <a:cubicBezTo>
                                  <a:pt x="1806" y="58"/>
                                  <a:pt x="1806" y="58"/>
                                  <a:pt x="1806" y="58"/>
                                </a:cubicBezTo>
                                <a:cubicBezTo>
                                  <a:pt x="1798" y="58"/>
                                  <a:pt x="1798" y="58"/>
                                  <a:pt x="1798" y="58"/>
                                </a:cubicBezTo>
                                <a:cubicBezTo>
                                  <a:pt x="1798" y="65"/>
                                  <a:pt x="1798" y="65"/>
                                  <a:pt x="1798" y="65"/>
                                </a:cubicBezTo>
                                <a:cubicBezTo>
                                  <a:pt x="1806" y="65"/>
                                  <a:pt x="1806" y="65"/>
                                  <a:pt x="1806" y="65"/>
                                </a:cubicBezTo>
                                <a:cubicBezTo>
                                  <a:pt x="1806" y="131"/>
                                  <a:pt x="1806" y="131"/>
                                  <a:pt x="1806" y="131"/>
                                </a:cubicBezTo>
                                <a:cubicBezTo>
                                  <a:pt x="1813" y="131"/>
                                  <a:pt x="1813" y="131"/>
                                  <a:pt x="1813" y="131"/>
                                </a:cubicBezTo>
                                <a:lnTo>
                                  <a:pt x="1813" y="65"/>
                                </a:lnTo>
                                <a:close/>
                                <a:moveTo>
                                  <a:pt x="1776" y="27"/>
                                </a:moveTo>
                                <a:cubicBezTo>
                                  <a:pt x="1772" y="27"/>
                                  <a:pt x="1769" y="30"/>
                                  <a:pt x="1769" y="34"/>
                                </a:cubicBezTo>
                                <a:cubicBezTo>
                                  <a:pt x="1769" y="37"/>
                                  <a:pt x="1772" y="40"/>
                                  <a:pt x="1776" y="40"/>
                                </a:cubicBezTo>
                                <a:cubicBezTo>
                                  <a:pt x="1779" y="40"/>
                                  <a:pt x="1782" y="37"/>
                                  <a:pt x="1782" y="34"/>
                                </a:cubicBezTo>
                                <a:cubicBezTo>
                                  <a:pt x="1782" y="30"/>
                                  <a:pt x="1779" y="27"/>
                                  <a:pt x="1776" y="27"/>
                                </a:cubicBezTo>
                                <a:moveTo>
                                  <a:pt x="1779" y="58"/>
                                </a:moveTo>
                                <a:cubicBezTo>
                                  <a:pt x="1772" y="58"/>
                                  <a:pt x="1772" y="58"/>
                                  <a:pt x="1772" y="58"/>
                                </a:cubicBezTo>
                                <a:cubicBezTo>
                                  <a:pt x="1772" y="131"/>
                                  <a:pt x="1772" y="131"/>
                                  <a:pt x="1772" y="131"/>
                                </a:cubicBezTo>
                                <a:cubicBezTo>
                                  <a:pt x="1779" y="131"/>
                                  <a:pt x="1779" y="131"/>
                                  <a:pt x="1779" y="131"/>
                                </a:cubicBezTo>
                                <a:lnTo>
                                  <a:pt x="1779" y="58"/>
                                </a:lnTo>
                                <a:close/>
                                <a:moveTo>
                                  <a:pt x="1648" y="58"/>
                                </a:moveTo>
                                <a:cubicBezTo>
                                  <a:pt x="1640" y="58"/>
                                  <a:pt x="1640" y="58"/>
                                  <a:pt x="1640" y="58"/>
                                </a:cubicBezTo>
                                <a:cubicBezTo>
                                  <a:pt x="1673" y="136"/>
                                  <a:pt x="1673" y="136"/>
                                  <a:pt x="1673" y="136"/>
                                </a:cubicBezTo>
                                <a:cubicBezTo>
                                  <a:pt x="1698" y="72"/>
                                  <a:pt x="1698" y="72"/>
                                  <a:pt x="1698" y="72"/>
                                </a:cubicBezTo>
                                <a:cubicBezTo>
                                  <a:pt x="1724" y="136"/>
                                  <a:pt x="1724" y="136"/>
                                  <a:pt x="1724" y="136"/>
                                </a:cubicBezTo>
                                <a:cubicBezTo>
                                  <a:pt x="1758" y="58"/>
                                  <a:pt x="1758" y="58"/>
                                  <a:pt x="1758" y="58"/>
                                </a:cubicBezTo>
                                <a:cubicBezTo>
                                  <a:pt x="1749" y="58"/>
                                  <a:pt x="1749" y="58"/>
                                  <a:pt x="1749" y="58"/>
                                </a:cubicBezTo>
                                <a:cubicBezTo>
                                  <a:pt x="1724" y="117"/>
                                  <a:pt x="1724" y="117"/>
                                  <a:pt x="1724" y="117"/>
                                </a:cubicBezTo>
                                <a:cubicBezTo>
                                  <a:pt x="1698" y="54"/>
                                  <a:pt x="1698" y="54"/>
                                  <a:pt x="1698" y="54"/>
                                </a:cubicBezTo>
                                <a:cubicBezTo>
                                  <a:pt x="1673" y="117"/>
                                  <a:pt x="1673" y="117"/>
                                  <a:pt x="1673" y="117"/>
                                </a:cubicBezTo>
                                <a:lnTo>
                                  <a:pt x="1648" y="58"/>
                                </a:lnTo>
                                <a:close/>
                                <a:moveTo>
                                  <a:pt x="1598" y="133"/>
                                </a:moveTo>
                                <a:cubicBezTo>
                                  <a:pt x="1580" y="174"/>
                                  <a:pt x="1580" y="174"/>
                                  <a:pt x="1580" y="174"/>
                                </a:cubicBezTo>
                                <a:cubicBezTo>
                                  <a:pt x="1588" y="174"/>
                                  <a:pt x="1588" y="174"/>
                                  <a:pt x="1588" y="174"/>
                                </a:cubicBezTo>
                                <a:cubicBezTo>
                                  <a:pt x="1637" y="58"/>
                                  <a:pt x="1637" y="58"/>
                                  <a:pt x="1637" y="58"/>
                                </a:cubicBezTo>
                                <a:cubicBezTo>
                                  <a:pt x="1629" y="58"/>
                                  <a:pt x="1629" y="58"/>
                                  <a:pt x="1629" y="58"/>
                                </a:cubicBezTo>
                                <a:cubicBezTo>
                                  <a:pt x="1601" y="123"/>
                                  <a:pt x="1601" y="123"/>
                                  <a:pt x="1601" y="123"/>
                                </a:cubicBezTo>
                                <a:cubicBezTo>
                                  <a:pt x="1571" y="58"/>
                                  <a:pt x="1571" y="58"/>
                                  <a:pt x="1571" y="58"/>
                                </a:cubicBezTo>
                                <a:cubicBezTo>
                                  <a:pt x="1563" y="58"/>
                                  <a:pt x="1563" y="58"/>
                                  <a:pt x="1563" y="58"/>
                                </a:cubicBezTo>
                                <a:lnTo>
                                  <a:pt x="1598" y="133"/>
                                </a:lnTo>
                                <a:close/>
                                <a:moveTo>
                                  <a:pt x="1522" y="58"/>
                                </a:moveTo>
                                <a:cubicBezTo>
                                  <a:pt x="1522" y="131"/>
                                  <a:pt x="1522" y="131"/>
                                  <a:pt x="1522" y="131"/>
                                </a:cubicBezTo>
                                <a:cubicBezTo>
                                  <a:pt x="1529" y="131"/>
                                  <a:pt x="1529" y="131"/>
                                  <a:pt x="1529" y="131"/>
                                </a:cubicBezTo>
                                <a:cubicBezTo>
                                  <a:pt x="1529" y="92"/>
                                  <a:pt x="1529" y="92"/>
                                  <a:pt x="1529" y="92"/>
                                </a:cubicBezTo>
                                <a:cubicBezTo>
                                  <a:pt x="1529" y="80"/>
                                  <a:pt x="1530" y="76"/>
                                  <a:pt x="1531" y="72"/>
                                </a:cubicBezTo>
                                <a:cubicBezTo>
                                  <a:pt x="1534" y="67"/>
                                  <a:pt x="1539" y="63"/>
                                  <a:pt x="1544" y="63"/>
                                </a:cubicBezTo>
                                <a:cubicBezTo>
                                  <a:pt x="1546" y="63"/>
                                  <a:pt x="1547" y="63"/>
                                  <a:pt x="1549" y="64"/>
                                </a:cubicBezTo>
                                <a:cubicBezTo>
                                  <a:pt x="1553" y="58"/>
                                  <a:pt x="1553" y="58"/>
                                  <a:pt x="1553" y="58"/>
                                </a:cubicBezTo>
                                <a:cubicBezTo>
                                  <a:pt x="1550" y="57"/>
                                  <a:pt x="1548" y="56"/>
                                  <a:pt x="1545" y="56"/>
                                </a:cubicBezTo>
                                <a:cubicBezTo>
                                  <a:pt x="1538" y="56"/>
                                  <a:pt x="1533" y="60"/>
                                  <a:pt x="1529" y="68"/>
                                </a:cubicBezTo>
                                <a:cubicBezTo>
                                  <a:pt x="1529" y="58"/>
                                  <a:pt x="1529" y="58"/>
                                  <a:pt x="1529" y="58"/>
                                </a:cubicBezTo>
                                <a:lnTo>
                                  <a:pt x="1522" y="58"/>
                                </a:lnTo>
                                <a:close/>
                                <a:moveTo>
                                  <a:pt x="1462" y="63"/>
                                </a:moveTo>
                                <a:cubicBezTo>
                                  <a:pt x="1480" y="63"/>
                                  <a:pt x="1494" y="77"/>
                                  <a:pt x="1494" y="95"/>
                                </a:cubicBezTo>
                                <a:cubicBezTo>
                                  <a:pt x="1494" y="113"/>
                                  <a:pt x="1480" y="127"/>
                                  <a:pt x="1462" y="127"/>
                                </a:cubicBezTo>
                                <a:cubicBezTo>
                                  <a:pt x="1445" y="127"/>
                                  <a:pt x="1432" y="113"/>
                                  <a:pt x="1432" y="95"/>
                                </a:cubicBezTo>
                                <a:cubicBezTo>
                                  <a:pt x="1432" y="77"/>
                                  <a:pt x="1445" y="63"/>
                                  <a:pt x="1462" y="63"/>
                                </a:cubicBezTo>
                                <a:moveTo>
                                  <a:pt x="1463" y="56"/>
                                </a:moveTo>
                                <a:cubicBezTo>
                                  <a:pt x="1441" y="56"/>
                                  <a:pt x="1424" y="74"/>
                                  <a:pt x="1424" y="95"/>
                                </a:cubicBezTo>
                                <a:cubicBezTo>
                                  <a:pt x="1424" y="116"/>
                                  <a:pt x="1441" y="133"/>
                                  <a:pt x="1463" y="133"/>
                                </a:cubicBezTo>
                                <a:cubicBezTo>
                                  <a:pt x="1484" y="133"/>
                                  <a:pt x="1501" y="117"/>
                                  <a:pt x="1501" y="95"/>
                                </a:cubicBezTo>
                                <a:cubicBezTo>
                                  <a:pt x="1501" y="73"/>
                                  <a:pt x="1484" y="56"/>
                                  <a:pt x="1463" y="56"/>
                                </a:cubicBezTo>
                                <a:moveTo>
                                  <a:pt x="1400" y="27"/>
                                </a:moveTo>
                                <a:cubicBezTo>
                                  <a:pt x="1396" y="27"/>
                                  <a:pt x="1393" y="30"/>
                                  <a:pt x="1393" y="34"/>
                                </a:cubicBezTo>
                                <a:cubicBezTo>
                                  <a:pt x="1393" y="37"/>
                                  <a:pt x="1396" y="40"/>
                                  <a:pt x="1400" y="40"/>
                                </a:cubicBezTo>
                                <a:cubicBezTo>
                                  <a:pt x="1403" y="40"/>
                                  <a:pt x="1406" y="37"/>
                                  <a:pt x="1406" y="34"/>
                                </a:cubicBezTo>
                                <a:cubicBezTo>
                                  <a:pt x="1406" y="30"/>
                                  <a:pt x="1403" y="27"/>
                                  <a:pt x="1400" y="27"/>
                                </a:cubicBezTo>
                                <a:moveTo>
                                  <a:pt x="1403" y="58"/>
                                </a:moveTo>
                                <a:cubicBezTo>
                                  <a:pt x="1396" y="58"/>
                                  <a:pt x="1396" y="58"/>
                                  <a:pt x="1396" y="58"/>
                                </a:cubicBezTo>
                                <a:cubicBezTo>
                                  <a:pt x="1396" y="131"/>
                                  <a:pt x="1396" y="131"/>
                                  <a:pt x="1396" y="131"/>
                                </a:cubicBezTo>
                                <a:cubicBezTo>
                                  <a:pt x="1403" y="131"/>
                                  <a:pt x="1403" y="131"/>
                                  <a:pt x="1403" y="131"/>
                                </a:cubicBezTo>
                                <a:lnTo>
                                  <a:pt x="1403" y="58"/>
                                </a:lnTo>
                                <a:close/>
                                <a:moveTo>
                                  <a:pt x="1350" y="58"/>
                                </a:moveTo>
                                <a:cubicBezTo>
                                  <a:pt x="1350" y="131"/>
                                  <a:pt x="1350" y="131"/>
                                  <a:pt x="1350" y="131"/>
                                </a:cubicBezTo>
                                <a:cubicBezTo>
                                  <a:pt x="1357" y="131"/>
                                  <a:pt x="1357" y="131"/>
                                  <a:pt x="1357" y="131"/>
                                </a:cubicBezTo>
                                <a:cubicBezTo>
                                  <a:pt x="1357" y="92"/>
                                  <a:pt x="1357" y="92"/>
                                  <a:pt x="1357" y="92"/>
                                </a:cubicBezTo>
                                <a:cubicBezTo>
                                  <a:pt x="1357" y="80"/>
                                  <a:pt x="1357" y="76"/>
                                  <a:pt x="1359" y="72"/>
                                </a:cubicBezTo>
                                <a:cubicBezTo>
                                  <a:pt x="1361" y="67"/>
                                  <a:pt x="1367" y="63"/>
                                  <a:pt x="1372" y="63"/>
                                </a:cubicBezTo>
                                <a:cubicBezTo>
                                  <a:pt x="1374" y="63"/>
                                  <a:pt x="1375" y="63"/>
                                  <a:pt x="1377" y="64"/>
                                </a:cubicBezTo>
                                <a:cubicBezTo>
                                  <a:pt x="1381" y="58"/>
                                  <a:pt x="1381" y="58"/>
                                  <a:pt x="1381" y="58"/>
                                </a:cubicBezTo>
                                <a:cubicBezTo>
                                  <a:pt x="1378" y="57"/>
                                  <a:pt x="1376" y="56"/>
                                  <a:pt x="1373" y="56"/>
                                </a:cubicBezTo>
                                <a:cubicBezTo>
                                  <a:pt x="1366" y="56"/>
                                  <a:pt x="1361" y="60"/>
                                  <a:pt x="1357" y="68"/>
                                </a:cubicBezTo>
                                <a:cubicBezTo>
                                  <a:pt x="1357" y="58"/>
                                  <a:pt x="1357" y="58"/>
                                  <a:pt x="1357" y="58"/>
                                </a:cubicBezTo>
                                <a:lnTo>
                                  <a:pt x="1350" y="58"/>
                                </a:lnTo>
                                <a:close/>
                                <a:moveTo>
                                  <a:pt x="1293" y="63"/>
                                </a:moveTo>
                                <a:cubicBezTo>
                                  <a:pt x="1309" y="63"/>
                                  <a:pt x="1321" y="77"/>
                                  <a:pt x="1321" y="95"/>
                                </a:cubicBezTo>
                                <a:cubicBezTo>
                                  <a:pt x="1321" y="113"/>
                                  <a:pt x="1309" y="127"/>
                                  <a:pt x="1293" y="127"/>
                                </a:cubicBezTo>
                                <a:cubicBezTo>
                                  <a:pt x="1276" y="127"/>
                                  <a:pt x="1264" y="114"/>
                                  <a:pt x="1264" y="96"/>
                                </a:cubicBezTo>
                                <a:cubicBezTo>
                                  <a:pt x="1264" y="76"/>
                                  <a:pt x="1275" y="63"/>
                                  <a:pt x="1293" y="63"/>
                                </a:cubicBezTo>
                                <a:moveTo>
                                  <a:pt x="1264" y="174"/>
                                </a:moveTo>
                                <a:cubicBezTo>
                                  <a:pt x="1264" y="119"/>
                                  <a:pt x="1264" y="119"/>
                                  <a:pt x="1264" y="119"/>
                                </a:cubicBezTo>
                                <a:cubicBezTo>
                                  <a:pt x="1272" y="129"/>
                                  <a:pt x="1281" y="133"/>
                                  <a:pt x="1293" y="133"/>
                                </a:cubicBezTo>
                                <a:cubicBezTo>
                                  <a:pt x="1314" y="133"/>
                                  <a:pt x="1329" y="118"/>
                                  <a:pt x="1329" y="95"/>
                                </a:cubicBezTo>
                                <a:cubicBezTo>
                                  <a:pt x="1329" y="73"/>
                                  <a:pt x="1314" y="56"/>
                                  <a:pt x="1292" y="56"/>
                                </a:cubicBezTo>
                                <a:cubicBezTo>
                                  <a:pt x="1281" y="56"/>
                                  <a:pt x="1271" y="62"/>
                                  <a:pt x="1264" y="71"/>
                                </a:cubicBezTo>
                                <a:cubicBezTo>
                                  <a:pt x="1264" y="58"/>
                                  <a:pt x="1264" y="58"/>
                                  <a:pt x="1264" y="58"/>
                                </a:cubicBezTo>
                                <a:cubicBezTo>
                                  <a:pt x="1257" y="58"/>
                                  <a:pt x="1257" y="58"/>
                                  <a:pt x="1257" y="58"/>
                                </a:cubicBezTo>
                                <a:cubicBezTo>
                                  <a:pt x="1257" y="174"/>
                                  <a:pt x="1257" y="174"/>
                                  <a:pt x="1257" y="174"/>
                                </a:cubicBezTo>
                                <a:lnTo>
                                  <a:pt x="1264" y="174"/>
                                </a:lnTo>
                                <a:close/>
                                <a:moveTo>
                                  <a:pt x="1175" y="46"/>
                                </a:moveTo>
                                <a:cubicBezTo>
                                  <a:pt x="1188" y="46"/>
                                  <a:pt x="1197" y="55"/>
                                  <a:pt x="1197" y="68"/>
                                </a:cubicBezTo>
                                <a:cubicBezTo>
                                  <a:pt x="1197" y="84"/>
                                  <a:pt x="1185" y="97"/>
                                  <a:pt x="1172" y="97"/>
                                </a:cubicBezTo>
                                <a:cubicBezTo>
                                  <a:pt x="1159" y="97"/>
                                  <a:pt x="1150" y="87"/>
                                  <a:pt x="1150" y="73"/>
                                </a:cubicBezTo>
                                <a:cubicBezTo>
                                  <a:pt x="1150" y="58"/>
                                  <a:pt x="1161" y="46"/>
                                  <a:pt x="1175" y="46"/>
                                </a:cubicBezTo>
                                <a:close/>
                                <a:moveTo>
                                  <a:pt x="1208" y="41"/>
                                </a:moveTo>
                                <a:cubicBezTo>
                                  <a:pt x="1200" y="41"/>
                                  <a:pt x="1200" y="41"/>
                                  <a:pt x="1200" y="41"/>
                                </a:cubicBezTo>
                                <a:cubicBezTo>
                                  <a:pt x="1199" y="53"/>
                                  <a:pt x="1199" y="53"/>
                                  <a:pt x="1199" y="53"/>
                                </a:cubicBezTo>
                                <a:cubicBezTo>
                                  <a:pt x="1192" y="43"/>
                                  <a:pt x="1185" y="39"/>
                                  <a:pt x="1175" y="39"/>
                                </a:cubicBezTo>
                                <a:cubicBezTo>
                                  <a:pt x="1156" y="39"/>
                                  <a:pt x="1143" y="54"/>
                                  <a:pt x="1143" y="73"/>
                                </a:cubicBezTo>
                                <a:cubicBezTo>
                                  <a:pt x="1143" y="91"/>
                                  <a:pt x="1154" y="103"/>
                                  <a:pt x="1171" y="103"/>
                                </a:cubicBezTo>
                                <a:cubicBezTo>
                                  <a:pt x="1180" y="103"/>
                                  <a:pt x="1186" y="100"/>
                                  <a:pt x="1194" y="91"/>
                                </a:cubicBezTo>
                                <a:cubicBezTo>
                                  <a:pt x="1194" y="92"/>
                                  <a:pt x="1194" y="92"/>
                                  <a:pt x="1194" y="92"/>
                                </a:cubicBezTo>
                                <a:cubicBezTo>
                                  <a:pt x="1194" y="98"/>
                                  <a:pt x="1200" y="103"/>
                                  <a:pt x="1207" y="103"/>
                                </a:cubicBezTo>
                                <a:cubicBezTo>
                                  <a:pt x="1222" y="103"/>
                                  <a:pt x="1235" y="85"/>
                                  <a:pt x="1235" y="63"/>
                                </a:cubicBezTo>
                                <a:cubicBezTo>
                                  <a:pt x="1235" y="33"/>
                                  <a:pt x="1210" y="10"/>
                                  <a:pt x="1178" y="10"/>
                                </a:cubicBezTo>
                                <a:cubicBezTo>
                                  <a:pt x="1143" y="10"/>
                                  <a:pt x="1115" y="37"/>
                                  <a:pt x="1115" y="72"/>
                                </a:cubicBezTo>
                                <a:cubicBezTo>
                                  <a:pt x="1115" y="108"/>
                                  <a:pt x="1142" y="133"/>
                                  <a:pt x="1180" y="133"/>
                                </a:cubicBezTo>
                                <a:cubicBezTo>
                                  <a:pt x="1196" y="133"/>
                                  <a:pt x="1208" y="130"/>
                                  <a:pt x="1222" y="123"/>
                                </a:cubicBezTo>
                                <a:cubicBezTo>
                                  <a:pt x="1220" y="117"/>
                                  <a:pt x="1220" y="117"/>
                                  <a:pt x="1220" y="117"/>
                                </a:cubicBezTo>
                                <a:cubicBezTo>
                                  <a:pt x="1205" y="124"/>
                                  <a:pt x="1194" y="127"/>
                                  <a:pt x="1180" y="127"/>
                                </a:cubicBezTo>
                                <a:cubicBezTo>
                                  <a:pt x="1168" y="127"/>
                                  <a:pt x="1158" y="124"/>
                                  <a:pt x="1149" y="120"/>
                                </a:cubicBezTo>
                                <a:cubicBezTo>
                                  <a:pt x="1133" y="110"/>
                                  <a:pt x="1122" y="92"/>
                                  <a:pt x="1122" y="72"/>
                                </a:cubicBezTo>
                                <a:cubicBezTo>
                                  <a:pt x="1122" y="41"/>
                                  <a:pt x="1146" y="16"/>
                                  <a:pt x="1177" y="16"/>
                                </a:cubicBezTo>
                                <a:cubicBezTo>
                                  <a:pt x="1207" y="16"/>
                                  <a:pt x="1229" y="36"/>
                                  <a:pt x="1229" y="63"/>
                                </a:cubicBezTo>
                                <a:cubicBezTo>
                                  <a:pt x="1229" y="81"/>
                                  <a:pt x="1219" y="97"/>
                                  <a:pt x="1208" y="97"/>
                                </a:cubicBezTo>
                                <a:cubicBezTo>
                                  <a:pt x="1204" y="97"/>
                                  <a:pt x="1201" y="94"/>
                                  <a:pt x="1201" y="90"/>
                                </a:cubicBezTo>
                                <a:cubicBezTo>
                                  <a:pt x="1203" y="81"/>
                                  <a:pt x="1203" y="81"/>
                                  <a:pt x="1203" y="81"/>
                                </a:cubicBezTo>
                                <a:lnTo>
                                  <a:pt x="1208" y="41"/>
                                </a:lnTo>
                                <a:close/>
                                <a:moveTo>
                                  <a:pt x="1096" y="68"/>
                                </a:moveTo>
                                <a:cubicBezTo>
                                  <a:pt x="1092" y="61"/>
                                  <a:pt x="1085" y="56"/>
                                  <a:pt x="1077" y="56"/>
                                </a:cubicBezTo>
                                <a:cubicBezTo>
                                  <a:pt x="1066" y="56"/>
                                  <a:pt x="1057" y="64"/>
                                  <a:pt x="1057" y="75"/>
                                </a:cubicBezTo>
                                <a:cubicBezTo>
                                  <a:pt x="1057" y="84"/>
                                  <a:pt x="1063" y="90"/>
                                  <a:pt x="1079" y="95"/>
                                </a:cubicBezTo>
                                <a:cubicBezTo>
                                  <a:pt x="1090" y="99"/>
                                  <a:pt x="1093" y="103"/>
                                  <a:pt x="1093" y="110"/>
                                </a:cubicBezTo>
                                <a:cubicBezTo>
                                  <a:pt x="1093" y="120"/>
                                  <a:pt x="1086" y="127"/>
                                  <a:pt x="1077" y="127"/>
                                </a:cubicBezTo>
                                <a:cubicBezTo>
                                  <a:pt x="1068" y="127"/>
                                  <a:pt x="1062" y="122"/>
                                  <a:pt x="1058" y="112"/>
                                </a:cubicBezTo>
                                <a:cubicBezTo>
                                  <a:pt x="1051" y="114"/>
                                  <a:pt x="1051" y="114"/>
                                  <a:pt x="1051" y="114"/>
                                </a:cubicBezTo>
                                <a:cubicBezTo>
                                  <a:pt x="1055" y="126"/>
                                  <a:pt x="1064" y="133"/>
                                  <a:pt x="1077" y="133"/>
                                </a:cubicBezTo>
                                <a:cubicBezTo>
                                  <a:pt x="1090" y="133"/>
                                  <a:pt x="1100" y="124"/>
                                  <a:pt x="1100" y="111"/>
                                </a:cubicBezTo>
                                <a:cubicBezTo>
                                  <a:pt x="1100" y="104"/>
                                  <a:pt x="1098" y="98"/>
                                  <a:pt x="1093" y="95"/>
                                </a:cubicBezTo>
                                <a:cubicBezTo>
                                  <a:pt x="1090" y="92"/>
                                  <a:pt x="1088" y="91"/>
                                  <a:pt x="1079" y="88"/>
                                </a:cubicBezTo>
                                <a:cubicBezTo>
                                  <a:pt x="1068" y="84"/>
                                  <a:pt x="1065" y="81"/>
                                  <a:pt x="1065" y="75"/>
                                </a:cubicBezTo>
                                <a:cubicBezTo>
                                  <a:pt x="1065" y="69"/>
                                  <a:pt x="1070" y="63"/>
                                  <a:pt x="1077" y="63"/>
                                </a:cubicBezTo>
                                <a:cubicBezTo>
                                  <a:pt x="1083" y="63"/>
                                  <a:pt x="1087" y="66"/>
                                  <a:pt x="1090" y="72"/>
                                </a:cubicBezTo>
                                <a:lnTo>
                                  <a:pt x="1096" y="68"/>
                                </a:lnTo>
                                <a:close/>
                                <a:moveTo>
                                  <a:pt x="974" y="89"/>
                                </a:moveTo>
                                <a:cubicBezTo>
                                  <a:pt x="976" y="74"/>
                                  <a:pt x="987" y="63"/>
                                  <a:pt x="1001" y="63"/>
                                </a:cubicBezTo>
                                <a:cubicBezTo>
                                  <a:pt x="1014" y="63"/>
                                  <a:pt x="1025" y="73"/>
                                  <a:pt x="1028" y="89"/>
                                </a:cubicBezTo>
                                <a:lnTo>
                                  <a:pt x="974" y="89"/>
                                </a:lnTo>
                                <a:close/>
                                <a:moveTo>
                                  <a:pt x="1036" y="96"/>
                                </a:moveTo>
                                <a:cubicBezTo>
                                  <a:pt x="1036" y="72"/>
                                  <a:pt x="1022" y="56"/>
                                  <a:pt x="1001" y="56"/>
                                </a:cubicBezTo>
                                <a:cubicBezTo>
                                  <a:pt x="981" y="56"/>
                                  <a:pt x="965" y="73"/>
                                  <a:pt x="965" y="95"/>
                                </a:cubicBezTo>
                                <a:cubicBezTo>
                                  <a:pt x="965" y="117"/>
                                  <a:pt x="980" y="133"/>
                                  <a:pt x="1001" y="133"/>
                                </a:cubicBezTo>
                                <a:cubicBezTo>
                                  <a:pt x="1016" y="133"/>
                                  <a:pt x="1026" y="127"/>
                                  <a:pt x="1034" y="113"/>
                                </a:cubicBezTo>
                                <a:cubicBezTo>
                                  <a:pt x="1028" y="110"/>
                                  <a:pt x="1028" y="110"/>
                                  <a:pt x="1028" y="110"/>
                                </a:cubicBezTo>
                                <a:cubicBezTo>
                                  <a:pt x="1021" y="122"/>
                                  <a:pt x="1013" y="127"/>
                                  <a:pt x="1002" y="127"/>
                                </a:cubicBezTo>
                                <a:cubicBezTo>
                                  <a:pt x="985" y="127"/>
                                  <a:pt x="974" y="115"/>
                                  <a:pt x="973" y="96"/>
                                </a:cubicBezTo>
                                <a:lnTo>
                                  <a:pt x="1036" y="96"/>
                                </a:lnTo>
                                <a:close/>
                                <a:moveTo>
                                  <a:pt x="941" y="27"/>
                                </a:moveTo>
                                <a:cubicBezTo>
                                  <a:pt x="937" y="27"/>
                                  <a:pt x="934" y="30"/>
                                  <a:pt x="934" y="34"/>
                                </a:cubicBezTo>
                                <a:cubicBezTo>
                                  <a:pt x="934" y="37"/>
                                  <a:pt x="937" y="40"/>
                                  <a:pt x="941" y="40"/>
                                </a:cubicBezTo>
                                <a:cubicBezTo>
                                  <a:pt x="944" y="40"/>
                                  <a:pt x="947" y="37"/>
                                  <a:pt x="947" y="34"/>
                                </a:cubicBezTo>
                                <a:cubicBezTo>
                                  <a:pt x="947" y="30"/>
                                  <a:pt x="944" y="27"/>
                                  <a:pt x="941" y="27"/>
                                </a:cubicBezTo>
                                <a:moveTo>
                                  <a:pt x="944" y="58"/>
                                </a:moveTo>
                                <a:cubicBezTo>
                                  <a:pt x="937" y="58"/>
                                  <a:pt x="937" y="58"/>
                                  <a:pt x="937" y="58"/>
                                </a:cubicBezTo>
                                <a:cubicBezTo>
                                  <a:pt x="937" y="131"/>
                                  <a:pt x="937" y="131"/>
                                  <a:pt x="937" y="131"/>
                                </a:cubicBezTo>
                                <a:cubicBezTo>
                                  <a:pt x="944" y="131"/>
                                  <a:pt x="944" y="131"/>
                                  <a:pt x="944" y="131"/>
                                </a:cubicBezTo>
                                <a:lnTo>
                                  <a:pt x="944" y="58"/>
                                </a:lnTo>
                                <a:close/>
                                <a:moveTo>
                                  <a:pt x="891" y="58"/>
                                </a:moveTo>
                                <a:cubicBezTo>
                                  <a:pt x="891" y="131"/>
                                  <a:pt x="891" y="131"/>
                                  <a:pt x="891" y="131"/>
                                </a:cubicBezTo>
                                <a:cubicBezTo>
                                  <a:pt x="898" y="131"/>
                                  <a:pt x="898" y="131"/>
                                  <a:pt x="898" y="131"/>
                                </a:cubicBezTo>
                                <a:cubicBezTo>
                                  <a:pt x="898" y="92"/>
                                  <a:pt x="898" y="92"/>
                                  <a:pt x="898" y="92"/>
                                </a:cubicBezTo>
                                <a:cubicBezTo>
                                  <a:pt x="898" y="80"/>
                                  <a:pt x="898" y="76"/>
                                  <a:pt x="900" y="72"/>
                                </a:cubicBezTo>
                                <a:cubicBezTo>
                                  <a:pt x="902" y="67"/>
                                  <a:pt x="908" y="63"/>
                                  <a:pt x="913" y="63"/>
                                </a:cubicBezTo>
                                <a:cubicBezTo>
                                  <a:pt x="915" y="63"/>
                                  <a:pt x="916" y="63"/>
                                  <a:pt x="918" y="64"/>
                                </a:cubicBezTo>
                                <a:cubicBezTo>
                                  <a:pt x="922" y="58"/>
                                  <a:pt x="922" y="58"/>
                                  <a:pt x="922" y="58"/>
                                </a:cubicBezTo>
                                <a:cubicBezTo>
                                  <a:pt x="919" y="57"/>
                                  <a:pt x="917" y="56"/>
                                  <a:pt x="914" y="56"/>
                                </a:cubicBezTo>
                                <a:cubicBezTo>
                                  <a:pt x="907" y="56"/>
                                  <a:pt x="902" y="60"/>
                                  <a:pt x="898" y="68"/>
                                </a:cubicBezTo>
                                <a:cubicBezTo>
                                  <a:pt x="898" y="58"/>
                                  <a:pt x="898" y="58"/>
                                  <a:pt x="898" y="58"/>
                                </a:cubicBezTo>
                                <a:lnTo>
                                  <a:pt x="891" y="58"/>
                                </a:lnTo>
                                <a:close/>
                                <a:moveTo>
                                  <a:pt x="861" y="27"/>
                                </a:moveTo>
                                <a:cubicBezTo>
                                  <a:pt x="858" y="27"/>
                                  <a:pt x="855" y="30"/>
                                  <a:pt x="855" y="34"/>
                                </a:cubicBezTo>
                                <a:cubicBezTo>
                                  <a:pt x="855" y="37"/>
                                  <a:pt x="858" y="40"/>
                                  <a:pt x="861" y="40"/>
                                </a:cubicBezTo>
                                <a:cubicBezTo>
                                  <a:pt x="865" y="40"/>
                                  <a:pt x="868" y="37"/>
                                  <a:pt x="868" y="34"/>
                                </a:cubicBezTo>
                                <a:cubicBezTo>
                                  <a:pt x="868" y="30"/>
                                  <a:pt x="865" y="27"/>
                                  <a:pt x="861" y="27"/>
                                </a:cubicBezTo>
                                <a:moveTo>
                                  <a:pt x="865" y="58"/>
                                </a:moveTo>
                                <a:cubicBezTo>
                                  <a:pt x="858" y="58"/>
                                  <a:pt x="858" y="58"/>
                                  <a:pt x="858" y="58"/>
                                </a:cubicBezTo>
                                <a:cubicBezTo>
                                  <a:pt x="858" y="131"/>
                                  <a:pt x="858" y="131"/>
                                  <a:pt x="858" y="131"/>
                                </a:cubicBezTo>
                                <a:cubicBezTo>
                                  <a:pt x="865" y="131"/>
                                  <a:pt x="865" y="131"/>
                                  <a:pt x="865" y="131"/>
                                </a:cubicBezTo>
                                <a:lnTo>
                                  <a:pt x="865" y="58"/>
                                </a:lnTo>
                                <a:close/>
                                <a:moveTo>
                                  <a:pt x="786" y="58"/>
                                </a:moveTo>
                                <a:cubicBezTo>
                                  <a:pt x="779" y="58"/>
                                  <a:pt x="779" y="58"/>
                                  <a:pt x="779" y="58"/>
                                </a:cubicBezTo>
                                <a:cubicBezTo>
                                  <a:pt x="779" y="104"/>
                                  <a:pt x="779" y="104"/>
                                  <a:pt x="779" y="104"/>
                                </a:cubicBezTo>
                                <a:cubicBezTo>
                                  <a:pt x="779" y="115"/>
                                  <a:pt x="780" y="120"/>
                                  <a:pt x="785" y="124"/>
                                </a:cubicBezTo>
                                <a:cubicBezTo>
                                  <a:pt x="789" y="130"/>
                                  <a:pt x="797" y="133"/>
                                  <a:pt x="806" y="133"/>
                                </a:cubicBezTo>
                                <a:cubicBezTo>
                                  <a:pt x="814" y="133"/>
                                  <a:pt x="822" y="130"/>
                                  <a:pt x="827" y="124"/>
                                </a:cubicBezTo>
                                <a:cubicBezTo>
                                  <a:pt x="831" y="120"/>
                                  <a:pt x="832" y="115"/>
                                  <a:pt x="832" y="104"/>
                                </a:cubicBezTo>
                                <a:cubicBezTo>
                                  <a:pt x="832" y="58"/>
                                  <a:pt x="832" y="58"/>
                                  <a:pt x="832" y="58"/>
                                </a:cubicBezTo>
                                <a:cubicBezTo>
                                  <a:pt x="825" y="58"/>
                                  <a:pt x="825" y="58"/>
                                  <a:pt x="825" y="58"/>
                                </a:cubicBezTo>
                                <a:cubicBezTo>
                                  <a:pt x="825" y="102"/>
                                  <a:pt x="825" y="102"/>
                                  <a:pt x="825" y="102"/>
                                </a:cubicBezTo>
                                <a:cubicBezTo>
                                  <a:pt x="825" y="110"/>
                                  <a:pt x="824" y="115"/>
                                  <a:pt x="822" y="118"/>
                                </a:cubicBezTo>
                                <a:cubicBezTo>
                                  <a:pt x="820" y="123"/>
                                  <a:pt x="813" y="127"/>
                                  <a:pt x="806" y="127"/>
                                </a:cubicBezTo>
                                <a:cubicBezTo>
                                  <a:pt x="798" y="127"/>
                                  <a:pt x="791" y="123"/>
                                  <a:pt x="789" y="118"/>
                                </a:cubicBezTo>
                                <a:cubicBezTo>
                                  <a:pt x="787" y="115"/>
                                  <a:pt x="786" y="110"/>
                                  <a:pt x="786" y="102"/>
                                </a:cubicBezTo>
                                <a:lnTo>
                                  <a:pt x="786" y="58"/>
                                </a:lnTo>
                                <a:close/>
                                <a:moveTo>
                                  <a:pt x="718" y="63"/>
                                </a:moveTo>
                                <a:cubicBezTo>
                                  <a:pt x="735" y="63"/>
                                  <a:pt x="747" y="77"/>
                                  <a:pt x="747" y="95"/>
                                </a:cubicBezTo>
                                <a:cubicBezTo>
                                  <a:pt x="747" y="114"/>
                                  <a:pt x="735" y="127"/>
                                  <a:pt x="717" y="127"/>
                                </a:cubicBezTo>
                                <a:cubicBezTo>
                                  <a:pt x="701" y="127"/>
                                  <a:pt x="689" y="113"/>
                                  <a:pt x="689" y="95"/>
                                </a:cubicBezTo>
                                <a:cubicBezTo>
                                  <a:pt x="689" y="77"/>
                                  <a:pt x="701" y="63"/>
                                  <a:pt x="718" y="63"/>
                                </a:cubicBezTo>
                                <a:moveTo>
                                  <a:pt x="746" y="174"/>
                                </a:moveTo>
                                <a:cubicBezTo>
                                  <a:pt x="753" y="174"/>
                                  <a:pt x="753" y="174"/>
                                  <a:pt x="753" y="174"/>
                                </a:cubicBezTo>
                                <a:cubicBezTo>
                                  <a:pt x="753" y="58"/>
                                  <a:pt x="753" y="58"/>
                                  <a:pt x="753" y="58"/>
                                </a:cubicBezTo>
                                <a:cubicBezTo>
                                  <a:pt x="746" y="58"/>
                                  <a:pt x="746" y="58"/>
                                  <a:pt x="746" y="58"/>
                                </a:cubicBezTo>
                                <a:cubicBezTo>
                                  <a:pt x="746" y="71"/>
                                  <a:pt x="746" y="71"/>
                                  <a:pt x="746" y="71"/>
                                </a:cubicBezTo>
                                <a:cubicBezTo>
                                  <a:pt x="740" y="62"/>
                                  <a:pt x="730" y="56"/>
                                  <a:pt x="718" y="56"/>
                                </a:cubicBezTo>
                                <a:cubicBezTo>
                                  <a:pt x="697" y="56"/>
                                  <a:pt x="682" y="73"/>
                                  <a:pt x="682" y="95"/>
                                </a:cubicBezTo>
                                <a:cubicBezTo>
                                  <a:pt x="682" y="118"/>
                                  <a:pt x="696" y="133"/>
                                  <a:pt x="718" y="133"/>
                                </a:cubicBezTo>
                                <a:cubicBezTo>
                                  <a:pt x="730" y="133"/>
                                  <a:pt x="739" y="129"/>
                                  <a:pt x="746" y="119"/>
                                </a:cubicBezTo>
                                <a:lnTo>
                                  <a:pt x="746" y="174"/>
                                </a:lnTo>
                                <a:close/>
                                <a:moveTo>
                                  <a:pt x="607" y="58"/>
                                </a:moveTo>
                                <a:cubicBezTo>
                                  <a:pt x="607" y="131"/>
                                  <a:pt x="607" y="131"/>
                                  <a:pt x="607" y="131"/>
                                </a:cubicBezTo>
                                <a:cubicBezTo>
                                  <a:pt x="614" y="131"/>
                                  <a:pt x="614" y="131"/>
                                  <a:pt x="614" y="131"/>
                                </a:cubicBezTo>
                                <a:cubicBezTo>
                                  <a:pt x="614" y="93"/>
                                  <a:pt x="614" y="93"/>
                                  <a:pt x="614" y="93"/>
                                </a:cubicBezTo>
                                <a:cubicBezTo>
                                  <a:pt x="614" y="73"/>
                                  <a:pt x="622" y="63"/>
                                  <a:pt x="636" y="63"/>
                                </a:cubicBezTo>
                                <a:cubicBezTo>
                                  <a:pt x="648" y="63"/>
                                  <a:pt x="653" y="69"/>
                                  <a:pt x="653" y="85"/>
                                </a:cubicBezTo>
                                <a:cubicBezTo>
                                  <a:pt x="653" y="131"/>
                                  <a:pt x="653" y="131"/>
                                  <a:pt x="653" y="131"/>
                                </a:cubicBezTo>
                                <a:cubicBezTo>
                                  <a:pt x="661" y="131"/>
                                  <a:pt x="661" y="131"/>
                                  <a:pt x="661" y="131"/>
                                </a:cubicBezTo>
                                <a:cubicBezTo>
                                  <a:pt x="661" y="85"/>
                                  <a:pt x="661" y="85"/>
                                  <a:pt x="661" y="85"/>
                                </a:cubicBezTo>
                                <a:cubicBezTo>
                                  <a:pt x="661" y="76"/>
                                  <a:pt x="660" y="71"/>
                                  <a:pt x="657" y="67"/>
                                </a:cubicBezTo>
                                <a:cubicBezTo>
                                  <a:pt x="653" y="60"/>
                                  <a:pt x="645" y="56"/>
                                  <a:pt x="637" y="56"/>
                                </a:cubicBezTo>
                                <a:cubicBezTo>
                                  <a:pt x="627" y="56"/>
                                  <a:pt x="620" y="60"/>
                                  <a:pt x="614" y="70"/>
                                </a:cubicBezTo>
                                <a:cubicBezTo>
                                  <a:pt x="614" y="58"/>
                                  <a:pt x="614" y="58"/>
                                  <a:pt x="614" y="58"/>
                                </a:cubicBezTo>
                                <a:lnTo>
                                  <a:pt x="607" y="58"/>
                                </a:lnTo>
                                <a:close/>
                                <a:moveTo>
                                  <a:pt x="524" y="89"/>
                                </a:moveTo>
                                <a:cubicBezTo>
                                  <a:pt x="526" y="74"/>
                                  <a:pt x="537" y="63"/>
                                  <a:pt x="551" y="63"/>
                                </a:cubicBezTo>
                                <a:cubicBezTo>
                                  <a:pt x="564" y="63"/>
                                  <a:pt x="575" y="73"/>
                                  <a:pt x="578" y="89"/>
                                </a:cubicBezTo>
                                <a:lnTo>
                                  <a:pt x="524" y="89"/>
                                </a:lnTo>
                                <a:close/>
                                <a:moveTo>
                                  <a:pt x="586" y="96"/>
                                </a:moveTo>
                                <a:cubicBezTo>
                                  <a:pt x="586" y="72"/>
                                  <a:pt x="572" y="56"/>
                                  <a:pt x="551" y="56"/>
                                </a:cubicBezTo>
                                <a:cubicBezTo>
                                  <a:pt x="531" y="56"/>
                                  <a:pt x="515" y="73"/>
                                  <a:pt x="515" y="95"/>
                                </a:cubicBezTo>
                                <a:cubicBezTo>
                                  <a:pt x="515" y="117"/>
                                  <a:pt x="530" y="133"/>
                                  <a:pt x="551" y="133"/>
                                </a:cubicBezTo>
                                <a:cubicBezTo>
                                  <a:pt x="566" y="133"/>
                                  <a:pt x="576" y="127"/>
                                  <a:pt x="584" y="113"/>
                                </a:cubicBezTo>
                                <a:cubicBezTo>
                                  <a:pt x="578" y="110"/>
                                  <a:pt x="578" y="110"/>
                                  <a:pt x="578" y="110"/>
                                </a:cubicBezTo>
                                <a:cubicBezTo>
                                  <a:pt x="571" y="122"/>
                                  <a:pt x="563" y="127"/>
                                  <a:pt x="552" y="127"/>
                                </a:cubicBezTo>
                                <a:cubicBezTo>
                                  <a:pt x="535" y="127"/>
                                  <a:pt x="524" y="115"/>
                                  <a:pt x="523" y="96"/>
                                </a:cubicBezTo>
                                <a:lnTo>
                                  <a:pt x="586" y="96"/>
                                </a:lnTo>
                                <a:close/>
                                <a:moveTo>
                                  <a:pt x="494" y="0"/>
                                </a:moveTo>
                                <a:cubicBezTo>
                                  <a:pt x="487" y="0"/>
                                  <a:pt x="487" y="0"/>
                                  <a:pt x="487" y="0"/>
                                </a:cubicBezTo>
                                <a:cubicBezTo>
                                  <a:pt x="487" y="131"/>
                                  <a:pt x="487" y="131"/>
                                  <a:pt x="487" y="131"/>
                                </a:cubicBezTo>
                                <a:cubicBezTo>
                                  <a:pt x="494" y="131"/>
                                  <a:pt x="494" y="131"/>
                                  <a:pt x="494" y="131"/>
                                </a:cubicBezTo>
                                <a:lnTo>
                                  <a:pt x="494" y="0"/>
                                </a:lnTo>
                                <a:close/>
                                <a:moveTo>
                                  <a:pt x="426" y="63"/>
                                </a:moveTo>
                                <a:cubicBezTo>
                                  <a:pt x="443" y="63"/>
                                  <a:pt x="455" y="76"/>
                                  <a:pt x="455" y="93"/>
                                </a:cubicBezTo>
                                <a:cubicBezTo>
                                  <a:pt x="455" y="113"/>
                                  <a:pt x="443" y="127"/>
                                  <a:pt x="426" y="127"/>
                                </a:cubicBezTo>
                                <a:cubicBezTo>
                                  <a:pt x="409" y="127"/>
                                  <a:pt x="397" y="113"/>
                                  <a:pt x="397" y="94"/>
                                </a:cubicBezTo>
                                <a:cubicBezTo>
                                  <a:pt x="397" y="77"/>
                                  <a:pt x="409" y="63"/>
                                  <a:pt x="426" y="63"/>
                                </a:cubicBezTo>
                                <a:moveTo>
                                  <a:pt x="454" y="58"/>
                                </a:moveTo>
                                <a:cubicBezTo>
                                  <a:pt x="454" y="71"/>
                                  <a:pt x="454" y="71"/>
                                  <a:pt x="454" y="71"/>
                                </a:cubicBezTo>
                                <a:cubicBezTo>
                                  <a:pt x="447" y="61"/>
                                  <a:pt x="438" y="56"/>
                                  <a:pt x="426" y="56"/>
                                </a:cubicBezTo>
                                <a:cubicBezTo>
                                  <a:pt x="404" y="56"/>
                                  <a:pt x="390" y="72"/>
                                  <a:pt x="390" y="94"/>
                                </a:cubicBezTo>
                                <a:cubicBezTo>
                                  <a:pt x="390" y="117"/>
                                  <a:pt x="405" y="133"/>
                                  <a:pt x="426" y="133"/>
                                </a:cubicBezTo>
                                <a:cubicBezTo>
                                  <a:pt x="438" y="133"/>
                                  <a:pt x="448" y="128"/>
                                  <a:pt x="454" y="118"/>
                                </a:cubicBezTo>
                                <a:cubicBezTo>
                                  <a:pt x="454" y="131"/>
                                  <a:pt x="454" y="131"/>
                                  <a:pt x="454" y="131"/>
                                </a:cubicBezTo>
                                <a:cubicBezTo>
                                  <a:pt x="462" y="131"/>
                                  <a:pt x="462" y="131"/>
                                  <a:pt x="462" y="131"/>
                                </a:cubicBezTo>
                                <a:cubicBezTo>
                                  <a:pt x="462" y="58"/>
                                  <a:pt x="462" y="58"/>
                                  <a:pt x="462" y="58"/>
                                </a:cubicBezTo>
                                <a:lnTo>
                                  <a:pt x="454" y="58"/>
                                </a:lnTo>
                                <a:close/>
                                <a:moveTo>
                                  <a:pt x="352" y="58"/>
                                </a:moveTo>
                                <a:cubicBezTo>
                                  <a:pt x="352" y="131"/>
                                  <a:pt x="352" y="131"/>
                                  <a:pt x="352" y="131"/>
                                </a:cubicBezTo>
                                <a:cubicBezTo>
                                  <a:pt x="359" y="131"/>
                                  <a:pt x="359" y="131"/>
                                  <a:pt x="359" y="131"/>
                                </a:cubicBezTo>
                                <a:cubicBezTo>
                                  <a:pt x="359" y="92"/>
                                  <a:pt x="359" y="92"/>
                                  <a:pt x="359" y="92"/>
                                </a:cubicBezTo>
                                <a:cubicBezTo>
                                  <a:pt x="359" y="80"/>
                                  <a:pt x="360" y="76"/>
                                  <a:pt x="362" y="72"/>
                                </a:cubicBezTo>
                                <a:cubicBezTo>
                                  <a:pt x="364" y="67"/>
                                  <a:pt x="370" y="63"/>
                                  <a:pt x="375" y="63"/>
                                </a:cubicBezTo>
                                <a:cubicBezTo>
                                  <a:pt x="376" y="63"/>
                                  <a:pt x="377" y="63"/>
                                  <a:pt x="380" y="64"/>
                                </a:cubicBezTo>
                                <a:cubicBezTo>
                                  <a:pt x="384" y="58"/>
                                  <a:pt x="384" y="58"/>
                                  <a:pt x="384" y="58"/>
                                </a:cubicBezTo>
                                <a:cubicBezTo>
                                  <a:pt x="380" y="57"/>
                                  <a:pt x="378" y="56"/>
                                  <a:pt x="376" y="56"/>
                                </a:cubicBezTo>
                                <a:cubicBezTo>
                                  <a:pt x="368" y="56"/>
                                  <a:pt x="363" y="60"/>
                                  <a:pt x="359" y="68"/>
                                </a:cubicBezTo>
                                <a:cubicBezTo>
                                  <a:pt x="359" y="58"/>
                                  <a:pt x="359" y="58"/>
                                  <a:pt x="359" y="58"/>
                                </a:cubicBezTo>
                                <a:lnTo>
                                  <a:pt x="352" y="58"/>
                                </a:lnTo>
                                <a:close/>
                                <a:moveTo>
                                  <a:pt x="269" y="89"/>
                                </a:moveTo>
                                <a:cubicBezTo>
                                  <a:pt x="271" y="74"/>
                                  <a:pt x="282" y="63"/>
                                  <a:pt x="296" y="63"/>
                                </a:cubicBezTo>
                                <a:cubicBezTo>
                                  <a:pt x="310" y="63"/>
                                  <a:pt x="320" y="73"/>
                                  <a:pt x="323" y="89"/>
                                </a:cubicBezTo>
                                <a:lnTo>
                                  <a:pt x="269" y="89"/>
                                </a:lnTo>
                                <a:close/>
                                <a:moveTo>
                                  <a:pt x="331" y="96"/>
                                </a:moveTo>
                                <a:cubicBezTo>
                                  <a:pt x="331" y="72"/>
                                  <a:pt x="317" y="56"/>
                                  <a:pt x="296" y="56"/>
                                </a:cubicBezTo>
                                <a:cubicBezTo>
                                  <a:pt x="276" y="56"/>
                                  <a:pt x="260" y="73"/>
                                  <a:pt x="260" y="95"/>
                                </a:cubicBezTo>
                                <a:cubicBezTo>
                                  <a:pt x="260" y="117"/>
                                  <a:pt x="276" y="133"/>
                                  <a:pt x="296" y="133"/>
                                </a:cubicBezTo>
                                <a:cubicBezTo>
                                  <a:pt x="311" y="133"/>
                                  <a:pt x="321" y="127"/>
                                  <a:pt x="329" y="113"/>
                                </a:cubicBezTo>
                                <a:cubicBezTo>
                                  <a:pt x="323" y="110"/>
                                  <a:pt x="323" y="110"/>
                                  <a:pt x="323" y="110"/>
                                </a:cubicBezTo>
                                <a:cubicBezTo>
                                  <a:pt x="316" y="122"/>
                                  <a:pt x="308" y="127"/>
                                  <a:pt x="297" y="127"/>
                                </a:cubicBezTo>
                                <a:cubicBezTo>
                                  <a:pt x="280" y="127"/>
                                  <a:pt x="269" y="115"/>
                                  <a:pt x="268" y="96"/>
                                </a:cubicBezTo>
                                <a:lnTo>
                                  <a:pt x="331" y="96"/>
                                </a:lnTo>
                                <a:close/>
                                <a:moveTo>
                                  <a:pt x="186" y="58"/>
                                </a:moveTo>
                                <a:cubicBezTo>
                                  <a:pt x="186" y="131"/>
                                  <a:pt x="186" y="131"/>
                                  <a:pt x="186" y="131"/>
                                </a:cubicBezTo>
                                <a:cubicBezTo>
                                  <a:pt x="193" y="131"/>
                                  <a:pt x="193" y="131"/>
                                  <a:pt x="193" y="131"/>
                                </a:cubicBezTo>
                                <a:cubicBezTo>
                                  <a:pt x="193" y="93"/>
                                  <a:pt x="193" y="93"/>
                                  <a:pt x="193" y="93"/>
                                </a:cubicBezTo>
                                <a:cubicBezTo>
                                  <a:pt x="193" y="73"/>
                                  <a:pt x="200" y="63"/>
                                  <a:pt x="215" y="63"/>
                                </a:cubicBezTo>
                                <a:cubicBezTo>
                                  <a:pt x="227" y="63"/>
                                  <a:pt x="232" y="69"/>
                                  <a:pt x="232" y="85"/>
                                </a:cubicBezTo>
                                <a:cubicBezTo>
                                  <a:pt x="232" y="131"/>
                                  <a:pt x="232" y="131"/>
                                  <a:pt x="232" y="131"/>
                                </a:cubicBezTo>
                                <a:cubicBezTo>
                                  <a:pt x="239" y="131"/>
                                  <a:pt x="239" y="131"/>
                                  <a:pt x="239" y="131"/>
                                </a:cubicBezTo>
                                <a:cubicBezTo>
                                  <a:pt x="239" y="85"/>
                                  <a:pt x="239" y="85"/>
                                  <a:pt x="239" y="85"/>
                                </a:cubicBezTo>
                                <a:cubicBezTo>
                                  <a:pt x="239" y="76"/>
                                  <a:pt x="238" y="71"/>
                                  <a:pt x="236" y="67"/>
                                </a:cubicBezTo>
                                <a:cubicBezTo>
                                  <a:pt x="232" y="60"/>
                                  <a:pt x="224" y="56"/>
                                  <a:pt x="215" y="56"/>
                                </a:cubicBezTo>
                                <a:cubicBezTo>
                                  <a:pt x="206" y="56"/>
                                  <a:pt x="199" y="60"/>
                                  <a:pt x="193" y="70"/>
                                </a:cubicBezTo>
                                <a:cubicBezTo>
                                  <a:pt x="193" y="58"/>
                                  <a:pt x="193" y="58"/>
                                  <a:pt x="193" y="58"/>
                                </a:cubicBezTo>
                                <a:lnTo>
                                  <a:pt x="186" y="58"/>
                                </a:lnTo>
                                <a:close/>
                                <a:moveTo>
                                  <a:pt x="103" y="89"/>
                                </a:moveTo>
                                <a:cubicBezTo>
                                  <a:pt x="105" y="74"/>
                                  <a:pt x="116" y="63"/>
                                  <a:pt x="130" y="63"/>
                                </a:cubicBezTo>
                                <a:cubicBezTo>
                                  <a:pt x="143" y="63"/>
                                  <a:pt x="154" y="73"/>
                                  <a:pt x="157" y="89"/>
                                </a:cubicBezTo>
                                <a:lnTo>
                                  <a:pt x="103" y="89"/>
                                </a:lnTo>
                                <a:close/>
                                <a:moveTo>
                                  <a:pt x="165" y="96"/>
                                </a:moveTo>
                                <a:cubicBezTo>
                                  <a:pt x="165" y="72"/>
                                  <a:pt x="151" y="56"/>
                                  <a:pt x="130" y="56"/>
                                </a:cubicBezTo>
                                <a:cubicBezTo>
                                  <a:pt x="110" y="56"/>
                                  <a:pt x="94" y="73"/>
                                  <a:pt x="94" y="95"/>
                                </a:cubicBezTo>
                                <a:cubicBezTo>
                                  <a:pt x="94" y="117"/>
                                  <a:pt x="109" y="133"/>
                                  <a:pt x="130" y="133"/>
                                </a:cubicBezTo>
                                <a:cubicBezTo>
                                  <a:pt x="144" y="133"/>
                                  <a:pt x="155" y="127"/>
                                  <a:pt x="163" y="113"/>
                                </a:cubicBezTo>
                                <a:cubicBezTo>
                                  <a:pt x="157" y="110"/>
                                  <a:pt x="157" y="110"/>
                                  <a:pt x="157" y="110"/>
                                </a:cubicBezTo>
                                <a:cubicBezTo>
                                  <a:pt x="150" y="122"/>
                                  <a:pt x="142" y="127"/>
                                  <a:pt x="131" y="127"/>
                                </a:cubicBezTo>
                                <a:cubicBezTo>
                                  <a:pt x="114" y="127"/>
                                  <a:pt x="103" y="115"/>
                                  <a:pt x="102" y="96"/>
                                </a:cubicBezTo>
                                <a:lnTo>
                                  <a:pt x="165" y="96"/>
                                </a:lnTo>
                                <a:close/>
                                <a:moveTo>
                                  <a:pt x="36" y="63"/>
                                </a:moveTo>
                                <a:cubicBezTo>
                                  <a:pt x="53" y="63"/>
                                  <a:pt x="66" y="76"/>
                                  <a:pt x="66" y="94"/>
                                </a:cubicBezTo>
                                <a:cubicBezTo>
                                  <a:pt x="66" y="113"/>
                                  <a:pt x="54" y="127"/>
                                  <a:pt x="37" y="127"/>
                                </a:cubicBezTo>
                                <a:cubicBezTo>
                                  <a:pt x="20" y="127"/>
                                  <a:pt x="8" y="113"/>
                                  <a:pt x="8" y="95"/>
                                </a:cubicBezTo>
                                <a:cubicBezTo>
                                  <a:pt x="8" y="77"/>
                                  <a:pt x="21" y="63"/>
                                  <a:pt x="36" y="63"/>
                                </a:cubicBezTo>
                                <a:moveTo>
                                  <a:pt x="73" y="58"/>
                                </a:moveTo>
                                <a:cubicBezTo>
                                  <a:pt x="66" y="58"/>
                                  <a:pt x="66" y="58"/>
                                  <a:pt x="66" y="58"/>
                                </a:cubicBezTo>
                                <a:cubicBezTo>
                                  <a:pt x="66" y="71"/>
                                  <a:pt x="66" y="71"/>
                                  <a:pt x="66" y="71"/>
                                </a:cubicBezTo>
                                <a:cubicBezTo>
                                  <a:pt x="57" y="60"/>
                                  <a:pt x="49" y="56"/>
                                  <a:pt x="37" y="56"/>
                                </a:cubicBezTo>
                                <a:cubicBezTo>
                                  <a:pt x="17" y="56"/>
                                  <a:pt x="1" y="73"/>
                                  <a:pt x="1" y="95"/>
                                </a:cubicBezTo>
                                <a:cubicBezTo>
                                  <a:pt x="1" y="116"/>
                                  <a:pt x="16" y="133"/>
                                  <a:pt x="36" y="133"/>
                                </a:cubicBezTo>
                                <a:cubicBezTo>
                                  <a:pt x="48" y="133"/>
                                  <a:pt x="57" y="129"/>
                                  <a:pt x="66" y="119"/>
                                </a:cubicBezTo>
                                <a:cubicBezTo>
                                  <a:pt x="66" y="130"/>
                                  <a:pt x="66" y="130"/>
                                  <a:pt x="66" y="130"/>
                                </a:cubicBezTo>
                                <a:cubicBezTo>
                                  <a:pt x="66" y="154"/>
                                  <a:pt x="55" y="167"/>
                                  <a:pt x="36" y="167"/>
                                </a:cubicBezTo>
                                <a:cubicBezTo>
                                  <a:pt x="20" y="167"/>
                                  <a:pt x="9" y="158"/>
                                  <a:pt x="7" y="142"/>
                                </a:cubicBezTo>
                                <a:cubicBezTo>
                                  <a:pt x="0" y="142"/>
                                  <a:pt x="0" y="142"/>
                                  <a:pt x="0" y="142"/>
                                </a:cubicBezTo>
                                <a:cubicBezTo>
                                  <a:pt x="2" y="162"/>
                                  <a:pt x="15" y="174"/>
                                  <a:pt x="36" y="174"/>
                                </a:cubicBezTo>
                                <a:cubicBezTo>
                                  <a:pt x="48" y="174"/>
                                  <a:pt x="58" y="169"/>
                                  <a:pt x="65" y="160"/>
                                </a:cubicBezTo>
                                <a:cubicBezTo>
                                  <a:pt x="71" y="153"/>
                                  <a:pt x="73" y="145"/>
                                  <a:pt x="73" y="130"/>
                                </a:cubicBezTo>
                                <a:lnTo>
                                  <a:pt x="73" y="58"/>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2003123" name="Freeform 124"/>
                        <wps:cNvSpPr>
                          <a:spLocks noEditPoints="1"/>
                        </wps:cNvSpPr>
                        <wps:spPr bwMode="auto">
                          <a:xfrm>
                            <a:off x="1495425" y="9782810"/>
                            <a:ext cx="280035" cy="86995"/>
                          </a:xfrm>
                          <a:custGeom>
                            <a:avLst/>
                            <a:gdLst>
                              <a:gd name="T0" fmla="*/ 413 w 441"/>
                              <a:gd name="T1" fmla="*/ 68 h 137"/>
                              <a:gd name="T2" fmla="*/ 441 w 441"/>
                              <a:gd name="T3" fmla="*/ 68 h 137"/>
                              <a:gd name="T4" fmla="*/ 427 w 441"/>
                              <a:gd name="T5" fmla="*/ 109 h 137"/>
                              <a:gd name="T6" fmla="*/ 427 w 441"/>
                              <a:gd name="T7" fmla="*/ 137 h 137"/>
                              <a:gd name="T8" fmla="*/ 427 w 441"/>
                              <a:gd name="T9" fmla="*/ 109 h 137"/>
                              <a:gd name="T10" fmla="*/ 373 w 441"/>
                              <a:gd name="T11" fmla="*/ 0 h 137"/>
                              <a:gd name="T12" fmla="*/ 394 w 441"/>
                              <a:gd name="T13" fmla="*/ 134 h 137"/>
                              <a:gd name="T14" fmla="*/ 341 w 441"/>
                              <a:gd name="T15" fmla="*/ 10 h 137"/>
                              <a:gd name="T16" fmla="*/ 341 w 441"/>
                              <a:gd name="T17" fmla="*/ 37 h 137"/>
                              <a:gd name="T18" fmla="*/ 341 w 441"/>
                              <a:gd name="T19" fmla="*/ 10 h 137"/>
                              <a:gd name="T20" fmla="*/ 330 w 441"/>
                              <a:gd name="T21" fmla="*/ 57 h 137"/>
                              <a:gd name="T22" fmla="*/ 352 w 441"/>
                              <a:gd name="T23" fmla="*/ 134 h 137"/>
                              <a:gd name="T24" fmla="*/ 268 w 441"/>
                              <a:gd name="T25" fmla="*/ 74 h 137"/>
                              <a:gd name="T26" fmla="*/ 268 w 441"/>
                              <a:gd name="T27" fmla="*/ 117 h 137"/>
                              <a:gd name="T28" fmla="*/ 268 w 441"/>
                              <a:gd name="T29" fmla="*/ 74 h 137"/>
                              <a:gd name="T30" fmla="*/ 288 w 441"/>
                              <a:gd name="T31" fmla="*/ 67 h 137"/>
                              <a:gd name="T32" fmla="*/ 224 w 441"/>
                              <a:gd name="T33" fmla="*/ 95 h 137"/>
                              <a:gd name="T34" fmla="*/ 288 w 441"/>
                              <a:gd name="T35" fmla="*/ 124 h 137"/>
                              <a:gd name="T36" fmla="*/ 310 w 441"/>
                              <a:gd name="T37" fmla="*/ 134 h 137"/>
                              <a:gd name="T38" fmla="*/ 288 w 441"/>
                              <a:gd name="T39" fmla="*/ 57 h 137"/>
                              <a:gd name="T40" fmla="*/ 86 w 441"/>
                              <a:gd name="T41" fmla="*/ 134 h 137"/>
                              <a:gd name="T42" fmla="*/ 108 w 441"/>
                              <a:gd name="T43" fmla="*/ 94 h 137"/>
                              <a:gd name="T44" fmla="*/ 122 w 441"/>
                              <a:gd name="T45" fmla="*/ 73 h 137"/>
                              <a:gd name="T46" fmla="*/ 136 w 441"/>
                              <a:gd name="T47" fmla="*/ 93 h 137"/>
                              <a:gd name="T48" fmla="*/ 158 w 441"/>
                              <a:gd name="T49" fmla="*/ 134 h 137"/>
                              <a:gd name="T50" fmla="*/ 173 w 441"/>
                              <a:gd name="T51" fmla="*/ 73 h 137"/>
                              <a:gd name="T52" fmla="*/ 186 w 441"/>
                              <a:gd name="T53" fmla="*/ 134 h 137"/>
                              <a:gd name="T54" fmla="*/ 207 w 441"/>
                              <a:gd name="T55" fmla="*/ 84 h 137"/>
                              <a:gd name="T56" fmla="*/ 156 w 441"/>
                              <a:gd name="T57" fmla="*/ 68 h 137"/>
                              <a:gd name="T58" fmla="*/ 108 w 441"/>
                              <a:gd name="T59" fmla="*/ 66 h 137"/>
                              <a:gd name="T60" fmla="*/ 86 w 441"/>
                              <a:gd name="T61" fmla="*/ 57 h 137"/>
                              <a:gd name="T62" fmla="*/ 67 w 441"/>
                              <a:gd name="T63" fmla="*/ 14 h 137"/>
                              <a:gd name="T64" fmla="*/ 0 w 441"/>
                              <a:gd name="T65" fmla="*/ 134 h 137"/>
                              <a:gd name="T66" fmla="*/ 67 w 441"/>
                              <a:gd name="T67" fmla="*/ 114 h 137"/>
                              <a:gd name="T68" fmla="*/ 24 w 441"/>
                              <a:gd name="T69" fmla="*/ 82 h 137"/>
                              <a:gd name="T70" fmla="*/ 65 w 441"/>
                              <a:gd name="T71" fmla="*/ 61 h 137"/>
                              <a:gd name="T72" fmla="*/ 24 w 441"/>
                              <a:gd name="T73" fmla="*/ 35 h 1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441" h="137">
                                <a:moveTo>
                                  <a:pt x="427" y="54"/>
                                </a:moveTo>
                                <a:cubicBezTo>
                                  <a:pt x="419" y="54"/>
                                  <a:pt x="413" y="60"/>
                                  <a:pt x="413" y="68"/>
                                </a:cubicBezTo>
                                <a:cubicBezTo>
                                  <a:pt x="413" y="76"/>
                                  <a:pt x="419" y="82"/>
                                  <a:pt x="427" y="82"/>
                                </a:cubicBezTo>
                                <a:cubicBezTo>
                                  <a:pt x="435" y="82"/>
                                  <a:pt x="441" y="76"/>
                                  <a:pt x="441" y="68"/>
                                </a:cubicBezTo>
                                <a:cubicBezTo>
                                  <a:pt x="441" y="60"/>
                                  <a:pt x="435" y="54"/>
                                  <a:pt x="427" y="54"/>
                                </a:cubicBezTo>
                                <a:moveTo>
                                  <a:pt x="427" y="109"/>
                                </a:moveTo>
                                <a:cubicBezTo>
                                  <a:pt x="419" y="109"/>
                                  <a:pt x="413" y="115"/>
                                  <a:pt x="413" y="123"/>
                                </a:cubicBezTo>
                                <a:cubicBezTo>
                                  <a:pt x="413" y="130"/>
                                  <a:pt x="419" y="137"/>
                                  <a:pt x="427" y="137"/>
                                </a:cubicBezTo>
                                <a:cubicBezTo>
                                  <a:pt x="435" y="137"/>
                                  <a:pt x="441" y="130"/>
                                  <a:pt x="441" y="123"/>
                                </a:cubicBezTo>
                                <a:cubicBezTo>
                                  <a:pt x="441" y="115"/>
                                  <a:pt x="435" y="109"/>
                                  <a:pt x="427" y="109"/>
                                </a:cubicBezTo>
                                <a:moveTo>
                                  <a:pt x="394" y="0"/>
                                </a:moveTo>
                                <a:cubicBezTo>
                                  <a:pt x="373" y="0"/>
                                  <a:pt x="373" y="0"/>
                                  <a:pt x="373" y="0"/>
                                </a:cubicBezTo>
                                <a:cubicBezTo>
                                  <a:pt x="373" y="134"/>
                                  <a:pt x="373" y="134"/>
                                  <a:pt x="373" y="134"/>
                                </a:cubicBezTo>
                                <a:cubicBezTo>
                                  <a:pt x="394" y="134"/>
                                  <a:pt x="394" y="134"/>
                                  <a:pt x="394" y="134"/>
                                </a:cubicBezTo>
                                <a:lnTo>
                                  <a:pt x="394" y="0"/>
                                </a:lnTo>
                                <a:close/>
                                <a:moveTo>
                                  <a:pt x="341" y="10"/>
                                </a:moveTo>
                                <a:cubicBezTo>
                                  <a:pt x="334" y="10"/>
                                  <a:pt x="328" y="16"/>
                                  <a:pt x="328" y="24"/>
                                </a:cubicBezTo>
                                <a:cubicBezTo>
                                  <a:pt x="328" y="31"/>
                                  <a:pt x="334" y="37"/>
                                  <a:pt x="341" y="37"/>
                                </a:cubicBezTo>
                                <a:cubicBezTo>
                                  <a:pt x="348" y="37"/>
                                  <a:pt x="354" y="31"/>
                                  <a:pt x="354" y="24"/>
                                </a:cubicBezTo>
                                <a:cubicBezTo>
                                  <a:pt x="354" y="16"/>
                                  <a:pt x="349" y="10"/>
                                  <a:pt x="341" y="10"/>
                                </a:cubicBezTo>
                                <a:moveTo>
                                  <a:pt x="352" y="57"/>
                                </a:moveTo>
                                <a:cubicBezTo>
                                  <a:pt x="330" y="57"/>
                                  <a:pt x="330" y="57"/>
                                  <a:pt x="330" y="57"/>
                                </a:cubicBezTo>
                                <a:cubicBezTo>
                                  <a:pt x="330" y="134"/>
                                  <a:pt x="330" y="134"/>
                                  <a:pt x="330" y="134"/>
                                </a:cubicBezTo>
                                <a:cubicBezTo>
                                  <a:pt x="352" y="134"/>
                                  <a:pt x="352" y="134"/>
                                  <a:pt x="352" y="134"/>
                                </a:cubicBezTo>
                                <a:lnTo>
                                  <a:pt x="352" y="57"/>
                                </a:lnTo>
                                <a:close/>
                                <a:moveTo>
                                  <a:pt x="268" y="74"/>
                                </a:moveTo>
                                <a:cubicBezTo>
                                  <a:pt x="281" y="74"/>
                                  <a:pt x="290" y="83"/>
                                  <a:pt x="290" y="96"/>
                                </a:cubicBezTo>
                                <a:cubicBezTo>
                                  <a:pt x="290" y="108"/>
                                  <a:pt x="281" y="117"/>
                                  <a:pt x="268" y="117"/>
                                </a:cubicBezTo>
                                <a:cubicBezTo>
                                  <a:pt x="256" y="117"/>
                                  <a:pt x="246" y="107"/>
                                  <a:pt x="246" y="95"/>
                                </a:cubicBezTo>
                                <a:cubicBezTo>
                                  <a:pt x="246" y="83"/>
                                  <a:pt x="256" y="74"/>
                                  <a:pt x="268" y="74"/>
                                </a:cubicBezTo>
                                <a:moveTo>
                                  <a:pt x="288" y="57"/>
                                </a:moveTo>
                                <a:cubicBezTo>
                                  <a:pt x="288" y="67"/>
                                  <a:pt x="288" y="67"/>
                                  <a:pt x="288" y="67"/>
                                </a:cubicBezTo>
                                <a:cubicBezTo>
                                  <a:pt x="280" y="58"/>
                                  <a:pt x="273" y="54"/>
                                  <a:pt x="262" y="54"/>
                                </a:cubicBezTo>
                                <a:cubicBezTo>
                                  <a:pt x="241" y="54"/>
                                  <a:pt x="224" y="72"/>
                                  <a:pt x="224" y="95"/>
                                </a:cubicBezTo>
                                <a:cubicBezTo>
                                  <a:pt x="224" y="119"/>
                                  <a:pt x="240" y="137"/>
                                  <a:pt x="263" y="137"/>
                                </a:cubicBezTo>
                                <a:cubicBezTo>
                                  <a:pt x="273" y="137"/>
                                  <a:pt x="281" y="133"/>
                                  <a:pt x="288" y="124"/>
                                </a:cubicBezTo>
                                <a:cubicBezTo>
                                  <a:pt x="288" y="134"/>
                                  <a:pt x="288" y="134"/>
                                  <a:pt x="288" y="134"/>
                                </a:cubicBezTo>
                                <a:cubicBezTo>
                                  <a:pt x="310" y="134"/>
                                  <a:pt x="310" y="134"/>
                                  <a:pt x="310" y="134"/>
                                </a:cubicBezTo>
                                <a:cubicBezTo>
                                  <a:pt x="310" y="57"/>
                                  <a:pt x="310" y="57"/>
                                  <a:pt x="310" y="57"/>
                                </a:cubicBezTo>
                                <a:lnTo>
                                  <a:pt x="288" y="57"/>
                                </a:lnTo>
                                <a:close/>
                                <a:moveTo>
                                  <a:pt x="86" y="57"/>
                                </a:moveTo>
                                <a:cubicBezTo>
                                  <a:pt x="86" y="134"/>
                                  <a:pt x="86" y="134"/>
                                  <a:pt x="86" y="134"/>
                                </a:cubicBezTo>
                                <a:cubicBezTo>
                                  <a:pt x="108" y="134"/>
                                  <a:pt x="108" y="134"/>
                                  <a:pt x="108" y="134"/>
                                </a:cubicBezTo>
                                <a:cubicBezTo>
                                  <a:pt x="108" y="94"/>
                                  <a:pt x="108" y="94"/>
                                  <a:pt x="108" y="94"/>
                                </a:cubicBezTo>
                                <a:cubicBezTo>
                                  <a:pt x="108" y="87"/>
                                  <a:pt x="108" y="83"/>
                                  <a:pt x="110" y="80"/>
                                </a:cubicBezTo>
                                <a:cubicBezTo>
                                  <a:pt x="112" y="75"/>
                                  <a:pt x="118" y="73"/>
                                  <a:pt x="122" y="73"/>
                                </a:cubicBezTo>
                                <a:cubicBezTo>
                                  <a:pt x="128" y="73"/>
                                  <a:pt x="132" y="76"/>
                                  <a:pt x="134" y="80"/>
                                </a:cubicBezTo>
                                <a:cubicBezTo>
                                  <a:pt x="135" y="83"/>
                                  <a:pt x="136" y="86"/>
                                  <a:pt x="136" y="93"/>
                                </a:cubicBezTo>
                                <a:cubicBezTo>
                                  <a:pt x="136" y="134"/>
                                  <a:pt x="136" y="134"/>
                                  <a:pt x="136" y="134"/>
                                </a:cubicBezTo>
                                <a:cubicBezTo>
                                  <a:pt x="158" y="134"/>
                                  <a:pt x="158" y="134"/>
                                  <a:pt x="158" y="134"/>
                                </a:cubicBezTo>
                                <a:cubicBezTo>
                                  <a:pt x="158" y="94"/>
                                  <a:pt x="158" y="94"/>
                                  <a:pt x="158" y="94"/>
                                </a:cubicBezTo>
                                <a:cubicBezTo>
                                  <a:pt x="158" y="80"/>
                                  <a:pt x="163" y="73"/>
                                  <a:pt x="173" y="73"/>
                                </a:cubicBezTo>
                                <a:cubicBezTo>
                                  <a:pt x="182" y="73"/>
                                  <a:pt x="186" y="78"/>
                                  <a:pt x="186" y="92"/>
                                </a:cubicBezTo>
                                <a:cubicBezTo>
                                  <a:pt x="186" y="134"/>
                                  <a:pt x="186" y="134"/>
                                  <a:pt x="186" y="134"/>
                                </a:cubicBezTo>
                                <a:cubicBezTo>
                                  <a:pt x="207" y="134"/>
                                  <a:pt x="207" y="134"/>
                                  <a:pt x="207" y="134"/>
                                </a:cubicBezTo>
                                <a:cubicBezTo>
                                  <a:pt x="207" y="84"/>
                                  <a:pt x="207" y="84"/>
                                  <a:pt x="207" y="84"/>
                                </a:cubicBezTo>
                                <a:cubicBezTo>
                                  <a:pt x="207" y="64"/>
                                  <a:pt x="198" y="54"/>
                                  <a:pt x="181" y="54"/>
                                </a:cubicBezTo>
                                <a:cubicBezTo>
                                  <a:pt x="170" y="54"/>
                                  <a:pt x="162" y="59"/>
                                  <a:pt x="156" y="68"/>
                                </a:cubicBezTo>
                                <a:cubicBezTo>
                                  <a:pt x="150" y="59"/>
                                  <a:pt x="142" y="54"/>
                                  <a:pt x="132" y="54"/>
                                </a:cubicBezTo>
                                <a:cubicBezTo>
                                  <a:pt x="122" y="54"/>
                                  <a:pt x="115" y="57"/>
                                  <a:pt x="108" y="66"/>
                                </a:cubicBezTo>
                                <a:cubicBezTo>
                                  <a:pt x="108" y="57"/>
                                  <a:pt x="108" y="57"/>
                                  <a:pt x="108" y="57"/>
                                </a:cubicBezTo>
                                <a:lnTo>
                                  <a:pt x="86" y="57"/>
                                </a:lnTo>
                                <a:close/>
                                <a:moveTo>
                                  <a:pt x="67" y="35"/>
                                </a:moveTo>
                                <a:cubicBezTo>
                                  <a:pt x="67" y="14"/>
                                  <a:pt x="67" y="14"/>
                                  <a:pt x="67" y="14"/>
                                </a:cubicBezTo>
                                <a:cubicBezTo>
                                  <a:pt x="0" y="14"/>
                                  <a:pt x="0" y="14"/>
                                  <a:pt x="0" y="14"/>
                                </a:cubicBezTo>
                                <a:cubicBezTo>
                                  <a:pt x="0" y="134"/>
                                  <a:pt x="0" y="134"/>
                                  <a:pt x="0" y="134"/>
                                </a:cubicBezTo>
                                <a:cubicBezTo>
                                  <a:pt x="67" y="134"/>
                                  <a:pt x="67" y="134"/>
                                  <a:pt x="67" y="134"/>
                                </a:cubicBezTo>
                                <a:cubicBezTo>
                                  <a:pt x="67" y="114"/>
                                  <a:pt x="67" y="114"/>
                                  <a:pt x="67" y="114"/>
                                </a:cubicBezTo>
                                <a:cubicBezTo>
                                  <a:pt x="24" y="114"/>
                                  <a:pt x="24" y="114"/>
                                  <a:pt x="24" y="114"/>
                                </a:cubicBezTo>
                                <a:cubicBezTo>
                                  <a:pt x="24" y="82"/>
                                  <a:pt x="24" y="82"/>
                                  <a:pt x="24" y="82"/>
                                </a:cubicBezTo>
                                <a:cubicBezTo>
                                  <a:pt x="65" y="82"/>
                                  <a:pt x="65" y="82"/>
                                  <a:pt x="65" y="82"/>
                                </a:cubicBezTo>
                                <a:cubicBezTo>
                                  <a:pt x="65" y="61"/>
                                  <a:pt x="65" y="61"/>
                                  <a:pt x="65" y="61"/>
                                </a:cubicBezTo>
                                <a:cubicBezTo>
                                  <a:pt x="24" y="61"/>
                                  <a:pt x="24" y="61"/>
                                  <a:pt x="24" y="61"/>
                                </a:cubicBezTo>
                                <a:cubicBezTo>
                                  <a:pt x="24" y="35"/>
                                  <a:pt x="24" y="35"/>
                                  <a:pt x="24" y="35"/>
                                </a:cubicBezTo>
                                <a:lnTo>
                                  <a:pt x="67" y="35"/>
                                </a:lnTo>
                                <a:close/>
                              </a:path>
                            </a:pathLst>
                          </a:custGeom>
                          <a:solidFill>
                            <a:srgbClr val="C499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434955" name="Freeform 125"/>
                        <wps:cNvSpPr>
                          <a:spLocks noEditPoints="1"/>
                        </wps:cNvSpPr>
                        <wps:spPr bwMode="auto">
                          <a:xfrm>
                            <a:off x="733425" y="9791065"/>
                            <a:ext cx="692785" cy="78105"/>
                          </a:xfrm>
                          <a:custGeom>
                            <a:avLst/>
                            <a:gdLst>
                              <a:gd name="T0" fmla="*/ 1047 w 1091"/>
                              <a:gd name="T1" fmla="*/ 116 h 123"/>
                              <a:gd name="T2" fmla="*/ 1047 w 1091"/>
                              <a:gd name="T3" fmla="*/ 0 h 123"/>
                              <a:gd name="T4" fmla="*/ 1091 w 1091"/>
                              <a:gd name="T5" fmla="*/ 62 h 123"/>
                              <a:gd name="T6" fmla="*/ 984 w 1091"/>
                              <a:gd name="T7" fmla="*/ 61 h 123"/>
                              <a:gd name="T8" fmla="*/ 949 w 1091"/>
                              <a:gd name="T9" fmla="*/ 7 h 123"/>
                              <a:gd name="T10" fmla="*/ 948 w 1091"/>
                              <a:gd name="T11" fmla="*/ 123 h 123"/>
                              <a:gd name="T12" fmla="*/ 851 w 1091"/>
                              <a:gd name="T13" fmla="*/ 7 h 123"/>
                              <a:gd name="T14" fmla="*/ 816 w 1091"/>
                              <a:gd name="T15" fmla="*/ 42 h 123"/>
                              <a:gd name="T16" fmla="*/ 885 w 1091"/>
                              <a:gd name="T17" fmla="*/ 67 h 123"/>
                              <a:gd name="T18" fmla="*/ 808 w 1091"/>
                              <a:gd name="T19" fmla="*/ 42 h 123"/>
                              <a:gd name="T20" fmla="*/ 839 w 1091"/>
                              <a:gd name="T21" fmla="*/ 118 h 123"/>
                              <a:gd name="T22" fmla="*/ 762 w 1091"/>
                              <a:gd name="T23" fmla="*/ 79 h 123"/>
                              <a:gd name="T24" fmla="*/ 752 w 1091"/>
                              <a:gd name="T25" fmla="*/ 0 h 123"/>
                              <a:gd name="T26" fmla="*/ 724 w 1091"/>
                              <a:gd name="T27" fmla="*/ 35 h 123"/>
                              <a:gd name="T28" fmla="*/ 780 w 1091"/>
                              <a:gd name="T29" fmla="*/ 35 h 123"/>
                              <a:gd name="T30" fmla="*/ 787 w 1091"/>
                              <a:gd name="T31" fmla="*/ 121 h 123"/>
                              <a:gd name="T32" fmla="*/ 653 w 1091"/>
                              <a:gd name="T33" fmla="*/ 63 h 123"/>
                              <a:gd name="T34" fmla="*/ 626 w 1091"/>
                              <a:gd name="T35" fmla="*/ 89 h 123"/>
                              <a:gd name="T36" fmla="*/ 678 w 1091"/>
                              <a:gd name="T37" fmla="*/ 31 h 123"/>
                              <a:gd name="T38" fmla="*/ 653 w 1091"/>
                              <a:gd name="T39" fmla="*/ 7 h 123"/>
                              <a:gd name="T40" fmla="*/ 653 w 1091"/>
                              <a:gd name="T41" fmla="*/ 123 h 123"/>
                              <a:gd name="T42" fmla="*/ 686 w 1091"/>
                              <a:gd name="T43" fmla="*/ 31 h 123"/>
                              <a:gd name="T44" fmla="*/ 638 w 1091"/>
                              <a:gd name="T45" fmla="*/ 59 h 123"/>
                              <a:gd name="T46" fmla="*/ 555 w 1091"/>
                              <a:gd name="T47" fmla="*/ 116 h 123"/>
                              <a:gd name="T48" fmla="*/ 555 w 1091"/>
                              <a:gd name="T49" fmla="*/ 7 h 123"/>
                              <a:gd name="T50" fmla="*/ 531 w 1091"/>
                              <a:gd name="T51" fmla="*/ 31 h 123"/>
                              <a:gd name="T52" fmla="*/ 520 w 1091"/>
                              <a:gd name="T53" fmla="*/ 89 h 123"/>
                              <a:gd name="T54" fmla="*/ 570 w 1091"/>
                              <a:gd name="T55" fmla="*/ 59 h 123"/>
                              <a:gd name="T56" fmla="*/ 523 w 1091"/>
                              <a:gd name="T57" fmla="*/ 32 h 123"/>
                              <a:gd name="T58" fmla="*/ 421 w 1091"/>
                              <a:gd name="T59" fmla="*/ 79 h 123"/>
                              <a:gd name="T60" fmla="*/ 412 w 1091"/>
                              <a:gd name="T61" fmla="*/ 0 h 123"/>
                              <a:gd name="T62" fmla="*/ 384 w 1091"/>
                              <a:gd name="T63" fmla="*/ 35 h 123"/>
                              <a:gd name="T64" fmla="*/ 440 w 1091"/>
                              <a:gd name="T65" fmla="*/ 35 h 123"/>
                              <a:gd name="T66" fmla="*/ 447 w 1091"/>
                              <a:gd name="T67" fmla="*/ 121 h 123"/>
                              <a:gd name="T68" fmla="*/ 292 w 1091"/>
                              <a:gd name="T69" fmla="*/ 114 h 123"/>
                              <a:gd name="T70" fmla="*/ 349 w 1091"/>
                              <a:gd name="T71" fmla="*/ 35 h 123"/>
                              <a:gd name="T72" fmla="*/ 277 w 1091"/>
                              <a:gd name="T73" fmla="*/ 35 h 123"/>
                              <a:gd name="T74" fmla="*/ 313 w 1091"/>
                              <a:gd name="T75" fmla="*/ 7 h 123"/>
                              <a:gd name="T76" fmla="*/ 275 w 1091"/>
                              <a:gd name="T77" fmla="*/ 121 h 123"/>
                              <a:gd name="T78" fmla="*/ 292 w 1091"/>
                              <a:gd name="T79" fmla="*/ 114 h 123"/>
                              <a:gd name="T80" fmla="*/ 204 w 1091"/>
                              <a:gd name="T81" fmla="*/ 1 h 123"/>
                              <a:gd name="T82" fmla="*/ 242 w 1091"/>
                              <a:gd name="T83" fmla="*/ 81 h 123"/>
                              <a:gd name="T84" fmla="*/ 171 w 1091"/>
                              <a:gd name="T85" fmla="*/ 103 h 123"/>
                              <a:gd name="T86" fmla="*/ 208 w 1091"/>
                              <a:gd name="T87" fmla="*/ 40 h 123"/>
                              <a:gd name="T88" fmla="*/ 250 w 1091"/>
                              <a:gd name="T89" fmla="*/ 9 h 123"/>
                              <a:gd name="T90" fmla="*/ 138 w 1091"/>
                              <a:gd name="T91" fmla="*/ 121 h 123"/>
                              <a:gd name="T92" fmla="*/ 111 w 1091"/>
                              <a:gd name="T93" fmla="*/ 9 h 123"/>
                              <a:gd name="T94" fmla="*/ 80 w 1091"/>
                              <a:gd name="T95" fmla="*/ 61 h 123"/>
                              <a:gd name="T96" fmla="*/ 44 w 1091"/>
                              <a:gd name="T97" fmla="*/ 7 h 123"/>
                              <a:gd name="T98" fmla="*/ 44 w 1091"/>
                              <a:gd name="T99" fmla="*/ 123 h 1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091" h="123">
                                <a:moveTo>
                                  <a:pt x="1047" y="7"/>
                                </a:moveTo>
                                <a:cubicBezTo>
                                  <a:pt x="1067" y="7"/>
                                  <a:pt x="1083" y="32"/>
                                  <a:pt x="1083" y="61"/>
                                </a:cubicBezTo>
                                <a:cubicBezTo>
                                  <a:pt x="1083" y="91"/>
                                  <a:pt x="1067" y="116"/>
                                  <a:pt x="1047" y="116"/>
                                </a:cubicBezTo>
                                <a:cubicBezTo>
                                  <a:pt x="1027" y="116"/>
                                  <a:pt x="1011" y="92"/>
                                  <a:pt x="1011" y="62"/>
                                </a:cubicBezTo>
                                <a:cubicBezTo>
                                  <a:pt x="1011" y="31"/>
                                  <a:pt x="1027" y="7"/>
                                  <a:pt x="1047" y="7"/>
                                </a:cubicBezTo>
                                <a:moveTo>
                                  <a:pt x="1047" y="0"/>
                                </a:moveTo>
                                <a:cubicBezTo>
                                  <a:pt x="1023" y="0"/>
                                  <a:pt x="1004" y="28"/>
                                  <a:pt x="1004" y="62"/>
                                </a:cubicBezTo>
                                <a:cubicBezTo>
                                  <a:pt x="1004" y="95"/>
                                  <a:pt x="1023" y="123"/>
                                  <a:pt x="1047" y="123"/>
                                </a:cubicBezTo>
                                <a:cubicBezTo>
                                  <a:pt x="1071" y="123"/>
                                  <a:pt x="1091" y="95"/>
                                  <a:pt x="1091" y="62"/>
                                </a:cubicBezTo>
                                <a:cubicBezTo>
                                  <a:pt x="1091" y="27"/>
                                  <a:pt x="1072" y="0"/>
                                  <a:pt x="1047" y="0"/>
                                </a:cubicBezTo>
                                <a:moveTo>
                                  <a:pt x="949" y="7"/>
                                </a:moveTo>
                                <a:cubicBezTo>
                                  <a:pt x="968" y="7"/>
                                  <a:pt x="984" y="32"/>
                                  <a:pt x="984" y="61"/>
                                </a:cubicBezTo>
                                <a:cubicBezTo>
                                  <a:pt x="984" y="91"/>
                                  <a:pt x="968" y="116"/>
                                  <a:pt x="949" y="116"/>
                                </a:cubicBezTo>
                                <a:cubicBezTo>
                                  <a:pt x="929" y="116"/>
                                  <a:pt x="913" y="92"/>
                                  <a:pt x="913" y="62"/>
                                </a:cubicBezTo>
                                <a:cubicBezTo>
                                  <a:pt x="913" y="31"/>
                                  <a:pt x="929" y="7"/>
                                  <a:pt x="949" y="7"/>
                                </a:cubicBezTo>
                                <a:moveTo>
                                  <a:pt x="949" y="0"/>
                                </a:moveTo>
                                <a:cubicBezTo>
                                  <a:pt x="925" y="0"/>
                                  <a:pt x="905" y="28"/>
                                  <a:pt x="905" y="62"/>
                                </a:cubicBezTo>
                                <a:cubicBezTo>
                                  <a:pt x="905" y="95"/>
                                  <a:pt x="925" y="123"/>
                                  <a:pt x="948" y="123"/>
                                </a:cubicBezTo>
                                <a:cubicBezTo>
                                  <a:pt x="973" y="123"/>
                                  <a:pt x="992" y="95"/>
                                  <a:pt x="992" y="62"/>
                                </a:cubicBezTo>
                                <a:cubicBezTo>
                                  <a:pt x="992" y="27"/>
                                  <a:pt x="973" y="0"/>
                                  <a:pt x="949" y="0"/>
                                </a:cubicBezTo>
                                <a:moveTo>
                                  <a:pt x="851" y="7"/>
                                </a:moveTo>
                                <a:cubicBezTo>
                                  <a:pt x="870" y="7"/>
                                  <a:pt x="885" y="23"/>
                                  <a:pt x="885" y="42"/>
                                </a:cubicBezTo>
                                <a:cubicBezTo>
                                  <a:pt x="885" y="61"/>
                                  <a:pt x="870" y="76"/>
                                  <a:pt x="851" y="76"/>
                                </a:cubicBezTo>
                                <a:cubicBezTo>
                                  <a:pt x="831" y="76"/>
                                  <a:pt x="816" y="61"/>
                                  <a:pt x="816" y="42"/>
                                </a:cubicBezTo>
                                <a:cubicBezTo>
                                  <a:pt x="816" y="23"/>
                                  <a:pt x="831" y="7"/>
                                  <a:pt x="851" y="7"/>
                                </a:cubicBezTo>
                                <a:moveTo>
                                  <a:pt x="845" y="123"/>
                                </a:moveTo>
                                <a:cubicBezTo>
                                  <a:pt x="885" y="67"/>
                                  <a:pt x="885" y="67"/>
                                  <a:pt x="885" y="67"/>
                                </a:cubicBezTo>
                                <a:cubicBezTo>
                                  <a:pt x="890" y="59"/>
                                  <a:pt x="893" y="51"/>
                                  <a:pt x="893" y="42"/>
                                </a:cubicBezTo>
                                <a:cubicBezTo>
                                  <a:pt x="893" y="19"/>
                                  <a:pt x="874" y="0"/>
                                  <a:pt x="851" y="0"/>
                                </a:cubicBezTo>
                                <a:cubicBezTo>
                                  <a:pt x="827" y="0"/>
                                  <a:pt x="808" y="19"/>
                                  <a:pt x="808" y="42"/>
                                </a:cubicBezTo>
                                <a:cubicBezTo>
                                  <a:pt x="808" y="65"/>
                                  <a:pt x="827" y="84"/>
                                  <a:pt x="850" y="84"/>
                                </a:cubicBezTo>
                                <a:cubicBezTo>
                                  <a:pt x="855" y="84"/>
                                  <a:pt x="859" y="83"/>
                                  <a:pt x="866" y="81"/>
                                </a:cubicBezTo>
                                <a:cubicBezTo>
                                  <a:pt x="839" y="118"/>
                                  <a:pt x="839" y="118"/>
                                  <a:pt x="839" y="118"/>
                                </a:cubicBezTo>
                                <a:lnTo>
                                  <a:pt x="845" y="123"/>
                                </a:lnTo>
                                <a:close/>
                                <a:moveTo>
                                  <a:pt x="730" y="114"/>
                                </a:moveTo>
                                <a:cubicBezTo>
                                  <a:pt x="762" y="79"/>
                                  <a:pt x="762" y="79"/>
                                  <a:pt x="762" y="79"/>
                                </a:cubicBezTo>
                                <a:cubicBezTo>
                                  <a:pt x="773" y="67"/>
                                  <a:pt x="773" y="67"/>
                                  <a:pt x="777" y="61"/>
                                </a:cubicBezTo>
                                <a:cubicBezTo>
                                  <a:pt x="785" y="51"/>
                                  <a:pt x="788" y="44"/>
                                  <a:pt x="788" y="35"/>
                                </a:cubicBezTo>
                                <a:cubicBezTo>
                                  <a:pt x="788" y="15"/>
                                  <a:pt x="772" y="0"/>
                                  <a:pt x="752" y="0"/>
                                </a:cubicBezTo>
                                <a:cubicBezTo>
                                  <a:pt x="740" y="0"/>
                                  <a:pt x="728" y="6"/>
                                  <a:pt x="721" y="15"/>
                                </a:cubicBezTo>
                                <a:cubicBezTo>
                                  <a:pt x="718" y="21"/>
                                  <a:pt x="716" y="25"/>
                                  <a:pt x="716" y="35"/>
                                </a:cubicBezTo>
                                <a:cubicBezTo>
                                  <a:pt x="724" y="35"/>
                                  <a:pt x="724" y="35"/>
                                  <a:pt x="724" y="35"/>
                                </a:cubicBezTo>
                                <a:cubicBezTo>
                                  <a:pt x="724" y="28"/>
                                  <a:pt x="725" y="24"/>
                                  <a:pt x="728" y="20"/>
                                </a:cubicBezTo>
                                <a:cubicBezTo>
                                  <a:pt x="732" y="12"/>
                                  <a:pt x="742" y="7"/>
                                  <a:pt x="752" y="7"/>
                                </a:cubicBezTo>
                                <a:cubicBezTo>
                                  <a:pt x="768" y="7"/>
                                  <a:pt x="780" y="19"/>
                                  <a:pt x="780" y="35"/>
                                </a:cubicBezTo>
                                <a:cubicBezTo>
                                  <a:pt x="780" y="45"/>
                                  <a:pt x="775" y="54"/>
                                  <a:pt x="759" y="71"/>
                                </a:cubicBezTo>
                                <a:cubicBezTo>
                                  <a:pt x="714" y="121"/>
                                  <a:pt x="714" y="121"/>
                                  <a:pt x="714" y="121"/>
                                </a:cubicBezTo>
                                <a:cubicBezTo>
                                  <a:pt x="787" y="121"/>
                                  <a:pt x="787" y="121"/>
                                  <a:pt x="787" y="121"/>
                                </a:cubicBezTo>
                                <a:cubicBezTo>
                                  <a:pt x="787" y="114"/>
                                  <a:pt x="787" y="114"/>
                                  <a:pt x="787" y="114"/>
                                </a:cubicBezTo>
                                <a:lnTo>
                                  <a:pt x="730" y="114"/>
                                </a:lnTo>
                                <a:close/>
                                <a:moveTo>
                                  <a:pt x="653" y="63"/>
                                </a:moveTo>
                                <a:cubicBezTo>
                                  <a:pt x="668" y="63"/>
                                  <a:pt x="680" y="74"/>
                                  <a:pt x="680" y="89"/>
                                </a:cubicBezTo>
                                <a:cubicBezTo>
                                  <a:pt x="680" y="104"/>
                                  <a:pt x="668" y="116"/>
                                  <a:pt x="653" y="116"/>
                                </a:cubicBezTo>
                                <a:cubicBezTo>
                                  <a:pt x="638" y="116"/>
                                  <a:pt x="626" y="104"/>
                                  <a:pt x="626" y="89"/>
                                </a:cubicBezTo>
                                <a:cubicBezTo>
                                  <a:pt x="626" y="74"/>
                                  <a:pt x="638" y="63"/>
                                  <a:pt x="653" y="63"/>
                                </a:cubicBezTo>
                                <a:close/>
                                <a:moveTo>
                                  <a:pt x="653" y="7"/>
                                </a:moveTo>
                                <a:cubicBezTo>
                                  <a:pt x="667" y="7"/>
                                  <a:pt x="678" y="18"/>
                                  <a:pt x="678" y="31"/>
                                </a:cubicBezTo>
                                <a:cubicBezTo>
                                  <a:pt x="678" y="45"/>
                                  <a:pt x="667" y="56"/>
                                  <a:pt x="653" y="56"/>
                                </a:cubicBezTo>
                                <a:cubicBezTo>
                                  <a:pt x="640" y="56"/>
                                  <a:pt x="629" y="45"/>
                                  <a:pt x="629" y="31"/>
                                </a:cubicBezTo>
                                <a:cubicBezTo>
                                  <a:pt x="629" y="18"/>
                                  <a:pt x="640" y="7"/>
                                  <a:pt x="653" y="7"/>
                                </a:cubicBezTo>
                                <a:moveTo>
                                  <a:pt x="638" y="59"/>
                                </a:moveTo>
                                <a:cubicBezTo>
                                  <a:pt x="625" y="66"/>
                                  <a:pt x="619" y="76"/>
                                  <a:pt x="619" y="89"/>
                                </a:cubicBezTo>
                                <a:cubicBezTo>
                                  <a:pt x="619" y="109"/>
                                  <a:pt x="633" y="123"/>
                                  <a:pt x="653" y="123"/>
                                </a:cubicBezTo>
                                <a:cubicBezTo>
                                  <a:pt x="673" y="123"/>
                                  <a:pt x="688" y="108"/>
                                  <a:pt x="688" y="89"/>
                                </a:cubicBezTo>
                                <a:cubicBezTo>
                                  <a:pt x="688" y="75"/>
                                  <a:pt x="681" y="65"/>
                                  <a:pt x="668" y="59"/>
                                </a:cubicBezTo>
                                <a:cubicBezTo>
                                  <a:pt x="679" y="53"/>
                                  <a:pt x="686" y="43"/>
                                  <a:pt x="686" y="31"/>
                                </a:cubicBezTo>
                                <a:cubicBezTo>
                                  <a:pt x="686" y="13"/>
                                  <a:pt x="672" y="0"/>
                                  <a:pt x="653" y="0"/>
                                </a:cubicBezTo>
                                <a:cubicBezTo>
                                  <a:pt x="635" y="0"/>
                                  <a:pt x="621" y="14"/>
                                  <a:pt x="621" y="32"/>
                                </a:cubicBezTo>
                                <a:cubicBezTo>
                                  <a:pt x="621" y="43"/>
                                  <a:pt x="627" y="53"/>
                                  <a:pt x="638" y="59"/>
                                </a:cubicBezTo>
                                <a:close/>
                                <a:moveTo>
                                  <a:pt x="555" y="63"/>
                                </a:moveTo>
                                <a:cubicBezTo>
                                  <a:pt x="569" y="63"/>
                                  <a:pt x="581" y="74"/>
                                  <a:pt x="581" y="89"/>
                                </a:cubicBezTo>
                                <a:cubicBezTo>
                                  <a:pt x="581" y="104"/>
                                  <a:pt x="569" y="116"/>
                                  <a:pt x="555" y="116"/>
                                </a:cubicBezTo>
                                <a:cubicBezTo>
                                  <a:pt x="540" y="116"/>
                                  <a:pt x="528" y="104"/>
                                  <a:pt x="528" y="89"/>
                                </a:cubicBezTo>
                                <a:cubicBezTo>
                                  <a:pt x="528" y="74"/>
                                  <a:pt x="540" y="63"/>
                                  <a:pt x="555" y="63"/>
                                </a:cubicBezTo>
                                <a:close/>
                                <a:moveTo>
                                  <a:pt x="555" y="7"/>
                                </a:moveTo>
                                <a:cubicBezTo>
                                  <a:pt x="568" y="7"/>
                                  <a:pt x="579" y="18"/>
                                  <a:pt x="579" y="31"/>
                                </a:cubicBezTo>
                                <a:cubicBezTo>
                                  <a:pt x="579" y="45"/>
                                  <a:pt x="568" y="56"/>
                                  <a:pt x="555" y="56"/>
                                </a:cubicBezTo>
                                <a:cubicBezTo>
                                  <a:pt x="542" y="56"/>
                                  <a:pt x="531" y="45"/>
                                  <a:pt x="531" y="31"/>
                                </a:cubicBezTo>
                                <a:cubicBezTo>
                                  <a:pt x="531" y="18"/>
                                  <a:pt x="542" y="7"/>
                                  <a:pt x="555" y="7"/>
                                </a:cubicBezTo>
                                <a:moveTo>
                                  <a:pt x="539" y="59"/>
                                </a:moveTo>
                                <a:cubicBezTo>
                                  <a:pt x="526" y="66"/>
                                  <a:pt x="520" y="76"/>
                                  <a:pt x="520" y="89"/>
                                </a:cubicBezTo>
                                <a:cubicBezTo>
                                  <a:pt x="520" y="109"/>
                                  <a:pt x="535" y="123"/>
                                  <a:pt x="555" y="123"/>
                                </a:cubicBezTo>
                                <a:cubicBezTo>
                                  <a:pt x="574" y="123"/>
                                  <a:pt x="590" y="108"/>
                                  <a:pt x="590" y="89"/>
                                </a:cubicBezTo>
                                <a:cubicBezTo>
                                  <a:pt x="590" y="75"/>
                                  <a:pt x="583" y="65"/>
                                  <a:pt x="570" y="59"/>
                                </a:cubicBezTo>
                                <a:cubicBezTo>
                                  <a:pt x="581" y="53"/>
                                  <a:pt x="587" y="43"/>
                                  <a:pt x="587" y="31"/>
                                </a:cubicBezTo>
                                <a:cubicBezTo>
                                  <a:pt x="587" y="13"/>
                                  <a:pt x="573" y="0"/>
                                  <a:pt x="555" y="0"/>
                                </a:cubicBezTo>
                                <a:cubicBezTo>
                                  <a:pt x="537" y="0"/>
                                  <a:pt x="523" y="14"/>
                                  <a:pt x="523" y="32"/>
                                </a:cubicBezTo>
                                <a:cubicBezTo>
                                  <a:pt x="523" y="43"/>
                                  <a:pt x="529" y="53"/>
                                  <a:pt x="539" y="59"/>
                                </a:cubicBezTo>
                                <a:close/>
                                <a:moveTo>
                                  <a:pt x="390" y="114"/>
                                </a:moveTo>
                                <a:cubicBezTo>
                                  <a:pt x="421" y="79"/>
                                  <a:pt x="421" y="79"/>
                                  <a:pt x="421" y="79"/>
                                </a:cubicBezTo>
                                <a:cubicBezTo>
                                  <a:pt x="433" y="67"/>
                                  <a:pt x="433" y="67"/>
                                  <a:pt x="437" y="61"/>
                                </a:cubicBezTo>
                                <a:cubicBezTo>
                                  <a:pt x="444" y="51"/>
                                  <a:pt x="448" y="44"/>
                                  <a:pt x="448" y="35"/>
                                </a:cubicBezTo>
                                <a:cubicBezTo>
                                  <a:pt x="448" y="15"/>
                                  <a:pt x="432" y="0"/>
                                  <a:pt x="412" y="0"/>
                                </a:cubicBezTo>
                                <a:cubicBezTo>
                                  <a:pt x="400" y="0"/>
                                  <a:pt x="387" y="6"/>
                                  <a:pt x="381" y="15"/>
                                </a:cubicBezTo>
                                <a:cubicBezTo>
                                  <a:pt x="377" y="21"/>
                                  <a:pt x="376" y="25"/>
                                  <a:pt x="376" y="35"/>
                                </a:cubicBezTo>
                                <a:cubicBezTo>
                                  <a:pt x="384" y="35"/>
                                  <a:pt x="384" y="35"/>
                                  <a:pt x="384" y="35"/>
                                </a:cubicBezTo>
                                <a:cubicBezTo>
                                  <a:pt x="384" y="28"/>
                                  <a:pt x="385" y="24"/>
                                  <a:pt x="387" y="20"/>
                                </a:cubicBezTo>
                                <a:cubicBezTo>
                                  <a:pt x="392" y="12"/>
                                  <a:pt x="401" y="7"/>
                                  <a:pt x="412" y="7"/>
                                </a:cubicBezTo>
                                <a:cubicBezTo>
                                  <a:pt x="427" y="7"/>
                                  <a:pt x="440" y="19"/>
                                  <a:pt x="440" y="35"/>
                                </a:cubicBezTo>
                                <a:cubicBezTo>
                                  <a:pt x="440" y="45"/>
                                  <a:pt x="434" y="54"/>
                                  <a:pt x="419" y="71"/>
                                </a:cubicBezTo>
                                <a:cubicBezTo>
                                  <a:pt x="373" y="121"/>
                                  <a:pt x="373" y="121"/>
                                  <a:pt x="373" y="121"/>
                                </a:cubicBezTo>
                                <a:cubicBezTo>
                                  <a:pt x="447" y="121"/>
                                  <a:pt x="447" y="121"/>
                                  <a:pt x="447" y="121"/>
                                </a:cubicBezTo>
                                <a:cubicBezTo>
                                  <a:pt x="447" y="114"/>
                                  <a:pt x="447" y="114"/>
                                  <a:pt x="447" y="114"/>
                                </a:cubicBezTo>
                                <a:lnTo>
                                  <a:pt x="390" y="114"/>
                                </a:lnTo>
                                <a:close/>
                                <a:moveTo>
                                  <a:pt x="292" y="114"/>
                                </a:moveTo>
                                <a:cubicBezTo>
                                  <a:pt x="323" y="79"/>
                                  <a:pt x="323" y="79"/>
                                  <a:pt x="323" y="79"/>
                                </a:cubicBezTo>
                                <a:cubicBezTo>
                                  <a:pt x="334" y="67"/>
                                  <a:pt x="334" y="67"/>
                                  <a:pt x="339" y="61"/>
                                </a:cubicBezTo>
                                <a:cubicBezTo>
                                  <a:pt x="346" y="51"/>
                                  <a:pt x="349" y="44"/>
                                  <a:pt x="349" y="35"/>
                                </a:cubicBezTo>
                                <a:cubicBezTo>
                                  <a:pt x="349" y="15"/>
                                  <a:pt x="333" y="0"/>
                                  <a:pt x="313" y="0"/>
                                </a:cubicBezTo>
                                <a:cubicBezTo>
                                  <a:pt x="301" y="0"/>
                                  <a:pt x="289" y="6"/>
                                  <a:pt x="283" y="15"/>
                                </a:cubicBezTo>
                                <a:cubicBezTo>
                                  <a:pt x="279" y="21"/>
                                  <a:pt x="278" y="25"/>
                                  <a:pt x="277" y="35"/>
                                </a:cubicBezTo>
                                <a:cubicBezTo>
                                  <a:pt x="285" y="35"/>
                                  <a:pt x="285" y="35"/>
                                  <a:pt x="285" y="35"/>
                                </a:cubicBezTo>
                                <a:cubicBezTo>
                                  <a:pt x="286" y="28"/>
                                  <a:pt x="286" y="24"/>
                                  <a:pt x="289" y="20"/>
                                </a:cubicBezTo>
                                <a:cubicBezTo>
                                  <a:pt x="294" y="12"/>
                                  <a:pt x="303" y="7"/>
                                  <a:pt x="313" y="7"/>
                                </a:cubicBezTo>
                                <a:cubicBezTo>
                                  <a:pt x="329" y="7"/>
                                  <a:pt x="341" y="19"/>
                                  <a:pt x="341" y="35"/>
                                </a:cubicBezTo>
                                <a:cubicBezTo>
                                  <a:pt x="341" y="45"/>
                                  <a:pt x="336" y="54"/>
                                  <a:pt x="321" y="71"/>
                                </a:cubicBezTo>
                                <a:cubicBezTo>
                                  <a:pt x="275" y="121"/>
                                  <a:pt x="275" y="121"/>
                                  <a:pt x="275" y="121"/>
                                </a:cubicBezTo>
                                <a:cubicBezTo>
                                  <a:pt x="349" y="121"/>
                                  <a:pt x="349" y="121"/>
                                  <a:pt x="349" y="121"/>
                                </a:cubicBezTo>
                                <a:cubicBezTo>
                                  <a:pt x="349" y="114"/>
                                  <a:pt x="349" y="114"/>
                                  <a:pt x="349" y="114"/>
                                </a:cubicBezTo>
                                <a:lnTo>
                                  <a:pt x="292" y="114"/>
                                </a:lnTo>
                                <a:close/>
                                <a:moveTo>
                                  <a:pt x="250" y="9"/>
                                </a:moveTo>
                                <a:cubicBezTo>
                                  <a:pt x="250" y="1"/>
                                  <a:pt x="250" y="1"/>
                                  <a:pt x="250" y="1"/>
                                </a:cubicBezTo>
                                <a:cubicBezTo>
                                  <a:pt x="204" y="1"/>
                                  <a:pt x="204" y="1"/>
                                  <a:pt x="204" y="1"/>
                                </a:cubicBezTo>
                                <a:cubicBezTo>
                                  <a:pt x="189" y="52"/>
                                  <a:pt x="189" y="52"/>
                                  <a:pt x="189" y="52"/>
                                </a:cubicBezTo>
                                <a:cubicBezTo>
                                  <a:pt x="196" y="49"/>
                                  <a:pt x="200" y="47"/>
                                  <a:pt x="207" y="47"/>
                                </a:cubicBezTo>
                                <a:cubicBezTo>
                                  <a:pt x="226" y="47"/>
                                  <a:pt x="242" y="62"/>
                                  <a:pt x="242" y="81"/>
                                </a:cubicBezTo>
                                <a:cubicBezTo>
                                  <a:pt x="242" y="101"/>
                                  <a:pt x="226" y="116"/>
                                  <a:pt x="207" y="116"/>
                                </a:cubicBezTo>
                                <a:cubicBezTo>
                                  <a:pt x="195" y="116"/>
                                  <a:pt x="185" y="110"/>
                                  <a:pt x="178" y="100"/>
                                </a:cubicBezTo>
                                <a:cubicBezTo>
                                  <a:pt x="171" y="103"/>
                                  <a:pt x="171" y="103"/>
                                  <a:pt x="171" y="103"/>
                                </a:cubicBezTo>
                                <a:cubicBezTo>
                                  <a:pt x="179" y="116"/>
                                  <a:pt x="192" y="123"/>
                                  <a:pt x="207" y="123"/>
                                </a:cubicBezTo>
                                <a:cubicBezTo>
                                  <a:pt x="231" y="123"/>
                                  <a:pt x="250" y="105"/>
                                  <a:pt x="250" y="81"/>
                                </a:cubicBezTo>
                                <a:cubicBezTo>
                                  <a:pt x="250" y="58"/>
                                  <a:pt x="232" y="40"/>
                                  <a:pt x="208" y="40"/>
                                </a:cubicBezTo>
                                <a:cubicBezTo>
                                  <a:pt x="205" y="40"/>
                                  <a:pt x="203" y="40"/>
                                  <a:pt x="200" y="41"/>
                                </a:cubicBezTo>
                                <a:cubicBezTo>
                                  <a:pt x="210" y="9"/>
                                  <a:pt x="210" y="9"/>
                                  <a:pt x="210" y="9"/>
                                </a:cubicBezTo>
                                <a:lnTo>
                                  <a:pt x="250" y="9"/>
                                </a:lnTo>
                                <a:close/>
                                <a:moveTo>
                                  <a:pt x="130" y="9"/>
                                </a:moveTo>
                                <a:cubicBezTo>
                                  <a:pt x="130" y="121"/>
                                  <a:pt x="130" y="121"/>
                                  <a:pt x="130" y="121"/>
                                </a:cubicBezTo>
                                <a:cubicBezTo>
                                  <a:pt x="138" y="121"/>
                                  <a:pt x="138" y="121"/>
                                  <a:pt x="138" y="121"/>
                                </a:cubicBezTo>
                                <a:cubicBezTo>
                                  <a:pt x="138" y="1"/>
                                  <a:pt x="138" y="1"/>
                                  <a:pt x="138" y="1"/>
                                </a:cubicBezTo>
                                <a:cubicBezTo>
                                  <a:pt x="115" y="1"/>
                                  <a:pt x="115" y="1"/>
                                  <a:pt x="115" y="1"/>
                                </a:cubicBezTo>
                                <a:cubicBezTo>
                                  <a:pt x="111" y="9"/>
                                  <a:pt x="111" y="9"/>
                                  <a:pt x="111" y="9"/>
                                </a:cubicBezTo>
                                <a:lnTo>
                                  <a:pt x="130" y="9"/>
                                </a:lnTo>
                                <a:close/>
                                <a:moveTo>
                                  <a:pt x="44" y="7"/>
                                </a:moveTo>
                                <a:cubicBezTo>
                                  <a:pt x="64" y="7"/>
                                  <a:pt x="80" y="32"/>
                                  <a:pt x="80" y="61"/>
                                </a:cubicBezTo>
                                <a:cubicBezTo>
                                  <a:pt x="80" y="91"/>
                                  <a:pt x="64" y="116"/>
                                  <a:pt x="44" y="116"/>
                                </a:cubicBezTo>
                                <a:cubicBezTo>
                                  <a:pt x="24" y="116"/>
                                  <a:pt x="8" y="92"/>
                                  <a:pt x="8" y="62"/>
                                </a:cubicBezTo>
                                <a:cubicBezTo>
                                  <a:pt x="8" y="31"/>
                                  <a:pt x="24" y="7"/>
                                  <a:pt x="44" y="7"/>
                                </a:cubicBezTo>
                                <a:moveTo>
                                  <a:pt x="44" y="0"/>
                                </a:moveTo>
                                <a:cubicBezTo>
                                  <a:pt x="20" y="0"/>
                                  <a:pt x="0" y="28"/>
                                  <a:pt x="0" y="62"/>
                                </a:cubicBezTo>
                                <a:cubicBezTo>
                                  <a:pt x="0" y="95"/>
                                  <a:pt x="20" y="123"/>
                                  <a:pt x="44" y="123"/>
                                </a:cubicBezTo>
                                <a:cubicBezTo>
                                  <a:pt x="68" y="123"/>
                                  <a:pt x="87" y="95"/>
                                  <a:pt x="87" y="62"/>
                                </a:cubicBezTo>
                                <a:cubicBezTo>
                                  <a:pt x="87" y="27"/>
                                  <a:pt x="68" y="0"/>
                                  <a:pt x="44" y="0"/>
                                </a:cubicBezTo>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7124243" name="Freeform 126"/>
                        <wps:cNvSpPr>
                          <a:spLocks noEditPoints="1"/>
                        </wps:cNvSpPr>
                        <wps:spPr bwMode="auto">
                          <a:xfrm>
                            <a:off x="541020" y="9782810"/>
                            <a:ext cx="155575" cy="86995"/>
                          </a:xfrm>
                          <a:custGeom>
                            <a:avLst/>
                            <a:gdLst>
                              <a:gd name="T0" fmla="*/ 230 w 245"/>
                              <a:gd name="T1" fmla="*/ 54 h 137"/>
                              <a:gd name="T2" fmla="*/ 216 w 245"/>
                              <a:gd name="T3" fmla="*/ 68 h 137"/>
                              <a:gd name="T4" fmla="*/ 230 w 245"/>
                              <a:gd name="T5" fmla="*/ 82 h 137"/>
                              <a:gd name="T6" fmla="*/ 245 w 245"/>
                              <a:gd name="T7" fmla="*/ 68 h 137"/>
                              <a:gd name="T8" fmla="*/ 230 w 245"/>
                              <a:gd name="T9" fmla="*/ 54 h 137"/>
                              <a:gd name="T10" fmla="*/ 230 w 245"/>
                              <a:gd name="T11" fmla="*/ 109 h 137"/>
                              <a:gd name="T12" fmla="*/ 216 w 245"/>
                              <a:gd name="T13" fmla="*/ 123 h 137"/>
                              <a:gd name="T14" fmla="*/ 230 w 245"/>
                              <a:gd name="T15" fmla="*/ 137 h 137"/>
                              <a:gd name="T16" fmla="*/ 245 w 245"/>
                              <a:gd name="T17" fmla="*/ 123 h 137"/>
                              <a:gd name="T18" fmla="*/ 230 w 245"/>
                              <a:gd name="T19" fmla="*/ 109 h 137"/>
                              <a:gd name="T20" fmla="*/ 197 w 245"/>
                              <a:gd name="T21" fmla="*/ 0 h 137"/>
                              <a:gd name="T22" fmla="*/ 176 w 245"/>
                              <a:gd name="T23" fmla="*/ 0 h 137"/>
                              <a:gd name="T24" fmla="*/ 176 w 245"/>
                              <a:gd name="T25" fmla="*/ 134 h 137"/>
                              <a:gd name="T26" fmla="*/ 197 w 245"/>
                              <a:gd name="T27" fmla="*/ 134 h 137"/>
                              <a:gd name="T28" fmla="*/ 197 w 245"/>
                              <a:gd name="T29" fmla="*/ 0 h 137"/>
                              <a:gd name="T30" fmla="*/ 101 w 245"/>
                              <a:gd name="T31" fmla="*/ 85 h 137"/>
                              <a:gd name="T32" fmla="*/ 120 w 245"/>
                              <a:gd name="T33" fmla="*/ 70 h 137"/>
                              <a:gd name="T34" fmla="*/ 138 w 245"/>
                              <a:gd name="T35" fmla="*/ 85 h 137"/>
                              <a:gd name="T36" fmla="*/ 101 w 245"/>
                              <a:gd name="T37" fmla="*/ 85 h 137"/>
                              <a:gd name="T38" fmla="*/ 159 w 245"/>
                              <a:gd name="T39" fmla="*/ 99 h 137"/>
                              <a:gd name="T40" fmla="*/ 159 w 245"/>
                              <a:gd name="T41" fmla="*/ 96 h 137"/>
                              <a:gd name="T42" fmla="*/ 119 w 245"/>
                              <a:gd name="T43" fmla="*/ 54 h 137"/>
                              <a:gd name="T44" fmla="*/ 78 w 245"/>
                              <a:gd name="T45" fmla="*/ 96 h 137"/>
                              <a:gd name="T46" fmla="*/ 120 w 245"/>
                              <a:gd name="T47" fmla="*/ 137 h 137"/>
                              <a:gd name="T48" fmla="*/ 158 w 245"/>
                              <a:gd name="T49" fmla="*/ 113 h 137"/>
                              <a:gd name="T50" fmla="*/ 138 w 245"/>
                              <a:gd name="T51" fmla="*/ 109 h 137"/>
                              <a:gd name="T52" fmla="*/ 120 w 245"/>
                              <a:gd name="T53" fmla="*/ 120 h 137"/>
                              <a:gd name="T54" fmla="*/ 101 w 245"/>
                              <a:gd name="T55" fmla="*/ 99 h 137"/>
                              <a:gd name="T56" fmla="*/ 159 w 245"/>
                              <a:gd name="T57" fmla="*/ 99 h 137"/>
                              <a:gd name="T58" fmla="*/ 50 w 245"/>
                              <a:gd name="T59" fmla="*/ 134 h 137"/>
                              <a:gd name="T60" fmla="*/ 50 w 245"/>
                              <a:gd name="T61" fmla="*/ 35 h 137"/>
                              <a:gd name="T62" fmla="*/ 77 w 245"/>
                              <a:gd name="T63" fmla="*/ 35 h 137"/>
                              <a:gd name="T64" fmla="*/ 77 w 245"/>
                              <a:gd name="T65" fmla="*/ 14 h 137"/>
                              <a:gd name="T66" fmla="*/ 0 w 245"/>
                              <a:gd name="T67" fmla="*/ 14 h 137"/>
                              <a:gd name="T68" fmla="*/ 0 w 245"/>
                              <a:gd name="T69" fmla="*/ 35 h 137"/>
                              <a:gd name="T70" fmla="*/ 27 w 245"/>
                              <a:gd name="T71" fmla="*/ 35 h 137"/>
                              <a:gd name="T72" fmla="*/ 27 w 245"/>
                              <a:gd name="T73" fmla="*/ 134 h 137"/>
                              <a:gd name="T74" fmla="*/ 50 w 245"/>
                              <a:gd name="T75" fmla="*/ 134 h 1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45" h="137">
                                <a:moveTo>
                                  <a:pt x="230" y="54"/>
                                </a:moveTo>
                                <a:cubicBezTo>
                                  <a:pt x="223" y="54"/>
                                  <a:pt x="216" y="60"/>
                                  <a:pt x="216" y="68"/>
                                </a:cubicBezTo>
                                <a:cubicBezTo>
                                  <a:pt x="216" y="76"/>
                                  <a:pt x="223" y="82"/>
                                  <a:pt x="230" y="82"/>
                                </a:cubicBezTo>
                                <a:cubicBezTo>
                                  <a:pt x="238" y="82"/>
                                  <a:pt x="245" y="76"/>
                                  <a:pt x="245" y="68"/>
                                </a:cubicBezTo>
                                <a:cubicBezTo>
                                  <a:pt x="245" y="60"/>
                                  <a:pt x="238" y="54"/>
                                  <a:pt x="230" y="54"/>
                                </a:cubicBezTo>
                                <a:moveTo>
                                  <a:pt x="230" y="109"/>
                                </a:moveTo>
                                <a:cubicBezTo>
                                  <a:pt x="223" y="109"/>
                                  <a:pt x="216" y="115"/>
                                  <a:pt x="216" y="123"/>
                                </a:cubicBezTo>
                                <a:cubicBezTo>
                                  <a:pt x="216" y="130"/>
                                  <a:pt x="223" y="137"/>
                                  <a:pt x="230" y="137"/>
                                </a:cubicBezTo>
                                <a:cubicBezTo>
                                  <a:pt x="238" y="137"/>
                                  <a:pt x="245" y="130"/>
                                  <a:pt x="245" y="123"/>
                                </a:cubicBezTo>
                                <a:cubicBezTo>
                                  <a:pt x="245" y="115"/>
                                  <a:pt x="238" y="109"/>
                                  <a:pt x="230" y="109"/>
                                </a:cubicBezTo>
                                <a:moveTo>
                                  <a:pt x="197" y="0"/>
                                </a:moveTo>
                                <a:cubicBezTo>
                                  <a:pt x="176" y="0"/>
                                  <a:pt x="176" y="0"/>
                                  <a:pt x="176" y="0"/>
                                </a:cubicBezTo>
                                <a:cubicBezTo>
                                  <a:pt x="176" y="134"/>
                                  <a:pt x="176" y="134"/>
                                  <a:pt x="176" y="134"/>
                                </a:cubicBezTo>
                                <a:cubicBezTo>
                                  <a:pt x="197" y="134"/>
                                  <a:pt x="197" y="134"/>
                                  <a:pt x="197" y="134"/>
                                </a:cubicBezTo>
                                <a:lnTo>
                                  <a:pt x="197" y="0"/>
                                </a:lnTo>
                                <a:close/>
                                <a:moveTo>
                                  <a:pt x="101" y="85"/>
                                </a:moveTo>
                                <a:cubicBezTo>
                                  <a:pt x="103" y="75"/>
                                  <a:pt x="110" y="70"/>
                                  <a:pt x="120" y="70"/>
                                </a:cubicBezTo>
                                <a:cubicBezTo>
                                  <a:pt x="129" y="70"/>
                                  <a:pt x="136" y="75"/>
                                  <a:pt x="138" y="85"/>
                                </a:cubicBezTo>
                                <a:lnTo>
                                  <a:pt x="101" y="85"/>
                                </a:lnTo>
                                <a:close/>
                                <a:moveTo>
                                  <a:pt x="159" y="99"/>
                                </a:moveTo>
                                <a:cubicBezTo>
                                  <a:pt x="159" y="96"/>
                                  <a:pt x="159" y="96"/>
                                  <a:pt x="159" y="96"/>
                                </a:cubicBezTo>
                                <a:cubicBezTo>
                                  <a:pt x="159" y="70"/>
                                  <a:pt x="144" y="54"/>
                                  <a:pt x="119" y="54"/>
                                </a:cubicBezTo>
                                <a:cubicBezTo>
                                  <a:pt x="94" y="54"/>
                                  <a:pt x="78" y="70"/>
                                  <a:pt x="78" y="96"/>
                                </a:cubicBezTo>
                                <a:cubicBezTo>
                                  <a:pt x="78" y="121"/>
                                  <a:pt x="95" y="137"/>
                                  <a:pt x="120" y="137"/>
                                </a:cubicBezTo>
                                <a:cubicBezTo>
                                  <a:pt x="139" y="137"/>
                                  <a:pt x="152" y="129"/>
                                  <a:pt x="158" y="113"/>
                                </a:cubicBezTo>
                                <a:cubicBezTo>
                                  <a:pt x="138" y="109"/>
                                  <a:pt x="138" y="109"/>
                                  <a:pt x="138" y="109"/>
                                </a:cubicBezTo>
                                <a:cubicBezTo>
                                  <a:pt x="133" y="117"/>
                                  <a:pt x="128" y="120"/>
                                  <a:pt x="120" y="120"/>
                                </a:cubicBezTo>
                                <a:cubicBezTo>
                                  <a:pt x="108" y="120"/>
                                  <a:pt x="101" y="113"/>
                                  <a:pt x="101" y="99"/>
                                </a:cubicBezTo>
                                <a:lnTo>
                                  <a:pt x="159" y="99"/>
                                </a:lnTo>
                                <a:close/>
                                <a:moveTo>
                                  <a:pt x="50" y="134"/>
                                </a:moveTo>
                                <a:cubicBezTo>
                                  <a:pt x="50" y="35"/>
                                  <a:pt x="50" y="35"/>
                                  <a:pt x="50" y="35"/>
                                </a:cubicBezTo>
                                <a:cubicBezTo>
                                  <a:pt x="77" y="35"/>
                                  <a:pt x="77" y="35"/>
                                  <a:pt x="77" y="35"/>
                                </a:cubicBezTo>
                                <a:cubicBezTo>
                                  <a:pt x="77" y="14"/>
                                  <a:pt x="77" y="14"/>
                                  <a:pt x="77" y="14"/>
                                </a:cubicBezTo>
                                <a:cubicBezTo>
                                  <a:pt x="0" y="14"/>
                                  <a:pt x="0" y="14"/>
                                  <a:pt x="0" y="14"/>
                                </a:cubicBezTo>
                                <a:cubicBezTo>
                                  <a:pt x="0" y="35"/>
                                  <a:pt x="0" y="35"/>
                                  <a:pt x="0" y="35"/>
                                </a:cubicBezTo>
                                <a:cubicBezTo>
                                  <a:pt x="27" y="35"/>
                                  <a:pt x="27" y="35"/>
                                  <a:pt x="27" y="35"/>
                                </a:cubicBezTo>
                                <a:cubicBezTo>
                                  <a:pt x="27" y="134"/>
                                  <a:pt x="27" y="134"/>
                                  <a:pt x="27" y="134"/>
                                </a:cubicBezTo>
                                <a:lnTo>
                                  <a:pt x="50" y="134"/>
                                </a:lnTo>
                                <a:close/>
                              </a:path>
                            </a:pathLst>
                          </a:custGeom>
                          <a:solidFill>
                            <a:srgbClr val="C499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22707" name="Freeform 127"/>
                        <wps:cNvSpPr>
                          <a:spLocks noEditPoints="1"/>
                        </wps:cNvSpPr>
                        <wps:spPr bwMode="auto">
                          <a:xfrm>
                            <a:off x="541020" y="9617710"/>
                            <a:ext cx="3479800" cy="111760"/>
                          </a:xfrm>
                          <a:custGeom>
                            <a:avLst/>
                            <a:gdLst>
                              <a:gd name="T0" fmla="*/ 5344 w 5480"/>
                              <a:gd name="T1" fmla="*/ 22 h 176"/>
                              <a:gd name="T2" fmla="*/ 5290 w 5480"/>
                              <a:gd name="T3" fmla="*/ 22 h 176"/>
                              <a:gd name="T4" fmla="*/ 5116 w 5480"/>
                              <a:gd name="T5" fmla="*/ 13 h 176"/>
                              <a:gd name="T6" fmla="*/ 5046 w 5480"/>
                              <a:gd name="T7" fmla="*/ 138 h 176"/>
                              <a:gd name="T8" fmla="*/ 4889 w 5480"/>
                              <a:gd name="T9" fmla="*/ 14 h 176"/>
                              <a:gd name="T10" fmla="*/ 4704 w 5480"/>
                              <a:gd name="T11" fmla="*/ 98 h 176"/>
                              <a:gd name="T12" fmla="*/ 4689 w 5480"/>
                              <a:gd name="T13" fmla="*/ 66 h 176"/>
                              <a:gd name="T14" fmla="*/ 4641 w 5480"/>
                              <a:gd name="T15" fmla="*/ 61 h 176"/>
                              <a:gd name="T16" fmla="*/ 4608 w 5480"/>
                              <a:gd name="T17" fmla="*/ 134 h 176"/>
                              <a:gd name="T18" fmla="*/ 4513 w 5480"/>
                              <a:gd name="T19" fmla="*/ 130 h 176"/>
                              <a:gd name="T20" fmla="*/ 4414 w 5480"/>
                              <a:gd name="T21" fmla="*/ 134 h 176"/>
                              <a:gd name="T22" fmla="*/ 4414 w 5480"/>
                              <a:gd name="T23" fmla="*/ 61 h 176"/>
                              <a:gd name="T24" fmla="*/ 4283 w 5480"/>
                              <a:gd name="T25" fmla="*/ 98 h 176"/>
                              <a:gd name="T26" fmla="*/ 4241 w 5480"/>
                              <a:gd name="T27" fmla="*/ 66 h 176"/>
                              <a:gd name="T28" fmla="*/ 4179 w 5480"/>
                              <a:gd name="T29" fmla="*/ 70 h 176"/>
                              <a:gd name="T30" fmla="*/ 4096 w 5480"/>
                              <a:gd name="T31" fmla="*/ 134 h 176"/>
                              <a:gd name="T32" fmla="*/ 3957 w 5480"/>
                              <a:gd name="T33" fmla="*/ 161 h 176"/>
                              <a:gd name="T34" fmla="*/ 3929 w 5480"/>
                              <a:gd name="T35" fmla="*/ 70 h 176"/>
                              <a:gd name="T36" fmla="*/ 3786 w 5480"/>
                              <a:gd name="T37" fmla="*/ 130 h 176"/>
                              <a:gd name="T38" fmla="*/ 3733 w 5480"/>
                              <a:gd name="T39" fmla="*/ 126 h 176"/>
                              <a:gd name="T40" fmla="*/ 3641 w 5480"/>
                              <a:gd name="T41" fmla="*/ 88 h 176"/>
                              <a:gd name="T42" fmla="*/ 3572 w 5480"/>
                              <a:gd name="T43" fmla="*/ 37 h 176"/>
                              <a:gd name="T44" fmla="*/ 3516 w 5480"/>
                              <a:gd name="T45" fmla="*/ 127 h 176"/>
                              <a:gd name="T46" fmla="*/ 3367 w 5480"/>
                              <a:gd name="T47" fmla="*/ 59 h 176"/>
                              <a:gd name="T48" fmla="*/ 3284 w 5480"/>
                              <a:gd name="T49" fmla="*/ 136 h 176"/>
                              <a:gd name="T50" fmla="*/ 3178 w 5480"/>
                              <a:gd name="T51" fmla="*/ 134 h 176"/>
                              <a:gd name="T52" fmla="*/ 3178 w 5480"/>
                              <a:gd name="T53" fmla="*/ 61 h 176"/>
                              <a:gd name="T54" fmla="*/ 3095 w 5480"/>
                              <a:gd name="T55" fmla="*/ 99 h 176"/>
                              <a:gd name="T56" fmla="*/ 2982 w 5480"/>
                              <a:gd name="T57" fmla="*/ 88 h 176"/>
                              <a:gd name="T58" fmla="*/ 2848 w 5480"/>
                              <a:gd name="T59" fmla="*/ 61 h 176"/>
                              <a:gd name="T60" fmla="*/ 2768 w 5480"/>
                              <a:gd name="T61" fmla="*/ 134 h 176"/>
                              <a:gd name="T62" fmla="*/ 2731 w 5480"/>
                              <a:gd name="T63" fmla="*/ 30 h 176"/>
                              <a:gd name="T64" fmla="*/ 2582 w 5480"/>
                              <a:gd name="T65" fmla="*/ 139 h 176"/>
                              <a:gd name="T66" fmla="*/ 2424 w 5480"/>
                              <a:gd name="T67" fmla="*/ 92 h 176"/>
                              <a:gd name="T68" fmla="*/ 2336 w 5480"/>
                              <a:gd name="T69" fmla="*/ 22 h 176"/>
                              <a:gd name="T70" fmla="*/ 2232 w 5480"/>
                              <a:gd name="T71" fmla="*/ 123 h 176"/>
                              <a:gd name="T72" fmla="*/ 2119 w 5480"/>
                              <a:gd name="T73" fmla="*/ 57 h 176"/>
                              <a:gd name="T74" fmla="*/ 2061 w 5480"/>
                              <a:gd name="T75" fmla="*/ 94 h 176"/>
                              <a:gd name="T76" fmla="*/ 1916 w 5480"/>
                              <a:gd name="T77" fmla="*/ 85 h 176"/>
                              <a:gd name="T78" fmla="*/ 1915 w 5480"/>
                              <a:gd name="T79" fmla="*/ 99 h 176"/>
                              <a:gd name="T80" fmla="*/ 1854 w 5480"/>
                              <a:gd name="T81" fmla="*/ 124 h 176"/>
                              <a:gd name="T82" fmla="*/ 1726 w 5480"/>
                              <a:gd name="T83" fmla="*/ 54 h 176"/>
                              <a:gd name="T84" fmla="*/ 1675 w 5480"/>
                              <a:gd name="T85" fmla="*/ 132 h 176"/>
                              <a:gd name="T86" fmla="*/ 1581 w 5480"/>
                              <a:gd name="T87" fmla="*/ 134 h 176"/>
                              <a:gd name="T88" fmla="*/ 1334 w 5480"/>
                              <a:gd name="T89" fmla="*/ 80 h 176"/>
                              <a:gd name="T90" fmla="*/ 1405 w 5480"/>
                              <a:gd name="T91" fmla="*/ 54 h 176"/>
                              <a:gd name="T92" fmla="*/ 1267 w 5480"/>
                              <a:gd name="T93" fmla="*/ 67 h 176"/>
                              <a:gd name="T94" fmla="*/ 1133 w 5480"/>
                              <a:gd name="T95" fmla="*/ 94 h 176"/>
                              <a:gd name="T96" fmla="*/ 1098 w 5480"/>
                              <a:gd name="T97" fmla="*/ 75 h 176"/>
                              <a:gd name="T98" fmla="*/ 1029 w 5480"/>
                              <a:gd name="T99" fmla="*/ 10 h 176"/>
                              <a:gd name="T100" fmla="*/ 873 w 5480"/>
                              <a:gd name="T101" fmla="*/ 137 h 176"/>
                              <a:gd name="T102" fmla="*/ 726 w 5480"/>
                              <a:gd name="T103" fmla="*/ 123 h 176"/>
                              <a:gd name="T104" fmla="*/ 650 w 5480"/>
                              <a:gd name="T105" fmla="*/ 97 h 176"/>
                              <a:gd name="T106" fmla="*/ 567 w 5480"/>
                              <a:gd name="T107" fmla="*/ 74 h 176"/>
                              <a:gd name="T108" fmla="*/ 485 w 5480"/>
                              <a:gd name="T109" fmla="*/ 57 h 176"/>
                              <a:gd name="T110" fmla="*/ 441 w 5480"/>
                              <a:gd name="T111" fmla="*/ 68 h 176"/>
                              <a:gd name="T112" fmla="*/ 393 w 5480"/>
                              <a:gd name="T113" fmla="*/ 24 h 176"/>
                              <a:gd name="T114" fmla="*/ 221 w 5480"/>
                              <a:gd name="T115" fmla="*/ 54 h 176"/>
                              <a:gd name="T116" fmla="*/ 127 w 5480"/>
                              <a:gd name="T117" fmla="*/ 73 h 176"/>
                              <a:gd name="T118" fmla="*/ 77 w 5480"/>
                              <a:gd name="T119" fmla="*/ 35 h 1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5480" h="176">
                                <a:moveTo>
                                  <a:pt x="5449" y="22"/>
                                </a:moveTo>
                                <a:cubicBezTo>
                                  <a:pt x="5480" y="22"/>
                                  <a:pt x="5480" y="22"/>
                                  <a:pt x="5480" y="22"/>
                                </a:cubicBezTo>
                                <a:cubicBezTo>
                                  <a:pt x="5480" y="14"/>
                                  <a:pt x="5480" y="14"/>
                                  <a:pt x="5480" y="14"/>
                                </a:cubicBezTo>
                                <a:cubicBezTo>
                                  <a:pt x="5410" y="14"/>
                                  <a:pt x="5410" y="14"/>
                                  <a:pt x="5410" y="14"/>
                                </a:cubicBezTo>
                                <a:cubicBezTo>
                                  <a:pt x="5410" y="22"/>
                                  <a:pt x="5410" y="22"/>
                                  <a:pt x="5410" y="22"/>
                                </a:cubicBezTo>
                                <a:cubicBezTo>
                                  <a:pt x="5441" y="22"/>
                                  <a:pt x="5441" y="22"/>
                                  <a:pt x="5441" y="22"/>
                                </a:cubicBezTo>
                                <a:cubicBezTo>
                                  <a:pt x="5441" y="134"/>
                                  <a:pt x="5441" y="134"/>
                                  <a:pt x="5441" y="134"/>
                                </a:cubicBezTo>
                                <a:cubicBezTo>
                                  <a:pt x="5449" y="134"/>
                                  <a:pt x="5449" y="134"/>
                                  <a:pt x="5449" y="134"/>
                                </a:cubicBezTo>
                                <a:lnTo>
                                  <a:pt x="5449" y="22"/>
                                </a:lnTo>
                                <a:close/>
                                <a:moveTo>
                                  <a:pt x="5328" y="127"/>
                                </a:moveTo>
                                <a:cubicBezTo>
                                  <a:pt x="5328" y="22"/>
                                  <a:pt x="5328" y="22"/>
                                  <a:pt x="5328" y="22"/>
                                </a:cubicBezTo>
                                <a:cubicBezTo>
                                  <a:pt x="5344" y="22"/>
                                  <a:pt x="5344" y="22"/>
                                  <a:pt x="5344" y="22"/>
                                </a:cubicBezTo>
                                <a:cubicBezTo>
                                  <a:pt x="5375" y="22"/>
                                  <a:pt x="5398" y="43"/>
                                  <a:pt x="5398" y="75"/>
                                </a:cubicBezTo>
                                <a:cubicBezTo>
                                  <a:pt x="5398" y="105"/>
                                  <a:pt x="5375" y="127"/>
                                  <a:pt x="5344" y="127"/>
                                </a:cubicBezTo>
                                <a:lnTo>
                                  <a:pt x="5328" y="127"/>
                                </a:lnTo>
                                <a:close/>
                                <a:moveTo>
                                  <a:pt x="5320" y="134"/>
                                </a:moveTo>
                                <a:cubicBezTo>
                                  <a:pt x="5344" y="134"/>
                                  <a:pt x="5344" y="134"/>
                                  <a:pt x="5344" y="134"/>
                                </a:cubicBezTo>
                                <a:cubicBezTo>
                                  <a:pt x="5363" y="134"/>
                                  <a:pt x="5377" y="129"/>
                                  <a:pt x="5388" y="118"/>
                                </a:cubicBezTo>
                                <a:cubicBezTo>
                                  <a:pt x="5399" y="107"/>
                                  <a:pt x="5406" y="91"/>
                                  <a:pt x="5406" y="75"/>
                                </a:cubicBezTo>
                                <a:cubicBezTo>
                                  <a:pt x="5406" y="58"/>
                                  <a:pt x="5400" y="42"/>
                                  <a:pt x="5388" y="31"/>
                                </a:cubicBezTo>
                                <a:cubicBezTo>
                                  <a:pt x="5377" y="20"/>
                                  <a:pt x="5363" y="14"/>
                                  <a:pt x="5344" y="14"/>
                                </a:cubicBezTo>
                                <a:cubicBezTo>
                                  <a:pt x="5320" y="14"/>
                                  <a:pt x="5320" y="14"/>
                                  <a:pt x="5320" y="14"/>
                                </a:cubicBezTo>
                                <a:lnTo>
                                  <a:pt x="5320" y="134"/>
                                </a:lnTo>
                                <a:close/>
                                <a:moveTo>
                                  <a:pt x="5290" y="22"/>
                                </a:moveTo>
                                <a:cubicBezTo>
                                  <a:pt x="5212" y="131"/>
                                  <a:pt x="5212" y="131"/>
                                  <a:pt x="5212" y="131"/>
                                </a:cubicBezTo>
                                <a:cubicBezTo>
                                  <a:pt x="5218" y="136"/>
                                  <a:pt x="5218" y="136"/>
                                  <a:pt x="5218" y="136"/>
                                </a:cubicBezTo>
                                <a:cubicBezTo>
                                  <a:pt x="5304" y="14"/>
                                  <a:pt x="5304" y="14"/>
                                  <a:pt x="5304" y="14"/>
                                </a:cubicBezTo>
                                <a:cubicBezTo>
                                  <a:pt x="5217" y="14"/>
                                  <a:pt x="5217" y="14"/>
                                  <a:pt x="5217" y="14"/>
                                </a:cubicBezTo>
                                <a:cubicBezTo>
                                  <a:pt x="5217" y="22"/>
                                  <a:pt x="5217" y="22"/>
                                  <a:pt x="5217" y="22"/>
                                </a:cubicBezTo>
                                <a:lnTo>
                                  <a:pt x="5290" y="22"/>
                                </a:lnTo>
                                <a:close/>
                                <a:moveTo>
                                  <a:pt x="5111" y="59"/>
                                </a:moveTo>
                                <a:cubicBezTo>
                                  <a:pt x="5131" y="59"/>
                                  <a:pt x="5146" y="75"/>
                                  <a:pt x="5146" y="94"/>
                                </a:cubicBezTo>
                                <a:cubicBezTo>
                                  <a:pt x="5146" y="113"/>
                                  <a:pt x="5131" y="129"/>
                                  <a:pt x="5111" y="129"/>
                                </a:cubicBezTo>
                                <a:cubicBezTo>
                                  <a:pt x="5092" y="129"/>
                                  <a:pt x="5077" y="113"/>
                                  <a:pt x="5077" y="94"/>
                                </a:cubicBezTo>
                                <a:cubicBezTo>
                                  <a:pt x="5077" y="75"/>
                                  <a:pt x="5092" y="59"/>
                                  <a:pt x="5111" y="59"/>
                                </a:cubicBezTo>
                                <a:moveTo>
                                  <a:pt x="5116" y="13"/>
                                </a:moveTo>
                                <a:cubicBezTo>
                                  <a:pt x="5076" y="69"/>
                                  <a:pt x="5076" y="69"/>
                                  <a:pt x="5076" y="69"/>
                                </a:cubicBezTo>
                                <a:cubicBezTo>
                                  <a:pt x="5071" y="76"/>
                                  <a:pt x="5069" y="85"/>
                                  <a:pt x="5069" y="94"/>
                                </a:cubicBezTo>
                                <a:cubicBezTo>
                                  <a:pt x="5069" y="117"/>
                                  <a:pt x="5088" y="136"/>
                                  <a:pt x="5111" y="136"/>
                                </a:cubicBezTo>
                                <a:cubicBezTo>
                                  <a:pt x="5135" y="136"/>
                                  <a:pt x="5154" y="117"/>
                                  <a:pt x="5154" y="94"/>
                                </a:cubicBezTo>
                                <a:cubicBezTo>
                                  <a:pt x="5154" y="71"/>
                                  <a:pt x="5135" y="52"/>
                                  <a:pt x="5112" y="52"/>
                                </a:cubicBezTo>
                                <a:cubicBezTo>
                                  <a:pt x="5106" y="52"/>
                                  <a:pt x="5103" y="53"/>
                                  <a:pt x="5096" y="55"/>
                                </a:cubicBezTo>
                                <a:cubicBezTo>
                                  <a:pt x="5122" y="17"/>
                                  <a:pt x="5122" y="17"/>
                                  <a:pt x="5122" y="17"/>
                                </a:cubicBezTo>
                                <a:lnTo>
                                  <a:pt x="5116" y="13"/>
                                </a:lnTo>
                                <a:close/>
                                <a:moveTo>
                                  <a:pt x="4938" y="134"/>
                                </a:moveTo>
                                <a:cubicBezTo>
                                  <a:pt x="4945" y="134"/>
                                  <a:pt x="4945" y="134"/>
                                  <a:pt x="4945" y="134"/>
                                </a:cubicBezTo>
                                <a:cubicBezTo>
                                  <a:pt x="4945" y="32"/>
                                  <a:pt x="4945" y="32"/>
                                  <a:pt x="4945" y="32"/>
                                </a:cubicBezTo>
                                <a:cubicBezTo>
                                  <a:pt x="5046" y="138"/>
                                  <a:pt x="5046" y="138"/>
                                  <a:pt x="5046" y="138"/>
                                </a:cubicBezTo>
                                <a:cubicBezTo>
                                  <a:pt x="5046" y="14"/>
                                  <a:pt x="5046" y="14"/>
                                  <a:pt x="5046" y="14"/>
                                </a:cubicBezTo>
                                <a:cubicBezTo>
                                  <a:pt x="5038" y="14"/>
                                  <a:pt x="5038" y="14"/>
                                  <a:pt x="5038" y="14"/>
                                </a:cubicBezTo>
                                <a:cubicBezTo>
                                  <a:pt x="5038" y="119"/>
                                  <a:pt x="5038" y="119"/>
                                  <a:pt x="5038" y="119"/>
                                </a:cubicBezTo>
                                <a:cubicBezTo>
                                  <a:pt x="4938" y="13"/>
                                  <a:pt x="4938" y="13"/>
                                  <a:pt x="4938" y="13"/>
                                </a:cubicBezTo>
                                <a:lnTo>
                                  <a:pt x="4938" y="134"/>
                                </a:lnTo>
                                <a:close/>
                                <a:moveTo>
                                  <a:pt x="4889" y="14"/>
                                </a:moveTo>
                                <a:cubicBezTo>
                                  <a:pt x="4881" y="14"/>
                                  <a:pt x="4881" y="14"/>
                                  <a:pt x="4881" y="14"/>
                                </a:cubicBezTo>
                                <a:cubicBezTo>
                                  <a:pt x="4881" y="134"/>
                                  <a:pt x="4881" y="134"/>
                                  <a:pt x="4881" y="134"/>
                                </a:cubicBezTo>
                                <a:cubicBezTo>
                                  <a:pt x="4919" y="134"/>
                                  <a:pt x="4919" y="134"/>
                                  <a:pt x="4919" y="134"/>
                                </a:cubicBezTo>
                                <a:cubicBezTo>
                                  <a:pt x="4919" y="127"/>
                                  <a:pt x="4919" y="127"/>
                                  <a:pt x="4919" y="127"/>
                                </a:cubicBezTo>
                                <a:cubicBezTo>
                                  <a:pt x="4889" y="127"/>
                                  <a:pt x="4889" y="127"/>
                                  <a:pt x="4889" y="127"/>
                                </a:cubicBezTo>
                                <a:lnTo>
                                  <a:pt x="4889" y="14"/>
                                </a:lnTo>
                                <a:close/>
                                <a:moveTo>
                                  <a:pt x="4801" y="123"/>
                                </a:moveTo>
                                <a:cubicBezTo>
                                  <a:pt x="4790" y="159"/>
                                  <a:pt x="4790" y="159"/>
                                  <a:pt x="4790" y="159"/>
                                </a:cubicBezTo>
                                <a:cubicBezTo>
                                  <a:pt x="4795" y="161"/>
                                  <a:pt x="4795" y="161"/>
                                  <a:pt x="4795" y="161"/>
                                </a:cubicBezTo>
                                <a:cubicBezTo>
                                  <a:pt x="4808" y="125"/>
                                  <a:pt x="4808" y="125"/>
                                  <a:pt x="4808" y="125"/>
                                </a:cubicBezTo>
                                <a:lnTo>
                                  <a:pt x="4801" y="123"/>
                                </a:lnTo>
                                <a:close/>
                                <a:moveTo>
                                  <a:pt x="4713" y="92"/>
                                </a:moveTo>
                                <a:cubicBezTo>
                                  <a:pt x="4715" y="77"/>
                                  <a:pt x="4726" y="66"/>
                                  <a:pt x="4740" y="66"/>
                                </a:cubicBezTo>
                                <a:cubicBezTo>
                                  <a:pt x="4753" y="66"/>
                                  <a:pt x="4764" y="76"/>
                                  <a:pt x="4767" y="92"/>
                                </a:cubicBezTo>
                                <a:lnTo>
                                  <a:pt x="4713" y="92"/>
                                </a:lnTo>
                                <a:close/>
                                <a:moveTo>
                                  <a:pt x="4775" y="99"/>
                                </a:moveTo>
                                <a:cubicBezTo>
                                  <a:pt x="4775" y="75"/>
                                  <a:pt x="4761" y="59"/>
                                  <a:pt x="4740" y="59"/>
                                </a:cubicBezTo>
                                <a:cubicBezTo>
                                  <a:pt x="4720" y="59"/>
                                  <a:pt x="4704" y="76"/>
                                  <a:pt x="4704" y="98"/>
                                </a:cubicBezTo>
                                <a:cubicBezTo>
                                  <a:pt x="4704" y="120"/>
                                  <a:pt x="4719" y="136"/>
                                  <a:pt x="4740" y="136"/>
                                </a:cubicBezTo>
                                <a:cubicBezTo>
                                  <a:pt x="4754" y="136"/>
                                  <a:pt x="4765" y="130"/>
                                  <a:pt x="4773" y="116"/>
                                </a:cubicBezTo>
                                <a:cubicBezTo>
                                  <a:pt x="4767" y="113"/>
                                  <a:pt x="4767" y="113"/>
                                  <a:pt x="4767" y="113"/>
                                </a:cubicBezTo>
                                <a:cubicBezTo>
                                  <a:pt x="4760" y="125"/>
                                  <a:pt x="4752" y="130"/>
                                  <a:pt x="4741" y="130"/>
                                </a:cubicBezTo>
                                <a:cubicBezTo>
                                  <a:pt x="4724" y="130"/>
                                  <a:pt x="4713" y="118"/>
                                  <a:pt x="4712" y="99"/>
                                </a:cubicBezTo>
                                <a:lnTo>
                                  <a:pt x="4775" y="99"/>
                                </a:lnTo>
                                <a:close/>
                                <a:moveTo>
                                  <a:pt x="4667" y="61"/>
                                </a:moveTo>
                                <a:cubicBezTo>
                                  <a:pt x="4667" y="134"/>
                                  <a:pt x="4667" y="134"/>
                                  <a:pt x="4667" y="134"/>
                                </a:cubicBezTo>
                                <a:cubicBezTo>
                                  <a:pt x="4674" y="134"/>
                                  <a:pt x="4674" y="134"/>
                                  <a:pt x="4674" y="134"/>
                                </a:cubicBezTo>
                                <a:cubicBezTo>
                                  <a:pt x="4674" y="95"/>
                                  <a:pt x="4674" y="95"/>
                                  <a:pt x="4674" y="95"/>
                                </a:cubicBezTo>
                                <a:cubicBezTo>
                                  <a:pt x="4674" y="83"/>
                                  <a:pt x="4675" y="79"/>
                                  <a:pt x="4676" y="75"/>
                                </a:cubicBezTo>
                                <a:cubicBezTo>
                                  <a:pt x="4679" y="70"/>
                                  <a:pt x="4684" y="66"/>
                                  <a:pt x="4689" y="66"/>
                                </a:cubicBezTo>
                                <a:cubicBezTo>
                                  <a:pt x="4691" y="66"/>
                                  <a:pt x="4692" y="66"/>
                                  <a:pt x="4694" y="67"/>
                                </a:cubicBezTo>
                                <a:cubicBezTo>
                                  <a:pt x="4698" y="61"/>
                                  <a:pt x="4698" y="61"/>
                                  <a:pt x="4698" y="61"/>
                                </a:cubicBezTo>
                                <a:cubicBezTo>
                                  <a:pt x="4695" y="60"/>
                                  <a:pt x="4693" y="59"/>
                                  <a:pt x="4690" y="59"/>
                                </a:cubicBezTo>
                                <a:cubicBezTo>
                                  <a:pt x="4683" y="59"/>
                                  <a:pt x="4678" y="63"/>
                                  <a:pt x="4674" y="71"/>
                                </a:cubicBezTo>
                                <a:cubicBezTo>
                                  <a:pt x="4674" y="61"/>
                                  <a:pt x="4674" y="61"/>
                                  <a:pt x="4674" y="61"/>
                                </a:cubicBezTo>
                                <a:lnTo>
                                  <a:pt x="4667" y="61"/>
                                </a:lnTo>
                                <a:close/>
                                <a:moveTo>
                                  <a:pt x="4638" y="30"/>
                                </a:moveTo>
                                <a:cubicBezTo>
                                  <a:pt x="4634" y="30"/>
                                  <a:pt x="4631" y="33"/>
                                  <a:pt x="4631" y="37"/>
                                </a:cubicBezTo>
                                <a:cubicBezTo>
                                  <a:pt x="4631" y="40"/>
                                  <a:pt x="4634" y="43"/>
                                  <a:pt x="4638" y="43"/>
                                </a:cubicBezTo>
                                <a:cubicBezTo>
                                  <a:pt x="4641" y="43"/>
                                  <a:pt x="4644" y="40"/>
                                  <a:pt x="4644" y="37"/>
                                </a:cubicBezTo>
                                <a:cubicBezTo>
                                  <a:pt x="4644" y="33"/>
                                  <a:pt x="4641" y="30"/>
                                  <a:pt x="4638" y="30"/>
                                </a:cubicBezTo>
                                <a:moveTo>
                                  <a:pt x="4641" y="61"/>
                                </a:moveTo>
                                <a:cubicBezTo>
                                  <a:pt x="4634" y="61"/>
                                  <a:pt x="4634" y="61"/>
                                  <a:pt x="4634" y="61"/>
                                </a:cubicBezTo>
                                <a:cubicBezTo>
                                  <a:pt x="4634" y="134"/>
                                  <a:pt x="4634" y="134"/>
                                  <a:pt x="4634" y="134"/>
                                </a:cubicBezTo>
                                <a:cubicBezTo>
                                  <a:pt x="4641" y="134"/>
                                  <a:pt x="4641" y="134"/>
                                  <a:pt x="4641" y="134"/>
                                </a:cubicBezTo>
                                <a:lnTo>
                                  <a:pt x="4641" y="61"/>
                                </a:lnTo>
                                <a:close/>
                                <a:moveTo>
                                  <a:pt x="4555" y="3"/>
                                </a:moveTo>
                                <a:cubicBezTo>
                                  <a:pt x="4555" y="134"/>
                                  <a:pt x="4555" y="134"/>
                                  <a:pt x="4555" y="134"/>
                                </a:cubicBezTo>
                                <a:cubicBezTo>
                                  <a:pt x="4562" y="134"/>
                                  <a:pt x="4562" y="134"/>
                                  <a:pt x="4562" y="134"/>
                                </a:cubicBezTo>
                                <a:cubicBezTo>
                                  <a:pt x="4562" y="96"/>
                                  <a:pt x="4562" y="96"/>
                                  <a:pt x="4562" y="96"/>
                                </a:cubicBezTo>
                                <a:cubicBezTo>
                                  <a:pt x="4562" y="76"/>
                                  <a:pt x="4569" y="66"/>
                                  <a:pt x="4584" y="66"/>
                                </a:cubicBezTo>
                                <a:cubicBezTo>
                                  <a:pt x="4596" y="66"/>
                                  <a:pt x="4601" y="72"/>
                                  <a:pt x="4601" y="88"/>
                                </a:cubicBezTo>
                                <a:cubicBezTo>
                                  <a:pt x="4601" y="134"/>
                                  <a:pt x="4601" y="134"/>
                                  <a:pt x="4601" y="134"/>
                                </a:cubicBezTo>
                                <a:cubicBezTo>
                                  <a:pt x="4608" y="134"/>
                                  <a:pt x="4608" y="134"/>
                                  <a:pt x="4608" y="134"/>
                                </a:cubicBezTo>
                                <a:cubicBezTo>
                                  <a:pt x="4608" y="88"/>
                                  <a:pt x="4608" y="88"/>
                                  <a:pt x="4608" y="88"/>
                                </a:cubicBezTo>
                                <a:cubicBezTo>
                                  <a:pt x="4608" y="79"/>
                                  <a:pt x="4607" y="74"/>
                                  <a:pt x="4605" y="70"/>
                                </a:cubicBezTo>
                                <a:cubicBezTo>
                                  <a:pt x="4601" y="63"/>
                                  <a:pt x="4593" y="59"/>
                                  <a:pt x="4584" y="59"/>
                                </a:cubicBezTo>
                                <a:cubicBezTo>
                                  <a:pt x="4574" y="59"/>
                                  <a:pt x="4568" y="63"/>
                                  <a:pt x="4562" y="73"/>
                                </a:cubicBezTo>
                                <a:cubicBezTo>
                                  <a:pt x="4562" y="3"/>
                                  <a:pt x="4562" y="3"/>
                                  <a:pt x="4562" y="3"/>
                                </a:cubicBezTo>
                                <a:lnTo>
                                  <a:pt x="4555" y="3"/>
                                </a:lnTo>
                                <a:close/>
                                <a:moveTo>
                                  <a:pt x="4532" y="71"/>
                                </a:moveTo>
                                <a:cubicBezTo>
                                  <a:pt x="4528" y="64"/>
                                  <a:pt x="4521" y="59"/>
                                  <a:pt x="4513" y="59"/>
                                </a:cubicBezTo>
                                <a:cubicBezTo>
                                  <a:pt x="4502" y="59"/>
                                  <a:pt x="4493" y="67"/>
                                  <a:pt x="4493" y="78"/>
                                </a:cubicBezTo>
                                <a:cubicBezTo>
                                  <a:pt x="4493" y="87"/>
                                  <a:pt x="4499" y="93"/>
                                  <a:pt x="4515" y="98"/>
                                </a:cubicBezTo>
                                <a:cubicBezTo>
                                  <a:pt x="4526" y="102"/>
                                  <a:pt x="4529" y="106"/>
                                  <a:pt x="4529" y="113"/>
                                </a:cubicBezTo>
                                <a:cubicBezTo>
                                  <a:pt x="4529" y="123"/>
                                  <a:pt x="4522" y="130"/>
                                  <a:pt x="4513" y="130"/>
                                </a:cubicBezTo>
                                <a:cubicBezTo>
                                  <a:pt x="4504" y="130"/>
                                  <a:pt x="4498" y="125"/>
                                  <a:pt x="4494" y="115"/>
                                </a:cubicBezTo>
                                <a:cubicBezTo>
                                  <a:pt x="4487" y="117"/>
                                  <a:pt x="4487" y="117"/>
                                  <a:pt x="4487" y="117"/>
                                </a:cubicBezTo>
                                <a:cubicBezTo>
                                  <a:pt x="4491" y="129"/>
                                  <a:pt x="4500" y="136"/>
                                  <a:pt x="4513" y="136"/>
                                </a:cubicBezTo>
                                <a:cubicBezTo>
                                  <a:pt x="4526" y="136"/>
                                  <a:pt x="4536" y="127"/>
                                  <a:pt x="4536" y="114"/>
                                </a:cubicBezTo>
                                <a:cubicBezTo>
                                  <a:pt x="4536" y="107"/>
                                  <a:pt x="4534" y="101"/>
                                  <a:pt x="4529" y="98"/>
                                </a:cubicBezTo>
                                <a:cubicBezTo>
                                  <a:pt x="4526" y="95"/>
                                  <a:pt x="4524" y="94"/>
                                  <a:pt x="4515" y="91"/>
                                </a:cubicBezTo>
                                <a:cubicBezTo>
                                  <a:pt x="4504" y="87"/>
                                  <a:pt x="4501" y="84"/>
                                  <a:pt x="4501" y="78"/>
                                </a:cubicBezTo>
                                <a:cubicBezTo>
                                  <a:pt x="4501" y="72"/>
                                  <a:pt x="4506" y="66"/>
                                  <a:pt x="4513" y="66"/>
                                </a:cubicBezTo>
                                <a:cubicBezTo>
                                  <a:pt x="4519" y="66"/>
                                  <a:pt x="4523" y="69"/>
                                  <a:pt x="4526" y="75"/>
                                </a:cubicBezTo>
                                <a:lnTo>
                                  <a:pt x="4532" y="71"/>
                                </a:lnTo>
                                <a:close/>
                                <a:moveTo>
                                  <a:pt x="4414" y="61"/>
                                </a:moveTo>
                                <a:cubicBezTo>
                                  <a:pt x="4414" y="134"/>
                                  <a:pt x="4414" y="134"/>
                                  <a:pt x="4414" y="134"/>
                                </a:cubicBezTo>
                                <a:cubicBezTo>
                                  <a:pt x="4421" y="134"/>
                                  <a:pt x="4421" y="134"/>
                                  <a:pt x="4421" y="134"/>
                                </a:cubicBezTo>
                                <a:cubicBezTo>
                                  <a:pt x="4421" y="96"/>
                                  <a:pt x="4421" y="96"/>
                                  <a:pt x="4421" y="96"/>
                                </a:cubicBezTo>
                                <a:cubicBezTo>
                                  <a:pt x="4421" y="76"/>
                                  <a:pt x="4428" y="66"/>
                                  <a:pt x="4443" y="66"/>
                                </a:cubicBezTo>
                                <a:cubicBezTo>
                                  <a:pt x="4455" y="66"/>
                                  <a:pt x="4460" y="72"/>
                                  <a:pt x="4460" y="88"/>
                                </a:cubicBezTo>
                                <a:cubicBezTo>
                                  <a:pt x="4460" y="134"/>
                                  <a:pt x="4460" y="134"/>
                                  <a:pt x="4460" y="134"/>
                                </a:cubicBezTo>
                                <a:cubicBezTo>
                                  <a:pt x="4467" y="134"/>
                                  <a:pt x="4467" y="134"/>
                                  <a:pt x="4467" y="134"/>
                                </a:cubicBezTo>
                                <a:cubicBezTo>
                                  <a:pt x="4467" y="88"/>
                                  <a:pt x="4467" y="88"/>
                                  <a:pt x="4467" y="88"/>
                                </a:cubicBezTo>
                                <a:cubicBezTo>
                                  <a:pt x="4467" y="79"/>
                                  <a:pt x="4466" y="74"/>
                                  <a:pt x="4464" y="70"/>
                                </a:cubicBezTo>
                                <a:cubicBezTo>
                                  <a:pt x="4460" y="63"/>
                                  <a:pt x="4452" y="59"/>
                                  <a:pt x="4443" y="59"/>
                                </a:cubicBezTo>
                                <a:cubicBezTo>
                                  <a:pt x="4434" y="59"/>
                                  <a:pt x="4427" y="63"/>
                                  <a:pt x="4421" y="73"/>
                                </a:cubicBezTo>
                                <a:cubicBezTo>
                                  <a:pt x="4421" y="61"/>
                                  <a:pt x="4421" y="61"/>
                                  <a:pt x="4421" y="61"/>
                                </a:cubicBezTo>
                                <a:lnTo>
                                  <a:pt x="4414" y="61"/>
                                </a:lnTo>
                                <a:close/>
                                <a:moveTo>
                                  <a:pt x="4388" y="3"/>
                                </a:moveTo>
                                <a:cubicBezTo>
                                  <a:pt x="4381" y="3"/>
                                  <a:pt x="4381" y="3"/>
                                  <a:pt x="4381" y="3"/>
                                </a:cubicBezTo>
                                <a:cubicBezTo>
                                  <a:pt x="4381" y="134"/>
                                  <a:pt x="4381" y="134"/>
                                  <a:pt x="4381" y="134"/>
                                </a:cubicBezTo>
                                <a:cubicBezTo>
                                  <a:pt x="4388" y="134"/>
                                  <a:pt x="4388" y="134"/>
                                  <a:pt x="4388" y="134"/>
                                </a:cubicBezTo>
                                <a:lnTo>
                                  <a:pt x="4388" y="3"/>
                                </a:lnTo>
                                <a:close/>
                                <a:moveTo>
                                  <a:pt x="4321" y="66"/>
                                </a:moveTo>
                                <a:cubicBezTo>
                                  <a:pt x="4339" y="66"/>
                                  <a:pt x="4353" y="80"/>
                                  <a:pt x="4353" y="98"/>
                                </a:cubicBezTo>
                                <a:cubicBezTo>
                                  <a:pt x="4353" y="116"/>
                                  <a:pt x="4339" y="130"/>
                                  <a:pt x="4321" y="130"/>
                                </a:cubicBezTo>
                                <a:cubicBezTo>
                                  <a:pt x="4304" y="130"/>
                                  <a:pt x="4291" y="116"/>
                                  <a:pt x="4291" y="98"/>
                                </a:cubicBezTo>
                                <a:cubicBezTo>
                                  <a:pt x="4291" y="80"/>
                                  <a:pt x="4304" y="66"/>
                                  <a:pt x="4321" y="66"/>
                                </a:cubicBezTo>
                                <a:moveTo>
                                  <a:pt x="4321" y="59"/>
                                </a:moveTo>
                                <a:cubicBezTo>
                                  <a:pt x="4300" y="59"/>
                                  <a:pt x="4283" y="77"/>
                                  <a:pt x="4283" y="98"/>
                                </a:cubicBezTo>
                                <a:cubicBezTo>
                                  <a:pt x="4283" y="119"/>
                                  <a:pt x="4300" y="136"/>
                                  <a:pt x="4321" y="136"/>
                                </a:cubicBezTo>
                                <a:cubicBezTo>
                                  <a:pt x="4343" y="136"/>
                                  <a:pt x="4360" y="120"/>
                                  <a:pt x="4360" y="98"/>
                                </a:cubicBezTo>
                                <a:cubicBezTo>
                                  <a:pt x="4360" y="76"/>
                                  <a:pt x="4343" y="59"/>
                                  <a:pt x="4321" y="59"/>
                                </a:cubicBezTo>
                                <a:moveTo>
                                  <a:pt x="4267" y="69"/>
                                </a:moveTo>
                                <a:cubicBezTo>
                                  <a:pt x="4259" y="62"/>
                                  <a:pt x="4252" y="59"/>
                                  <a:pt x="4242" y="59"/>
                                </a:cubicBezTo>
                                <a:cubicBezTo>
                                  <a:pt x="4220" y="59"/>
                                  <a:pt x="4204" y="76"/>
                                  <a:pt x="4204" y="98"/>
                                </a:cubicBezTo>
                                <a:cubicBezTo>
                                  <a:pt x="4204" y="120"/>
                                  <a:pt x="4220" y="136"/>
                                  <a:pt x="4242" y="136"/>
                                </a:cubicBezTo>
                                <a:cubicBezTo>
                                  <a:pt x="4252" y="136"/>
                                  <a:pt x="4260" y="133"/>
                                  <a:pt x="4268" y="126"/>
                                </a:cubicBezTo>
                                <a:cubicBezTo>
                                  <a:pt x="4268" y="116"/>
                                  <a:pt x="4268" y="116"/>
                                  <a:pt x="4268" y="116"/>
                                </a:cubicBezTo>
                                <a:cubicBezTo>
                                  <a:pt x="4260" y="125"/>
                                  <a:pt x="4252" y="130"/>
                                  <a:pt x="4242" y="130"/>
                                </a:cubicBezTo>
                                <a:cubicBezTo>
                                  <a:pt x="4225" y="130"/>
                                  <a:pt x="4211" y="116"/>
                                  <a:pt x="4211" y="98"/>
                                </a:cubicBezTo>
                                <a:cubicBezTo>
                                  <a:pt x="4211" y="80"/>
                                  <a:pt x="4225" y="66"/>
                                  <a:pt x="4241" y="66"/>
                                </a:cubicBezTo>
                                <a:cubicBezTo>
                                  <a:pt x="4251" y="66"/>
                                  <a:pt x="4259" y="69"/>
                                  <a:pt x="4267" y="78"/>
                                </a:cubicBezTo>
                                <a:lnTo>
                                  <a:pt x="4267" y="69"/>
                                </a:lnTo>
                                <a:close/>
                                <a:moveTo>
                                  <a:pt x="4129" y="61"/>
                                </a:moveTo>
                                <a:cubicBezTo>
                                  <a:pt x="4129" y="134"/>
                                  <a:pt x="4129" y="134"/>
                                  <a:pt x="4129" y="134"/>
                                </a:cubicBezTo>
                                <a:cubicBezTo>
                                  <a:pt x="4137" y="134"/>
                                  <a:pt x="4137" y="134"/>
                                  <a:pt x="4137" y="134"/>
                                </a:cubicBezTo>
                                <a:cubicBezTo>
                                  <a:pt x="4137" y="96"/>
                                  <a:pt x="4137" y="96"/>
                                  <a:pt x="4137" y="96"/>
                                </a:cubicBezTo>
                                <a:cubicBezTo>
                                  <a:pt x="4137" y="76"/>
                                  <a:pt x="4144" y="66"/>
                                  <a:pt x="4158" y="66"/>
                                </a:cubicBezTo>
                                <a:cubicBezTo>
                                  <a:pt x="4171" y="66"/>
                                  <a:pt x="4176" y="72"/>
                                  <a:pt x="4176" y="88"/>
                                </a:cubicBezTo>
                                <a:cubicBezTo>
                                  <a:pt x="4176" y="134"/>
                                  <a:pt x="4176" y="134"/>
                                  <a:pt x="4176" y="134"/>
                                </a:cubicBezTo>
                                <a:cubicBezTo>
                                  <a:pt x="4183" y="134"/>
                                  <a:pt x="4183" y="134"/>
                                  <a:pt x="4183" y="134"/>
                                </a:cubicBezTo>
                                <a:cubicBezTo>
                                  <a:pt x="4183" y="88"/>
                                  <a:pt x="4183" y="88"/>
                                  <a:pt x="4183" y="88"/>
                                </a:cubicBezTo>
                                <a:cubicBezTo>
                                  <a:pt x="4183" y="79"/>
                                  <a:pt x="4182" y="74"/>
                                  <a:pt x="4179" y="70"/>
                                </a:cubicBezTo>
                                <a:cubicBezTo>
                                  <a:pt x="4175" y="63"/>
                                  <a:pt x="4168" y="59"/>
                                  <a:pt x="4159" y="59"/>
                                </a:cubicBezTo>
                                <a:cubicBezTo>
                                  <a:pt x="4149" y="59"/>
                                  <a:pt x="4143" y="63"/>
                                  <a:pt x="4137" y="73"/>
                                </a:cubicBezTo>
                                <a:cubicBezTo>
                                  <a:pt x="4137" y="61"/>
                                  <a:pt x="4137" y="61"/>
                                  <a:pt x="4137" y="61"/>
                                </a:cubicBezTo>
                                <a:lnTo>
                                  <a:pt x="4129" y="61"/>
                                </a:lnTo>
                                <a:close/>
                                <a:moveTo>
                                  <a:pt x="4100" y="30"/>
                                </a:moveTo>
                                <a:cubicBezTo>
                                  <a:pt x="4096" y="30"/>
                                  <a:pt x="4094" y="33"/>
                                  <a:pt x="4094" y="37"/>
                                </a:cubicBezTo>
                                <a:cubicBezTo>
                                  <a:pt x="4094" y="40"/>
                                  <a:pt x="4096" y="43"/>
                                  <a:pt x="4100" y="43"/>
                                </a:cubicBezTo>
                                <a:cubicBezTo>
                                  <a:pt x="4104" y="43"/>
                                  <a:pt x="4107" y="40"/>
                                  <a:pt x="4107" y="37"/>
                                </a:cubicBezTo>
                                <a:cubicBezTo>
                                  <a:pt x="4107" y="33"/>
                                  <a:pt x="4104" y="30"/>
                                  <a:pt x="4100" y="30"/>
                                </a:cubicBezTo>
                                <a:moveTo>
                                  <a:pt x="4104" y="61"/>
                                </a:moveTo>
                                <a:cubicBezTo>
                                  <a:pt x="4096" y="61"/>
                                  <a:pt x="4096" y="61"/>
                                  <a:pt x="4096" y="61"/>
                                </a:cubicBezTo>
                                <a:cubicBezTo>
                                  <a:pt x="4096" y="134"/>
                                  <a:pt x="4096" y="134"/>
                                  <a:pt x="4096" y="134"/>
                                </a:cubicBezTo>
                                <a:cubicBezTo>
                                  <a:pt x="4104" y="134"/>
                                  <a:pt x="4104" y="134"/>
                                  <a:pt x="4104" y="134"/>
                                </a:cubicBezTo>
                                <a:lnTo>
                                  <a:pt x="4104" y="61"/>
                                </a:lnTo>
                                <a:close/>
                                <a:moveTo>
                                  <a:pt x="4051" y="14"/>
                                </a:moveTo>
                                <a:cubicBezTo>
                                  <a:pt x="4043" y="14"/>
                                  <a:pt x="4043" y="14"/>
                                  <a:pt x="4043" y="14"/>
                                </a:cubicBezTo>
                                <a:cubicBezTo>
                                  <a:pt x="4043" y="134"/>
                                  <a:pt x="4043" y="134"/>
                                  <a:pt x="4043" y="134"/>
                                </a:cubicBezTo>
                                <a:cubicBezTo>
                                  <a:pt x="4081" y="134"/>
                                  <a:pt x="4081" y="134"/>
                                  <a:pt x="4081" y="134"/>
                                </a:cubicBezTo>
                                <a:cubicBezTo>
                                  <a:pt x="4081" y="127"/>
                                  <a:pt x="4081" y="127"/>
                                  <a:pt x="4081" y="127"/>
                                </a:cubicBezTo>
                                <a:cubicBezTo>
                                  <a:pt x="4051" y="127"/>
                                  <a:pt x="4051" y="127"/>
                                  <a:pt x="4051" y="127"/>
                                </a:cubicBezTo>
                                <a:lnTo>
                                  <a:pt x="4051" y="14"/>
                                </a:lnTo>
                                <a:close/>
                                <a:moveTo>
                                  <a:pt x="3963" y="123"/>
                                </a:moveTo>
                                <a:cubicBezTo>
                                  <a:pt x="3952" y="159"/>
                                  <a:pt x="3952" y="159"/>
                                  <a:pt x="3952" y="159"/>
                                </a:cubicBezTo>
                                <a:cubicBezTo>
                                  <a:pt x="3957" y="161"/>
                                  <a:pt x="3957" y="161"/>
                                  <a:pt x="3957" y="161"/>
                                </a:cubicBezTo>
                                <a:cubicBezTo>
                                  <a:pt x="3970" y="125"/>
                                  <a:pt x="3970" y="125"/>
                                  <a:pt x="3970" y="125"/>
                                </a:cubicBezTo>
                                <a:lnTo>
                                  <a:pt x="3963" y="123"/>
                                </a:lnTo>
                                <a:close/>
                                <a:moveTo>
                                  <a:pt x="3879" y="61"/>
                                </a:moveTo>
                                <a:cubicBezTo>
                                  <a:pt x="3879" y="134"/>
                                  <a:pt x="3879" y="134"/>
                                  <a:pt x="3879" y="134"/>
                                </a:cubicBezTo>
                                <a:cubicBezTo>
                                  <a:pt x="3886" y="134"/>
                                  <a:pt x="3886" y="134"/>
                                  <a:pt x="3886" y="134"/>
                                </a:cubicBezTo>
                                <a:cubicBezTo>
                                  <a:pt x="3886" y="96"/>
                                  <a:pt x="3886" y="96"/>
                                  <a:pt x="3886" y="96"/>
                                </a:cubicBezTo>
                                <a:cubicBezTo>
                                  <a:pt x="3886" y="76"/>
                                  <a:pt x="3893" y="66"/>
                                  <a:pt x="3908" y="66"/>
                                </a:cubicBezTo>
                                <a:cubicBezTo>
                                  <a:pt x="3920" y="66"/>
                                  <a:pt x="3925" y="72"/>
                                  <a:pt x="3925" y="88"/>
                                </a:cubicBezTo>
                                <a:cubicBezTo>
                                  <a:pt x="3925" y="134"/>
                                  <a:pt x="3925" y="134"/>
                                  <a:pt x="3925" y="134"/>
                                </a:cubicBezTo>
                                <a:cubicBezTo>
                                  <a:pt x="3932" y="134"/>
                                  <a:pt x="3932" y="134"/>
                                  <a:pt x="3932" y="134"/>
                                </a:cubicBezTo>
                                <a:cubicBezTo>
                                  <a:pt x="3932" y="88"/>
                                  <a:pt x="3932" y="88"/>
                                  <a:pt x="3932" y="88"/>
                                </a:cubicBezTo>
                                <a:cubicBezTo>
                                  <a:pt x="3932" y="79"/>
                                  <a:pt x="3931" y="74"/>
                                  <a:pt x="3929" y="70"/>
                                </a:cubicBezTo>
                                <a:cubicBezTo>
                                  <a:pt x="3925" y="63"/>
                                  <a:pt x="3917" y="59"/>
                                  <a:pt x="3909" y="59"/>
                                </a:cubicBezTo>
                                <a:cubicBezTo>
                                  <a:pt x="3899" y="59"/>
                                  <a:pt x="3892" y="63"/>
                                  <a:pt x="3886" y="73"/>
                                </a:cubicBezTo>
                                <a:cubicBezTo>
                                  <a:pt x="3886" y="61"/>
                                  <a:pt x="3886" y="61"/>
                                  <a:pt x="3886" y="61"/>
                                </a:cubicBezTo>
                                <a:lnTo>
                                  <a:pt x="3879" y="61"/>
                                </a:lnTo>
                                <a:close/>
                                <a:moveTo>
                                  <a:pt x="3853" y="3"/>
                                </a:moveTo>
                                <a:cubicBezTo>
                                  <a:pt x="3846" y="3"/>
                                  <a:pt x="3846" y="3"/>
                                  <a:pt x="3846" y="3"/>
                                </a:cubicBezTo>
                                <a:cubicBezTo>
                                  <a:pt x="3846" y="134"/>
                                  <a:pt x="3846" y="134"/>
                                  <a:pt x="3846" y="134"/>
                                </a:cubicBezTo>
                                <a:cubicBezTo>
                                  <a:pt x="3853" y="134"/>
                                  <a:pt x="3853" y="134"/>
                                  <a:pt x="3853" y="134"/>
                                </a:cubicBezTo>
                                <a:lnTo>
                                  <a:pt x="3853" y="3"/>
                                </a:lnTo>
                                <a:close/>
                                <a:moveTo>
                                  <a:pt x="3786" y="66"/>
                                </a:moveTo>
                                <a:cubicBezTo>
                                  <a:pt x="3804" y="66"/>
                                  <a:pt x="3818" y="80"/>
                                  <a:pt x="3818" y="98"/>
                                </a:cubicBezTo>
                                <a:cubicBezTo>
                                  <a:pt x="3818" y="116"/>
                                  <a:pt x="3804" y="130"/>
                                  <a:pt x="3786" y="130"/>
                                </a:cubicBezTo>
                                <a:cubicBezTo>
                                  <a:pt x="3769" y="130"/>
                                  <a:pt x="3756" y="116"/>
                                  <a:pt x="3756" y="98"/>
                                </a:cubicBezTo>
                                <a:cubicBezTo>
                                  <a:pt x="3756" y="80"/>
                                  <a:pt x="3769" y="66"/>
                                  <a:pt x="3786" y="66"/>
                                </a:cubicBezTo>
                                <a:moveTo>
                                  <a:pt x="3786" y="59"/>
                                </a:moveTo>
                                <a:cubicBezTo>
                                  <a:pt x="3765" y="59"/>
                                  <a:pt x="3748" y="77"/>
                                  <a:pt x="3748" y="98"/>
                                </a:cubicBezTo>
                                <a:cubicBezTo>
                                  <a:pt x="3748" y="119"/>
                                  <a:pt x="3765" y="136"/>
                                  <a:pt x="3786" y="136"/>
                                </a:cubicBezTo>
                                <a:cubicBezTo>
                                  <a:pt x="3808" y="136"/>
                                  <a:pt x="3825" y="120"/>
                                  <a:pt x="3825" y="98"/>
                                </a:cubicBezTo>
                                <a:cubicBezTo>
                                  <a:pt x="3825" y="76"/>
                                  <a:pt x="3808" y="59"/>
                                  <a:pt x="3786" y="59"/>
                                </a:cubicBezTo>
                                <a:moveTo>
                                  <a:pt x="3732" y="69"/>
                                </a:moveTo>
                                <a:cubicBezTo>
                                  <a:pt x="3724" y="62"/>
                                  <a:pt x="3717" y="59"/>
                                  <a:pt x="3707" y="59"/>
                                </a:cubicBezTo>
                                <a:cubicBezTo>
                                  <a:pt x="3685" y="59"/>
                                  <a:pt x="3669" y="76"/>
                                  <a:pt x="3669" y="98"/>
                                </a:cubicBezTo>
                                <a:cubicBezTo>
                                  <a:pt x="3669" y="120"/>
                                  <a:pt x="3685" y="136"/>
                                  <a:pt x="3707" y="136"/>
                                </a:cubicBezTo>
                                <a:cubicBezTo>
                                  <a:pt x="3717" y="136"/>
                                  <a:pt x="3725" y="133"/>
                                  <a:pt x="3733" y="126"/>
                                </a:cubicBezTo>
                                <a:cubicBezTo>
                                  <a:pt x="3733" y="116"/>
                                  <a:pt x="3733" y="116"/>
                                  <a:pt x="3733" y="116"/>
                                </a:cubicBezTo>
                                <a:cubicBezTo>
                                  <a:pt x="3725" y="125"/>
                                  <a:pt x="3717" y="130"/>
                                  <a:pt x="3707" y="130"/>
                                </a:cubicBezTo>
                                <a:cubicBezTo>
                                  <a:pt x="3690" y="130"/>
                                  <a:pt x="3676" y="116"/>
                                  <a:pt x="3676" y="98"/>
                                </a:cubicBezTo>
                                <a:cubicBezTo>
                                  <a:pt x="3676" y="80"/>
                                  <a:pt x="3690" y="66"/>
                                  <a:pt x="3707" y="66"/>
                                </a:cubicBezTo>
                                <a:cubicBezTo>
                                  <a:pt x="3716" y="66"/>
                                  <a:pt x="3724" y="69"/>
                                  <a:pt x="3732" y="78"/>
                                </a:cubicBezTo>
                                <a:lnTo>
                                  <a:pt x="3732" y="69"/>
                                </a:lnTo>
                                <a:close/>
                                <a:moveTo>
                                  <a:pt x="3594" y="61"/>
                                </a:moveTo>
                                <a:cubicBezTo>
                                  <a:pt x="3594" y="134"/>
                                  <a:pt x="3594" y="134"/>
                                  <a:pt x="3594" y="134"/>
                                </a:cubicBezTo>
                                <a:cubicBezTo>
                                  <a:pt x="3602" y="134"/>
                                  <a:pt x="3602" y="134"/>
                                  <a:pt x="3602" y="134"/>
                                </a:cubicBezTo>
                                <a:cubicBezTo>
                                  <a:pt x="3602" y="96"/>
                                  <a:pt x="3602" y="96"/>
                                  <a:pt x="3602" y="96"/>
                                </a:cubicBezTo>
                                <a:cubicBezTo>
                                  <a:pt x="3602" y="76"/>
                                  <a:pt x="3609" y="66"/>
                                  <a:pt x="3623" y="66"/>
                                </a:cubicBezTo>
                                <a:cubicBezTo>
                                  <a:pt x="3636" y="66"/>
                                  <a:pt x="3641" y="72"/>
                                  <a:pt x="3641" y="88"/>
                                </a:cubicBezTo>
                                <a:cubicBezTo>
                                  <a:pt x="3641" y="134"/>
                                  <a:pt x="3641" y="134"/>
                                  <a:pt x="3641" y="134"/>
                                </a:cubicBezTo>
                                <a:cubicBezTo>
                                  <a:pt x="3648" y="134"/>
                                  <a:pt x="3648" y="134"/>
                                  <a:pt x="3648" y="134"/>
                                </a:cubicBezTo>
                                <a:cubicBezTo>
                                  <a:pt x="3648" y="88"/>
                                  <a:pt x="3648" y="88"/>
                                  <a:pt x="3648" y="88"/>
                                </a:cubicBezTo>
                                <a:cubicBezTo>
                                  <a:pt x="3648" y="79"/>
                                  <a:pt x="3647" y="74"/>
                                  <a:pt x="3644" y="70"/>
                                </a:cubicBezTo>
                                <a:cubicBezTo>
                                  <a:pt x="3641" y="63"/>
                                  <a:pt x="3633" y="59"/>
                                  <a:pt x="3624" y="59"/>
                                </a:cubicBezTo>
                                <a:cubicBezTo>
                                  <a:pt x="3614" y="59"/>
                                  <a:pt x="3608" y="63"/>
                                  <a:pt x="3602" y="73"/>
                                </a:cubicBezTo>
                                <a:cubicBezTo>
                                  <a:pt x="3602" y="61"/>
                                  <a:pt x="3602" y="61"/>
                                  <a:pt x="3602" y="61"/>
                                </a:cubicBezTo>
                                <a:lnTo>
                                  <a:pt x="3594" y="61"/>
                                </a:lnTo>
                                <a:close/>
                                <a:moveTo>
                                  <a:pt x="3565" y="30"/>
                                </a:moveTo>
                                <a:cubicBezTo>
                                  <a:pt x="3561" y="30"/>
                                  <a:pt x="3559" y="33"/>
                                  <a:pt x="3559" y="37"/>
                                </a:cubicBezTo>
                                <a:cubicBezTo>
                                  <a:pt x="3559" y="40"/>
                                  <a:pt x="3561" y="43"/>
                                  <a:pt x="3565" y="43"/>
                                </a:cubicBezTo>
                                <a:cubicBezTo>
                                  <a:pt x="3569" y="43"/>
                                  <a:pt x="3572" y="40"/>
                                  <a:pt x="3572" y="37"/>
                                </a:cubicBezTo>
                                <a:cubicBezTo>
                                  <a:pt x="3572" y="33"/>
                                  <a:pt x="3569" y="30"/>
                                  <a:pt x="3565" y="30"/>
                                </a:cubicBezTo>
                                <a:moveTo>
                                  <a:pt x="3569" y="61"/>
                                </a:moveTo>
                                <a:cubicBezTo>
                                  <a:pt x="3561" y="61"/>
                                  <a:pt x="3561" y="61"/>
                                  <a:pt x="3561" y="61"/>
                                </a:cubicBezTo>
                                <a:cubicBezTo>
                                  <a:pt x="3561" y="134"/>
                                  <a:pt x="3561" y="134"/>
                                  <a:pt x="3561" y="134"/>
                                </a:cubicBezTo>
                                <a:cubicBezTo>
                                  <a:pt x="3569" y="134"/>
                                  <a:pt x="3569" y="134"/>
                                  <a:pt x="3569" y="134"/>
                                </a:cubicBezTo>
                                <a:lnTo>
                                  <a:pt x="3569" y="61"/>
                                </a:lnTo>
                                <a:close/>
                                <a:moveTo>
                                  <a:pt x="3516" y="14"/>
                                </a:moveTo>
                                <a:cubicBezTo>
                                  <a:pt x="3508" y="14"/>
                                  <a:pt x="3508" y="14"/>
                                  <a:pt x="3508" y="14"/>
                                </a:cubicBezTo>
                                <a:cubicBezTo>
                                  <a:pt x="3508" y="134"/>
                                  <a:pt x="3508" y="134"/>
                                  <a:pt x="3508" y="134"/>
                                </a:cubicBezTo>
                                <a:cubicBezTo>
                                  <a:pt x="3546" y="134"/>
                                  <a:pt x="3546" y="134"/>
                                  <a:pt x="3546" y="134"/>
                                </a:cubicBezTo>
                                <a:cubicBezTo>
                                  <a:pt x="3546" y="127"/>
                                  <a:pt x="3546" y="127"/>
                                  <a:pt x="3546" y="127"/>
                                </a:cubicBezTo>
                                <a:cubicBezTo>
                                  <a:pt x="3516" y="127"/>
                                  <a:pt x="3516" y="127"/>
                                  <a:pt x="3516" y="127"/>
                                </a:cubicBezTo>
                                <a:lnTo>
                                  <a:pt x="3516" y="14"/>
                                </a:lnTo>
                                <a:close/>
                                <a:moveTo>
                                  <a:pt x="3428" y="123"/>
                                </a:moveTo>
                                <a:cubicBezTo>
                                  <a:pt x="3417" y="159"/>
                                  <a:pt x="3417" y="159"/>
                                  <a:pt x="3417" y="159"/>
                                </a:cubicBezTo>
                                <a:cubicBezTo>
                                  <a:pt x="3422" y="161"/>
                                  <a:pt x="3422" y="161"/>
                                  <a:pt x="3422" y="161"/>
                                </a:cubicBezTo>
                                <a:cubicBezTo>
                                  <a:pt x="3435" y="125"/>
                                  <a:pt x="3435" y="125"/>
                                  <a:pt x="3435" y="125"/>
                                </a:cubicBezTo>
                                <a:lnTo>
                                  <a:pt x="3428" y="123"/>
                                </a:lnTo>
                                <a:close/>
                                <a:moveTo>
                                  <a:pt x="3340" y="92"/>
                                </a:moveTo>
                                <a:cubicBezTo>
                                  <a:pt x="3342" y="77"/>
                                  <a:pt x="3353" y="66"/>
                                  <a:pt x="3367" y="66"/>
                                </a:cubicBezTo>
                                <a:cubicBezTo>
                                  <a:pt x="3381" y="66"/>
                                  <a:pt x="3391" y="76"/>
                                  <a:pt x="3394" y="92"/>
                                </a:cubicBezTo>
                                <a:lnTo>
                                  <a:pt x="3340" y="92"/>
                                </a:lnTo>
                                <a:close/>
                                <a:moveTo>
                                  <a:pt x="3402" y="99"/>
                                </a:moveTo>
                                <a:cubicBezTo>
                                  <a:pt x="3402" y="75"/>
                                  <a:pt x="3388" y="59"/>
                                  <a:pt x="3367" y="59"/>
                                </a:cubicBezTo>
                                <a:cubicBezTo>
                                  <a:pt x="3347" y="59"/>
                                  <a:pt x="3331" y="76"/>
                                  <a:pt x="3331" y="98"/>
                                </a:cubicBezTo>
                                <a:cubicBezTo>
                                  <a:pt x="3331" y="120"/>
                                  <a:pt x="3347" y="136"/>
                                  <a:pt x="3367" y="136"/>
                                </a:cubicBezTo>
                                <a:cubicBezTo>
                                  <a:pt x="3382" y="136"/>
                                  <a:pt x="3392" y="130"/>
                                  <a:pt x="3400" y="116"/>
                                </a:cubicBezTo>
                                <a:cubicBezTo>
                                  <a:pt x="3394" y="113"/>
                                  <a:pt x="3394" y="113"/>
                                  <a:pt x="3394" y="113"/>
                                </a:cubicBezTo>
                                <a:cubicBezTo>
                                  <a:pt x="3387" y="125"/>
                                  <a:pt x="3379" y="130"/>
                                  <a:pt x="3368" y="130"/>
                                </a:cubicBezTo>
                                <a:cubicBezTo>
                                  <a:pt x="3351" y="130"/>
                                  <a:pt x="3340" y="118"/>
                                  <a:pt x="3339" y="99"/>
                                </a:cubicBezTo>
                                <a:lnTo>
                                  <a:pt x="3402" y="99"/>
                                </a:lnTo>
                                <a:close/>
                                <a:moveTo>
                                  <a:pt x="3265" y="61"/>
                                </a:moveTo>
                                <a:cubicBezTo>
                                  <a:pt x="3258" y="61"/>
                                  <a:pt x="3258" y="61"/>
                                  <a:pt x="3258" y="61"/>
                                </a:cubicBezTo>
                                <a:cubicBezTo>
                                  <a:pt x="3258" y="107"/>
                                  <a:pt x="3258" y="107"/>
                                  <a:pt x="3258" y="107"/>
                                </a:cubicBezTo>
                                <a:cubicBezTo>
                                  <a:pt x="3258" y="118"/>
                                  <a:pt x="3259" y="123"/>
                                  <a:pt x="3263" y="127"/>
                                </a:cubicBezTo>
                                <a:cubicBezTo>
                                  <a:pt x="3268" y="133"/>
                                  <a:pt x="3275" y="136"/>
                                  <a:pt x="3284" y="136"/>
                                </a:cubicBezTo>
                                <a:cubicBezTo>
                                  <a:pt x="3293" y="136"/>
                                  <a:pt x="3300" y="133"/>
                                  <a:pt x="3305" y="127"/>
                                </a:cubicBezTo>
                                <a:cubicBezTo>
                                  <a:pt x="3309" y="123"/>
                                  <a:pt x="3310" y="118"/>
                                  <a:pt x="3310" y="107"/>
                                </a:cubicBezTo>
                                <a:cubicBezTo>
                                  <a:pt x="3310" y="61"/>
                                  <a:pt x="3310" y="61"/>
                                  <a:pt x="3310" y="61"/>
                                </a:cubicBezTo>
                                <a:cubicBezTo>
                                  <a:pt x="3303" y="61"/>
                                  <a:pt x="3303" y="61"/>
                                  <a:pt x="3303" y="61"/>
                                </a:cubicBezTo>
                                <a:cubicBezTo>
                                  <a:pt x="3303" y="105"/>
                                  <a:pt x="3303" y="105"/>
                                  <a:pt x="3303" y="105"/>
                                </a:cubicBezTo>
                                <a:cubicBezTo>
                                  <a:pt x="3303" y="113"/>
                                  <a:pt x="3302" y="118"/>
                                  <a:pt x="3301" y="121"/>
                                </a:cubicBezTo>
                                <a:cubicBezTo>
                                  <a:pt x="3298" y="126"/>
                                  <a:pt x="3291" y="130"/>
                                  <a:pt x="3284" y="130"/>
                                </a:cubicBezTo>
                                <a:cubicBezTo>
                                  <a:pt x="3277" y="130"/>
                                  <a:pt x="3270" y="126"/>
                                  <a:pt x="3267" y="121"/>
                                </a:cubicBezTo>
                                <a:cubicBezTo>
                                  <a:pt x="3266" y="118"/>
                                  <a:pt x="3265" y="113"/>
                                  <a:pt x="3265" y="105"/>
                                </a:cubicBezTo>
                                <a:lnTo>
                                  <a:pt x="3265" y="61"/>
                                </a:lnTo>
                                <a:close/>
                                <a:moveTo>
                                  <a:pt x="3178" y="61"/>
                                </a:moveTo>
                                <a:cubicBezTo>
                                  <a:pt x="3178" y="134"/>
                                  <a:pt x="3178" y="134"/>
                                  <a:pt x="3178" y="134"/>
                                </a:cubicBezTo>
                                <a:cubicBezTo>
                                  <a:pt x="3186" y="134"/>
                                  <a:pt x="3186" y="134"/>
                                  <a:pt x="3186" y="134"/>
                                </a:cubicBezTo>
                                <a:cubicBezTo>
                                  <a:pt x="3186" y="96"/>
                                  <a:pt x="3186" y="96"/>
                                  <a:pt x="3186" y="96"/>
                                </a:cubicBezTo>
                                <a:cubicBezTo>
                                  <a:pt x="3186" y="76"/>
                                  <a:pt x="3193" y="66"/>
                                  <a:pt x="3207" y="66"/>
                                </a:cubicBezTo>
                                <a:cubicBezTo>
                                  <a:pt x="3220" y="66"/>
                                  <a:pt x="3225" y="72"/>
                                  <a:pt x="3225" y="88"/>
                                </a:cubicBezTo>
                                <a:cubicBezTo>
                                  <a:pt x="3225" y="134"/>
                                  <a:pt x="3225" y="134"/>
                                  <a:pt x="3225" y="134"/>
                                </a:cubicBezTo>
                                <a:cubicBezTo>
                                  <a:pt x="3232" y="134"/>
                                  <a:pt x="3232" y="134"/>
                                  <a:pt x="3232" y="134"/>
                                </a:cubicBezTo>
                                <a:cubicBezTo>
                                  <a:pt x="3232" y="88"/>
                                  <a:pt x="3232" y="88"/>
                                  <a:pt x="3232" y="88"/>
                                </a:cubicBezTo>
                                <a:cubicBezTo>
                                  <a:pt x="3232" y="79"/>
                                  <a:pt x="3231" y="74"/>
                                  <a:pt x="3228" y="70"/>
                                </a:cubicBezTo>
                                <a:cubicBezTo>
                                  <a:pt x="3225" y="63"/>
                                  <a:pt x="3217" y="59"/>
                                  <a:pt x="3208" y="59"/>
                                </a:cubicBezTo>
                                <a:cubicBezTo>
                                  <a:pt x="3198" y="59"/>
                                  <a:pt x="3192" y="63"/>
                                  <a:pt x="3186" y="73"/>
                                </a:cubicBezTo>
                                <a:cubicBezTo>
                                  <a:pt x="3186" y="61"/>
                                  <a:pt x="3186" y="61"/>
                                  <a:pt x="3186" y="61"/>
                                </a:cubicBezTo>
                                <a:lnTo>
                                  <a:pt x="3178" y="61"/>
                                </a:lnTo>
                                <a:close/>
                                <a:moveTo>
                                  <a:pt x="3095" y="92"/>
                                </a:moveTo>
                                <a:cubicBezTo>
                                  <a:pt x="3097" y="77"/>
                                  <a:pt x="3109" y="66"/>
                                  <a:pt x="3122" y="66"/>
                                </a:cubicBezTo>
                                <a:cubicBezTo>
                                  <a:pt x="3136" y="66"/>
                                  <a:pt x="3147" y="76"/>
                                  <a:pt x="3149" y="92"/>
                                </a:cubicBezTo>
                                <a:lnTo>
                                  <a:pt x="3095" y="92"/>
                                </a:lnTo>
                                <a:close/>
                                <a:moveTo>
                                  <a:pt x="3158" y="99"/>
                                </a:moveTo>
                                <a:cubicBezTo>
                                  <a:pt x="3157" y="75"/>
                                  <a:pt x="3143" y="59"/>
                                  <a:pt x="3122" y="59"/>
                                </a:cubicBezTo>
                                <a:cubicBezTo>
                                  <a:pt x="3102" y="59"/>
                                  <a:pt x="3087" y="76"/>
                                  <a:pt x="3087" y="98"/>
                                </a:cubicBezTo>
                                <a:cubicBezTo>
                                  <a:pt x="3087" y="120"/>
                                  <a:pt x="3102" y="136"/>
                                  <a:pt x="3122" y="136"/>
                                </a:cubicBezTo>
                                <a:cubicBezTo>
                                  <a:pt x="3137" y="136"/>
                                  <a:pt x="3148" y="130"/>
                                  <a:pt x="3155" y="116"/>
                                </a:cubicBezTo>
                                <a:cubicBezTo>
                                  <a:pt x="3149" y="113"/>
                                  <a:pt x="3149" y="113"/>
                                  <a:pt x="3149" y="113"/>
                                </a:cubicBezTo>
                                <a:cubicBezTo>
                                  <a:pt x="3142" y="125"/>
                                  <a:pt x="3134" y="130"/>
                                  <a:pt x="3123" y="130"/>
                                </a:cubicBezTo>
                                <a:cubicBezTo>
                                  <a:pt x="3107" y="130"/>
                                  <a:pt x="3095" y="118"/>
                                  <a:pt x="3095" y="99"/>
                                </a:cubicBezTo>
                                <a:lnTo>
                                  <a:pt x="3158" y="99"/>
                                </a:lnTo>
                                <a:close/>
                                <a:moveTo>
                                  <a:pt x="3020" y="61"/>
                                </a:moveTo>
                                <a:cubicBezTo>
                                  <a:pt x="3012" y="61"/>
                                  <a:pt x="3012" y="61"/>
                                  <a:pt x="3012" y="61"/>
                                </a:cubicBezTo>
                                <a:cubicBezTo>
                                  <a:pt x="3046" y="139"/>
                                  <a:pt x="3046" y="139"/>
                                  <a:pt x="3046" y="139"/>
                                </a:cubicBezTo>
                                <a:cubicBezTo>
                                  <a:pt x="3079" y="61"/>
                                  <a:pt x="3079" y="61"/>
                                  <a:pt x="3079" y="61"/>
                                </a:cubicBezTo>
                                <a:cubicBezTo>
                                  <a:pt x="3071" y="61"/>
                                  <a:pt x="3071" y="61"/>
                                  <a:pt x="3071" y="61"/>
                                </a:cubicBezTo>
                                <a:cubicBezTo>
                                  <a:pt x="3046" y="120"/>
                                  <a:pt x="3046" y="120"/>
                                  <a:pt x="3046" y="120"/>
                                </a:cubicBezTo>
                                <a:lnTo>
                                  <a:pt x="3020" y="61"/>
                                </a:lnTo>
                                <a:close/>
                                <a:moveTo>
                                  <a:pt x="2982" y="88"/>
                                </a:moveTo>
                                <a:cubicBezTo>
                                  <a:pt x="2937" y="88"/>
                                  <a:pt x="2937" y="88"/>
                                  <a:pt x="2937" y="88"/>
                                </a:cubicBezTo>
                                <a:cubicBezTo>
                                  <a:pt x="2960" y="31"/>
                                  <a:pt x="2960" y="31"/>
                                  <a:pt x="2960" y="31"/>
                                </a:cubicBezTo>
                                <a:lnTo>
                                  <a:pt x="2982" y="88"/>
                                </a:lnTo>
                                <a:close/>
                                <a:moveTo>
                                  <a:pt x="2985" y="95"/>
                                </a:moveTo>
                                <a:cubicBezTo>
                                  <a:pt x="3001" y="134"/>
                                  <a:pt x="3001" y="134"/>
                                  <a:pt x="3001" y="134"/>
                                </a:cubicBezTo>
                                <a:cubicBezTo>
                                  <a:pt x="3010" y="134"/>
                                  <a:pt x="3010" y="134"/>
                                  <a:pt x="3010" y="134"/>
                                </a:cubicBezTo>
                                <a:cubicBezTo>
                                  <a:pt x="2960" y="11"/>
                                  <a:pt x="2960" y="11"/>
                                  <a:pt x="2960" y="11"/>
                                </a:cubicBezTo>
                                <a:cubicBezTo>
                                  <a:pt x="2909" y="134"/>
                                  <a:pt x="2909" y="134"/>
                                  <a:pt x="2909" y="134"/>
                                </a:cubicBezTo>
                                <a:cubicBezTo>
                                  <a:pt x="2918" y="134"/>
                                  <a:pt x="2918" y="134"/>
                                  <a:pt x="2918" y="134"/>
                                </a:cubicBezTo>
                                <a:cubicBezTo>
                                  <a:pt x="2934" y="95"/>
                                  <a:pt x="2934" y="95"/>
                                  <a:pt x="2934" y="95"/>
                                </a:cubicBezTo>
                                <a:lnTo>
                                  <a:pt x="2985" y="95"/>
                                </a:lnTo>
                                <a:close/>
                                <a:moveTo>
                                  <a:pt x="2848" y="68"/>
                                </a:moveTo>
                                <a:cubicBezTo>
                                  <a:pt x="2861" y="68"/>
                                  <a:pt x="2861" y="68"/>
                                  <a:pt x="2861" y="68"/>
                                </a:cubicBezTo>
                                <a:cubicBezTo>
                                  <a:pt x="2861" y="61"/>
                                  <a:pt x="2861" y="61"/>
                                  <a:pt x="2861" y="61"/>
                                </a:cubicBezTo>
                                <a:cubicBezTo>
                                  <a:pt x="2848" y="61"/>
                                  <a:pt x="2848" y="61"/>
                                  <a:pt x="2848" y="61"/>
                                </a:cubicBezTo>
                                <a:cubicBezTo>
                                  <a:pt x="2848" y="35"/>
                                  <a:pt x="2848" y="35"/>
                                  <a:pt x="2848" y="35"/>
                                </a:cubicBezTo>
                                <a:cubicBezTo>
                                  <a:pt x="2841" y="35"/>
                                  <a:pt x="2841" y="35"/>
                                  <a:pt x="2841" y="35"/>
                                </a:cubicBezTo>
                                <a:cubicBezTo>
                                  <a:pt x="2841" y="61"/>
                                  <a:pt x="2841" y="61"/>
                                  <a:pt x="2841" y="61"/>
                                </a:cubicBezTo>
                                <a:cubicBezTo>
                                  <a:pt x="2833" y="61"/>
                                  <a:pt x="2833" y="61"/>
                                  <a:pt x="2833" y="61"/>
                                </a:cubicBezTo>
                                <a:cubicBezTo>
                                  <a:pt x="2833" y="68"/>
                                  <a:pt x="2833" y="68"/>
                                  <a:pt x="2833" y="68"/>
                                </a:cubicBezTo>
                                <a:cubicBezTo>
                                  <a:pt x="2841" y="68"/>
                                  <a:pt x="2841" y="68"/>
                                  <a:pt x="2841" y="68"/>
                                </a:cubicBezTo>
                                <a:cubicBezTo>
                                  <a:pt x="2841" y="134"/>
                                  <a:pt x="2841" y="134"/>
                                  <a:pt x="2841" y="134"/>
                                </a:cubicBezTo>
                                <a:cubicBezTo>
                                  <a:pt x="2848" y="134"/>
                                  <a:pt x="2848" y="134"/>
                                  <a:pt x="2848" y="134"/>
                                </a:cubicBezTo>
                                <a:lnTo>
                                  <a:pt x="2848" y="68"/>
                                </a:lnTo>
                                <a:close/>
                                <a:moveTo>
                                  <a:pt x="2761" y="61"/>
                                </a:moveTo>
                                <a:cubicBezTo>
                                  <a:pt x="2761" y="134"/>
                                  <a:pt x="2761" y="134"/>
                                  <a:pt x="2761" y="134"/>
                                </a:cubicBezTo>
                                <a:cubicBezTo>
                                  <a:pt x="2768" y="134"/>
                                  <a:pt x="2768" y="134"/>
                                  <a:pt x="2768" y="134"/>
                                </a:cubicBezTo>
                                <a:cubicBezTo>
                                  <a:pt x="2768" y="96"/>
                                  <a:pt x="2768" y="96"/>
                                  <a:pt x="2768" y="96"/>
                                </a:cubicBezTo>
                                <a:cubicBezTo>
                                  <a:pt x="2768" y="76"/>
                                  <a:pt x="2775" y="66"/>
                                  <a:pt x="2789" y="66"/>
                                </a:cubicBezTo>
                                <a:cubicBezTo>
                                  <a:pt x="2802" y="66"/>
                                  <a:pt x="2807" y="72"/>
                                  <a:pt x="2807" y="88"/>
                                </a:cubicBezTo>
                                <a:cubicBezTo>
                                  <a:pt x="2807" y="134"/>
                                  <a:pt x="2807" y="134"/>
                                  <a:pt x="2807" y="134"/>
                                </a:cubicBezTo>
                                <a:cubicBezTo>
                                  <a:pt x="2814" y="134"/>
                                  <a:pt x="2814" y="134"/>
                                  <a:pt x="2814" y="134"/>
                                </a:cubicBezTo>
                                <a:cubicBezTo>
                                  <a:pt x="2814" y="88"/>
                                  <a:pt x="2814" y="88"/>
                                  <a:pt x="2814" y="88"/>
                                </a:cubicBezTo>
                                <a:cubicBezTo>
                                  <a:pt x="2814" y="79"/>
                                  <a:pt x="2813" y="74"/>
                                  <a:pt x="2811" y="70"/>
                                </a:cubicBezTo>
                                <a:cubicBezTo>
                                  <a:pt x="2807" y="63"/>
                                  <a:pt x="2799" y="59"/>
                                  <a:pt x="2790" y="59"/>
                                </a:cubicBezTo>
                                <a:cubicBezTo>
                                  <a:pt x="2780" y="59"/>
                                  <a:pt x="2774" y="63"/>
                                  <a:pt x="2768" y="73"/>
                                </a:cubicBezTo>
                                <a:cubicBezTo>
                                  <a:pt x="2768" y="61"/>
                                  <a:pt x="2768" y="61"/>
                                  <a:pt x="2768" y="61"/>
                                </a:cubicBezTo>
                                <a:lnTo>
                                  <a:pt x="2761" y="61"/>
                                </a:lnTo>
                                <a:close/>
                                <a:moveTo>
                                  <a:pt x="2731" y="30"/>
                                </a:moveTo>
                                <a:cubicBezTo>
                                  <a:pt x="2728" y="30"/>
                                  <a:pt x="2725" y="33"/>
                                  <a:pt x="2725" y="37"/>
                                </a:cubicBezTo>
                                <a:cubicBezTo>
                                  <a:pt x="2725" y="40"/>
                                  <a:pt x="2728" y="43"/>
                                  <a:pt x="2731" y="43"/>
                                </a:cubicBezTo>
                                <a:cubicBezTo>
                                  <a:pt x="2735" y="43"/>
                                  <a:pt x="2738" y="40"/>
                                  <a:pt x="2738" y="37"/>
                                </a:cubicBezTo>
                                <a:cubicBezTo>
                                  <a:pt x="2738" y="33"/>
                                  <a:pt x="2735" y="30"/>
                                  <a:pt x="2731" y="30"/>
                                </a:cubicBezTo>
                                <a:moveTo>
                                  <a:pt x="2735" y="61"/>
                                </a:moveTo>
                                <a:cubicBezTo>
                                  <a:pt x="2728" y="61"/>
                                  <a:pt x="2728" y="61"/>
                                  <a:pt x="2728" y="61"/>
                                </a:cubicBezTo>
                                <a:cubicBezTo>
                                  <a:pt x="2728" y="134"/>
                                  <a:pt x="2728" y="134"/>
                                  <a:pt x="2728" y="134"/>
                                </a:cubicBezTo>
                                <a:cubicBezTo>
                                  <a:pt x="2735" y="134"/>
                                  <a:pt x="2735" y="134"/>
                                  <a:pt x="2735" y="134"/>
                                </a:cubicBezTo>
                                <a:lnTo>
                                  <a:pt x="2735" y="61"/>
                                </a:lnTo>
                                <a:close/>
                                <a:moveTo>
                                  <a:pt x="2551" y="14"/>
                                </a:moveTo>
                                <a:cubicBezTo>
                                  <a:pt x="2542" y="14"/>
                                  <a:pt x="2542" y="14"/>
                                  <a:pt x="2542" y="14"/>
                                </a:cubicBezTo>
                                <a:cubicBezTo>
                                  <a:pt x="2582" y="139"/>
                                  <a:pt x="2582" y="139"/>
                                  <a:pt x="2582" y="139"/>
                                </a:cubicBezTo>
                                <a:cubicBezTo>
                                  <a:pt x="2627" y="30"/>
                                  <a:pt x="2627" y="30"/>
                                  <a:pt x="2627" y="30"/>
                                </a:cubicBezTo>
                                <a:cubicBezTo>
                                  <a:pt x="2667" y="139"/>
                                  <a:pt x="2667" y="139"/>
                                  <a:pt x="2667" y="139"/>
                                </a:cubicBezTo>
                                <a:cubicBezTo>
                                  <a:pt x="2714" y="14"/>
                                  <a:pt x="2714" y="14"/>
                                  <a:pt x="2714" y="14"/>
                                </a:cubicBezTo>
                                <a:cubicBezTo>
                                  <a:pt x="2705" y="14"/>
                                  <a:pt x="2705" y="14"/>
                                  <a:pt x="2705" y="14"/>
                                </a:cubicBezTo>
                                <a:cubicBezTo>
                                  <a:pt x="2667" y="116"/>
                                  <a:pt x="2667" y="116"/>
                                  <a:pt x="2667" y="116"/>
                                </a:cubicBezTo>
                                <a:cubicBezTo>
                                  <a:pt x="2627" y="8"/>
                                  <a:pt x="2627" y="8"/>
                                  <a:pt x="2627" y="8"/>
                                </a:cubicBezTo>
                                <a:cubicBezTo>
                                  <a:pt x="2583" y="116"/>
                                  <a:pt x="2583" y="116"/>
                                  <a:pt x="2583" y="116"/>
                                </a:cubicBezTo>
                                <a:lnTo>
                                  <a:pt x="2551" y="14"/>
                                </a:lnTo>
                                <a:close/>
                                <a:moveTo>
                                  <a:pt x="2424" y="92"/>
                                </a:moveTo>
                                <a:cubicBezTo>
                                  <a:pt x="2426" y="77"/>
                                  <a:pt x="2437" y="66"/>
                                  <a:pt x="2451" y="66"/>
                                </a:cubicBezTo>
                                <a:cubicBezTo>
                                  <a:pt x="2465" y="66"/>
                                  <a:pt x="2475" y="76"/>
                                  <a:pt x="2478" y="92"/>
                                </a:cubicBezTo>
                                <a:lnTo>
                                  <a:pt x="2424" y="92"/>
                                </a:lnTo>
                                <a:close/>
                                <a:moveTo>
                                  <a:pt x="2486" y="99"/>
                                </a:moveTo>
                                <a:cubicBezTo>
                                  <a:pt x="2486" y="75"/>
                                  <a:pt x="2472" y="59"/>
                                  <a:pt x="2451" y="59"/>
                                </a:cubicBezTo>
                                <a:cubicBezTo>
                                  <a:pt x="2431" y="59"/>
                                  <a:pt x="2415" y="76"/>
                                  <a:pt x="2415" y="98"/>
                                </a:cubicBezTo>
                                <a:cubicBezTo>
                                  <a:pt x="2415" y="120"/>
                                  <a:pt x="2431" y="136"/>
                                  <a:pt x="2451" y="136"/>
                                </a:cubicBezTo>
                                <a:cubicBezTo>
                                  <a:pt x="2466" y="136"/>
                                  <a:pt x="2476" y="130"/>
                                  <a:pt x="2484" y="116"/>
                                </a:cubicBezTo>
                                <a:cubicBezTo>
                                  <a:pt x="2478" y="113"/>
                                  <a:pt x="2478" y="113"/>
                                  <a:pt x="2478" y="113"/>
                                </a:cubicBezTo>
                                <a:cubicBezTo>
                                  <a:pt x="2471" y="125"/>
                                  <a:pt x="2463" y="130"/>
                                  <a:pt x="2452" y="130"/>
                                </a:cubicBezTo>
                                <a:cubicBezTo>
                                  <a:pt x="2435" y="130"/>
                                  <a:pt x="2424" y="118"/>
                                  <a:pt x="2423" y="99"/>
                                </a:cubicBezTo>
                                <a:lnTo>
                                  <a:pt x="2486" y="99"/>
                                </a:lnTo>
                                <a:close/>
                                <a:moveTo>
                                  <a:pt x="2320" y="127"/>
                                </a:moveTo>
                                <a:cubicBezTo>
                                  <a:pt x="2320" y="22"/>
                                  <a:pt x="2320" y="22"/>
                                  <a:pt x="2320" y="22"/>
                                </a:cubicBezTo>
                                <a:cubicBezTo>
                                  <a:pt x="2336" y="22"/>
                                  <a:pt x="2336" y="22"/>
                                  <a:pt x="2336" y="22"/>
                                </a:cubicBezTo>
                                <a:cubicBezTo>
                                  <a:pt x="2368" y="22"/>
                                  <a:pt x="2390" y="43"/>
                                  <a:pt x="2390" y="75"/>
                                </a:cubicBezTo>
                                <a:cubicBezTo>
                                  <a:pt x="2390" y="105"/>
                                  <a:pt x="2367" y="127"/>
                                  <a:pt x="2336" y="127"/>
                                </a:cubicBezTo>
                                <a:lnTo>
                                  <a:pt x="2320" y="127"/>
                                </a:lnTo>
                                <a:close/>
                                <a:moveTo>
                                  <a:pt x="2313" y="134"/>
                                </a:moveTo>
                                <a:cubicBezTo>
                                  <a:pt x="2336" y="134"/>
                                  <a:pt x="2336" y="134"/>
                                  <a:pt x="2336" y="134"/>
                                </a:cubicBezTo>
                                <a:cubicBezTo>
                                  <a:pt x="2355" y="134"/>
                                  <a:pt x="2369" y="129"/>
                                  <a:pt x="2380" y="118"/>
                                </a:cubicBezTo>
                                <a:cubicBezTo>
                                  <a:pt x="2392" y="107"/>
                                  <a:pt x="2398" y="91"/>
                                  <a:pt x="2398" y="75"/>
                                </a:cubicBezTo>
                                <a:cubicBezTo>
                                  <a:pt x="2398" y="58"/>
                                  <a:pt x="2392" y="42"/>
                                  <a:pt x="2380" y="31"/>
                                </a:cubicBezTo>
                                <a:cubicBezTo>
                                  <a:pt x="2369" y="20"/>
                                  <a:pt x="2355" y="14"/>
                                  <a:pt x="2336" y="14"/>
                                </a:cubicBezTo>
                                <a:cubicBezTo>
                                  <a:pt x="2313" y="14"/>
                                  <a:pt x="2313" y="14"/>
                                  <a:pt x="2313" y="14"/>
                                </a:cubicBezTo>
                                <a:lnTo>
                                  <a:pt x="2313" y="134"/>
                                </a:lnTo>
                                <a:close/>
                                <a:moveTo>
                                  <a:pt x="2232" y="123"/>
                                </a:moveTo>
                                <a:cubicBezTo>
                                  <a:pt x="2222" y="159"/>
                                  <a:pt x="2222" y="159"/>
                                  <a:pt x="2222" y="159"/>
                                </a:cubicBezTo>
                                <a:cubicBezTo>
                                  <a:pt x="2226" y="161"/>
                                  <a:pt x="2226" y="161"/>
                                  <a:pt x="2226" y="161"/>
                                </a:cubicBezTo>
                                <a:cubicBezTo>
                                  <a:pt x="2240" y="125"/>
                                  <a:pt x="2240" y="125"/>
                                  <a:pt x="2240" y="125"/>
                                </a:cubicBezTo>
                                <a:lnTo>
                                  <a:pt x="2232" y="123"/>
                                </a:lnTo>
                                <a:close/>
                                <a:moveTo>
                                  <a:pt x="2156" y="123"/>
                                </a:moveTo>
                                <a:cubicBezTo>
                                  <a:pt x="2127" y="176"/>
                                  <a:pt x="2127" y="176"/>
                                  <a:pt x="2127" y="176"/>
                                </a:cubicBezTo>
                                <a:cubicBezTo>
                                  <a:pt x="2152" y="176"/>
                                  <a:pt x="2152" y="176"/>
                                  <a:pt x="2152" y="176"/>
                                </a:cubicBezTo>
                                <a:cubicBezTo>
                                  <a:pt x="2215" y="57"/>
                                  <a:pt x="2215" y="57"/>
                                  <a:pt x="2215" y="57"/>
                                </a:cubicBezTo>
                                <a:cubicBezTo>
                                  <a:pt x="2190" y="57"/>
                                  <a:pt x="2190" y="57"/>
                                  <a:pt x="2190" y="57"/>
                                </a:cubicBezTo>
                                <a:cubicBezTo>
                                  <a:pt x="2167" y="101"/>
                                  <a:pt x="2167" y="101"/>
                                  <a:pt x="2167" y="101"/>
                                </a:cubicBezTo>
                                <a:cubicBezTo>
                                  <a:pt x="2144" y="57"/>
                                  <a:pt x="2144" y="57"/>
                                  <a:pt x="2144" y="57"/>
                                </a:cubicBezTo>
                                <a:cubicBezTo>
                                  <a:pt x="2119" y="57"/>
                                  <a:pt x="2119" y="57"/>
                                  <a:pt x="2119" y="57"/>
                                </a:cubicBezTo>
                                <a:lnTo>
                                  <a:pt x="2156" y="123"/>
                                </a:lnTo>
                                <a:close/>
                                <a:moveTo>
                                  <a:pt x="1990" y="57"/>
                                </a:moveTo>
                                <a:cubicBezTo>
                                  <a:pt x="1990" y="134"/>
                                  <a:pt x="1990" y="134"/>
                                  <a:pt x="1990" y="134"/>
                                </a:cubicBezTo>
                                <a:cubicBezTo>
                                  <a:pt x="2012" y="134"/>
                                  <a:pt x="2012" y="134"/>
                                  <a:pt x="2012" y="134"/>
                                </a:cubicBezTo>
                                <a:cubicBezTo>
                                  <a:pt x="2012" y="94"/>
                                  <a:pt x="2012" y="94"/>
                                  <a:pt x="2012" y="94"/>
                                </a:cubicBezTo>
                                <a:cubicBezTo>
                                  <a:pt x="2012" y="87"/>
                                  <a:pt x="2012" y="83"/>
                                  <a:pt x="2014" y="80"/>
                                </a:cubicBezTo>
                                <a:cubicBezTo>
                                  <a:pt x="2016" y="75"/>
                                  <a:pt x="2021" y="73"/>
                                  <a:pt x="2026" y="73"/>
                                </a:cubicBezTo>
                                <a:cubicBezTo>
                                  <a:pt x="2031" y="73"/>
                                  <a:pt x="2036" y="76"/>
                                  <a:pt x="2038" y="80"/>
                                </a:cubicBezTo>
                                <a:cubicBezTo>
                                  <a:pt x="2039" y="83"/>
                                  <a:pt x="2040" y="86"/>
                                  <a:pt x="2040" y="93"/>
                                </a:cubicBezTo>
                                <a:cubicBezTo>
                                  <a:pt x="2040" y="134"/>
                                  <a:pt x="2040" y="134"/>
                                  <a:pt x="2040" y="134"/>
                                </a:cubicBezTo>
                                <a:cubicBezTo>
                                  <a:pt x="2061" y="134"/>
                                  <a:pt x="2061" y="134"/>
                                  <a:pt x="2061" y="134"/>
                                </a:cubicBezTo>
                                <a:cubicBezTo>
                                  <a:pt x="2061" y="94"/>
                                  <a:pt x="2061" y="94"/>
                                  <a:pt x="2061" y="94"/>
                                </a:cubicBezTo>
                                <a:cubicBezTo>
                                  <a:pt x="2061" y="80"/>
                                  <a:pt x="2066" y="73"/>
                                  <a:pt x="2076" y="73"/>
                                </a:cubicBezTo>
                                <a:cubicBezTo>
                                  <a:pt x="2086" y="73"/>
                                  <a:pt x="2090" y="78"/>
                                  <a:pt x="2090" y="92"/>
                                </a:cubicBezTo>
                                <a:cubicBezTo>
                                  <a:pt x="2090" y="134"/>
                                  <a:pt x="2090" y="134"/>
                                  <a:pt x="2090" y="134"/>
                                </a:cubicBezTo>
                                <a:cubicBezTo>
                                  <a:pt x="2111" y="134"/>
                                  <a:pt x="2111" y="134"/>
                                  <a:pt x="2111" y="134"/>
                                </a:cubicBezTo>
                                <a:cubicBezTo>
                                  <a:pt x="2111" y="84"/>
                                  <a:pt x="2111" y="84"/>
                                  <a:pt x="2111" y="84"/>
                                </a:cubicBezTo>
                                <a:cubicBezTo>
                                  <a:pt x="2111" y="64"/>
                                  <a:pt x="2102" y="54"/>
                                  <a:pt x="2085" y="54"/>
                                </a:cubicBezTo>
                                <a:cubicBezTo>
                                  <a:pt x="2074" y="54"/>
                                  <a:pt x="2066" y="59"/>
                                  <a:pt x="2060" y="68"/>
                                </a:cubicBezTo>
                                <a:cubicBezTo>
                                  <a:pt x="2054" y="59"/>
                                  <a:pt x="2046" y="54"/>
                                  <a:pt x="2036" y="54"/>
                                </a:cubicBezTo>
                                <a:cubicBezTo>
                                  <a:pt x="2026" y="54"/>
                                  <a:pt x="2019" y="57"/>
                                  <a:pt x="2012" y="66"/>
                                </a:cubicBezTo>
                                <a:cubicBezTo>
                                  <a:pt x="2012" y="57"/>
                                  <a:pt x="2012" y="57"/>
                                  <a:pt x="2012" y="57"/>
                                </a:cubicBezTo>
                                <a:lnTo>
                                  <a:pt x="1990" y="57"/>
                                </a:lnTo>
                                <a:close/>
                                <a:moveTo>
                                  <a:pt x="1916" y="85"/>
                                </a:moveTo>
                                <a:cubicBezTo>
                                  <a:pt x="1918" y="75"/>
                                  <a:pt x="1924" y="70"/>
                                  <a:pt x="1934" y="70"/>
                                </a:cubicBezTo>
                                <a:cubicBezTo>
                                  <a:pt x="1944" y="70"/>
                                  <a:pt x="1950" y="75"/>
                                  <a:pt x="1952" y="85"/>
                                </a:cubicBezTo>
                                <a:lnTo>
                                  <a:pt x="1916" y="85"/>
                                </a:lnTo>
                                <a:close/>
                                <a:moveTo>
                                  <a:pt x="1973" y="99"/>
                                </a:moveTo>
                                <a:cubicBezTo>
                                  <a:pt x="1973" y="96"/>
                                  <a:pt x="1973" y="96"/>
                                  <a:pt x="1973" y="96"/>
                                </a:cubicBezTo>
                                <a:cubicBezTo>
                                  <a:pt x="1973" y="70"/>
                                  <a:pt x="1958" y="54"/>
                                  <a:pt x="1933" y="54"/>
                                </a:cubicBezTo>
                                <a:cubicBezTo>
                                  <a:pt x="1908" y="54"/>
                                  <a:pt x="1892" y="70"/>
                                  <a:pt x="1892" y="96"/>
                                </a:cubicBezTo>
                                <a:cubicBezTo>
                                  <a:pt x="1892" y="121"/>
                                  <a:pt x="1909" y="137"/>
                                  <a:pt x="1935" y="137"/>
                                </a:cubicBezTo>
                                <a:cubicBezTo>
                                  <a:pt x="1953" y="137"/>
                                  <a:pt x="1966" y="129"/>
                                  <a:pt x="1972" y="113"/>
                                </a:cubicBezTo>
                                <a:cubicBezTo>
                                  <a:pt x="1952" y="109"/>
                                  <a:pt x="1952" y="109"/>
                                  <a:pt x="1952" y="109"/>
                                </a:cubicBezTo>
                                <a:cubicBezTo>
                                  <a:pt x="1947" y="117"/>
                                  <a:pt x="1942" y="120"/>
                                  <a:pt x="1934" y="120"/>
                                </a:cubicBezTo>
                                <a:cubicBezTo>
                                  <a:pt x="1922" y="120"/>
                                  <a:pt x="1915" y="113"/>
                                  <a:pt x="1915" y="99"/>
                                </a:cubicBezTo>
                                <a:lnTo>
                                  <a:pt x="1973" y="99"/>
                                </a:lnTo>
                                <a:close/>
                                <a:moveTo>
                                  <a:pt x="1834" y="74"/>
                                </a:moveTo>
                                <a:cubicBezTo>
                                  <a:pt x="1846" y="74"/>
                                  <a:pt x="1856" y="83"/>
                                  <a:pt x="1856" y="96"/>
                                </a:cubicBezTo>
                                <a:cubicBezTo>
                                  <a:pt x="1856" y="108"/>
                                  <a:pt x="1846" y="117"/>
                                  <a:pt x="1834" y="117"/>
                                </a:cubicBezTo>
                                <a:cubicBezTo>
                                  <a:pt x="1822" y="117"/>
                                  <a:pt x="1812" y="107"/>
                                  <a:pt x="1812" y="95"/>
                                </a:cubicBezTo>
                                <a:cubicBezTo>
                                  <a:pt x="1812" y="83"/>
                                  <a:pt x="1822" y="74"/>
                                  <a:pt x="1834" y="74"/>
                                </a:cubicBezTo>
                                <a:moveTo>
                                  <a:pt x="1854" y="0"/>
                                </a:moveTo>
                                <a:cubicBezTo>
                                  <a:pt x="1854" y="67"/>
                                  <a:pt x="1854" y="67"/>
                                  <a:pt x="1854" y="67"/>
                                </a:cubicBezTo>
                                <a:cubicBezTo>
                                  <a:pt x="1846" y="58"/>
                                  <a:pt x="1839" y="54"/>
                                  <a:pt x="1828" y="54"/>
                                </a:cubicBezTo>
                                <a:cubicBezTo>
                                  <a:pt x="1807" y="54"/>
                                  <a:pt x="1790" y="72"/>
                                  <a:pt x="1790" y="95"/>
                                </a:cubicBezTo>
                                <a:cubicBezTo>
                                  <a:pt x="1790" y="119"/>
                                  <a:pt x="1806" y="137"/>
                                  <a:pt x="1828" y="137"/>
                                </a:cubicBezTo>
                                <a:cubicBezTo>
                                  <a:pt x="1839" y="137"/>
                                  <a:pt x="1847" y="133"/>
                                  <a:pt x="1854" y="124"/>
                                </a:cubicBezTo>
                                <a:cubicBezTo>
                                  <a:pt x="1854" y="134"/>
                                  <a:pt x="1854" y="134"/>
                                  <a:pt x="1854" y="134"/>
                                </a:cubicBezTo>
                                <a:cubicBezTo>
                                  <a:pt x="1876" y="134"/>
                                  <a:pt x="1876" y="134"/>
                                  <a:pt x="1876" y="134"/>
                                </a:cubicBezTo>
                                <a:cubicBezTo>
                                  <a:pt x="1876" y="0"/>
                                  <a:pt x="1876" y="0"/>
                                  <a:pt x="1876" y="0"/>
                                </a:cubicBezTo>
                                <a:lnTo>
                                  <a:pt x="1854" y="0"/>
                                </a:lnTo>
                                <a:close/>
                                <a:moveTo>
                                  <a:pt x="1732" y="74"/>
                                </a:moveTo>
                                <a:cubicBezTo>
                                  <a:pt x="1744" y="74"/>
                                  <a:pt x="1754" y="83"/>
                                  <a:pt x="1754" y="96"/>
                                </a:cubicBezTo>
                                <a:cubicBezTo>
                                  <a:pt x="1754" y="108"/>
                                  <a:pt x="1744" y="117"/>
                                  <a:pt x="1732" y="117"/>
                                </a:cubicBezTo>
                                <a:cubicBezTo>
                                  <a:pt x="1720" y="117"/>
                                  <a:pt x="1710" y="107"/>
                                  <a:pt x="1710" y="95"/>
                                </a:cubicBezTo>
                                <a:cubicBezTo>
                                  <a:pt x="1710" y="83"/>
                                  <a:pt x="1720" y="74"/>
                                  <a:pt x="1732" y="74"/>
                                </a:cubicBezTo>
                                <a:moveTo>
                                  <a:pt x="1751" y="57"/>
                                </a:moveTo>
                                <a:cubicBezTo>
                                  <a:pt x="1751" y="67"/>
                                  <a:pt x="1751" y="67"/>
                                  <a:pt x="1751" y="67"/>
                                </a:cubicBezTo>
                                <a:cubicBezTo>
                                  <a:pt x="1744" y="58"/>
                                  <a:pt x="1736" y="54"/>
                                  <a:pt x="1726" y="54"/>
                                </a:cubicBezTo>
                                <a:cubicBezTo>
                                  <a:pt x="1704" y="54"/>
                                  <a:pt x="1688" y="72"/>
                                  <a:pt x="1688" y="95"/>
                                </a:cubicBezTo>
                                <a:cubicBezTo>
                                  <a:pt x="1688" y="119"/>
                                  <a:pt x="1704" y="137"/>
                                  <a:pt x="1726" y="137"/>
                                </a:cubicBezTo>
                                <a:cubicBezTo>
                                  <a:pt x="1737" y="137"/>
                                  <a:pt x="1744" y="133"/>
                                  <a:pt x="1751" y="124"/>
                                </a:cubicBezTo>
                                <a:cubicBezTo>
                                  <a:pt x="1751" y="134"/>
                                  <a:pt x="1751" y="134"/>
                                  <a:pt x="1751" y="134"/>
                                </a:cubicBezTo>
                                <a:cubicBezTo>
                                  <a:pt x="1773" y="134"/>
                                  <a:pt x="1773" y="134"/>
                                  <a:pt x="1773" y="134"/>
                                </a:cubicBezTo>
                                <a:cubicBezTo>
                                  <a:pt x="1773" y="57"/>
                                  <a:pt x="1773" y="57"/>
                                  <a:pt x="1773" y="57"/>
                                </a:cubicBezTo>
                                <a:lnTo>
                                  <a:pt x="1751" y="57"/>
                                </a:lnTo>
                                <a:close/>
                                <a:moveTo>
                                  <a:pt x="1675" y="59"/>
                                </a:moveTo>
                                <a:cubicBezTo>
                                  <a:pt x="1669" y="55"/>
                                  <a:pt x="1663" y="54"/>
                                  <a:pt x="1656" y="54"/>
                                </a:cubicBezTo>
                                <a:cubicBezTo>
                                  <a:pt x="1631" y="54"/>
                                  <a:pt x="1613" y="72"/>
                                  <a:pt x="1613" y="96"/>
                                </a:cubicBezTo>
                                <a:cubicBezTo>
                                  <a:pt x="1613" y="119"/>
                                  <a:pt x="1631" y="137"/>
                                  <a:pt x="1655" y="137"/>
                                </a:cubicBezTo>
                                <a:cubicBezTo>
                                  <a:pt x="1663" y="137"/>
                                  <a:pt x="1668" y="136"/>
                                  <a:pt x="1675" y="132"/>
                                </a:cubicBezTo>
                                <a:cubicBezTo>
                                  <a:pt x="1675" y="111"/>
                                  <a:pt x="1675" y="111"/>
                                  <a:pt x="1675" y="111"/>
                                </a:cubicBezTo>
                                <a:cubicBezTo>
                                  <a:pt x="1669" y="115"/>
                                  <a:pt x="1664" y="117"/>
                                  <a:pt x="1658" y="117"/>
                                </a:cubicBezTo>
                                <a:cubicBezTo>
                                  <a:pt x="1645" y="117"/>
                                  <a:pt x="1635" y="108"/>
                                  <a:pt x="1635" y="96"/>
                                </a:cubicBezTo>
                                <a:cubicBezTo>
                                  <a:pt x="1635" y="83"/>
                                  <a:pt x="1645" y="74"/>
                                  <a:pt x="1657" y="74"/>
                                </a:cubicBezTo>
                                <a:cubicBezTo>
                                  <a:pt x="1664" y="74"/>
                                  <a:pt x="1669" y="75"/>
                                  <a:pt x="1675" y="80"/>
                                </a:cubicBezTo>
                                <a:lnTo>
                                  <a:pt x="1675" y="59"/>
                                </a:lnTo>
                                <a:close/>
                                <a:moveTo>
                                  <a:pt x="1564" y="90"/>
                                </a:moveTo>
                                <a:cubicBezTo>
                                  <a:pt x="1530" y="90"/>
                                  <a:pt x="1530" y="90"/>
                                  <a:pt x="1530" y="90"/>
                                </a:cubicBezTo>
                                <a:cubicBezTo>
                                  <a:pt x="1547" y="47"/>
                                  <a:pt x="1547" y="47"/>
                                  <a:pt x="1547" y="47"/>
                                </a:cubicBezTo>
                                <a:lnTo>
                                  <a:pt x="1564" y="90"/>
                                </a:lnTo>
                                <a:close/>
                                <a:moveTo>
                                  <a:pt x="1571" y="109"/>
                                </a:moveTo>
                                <a:cubicBezTo>
                                  <a:pt x="1581" y="134"/>
                                  <a:pt x="1581" y="134"/>
                                  <a:pt x="1581" y="134"/>
                                </a:cubicBezTo>
                                <a:cubicBezTo>
                                  <a:pt x="1606" y="134"/>
                                  <a:pt x="1606" y="134"/>
                                  <a:pt x="1606" y="134"/>
                                </a:cubicBezTo>
                                <a:cubicBezTo>
                                  <a:pt x="1556" y="12"/>
                                  <a:pt x="1556" y="12"/>
                                  <a:pt x="1556" y="12"/>
                                </a:cubicBezTo>
                                <a:cubicBezTo>
                                  <a:pt x="1538" y="12"/>
                                  <a:pt x="1538" y="12"/>
                                  <a:pt x="1538" y="12"/>
                                </a:cubicBezTo>
                                <a:cubicBezTo>
                                  <a:pt x="1486" y="134"/>
                                  <a:pt x="1486" y="134"/>
                                  <a:pt x="1486" y="134"/>
                                </a:cubicBezTo>
                                <a:cubicBezTo>
                                  <a:pt x="1511" y="134"/>
                                  <a:pt x="1511" y="134"/>
                                  <a:pt x="1511" y="134"/>
                                </a:cubicBezTo>
                                <a:cubicBezTo>
                                  <a:pt x="1522" y="109"/>
                                  <a:pt x="1522" y="109"/>
                                  <a:pt x="1522" y="109"/>
                                </a:cubicBezTo>
                                <a:lnTo>
                                  <a:pt x="1571" y="109"/>
                                </a:lnTo>
                                <a:close/>
                                <a:moveTo>
                                  <a:pt x="1309" y="57"/>
                                </a:moveTo>
                                <a:cubicBezTo>
                                  <a:pt x="1309" y="134"/>
                                  <a:pt x="1309" y="134"/>
                                  <a:pt x="1309" y="134"/>
                                </a:cubicBezTo>
                                <a:cubicBezTo>
                                  <a:pt x="1331" y="134"/>
                                  <a:pt x="1331" y="134"/>
                                  <a:pt x="1331" y="134"/>
                                </a:cubicBezTo>
                                <a:cubicBezTo>
                                  <a:pt x="1331" y="94"/>
                                  <a:pt x="1331" y="94"/>
                                  <a:pt x="1331" y="94"/>
                                </a:cubicBezTo>
                                <a:cubicBezTo>
                                  <a:pt x="1331" y="87"/>
                                  <a:pt x="1332" y="83"/>
                                  <a:pt x="1334" y="80"/>
                                </a:cubicBezTo>
                                <a:cubicBezTo>
                                  <a:pt x="1336" y="75"/>
                                  <a:pt x="1341" y="73"/>
                                  <a:pt x="1346" y="73"/>
                                </a:cubicBezTo>
                                <a:cubicBezTo>
                                  <a:pt x="1351" y="73"/>
                                  <a:pt x="1356" y="76"/>
                                  <a:pt x="1358" y="80"/>
                                </a:cubicBezTo>
                                <a:cubicBezTo>
                                  <a:pt x="1359" y="83"/>
                                  <a:pt x="1359" y="86"/>
                                  <a:pt x="1359" y="93"/>
                                </a:cubicBezTo>
                                <a:cubicBezTo>
                                  <a:pt x="1359" y="134"/>
                                  <a:pt x="1359" y="134"/>
                                  <a:pt x="1359" y="134"/>
                                </a:cubicBezTo>
                                <a:cubicBezTo>
                                  <a:pt x="1381" y="134"/>
                                  <a:pt x="1381" y="134"/>
                                  <a:pt x="1381" y="134"/>
                                </a:cubicBezTo>
                                <a:cubicBezTo>
                                  <a:pt x="1381" y="94"/>
                                  <a:pt x="1381" y="94"/>
                                  <a:pt x="1381" y="94"/>
                                </a:cubicBezTo>
                                <a:cubicBezTo>
                                  <a:pt x="1381" y="80"/>
                                  <a:pt x="1386" y="73"/>
                                  <a:pt x="1396" y="73"/>
                                </a:cubicBezTo>
                                <a:cubicBezTo>
                                  <a:pt x="1405" y="73"/>
                                  <a:pt x="1409" y="78"/>
                                  <a:pt x="1409" y="92"/>
                                </a:cubicBezTo>
                                <a:cubicBezTo>
                                  <a:pt x="1409" y="134"/>
                                  <a:pt x="1409" y="134"/>
                                  <a:pt x="1409" y="134"/>
                                </a:cubicBezTo>
                                <a:cubicBezTo>
                                  <a:pt x="1431" y="134"/>
                                  <a:pt x="1431" y="134"/>
                                  <a:pt x="1431" y="134"/>
                                </a:cubicBezTo>
                                <a:cubicBezTo>
                                  <a:pt x="1431" y="84"/>
                                  <a:pt x="1431" y="84"/>
                                  <a:pt x="1431" y="84"/>
                                </a:cubicBezTo>
                                <a:cubicBezTo>
                                  <a:pt x="1431" y="64"/>
                                  <a:pt x="1422" y="54"/>
                                  <a:pt x="1405" y="54"/>
                                </a:cubicBezTo>
                                <a:cubicBezTo>
                                  <a:pt x="1394" y="54"/>
                                  <a:pt x="1385" y="59"/>
                                  <a:pt x="1379" y="68"/>
                                </a:cubicBezTo>
                                <a:cubicBezTo>
                                  <a:pt x="1373" y="59"/>
                                  <a:pt x="1366" y="54"/>
                                  <a:pt x="1356" y="54"/>
                                </a:cubicBezTo>
                                <a:cubicBezTo>
                                  <a:pt x="1345" y="54"/>
                                  <a:pt x="1339" y="57"/>
                                  <a:pt x="1331" y="66"/>
                                </a:cubicBezTo>
                                <a:cubicBezTo>
                                  <a:pt x="1331" y="57"/>
                                  <a:pt x="1331" y="57"/>
                                  <a:pt x="1331" y="57"/>
                                </a:cubicBezTo>
                                <a:lnTo>
                                  <a:pt x="1309" y="57"/>
                                </a:lnTo>
                                <a:close/>
                                <a:moveTo>
                                  <a:pt x="1247" y="74"/>
                                </a:moveTo>
                                <a:cubicBezTo>
                                  <a:pt x="1259" y="74"/>
                                  <a:pt x="1269" y="83"/>
                                  <a:pt x="1269" y="96"/>
                                </a:cubicBezTo>
                                <a:cubicBezTo>
                                  <a:pt x="1269" y="108"/>
                                  <a:pt x="1259" y="117"/>
                                  <a:pt x="1247" y="117"/>
                                </a:cubicBezTo>
                                <a:cubicBezTo>
                                  <a:pt x="1235" y="117"/>
                                  <a:pt x="1225" y="107"/>
                                  <a:pt x="1225" y="95"/>
                                </a:cubicBezTo>
                                <a:cubicBezTo>
                                  <a:pt x="1225" y="83"/>
                                  <a:pt x="1235" y="74"/>
                                  <a:pt x="1247" y="74"/>
                                </a:cubicBezTo>
                                <a:moveTo>
                                  <a:pt x="1267" y="57"/>
                                </a:moveTo>
                                <a:cubicBezTo>
                                  <a:pt x="1267" y="67"/>
                                  <a:pt x="1267" y="67"/>
                                  <a:pt x="1267" y="67"/>
                                </a:cubicBezTo>
                                <a:cubicBezTo>
                                  <a:pt x="1259" y="58"/>
                                  <a:pt x="1251" y="54"/>
                                  <a:pt x="1241" y="54"/>
                                </a:cubicBezTo>
                                <a:cubicBezTo>
                                  <a:pt x="1219" y="54"/>
                                  <a:pt x="1203" y="72"/>
                                  <a:pt x="1203" y="95"/>
                                </a:cubicBezTo>
                                <a:cubicBezTo>
                                  <a:pt x="1203" y="119"/>
                                  <a:pt x="1219" y="137"/>
                                  <a:pt x="1241" y="137"/>
                                </a:cubicBezTo>
                                <a:cubicBezTo>
                                  <a:pt x="1252" y="137"/>
                                  <a:pt x="1260" y="133"/>
                                  <a:pt x="1267" y="124"/>
                                </a:cubicBezTo>
                                <a:cubicBezTo>
                                  <a:pt x="1267" y="134"/>
                                  <a:pt x="1267" y="134"/>
                                  <a:pt x="1267" y="134"/>
                                </a:cubicBezTo>
                                <a:cubicBezTo>
                                  <a:pt x="1288" y="134"/>
                                  <a:pt x="1288" y="134"/>
                                  <a:pt x="1288" y="134"/>
                                </a:cubicBezTo>
                                <a:cubicBezTo>
                                  <a:pt x="1288" y="57"/>
                                  <a:pt x="1288" y="57"/>
                                  <a:pt x="1288" y="57"/>
                                </a:cubicBezTo>
                                <a:lnTo>
                                  <a:pt x="1267" y="57"/>
                                </a:lnTo>
                                <a:close/>
                                <a:moveTo>
                                  <a:pt x="1111" y="0"/>
                                </a:moveTo>
                                <a:cubicBezTo>
                                  <a:pt x="1111" y="134"/>
                                  <a:pt x="1111" y="134"/>
                                  <a:pt x="1111" y="134"/>
                                </a:cubicBezTo>
                                <a:cubicBezTo>
                                  <a:pt x="1133" y="134"/>
                                  <a:pt x="1133" y="134"/>
                                  <a:pt x="1133" y="134"/>
                                </a:cubicBezTo>
                                <a:cubicBezTo>
                                  <a:pt x="1133" y="94"/>
                                  <a:pt x="1133" y="94"/>
                                  <a:pt x="1133" y="94"/>
                                </a:cubicBezTo>
                                <a:cubicBezTo>
                                  <a:pt x="1133" y="80"/>
                                  <a:pt x="1138" y="73"/>
                                  <a:pt x="1149" y="73"/>
                                </a:cubicBezTo>
                                <a:cubicBezTo>
                                  <a:pt x="1160" y="73"/>
                                  <a:pt x="1164" y="78"/>
                                  <a:pt x="1164" y="92"/>
                                </a:cubicBezTo>
                                <a:cubicBezTo>
                                  <a:pt x="1164" y="134"/>
                                  <a:pt x="1164" y="134"/>
                                  <a:pt x="1164" y="134"/>
                                </a:cubicBezTo>
                                <a:cubicBezTo>
                                  <a:pt x="1186" y="134"/>
                                  <a:pt x="1186" y="134"/>
                                  <a:pt x="1186" y="134"/>
                                </a:cubicBezTo>
                                <a:cubicBezTo>
                                  <a:pt x="1186" y="85"/>
                                  <a:pt x="1186" y="85"/>
                                  <a:pt x="1186" y="85"/>
                                </a:cubicBezTo>
                                <a:cubicBezTo>
                                  <a:pt x="1186" y="75"/>
                                  <a:pt x="1184" y="69"/>
                                  <a:pt x="1180" y="64"/>
                                </a:cubicBezTo>
                                <a:cubicBezTo>
                                  <a:pt x="1175" y="57"/>
                                  <a:pt x="1166" y="54"/>
                                  <a:pt x="1157" y="54"/>
                                </a:cubicBezTo>
                                <a:cubicBezTo>
                                  <a:pt x="1147" y="54"/>
                                  <a:pt x="1140" y="58"/>
                                  <a:pt x="1133" y="67"/>
                                </a:cubicBezTo>
                                <a:cubicBezTo>
                                  <a:pt x="1133" y="0"/>
                                  <a:pt x="1133" y="0"/>
                                  <a:pt x="1133" y="0"/>
                                </a:cubicBezTo>
                                <a:lnTo>
                                  <a:pt x="1111" y="0"/>
                                </a:lnTo>
                                <a:close/>
                                <a:moveTo>
                                  <a:pt x="1082" y="75"/>
                                </a:moveTo>
                                <a:cubicBezTo>
                                  <a:pt x="1098" y="75"/>
                                  <a:pt x="1098" y="75"/>
                                  <a:pt x="1098" y="75"/>
                                </a:cubicBezTo>
                                <a:cubicBezTo>
                                  <a:pt x="1098" y="57"/>
                                  <a:pt x="1098" y="57"/>
                                  <a:pt x="1098" y="57"/>
                                </a:cubicBezTo>
                                <a:cubicBezTo>
                                  <a:pt x="1082" y="57"/>
                                  <a:pt x="1082" y="57"/>
                                  <a:pt x="1082" y="57"/>
                                </a:cubicBezTo>
                                <a:cubicBezTo>
                                  <a:pt x="1082" y="30"/>
                                  <a:pt x="1082" y="30"/>
                                  <a:pt x="1082" y="30"/>
                                </a:cubicBezTo>
                                <a:cubicBezTo>
                                  <a:pt x="1060" y="30"/>
                                  <a:pt x="1060" y="30"/>
                                  <a:pt x="1060" y="30"/>
                                </a:cubicBezTo>
                                <a:cubicBezTo>
                                  <a:pt x="1060" y="57"/>
                                  <a:pt x="1060" y="57"/>
                                  <a:pt x="1060" y="57"/>
                                </a:cubicBezTo>
                                <a:cubicBezTo>
                                  <a:pt x="1052" y="57"/>
                                  <a:pt x="1052" y="57"/>
                                  <a:pt x="1052" y="57"/>
                                </a:cubicBezTo>
                                <a:cubicBezTo>
                                  <a:pt x="1052" y="75"/>
                                  <a:pt x="1052" y="75"/>
                                  <a:pt x="1052" y="75"/>
                                </a:cubicBezTo>
                                <a:cubicBezTo>
                                  <a:pt x="1060" y="75"/>
                                  <a:pt x="1060" y="75"/>
                                  <a:pt x="1060" y="75"/>
                                </a:cubicBezTo>
                                <a:cubicBezTo>
                                  <a:pt x="1060" y="134"/>
                                  <a:pt x="1060" y="134"/>
                                  <a:pt x="1060" y="134"/>
                                </a:cubicBezTo>
                                <a:cubicBezTo>
                                  <a:pt x="1082" y="134"/>
                                  <a:pt x="1082" y="134"/>
                                  <a:pt x="1082" y="134"/>
                                </a:cubicBezTo>
                                <a:lnTo>
                                  <a:pt x="1082" y="75"/>
                                </a:lnTo>
                                <a:close/>
                                <a:moveTo>
                                  <a:pt x="1029" y="10"/>
                                </a:moveTo>
                                <a:cubicBezTo>
                                  <a:pt x="1022" y="10"/>
                                  <a:pt x="1016" y="16"/>
                                  <a:pt x="1016" y="24"/>
                                </a:cubicBezTo>
                                <a:cubicBezTo>
                                  <a:pt x="1016" y="31"/>
                                  <a:pt x="1022" y="37"/>
                                  <a:pt x="1029" y="37"/>
                                </a:cubicBezTo>
                                <a:cubicBezTo>
                                  <a:pt x="1036" y="37"/>
                                  <a:pt x="1042" y="31"/>
                                  <a:pt x="1042" y="24"/>
                                </a:cubicBezTo>
                                <a:cubicBezTo>
                                  <a:pt x="1042" y="16"/>
                                  <a:pt x="1036" y="10"/>
                                  <a:pt x="1029" y="10"/>
                                </a:cubicBezTo>
                                <a:moveTo>
                                  <a:pt x="1040" y="57"/>
                                </a:moveTo>
                                <a:cubicBezTo>
                                  <a:pt x="1018" y="57"/>
                                  <a:pt x="1018" y="57"/>
                                  <a:pt x="1018" y="57"/>
                                </a:cubicBezTo>
                                <a:cubicBezTo>
                                  <a:pt x="1018" y="134"/>
                                  <a:pt x="1018" y="134"/>
                                  <a:pt x="1018" y="134"/>
                                </a:cubicBezTo>
                                <a:cubicBezTo>
                                  <a:pt x="1040" y="134"/>
                                  <a:pt x="1040" y="134"/>
                                  <a:pt x="1040" y="134"/>
                                </a:cubicBezTo>
                                <a:lnTo>
                                  <a:pt x="1040" y="57"/>
                                </a:lnTo>
                                <a:close/>
                                <a:moveTo>
                                  <a:pt x="855" y="14"/>
                                </a:moveTo>
                                <a:cubicBezTo>
                                  <a:pt x="830" y="14"/>
                                  <a:pt x="830" y="14"/>
                                  <a:pt x="830" y="14"/>
                                </a:cubicBezTo>
                                <a:cubicBezTo>
                                  <a:pt x="873" y="137"/>
                                  <a:pt x="873" y="137"/>
                                  <a:pt x="873" y="137"/>
                                </a:cubicBezTo>
                                <a:cubicBezTo>
                                  <a:pt x="889" y="137"/>
                                  <a:pt x="889" y="137"/>
                                  <a:pt x="889" y="137"/>
                                </a:cubicBezTo>
                                <a:cubicBezTo>
                                  <a:pt x="917" y="58"/>
                                  <a:pt x="917" y="58"/>
                                  <a:pt x="917" y="58"/>
                                </a:cubicBezTo>
                                <a:cubicBezTo>
                                  <a:pt x="944" y="137"/>
                                  <a:pt x="944" y="137"/>
                                  <a:pt x="944" y="137"/>
                                </a:cubicBezTo>
                                <a:cubicBezTo>
                                  <a:pt x="960" y="137"/>
                                  <a:pt x="960" y="137"/>
                                  <a:pt x="960" y="137"/>
                                </a:cubicBezTo>
                                <a:cubicBezTo>
                                  <a:pt x="1006" y="14"/>
                                  <a:pt x="1006" y="14"/>
                                  <a:pt x="1006" y="14"/>
                                </a:cubicBezTo>
                                <a:cubicBezTo>
                                  <a:pt x="981" y="14"/>
                                  <a:pt x="981" y="14"/>
                                  <a:pt x="981" y="14"/>
                                </a:cubicBezTo>
                                <a:cubicBezTo>
                                  <a:pt x="952" y="96"/>
                                  <a:pt x="952" y="96"/>
                                  <a:pt x="952" y="96"/>
                                </a:cubicBezTo>
                                <a:cubicBezTo>
                                  <a:pt x="924" y="13"/>
                                  <a:pt x="924" y="13"/>
                                  <a:pt x="924" y="13"/>
                                </a:cubicBezTo>
                                <a:cubicBezTo>
                                  <a:pt x="911" y="13"/>
                                  <a:pt x="911" y="13"/>
                                  <a:pt x="911" y="13"/>
                                </a:cubicBezTo>
                                <a:cubicBezTo>
                                  <a:pt x="882" y="96"/>
                                  <a:pt x="882" y="96"/>
                                  <a:pt x="882" y="96"/>
                                </a:cubicBezTo>
                                <a:lnTo>
                                  <a:pt x="855" y="14"/>
                                </a:lnTo>
                                <a:close/>
                                <a:moveTo>
                                  <a:pt x="726" y="123"/>
                                </a:moveTo>
                                <a:cubicBezTo>
                                  <a:pt x="697" y="176"/>
                                  <a:pt x="697" y="176"/>
                                  <a:pt x="697" y="176"/>
                                </a:cubicBezTo>
                                <a:cubicBezTo>
                                  <a:pt x="722" y="176"/>
                                  <a:pt x="722" y="176"/>
                                  <a:pt x="722" y="176"/>
                                </a:cubicBezTo>
                                <a:cubicBezTo>
                                  <a:pt x="785" y="57"/>
                                  <a:pt x="785" y="57"/>
                                  <a:pt x="785" y="57"/>
                                </a:cubicBezTo>
                                <a:cubicBezTo>
                                  <a:pt x="760" y="57"/>
                                  <a:pt x="760" y="57"/>
                                  <a:pt x="760" y="57"/>
                                </a:cubicBezTo>
                                <a:cubicBezTo>
                                  <a:pt x="738" y="101"/>
                                  <a:pt x="738" y="101"/>
                                  <a:pt x="738" y="101"/>
                                </a:cubicBezTo>
                                <a:cubicBezTo>
                                  <a:pt x="715" y="57"/>
                                  <a:pt x="715" y="57"/>
                                  <a:pt x="715" y="57"/>
                                </a:cubicBezTo>
                                <a:cubicBezTo>
                                  <a:pt x="689" y="57"/>
                                  <a:pt x="689" y="57"/>
                                  <a:pt x="689" y="57"/>
                                </a:cubicBezTo>
                                <a:lnTo>
                                  <a:pt x="726" y="123"/>
                                </a:lnTo>
                                <a:close/>
                                <a:moveTo>
                                  <a:pt x="629" y="57"/>
                                </a:moveTo>
                                <a:cubicBezTo>
                                  <a:pt x="629" y="134"/>
                                  <a:pt x="629" y="134"/>
                                  <a:pt x="629" y="134"/>
                                </a:cubicBezTo>
                                <a:cubicBezTo>
                                  <a:pt x="650" y="134"/>
                                  <a:pt x="650" y="134"/>
                                  <a:pt x="650" y="134"/>
                                </a:cubicBezTo>
                                <a:cubicBezTo>
                                  <a:pt x="650" y="97"/>
                                  <a:pt x="650" y="97"/>
                                  <a:pt x="650" y="97"/>
                                </a:cubicBezTo>
                                <a:cubicBezTo>
                                  <a:pt x="650" y="81"/>
                                  <a:pt x="657" y="74"/>
                                  <a:pt x="669" y="74"/>
                                </a:cubicBezTo>
                                <a:cubicBezTo>
                                  <a:pt x="673" y="74"/>
                                  <a:pt x="676" y="74"/>
                                  <a:pt x="680" y="76"/>
                                </a:cubicBezTo>
                                <a:cubicBezTo>
                                  <a:pt x="683" y="56"/>
                                  <a:pt x="683" y="56"/>
                                  <a:pt x="683" y="56"/>
                                </a:cubicBezTo>
                                <a:cubicBezTo>
                                  <a:pt x="679" y="54"/>
                                  <a:pt x="676" y="54"/>
                                  <a:pt x="673" y="54"/>
                                </a:cubicBezTo>
                                <a:cubicBezTo>
                                  <a:pt x="663" y="54"/>
                                  <a:pt x="656" y="59"/>
                                  <a:pt x="650" y="68"/>
                                </a:cubicBezTo>
                                <a:cubicBezTo>
                                  <a:pt x="650" y="57"/>
                                  <a:pt x="650" y="57"/>
                                  <a:pt x="650" y="57"/>
                                </a:cubicBezTo>
                                <a:lnTo>
                                  <a:pt x="629" y="57"/>
                                </a:lnTo>
                                <a:close/>
                                <a:moveTo>
                                  <a:pt x="567" y="74"/>
                                </a:moveTo>
                                <a:cubicBezTo>
                                  <a:pt x="580" y="74"/>
                                  <a:pt x="589" y="83"/>
                                  <a:pt x="589" y="96"/>
                                </a:cubicBezTo>
                                <a:cubicBezTo>
                                  <a:pt x="589" y="108"/>
                                  <a:pt x="580" y="117"/>
                                  <a:pt x="567" y="117"/>
                                </a:cubicBezTo>
                                <a:cubicBezTo>
                                  <a:pt x="555" y="117"/>
                                  <a:pt x="545" y="107"/>
                                  <a:pt x="545" y="96"/>
                                </a:cubicBezTo>
                                <a:cubicBezTo>
                                  <a:pt x="545" y="84"/>
                                  <a:pt x="555" y="74"/>
                                  <a:pt x="567" y="74"/>
                                </a:cubicBezTo>
                                <a:moveTo>
                                  <a:pt x="567" y="54"/>
                                </a:moveTo>
                                <a:cubicBezTo>
                                  <a:pt x="541" y="54"/>
                                  <a:pt x="523" y="71"/>
                                  <a:pt x="523" y="96"/>
                                </a:cubicBezTo>
                                <a:cubicBezTo>
                                  <a:pt x="523" y="120"/>
                                  <a:pt x="541" y="137"/>
                                  <a:pt x="567" y="137"/>
                                </a:cubicBezTo>
                                <a:cubicBezTo>
                                  <a:pt x="594" y="137"/>
                                  <a:pt x="612" y="120"/>
                                  <a:pt x="612" y="95"/>
                                </a:cubicBezTo>
                                <a:cubicBezTo>
                                  <a:pt x="612" y="71"/>
                                  <a:pt x="594" y="54"/>
                                  <a:pt x="567" y="54"/>
                                </a:cubicBezTo>
                                <a:moveTo>
                                  <a:pt x="496" y="10"/>
                                </a:moveTo>
                                <a:cubicBezTo>
                                  <a:pt x="488" y="10"/>
                                  <a:pt x="483" y="16"/>
                                  <a:pt x="483" y="24"/>
                                </a:cubicBezTo>
                                <a:cubicBezTo>
                                  <a:pt x="483" y="31"/>
                                  <a:pt x="488" y="37"/>
                                  <a:pt x="496" y="37"/>
                                </a:cubicBezTo>
                                <a:cubicBezTo>
                                  <a:pt x="503" y="37"/>
                                  <a:pt x="509" y="31"/>
                                  <a:pt x="509" y="24"/>
                                </a:cubicBezTo>
                                <a:cubicBezTo>
                                  <a:pt x="509" y="16"/>
                                  <a:pt x="503" y="10"/>
                                  <a:pt x="496" y="10"/>
                                </a:cubicBezTo>
                                <a:moveTo>
                                  <a:pt x="506" y="57"/>
                                </a:moveTo>
                                <a:cubicBezTo>
                                  <a:pt x="485" y="57"/>
                                  <a:pt x="485" y="57"/>
                                  <a:pt x="485" y="57"/>
                                </a:cubicBezTo>
                                <a:cubicBezTo>
                                  <a:pt x="485" y="134"/>
                                  <a:pt x="485" y="134"/>
                                  <a:pt x="485" y="134"/>
                                </a:cubicBezTo>
                                <a:cubicBezTo>
                                  <a:pt x="506" y="134"/>
                                  <a:pt x="506" y="134"/>
                                  <a:pt x="506" y="134"/>
                                </a:cubicBezTo>
                                <a:lnTo>
                                  <a:pt x="506" y="57"/>
                                </a:lnTo>
                                <a:close/>
                                <a:moveTo>
                                  <a:pt x="419" y="57"/>
                                </a:moveTo>
                                <a:cubicBezTo>
                                  <a:pt x="419" y="134"/>
                                  <a:pt x="419" y="134"/>
                                  <a:pt x="419" y="134"/>
                                </a:cubicBezTo>
                                <a:cubicBezTo>
                                  <a:pt x="441" y="134"/>
                                  <a:pt x="441" y="134"/>
                                  <a:pt x="441" y="134"/>
                                </a:cubicBezTo>
                                <a:cubicBezTo>
                                  <a:pt x="441" y="97"/>
                                  <a:pt x="441" y="97"/>
                                  <a:pt x="441" y="97"/>
                                </a:cubicBezTo>
                                <a:cubicBezTo>
                                  <a:pt x="441" y="81"/>
                                  <a:pt x="447" y="74"/>
                                  <a:pt x="460" y="74"/>
                                </a:cubicBezTo>
                                <a:cubicBezTo>
                                  <a:pt x="464" y="74"/>
                                  <a:pt x="466" y="74"/>
                                  <a:pt x="470" y="76"/>
                                </a:cubicBezTo>
                                <a:cubicBezTo>
                                  <a:pt x="473" y="56"/>
                                  <a:pt x="473" y="56"/>
                                  <a:pt x="473" y="56"/>
                                </a:cubicBezTo>
                                <a:cubicBezTo>
                                  <a:pt x="469" y="54"/>
                                  <a:pt x="467" y="54"/>
                                  <a:pt x="464" y="54"/>
                                </a:cubicBezTo>
                                <a:cubicBezTo>
                                  <a:pt x="454" y="54"/>
                                  <a:pt x="446" y="59"/>
                                  <a:pt x="441" y="68"/>
                                </a:cubicBezTo>
                                <a:cubicBezTo>
                                  <a:pt x="441" y="57"/>
                                  <a:pt x="441" y="57"/>
                                  <a:pt x="441" y="57"/>
                                </a:cubicBezTo>
                                <a:lnTo>
                                  <a:pt x="419" y="57"/>
                                </a:lnTo>
                                <a:close/>
                                <a:moveTo>
                                  <a:pt x="350" y="70"/>
                                </a:moveTo>
                                <a:cubicBezTo>
                                  <a:pt x="350" y="35"/>
                                  <a:pt x="350" y="35"/>
                                  <a:pt x="350" y="35"/>
                                </a:cubicBezTo>
                                <a:cubicBezTo>
                                  <a:pt x="358" y="35"/>
                                  <a:pt x="358" y="35"/>
                                  <a:pt x="358" y="35"/>
                                </a:cubicBezTo>
                                <a:cubicBezTo>
                                  <a:pt x="374" y="35"/>
                                  <a:pt x="381" y="40"/>
                                  <a:pt x="381" y="52"/>
                                </a:cubicBezTo>
                                <a:cubicBezTo>
                                  <a:pt x="381" y="64"/>
                                  <a:pt x="374" y="70"/>
                                  <a:pt x="359" y="70"/>
                                </a:cubicBezTo>
                                <a:lnTo>
                                  <a:pt x="350" y="70"/>
                                </a:lnTo>
                                <a:close/>
                                <a:moveTo>
                                  <a:pt x="350" y="90"/>
                                </a:moveTo>
                                <a:cubicBezTo>
                                  <a:pt x="365" y="90"/>
                                  <a:pt x="365" y="90"/>
                                  <a:pt x="365" y="90"/>
                                </a:cubicBezTo>
                                <a:cubicBezTo>
                                  <a:pt x="391" y="90"/>
                                  <a:pt x="405" y="76"/>
                                  <a:pt x="405" y="52"/>
                                </a:cubicBezTo>
                                <a:cubicBezTo>
                                  <a:pt x="405" y="41"/>
                                  <a:pt x="401" y="30"/>
                                  <a:pt x="393" y="24"/>
                                </a:cubicBezTo>
                                <a:cubicBezTo>
                                  <a:pt x="385" y="17"/>
                                  <a:pt x="377" y="14"/>
                                  <a:pt x="361" y="14"/>
                                </a:cubicBezTo>
                                <a:cubicBezTo>
                                  <a:pt x="326" y="14"/>
                                  <a:pt x="326" y="14"/>
                                  <a:pt x="326" y="14"/>
                                </a:cubicBezTo>
                                <a:cubicBezTo>
                                  <a:pt x="326" y="134"/>
                                  <a:pt x="326" y="134"/>
                                  <a:pt x="326" y="134"/>
                                </a:cubicBezTo>
                                <a:cubicBezTo>
                                  <a:pt x="350" y="134"/>
                                  <a:pt x="350" y="134"/>
                                  <a:pt x="350" y="134"/>
                                </a:cubicBezTo>
                                <a:lnTo>
                                  <a:pt x="350" y="90"/>
                                </a:lnTo>
                                <a:close/>
                                <a:moveTo>
                                  <a:pt x="204" y="85"/>
                                </a:moveTo>
                                <a:cubicBezTo>
                                  <a:pt x="206" y="75"/>
                                  <a:pt x="212" y="70"/>
                                  <a:pt x="222" y="70"/>
                                </a:cubicBezTo>
                                <a:cubicBezTo>
                                  <a:pt x="232" y="70"/>
                                  <a:pt x="238" y="75"/>
                                  <a:pt x="240" y="85"/>
                                </a:cubicBezTo>
                                <a:lnTo>
                                  <a:pt x="204" y="85"/>
                                </a:lnTo>
                                <a:close/>
                                <a:moveTo>
                                  <a:pt x="261" y="99"/>
                                </a:moveTo>
                                <a:cubicBezTo>
                                  <a:pt x="261" y="96"/>
                                  <a:pt x="261" y="96"/>
                                  <a:pt x="261" y="96"/>
                                </a:cubicBezTo>
                                <a:cubicBezTo>
                                  <a:pt x="261" y="70"/>
                                  <a:pt x="246" y="54"/>
                                  <a:pt x="221" y="54"/>
                                </a:cubicBezTo>
                                <a:cubicBezTo>
                                  <a:pt x="196" y="54"/>
                                  <a:pt x="180" y="70"/>
                                  <a:pt x="180" y="96"/>
                                </a:cubicBezTo>
                                <a:cubicBezTo>
                                  <a:pt x="180" y="121"/>
                                  <a:pt x="197" y="137"/>
                                  <a:pt x="223" y="137"/>
                                </a:cubicBezTo>
                                <a:cubicBezTo>
                                  <a:pt x="241" y="137"/>
                                  <a:pt x="254" y="129"/>
                                  <a:pt x="261" y="113"/>
                                </a:cubicBezTo>
                                <a:cubicBezTo>
                                  <a:pt x="240" y="109"/>
                                  <a:pt x="240" y="109"/>
                                  <a:pt x="240" y="109"/>
                                </a:cubicBezTo>
                                <a:cubicBezTo>
                                  <a:pt x="236" y="117"/>
                                  <a:pt x="230" y="120"/>
                                  <a:pt x="222" y="120"/>
                                </a:cubicBezTo>
                                <a:cubicBezTo>
                                  <a:pt x="210" y="120"/>
                                  <a:pt x="203" y="113"/>
                                  <a:pt x="203" y="99"/>
                                </a:cubicBezTo>
                                <a:lnTo>
                                  <a:pt x="261" y="99"/>
                                </a:lnTo>
                                <a:close/>
                                <a:moveTo>
                                  <a:pt x="89" y="0"/>
                                </a:moveTo>
                                <a:cubicBezTo>
                                  <a:pt x="89" y="134"/>
                                  <a:pt x="89" y="134"/>
                                  <a:pt x="89" y="134"/>
                                </a:cubicBezTo>
                                <a:cubicBezTo>
                                  <a:pt x="110" y="134"/>
                                  <a:pt x="110" y="134"/>
                                  <a:pt x="110" y="134"/>
                                </a:cubicBezTo>
                                <a:cubicBezTo>
                                  <a:pt x="110" y="94"/>
                                  <a:pt x="110" y="94"/>
                                  <a:pt x="110" y="94"/>
                                </a:cubicBezTo>
                                <a:cubicBezTo>
                                  <a:pt x="110" y="80"/>
                                  <a:pt x="116" y="73"/>
                                  <a:pt x="127" y="73"/>
                                </a:cubicBezTo>
                                <a:cubicBezTo>
                                  <a:pt x="138" y="73"/>
                                  <a:pt x="142" y="78"/>
                                  <a:pt x="142" y="92"/>
                                </a:cubicBezTo>
                                <a:cubicBezTo>
                                  <a:pt x="142" y="134"/>
                                  <a:pt x="142" y="134"/>
                                  <a:pt x="142" y="134"/>
                                </a:cubicBezTo>
                                <a:cubicBezTo>
                                  <a:pt x="164" y="134"/>
                                  <a:pt x="164" y="134"/>
                                  <a:pt x="164" y="134"/>
                                </a:cubicBezTo>
                                <a:cubicBezTo>
                                  <a:pt x="164" y="85"/>
                                  <a:pt x="164" y="85"/>
                                  <a:pt x="164" y="85"/>
                                </a:cubicBezTo>
                                <a:cubicBezTo>
                                  <a:pt x="164" y="75"/>
                                  <a:pt x="162" y="69"/>
                                  <a:pt x="158" y="64"/>
                                </a:cubicBezTo>
                                <a:cubicBezTo>
                                  <a:pt x="152" y="57"/>
                                  <a:pt x="144" y="54"/>
                                  <a:pt x="135" y="54"/>
                                </a:cubicBezTo>
                                <a:cubicBezTo>
                                  <a:pt x="124" y="54"/>
                                  <a:pt x="117" y="58"/>
                                  <a:pt x="110" y="67"/>
                                </a:cubicBezTo>
                                <a:cubicBezTo>
                                  <a:pt x="110" y="0"/>
                                  <a:pt x="110" y="0"/>
                                  <a:pt x="110" y="0"/>
                                </a:cubicBezTo>
                                <a:lnTo>
                                  <a:pt x="89" y="0"/>
                                </a:lnTo>
                                <a:close/>
                                <a:moveTo>
                                  <a:pt x="50" y="134"/>
                                </a:moveTo>
                                <a:cubicBezTo>
                                  <a:pt x="50" y="35"/>
                                  <a:pt x="50" y="35"/>
                                  <a:pt x="50" y="35"/>
                                </a:cubicBezTo>
                                <a:cubicBezTo>
                                  <a:pt x="77" y="35"/>
                                  <a:pt x="77" y="35"/>
                                  <a:pt x="77" y="35"/>
                                </a:cubicBezTo>
                                <a:cubicBezTo>
                                  <a:pt x="77" y="14"/>
                                  <a:pt x="77" y="14"/>
                                  <a:pt x="77" y="14"/>
                                </a:cubicBezTo>
                                <a:cubicBezTo>
                                  <a:pt x="0" y="14"/>
                                  <a:pt x="0" y="14"/>
                                  <a:pt x="0" y="14"/>
                                </a:cubicBezTo>
                                <a:cubicBezTo>
                                  <a:pt x="0" y="35"/>
                                  <a:pt x="0" y="35"/>
                                  <a:pt x="0" y="35"/>
                                </a:cubicBezTo>
                                <a:cubicBezTo>
                                  <a:pt x="27" y="35"/>
                                  <a:pt x="27" y="35"/>
                                  <a:pt x="27" y="35"/>
                                </a:cubicBezTo>
                                <a:cubicBezTo>
                                  <a:pt x="27" y="134"/>
                                  <a:pt x="27" y="134"/>
                                  <a:pt x="27" y="134"/>
                                </a:cubicBezTo>
                                <a:lnTo>
                                  <a:pt x="50" y="13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360514" name="Freeform 129"/>
                        <wps:cNvSpPr>
                          <a:spLocks noEditPoints="1"/>
                        </wps:cNvSpPr>
                        <wps:spPr bwMode="auto">
                          <a:xfrm>
                            <a:off x="6480175" y="10275570"/>
                            <a:ext cx="38100" cy="38735"/>
                          </a:xfrm>
                          <a:custGeom>
                            <a:avLst/>
                            <a:gdLst>
                              <a:gd name="T0" fmla="*/ 30 w 60"/>
                              <a:gd name="T1" fmla="*/ 56 h 61"/>
                              <a:gd name="T2" fmla="*/ 55 w 60"/>
                              <a:gd name="T3" fmla="*/ 31 h 61"/>
                              <a:gd name="T4" fmla="*/ 30 w 60"/>
                              <a:gd name="T5" fmla="*/ 5 h 61"/>
                              <a:gd name="T6" fmla="*/ 5 w 60"/>
                              <a:gd name="T7" fmla="*/ 31 h 61"/>
                              <a:gd name="T8" fmla="*/ 30 w 60"/>
                              <a:gd name="T9" fmla="*/ 56 h 61"/>
                              <a:gd name="T10" fmla="*/ 30 w 60"/>
                              <a:gd name="T11" fmla="*/ 0 h 61"/>
                              <a:gd name="T12" fmla="*/ 60 w 60"/>
                              <a:gd name="T13" fmla="*/ 31 h 61"/>
                              <a:gd name="T14" fmla="*/ 30 w 60"/>
                              <a:gd name="T15" fmla="*/ 61 h 61"/>
                              <a:gd name="T16" fmla="*/ 0 w 60"/>
                              <a:gd name="T17" fmla="*/ 31 h 61"/>
                              <a:gd name="T18" fmla="*/ 30 w 60"/>
                              <a:gd name="T19" fmla="*/ 0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0" h="61">
                                <a:moveTo>
                                  <a:pt x="30" y="56"/>
                                </a:moveTo>
                                <a:cubicBezTo>
                                  <a:pt x="44" y="56"/>
                                  <a:pt x="55" y="47"/>
                                  <a:pt x="55" y="31"/>
                                </a:cubicBezTo>
                                <a:cubicBezTo>
                                  <a:pt x="55" y="15"/>
                                  <a:pt x="44" y="5"/>
                                  <a:pt x="30" y="5"/>
                                </a:cubicBezTo>
                                <a:cubicBezTo>
                                  <a:pt x="16" y="5"/>
                                  <a:pt x="5" y="15"/>
                                  <a:pt x="5" y="31"/>
                                </a:cubicBezTo>
                                <a:cubicBezTo>
                                  <a:pt x="5" y="47"/>
                                  <a:pt x="16" y="56"/>
                                  <a:pt x="30" y="56"/>
                                </a:cubicBezTo>
                                <a:moveTo>
                                  <a:pt x="30" y="0"/>
                                </a:moveTo>
                                <a:cubicBezTo>
                                  <a:pt x="47" y="0"/>
                                  <a:pt x="60" y="12"/>
                                  <a:pt x="60" y="31"/>
                                </a:cubicBezTo>
                                <a:cubicBezTo>
                                  <a:pt x="60" y="49"/>
                                  <a:pt x="47" y="61"/>
                                  <a:pt x="30" y="61"/>
                                </a:cubicBezTo>
                                <a:cubicBezTo>
                                  <a:pt x="13" y="61"/>
                                  <a:pt x="0" y="49"/>
                                  <a:pt x="0" y="31"/>
                                </a:cubicBezTo>
                                <a:cubicBezTo>
                                  <a:pt x="0" y="12"/>
                                  <a:pt x="13" y="0"/>
                                  <a:pt x="30" y="0"/>
                                </a:cubicBezTo>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4753503" name="Freeform 130"/>
                        <wps:cNvSpPr>
                          <a:spLocks/>
                        </wps:cNvSpPr>
                        <wps:spPr bwMode="auto">
                          <a:xfrm>
                            <a:off x="6524625" y="10276840"/>
                            <a:ext cx="24130" cy="36830"/>
                          </a:xfrm>
                          <a:custGeom>
                            <a:avLst/>
                            <a:gdLst>
                              <a:gd name="T0" fmla="*/ 5 w 38"/>
                              <a:gd name="T1" fmla="*/ 4 h 58"/>
                              <a:gd name="T2" fmla="*/ 5 w 38"/>
                              <a:gd name="T3" fmla="*/ 26 h 58"/>
                              <a:gd name="T4" fmla="*/ 32 w 38"/>
                              <a:gd name="T5" fmla="*/ 26 h 58"/>
                              <a:gd name="T6" fmla="*/ 32 w 38"/>
                              <a:gd name="T7" fmla="*/ 30 h 58"/>
                              <a:gd name="T8" fmla="*/ 5 w 38"/>
                              <a:gd name="T9" fmla="*/ 30 h 58"/>
                              <a:gd name="T10" fmla="*/ 5 w 38"/>
                              <a:gd name="T11" fmla="*/ 58 h 58"/>
                              <a:gd name="T12" fmla="*/ 0 w 38"/>
                              <a:gd name="T13" fmla="*/ 58 h 58"/>
                              <a:gd name="T14" fmla="*/ 0 w 38"/>
                              <a:gd name="T15" fmla="*/ 0 h 58"/>
                              <a:gd name="T16" fmla="*/ 38 w 38"/>
                              <a:gd name="T17" fmla="*/ 0 h 58"/>
                              <a:gd name="T18" fmla="*/ 38 w 38"/>
                              <a:gd name="T19" fmla="*/ 4 h 58"/>
                              <a:gd name="T20" fmla="*/ 5 w 38"/>
                              <a:gd name="T21" fmla="*/ 4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8" h="58">
                                <a:moveTo>
                                  <a:pt x="5" y="4"/>
                                </a:moveTo>
                                <a:lnTo>
                                  <a:pt x="5" y="26"/>
                                </a:lnTo>
                                <a:lnTo>
                                  <a:pt x="32" y="26"/>
                                </a:lnTo>
                                <a:lnTo>
                                  <a:pt x="32" y="30"/>
                                </a:lnTo>
                                <a:lnTo>
                                  <a:pt x="5" y="30"/>
                                </a:lnTo>
                                <a:lnTo>
                                  <a:pt x="5" y="58"/>
                                </a:lnTo>
                                <a:lnTo>
                                  <a:pt x="0" y="58"/>
                                </a:lnTo>
                                <a:lnTo>
                                  <a:pt x="0" y="0"/>
                                </a:lnTo>
                                <a:lnTo>
                                  <a:pt x="38" y="0"/>
                                </a:lnTo>
                                <a:lnTo>
                                  <a:pt x="38" y="4"/>
                                </a:lnTo>
                                <a:lnTo>
                                  <a:pt x="5" y="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7643454" name="Freeform 131"/>
                        <wps:cNvSpPr>
                          <a:spLocks noEditPoints="1"/>
                        </wps:cNvSpPr>
                        <wps:spPr bwMode="auto">
                          <a:xfrm>
                            <a:off x="6565265" y="10276840"/>
                            <a:ext cx="35560" cy="36830"/>
                          </a:xfrm>
                          <a:custGeom>
                            <a:avLst/>
                            <a:gdLst>
                              <a:gd name="T0" fmla="*/ 35 w 56"/>
                              <a:gd name="T1" fmla="*/ 20 h 58"/>
                              <a:gd name="T2" fmla="*/ 29 w 56"/>
                              <a:gd name="T3" fmla="*/ 5 h 58"/>
                              <a:gd name="T4" fmla="*/ 28 w 56"/>
                              <a:gd name="T5" fmla="*/ 5 h 58"/>
                              <a:gd name="T6" fmla="*/ 22 w 56"/>
                              <a:gd name="T7" fmla="*/ 20 h 58"/>
                              <a:gd name="T8" fmla="*/ 15 w 56"/>
                              <a:gd name="T9" fmla="*/ 36 h 58"/>
                              <a:gd name="T10" fmla="*/ 42 w 56"/>
                              <a:gd name="T11" fmla="*/ 36 h 58"/>
                              <a:gd name="T12" fmla="*/ 35 w 56"/>
                              <a:gd name="T13" fmla="*/ 20 h 58"/>
                              <a:gd name="T14" fmla="*/ 13 w 56"/>
                              <a:gd name="T15" fmla="*/ 41 h 58"/>
                              <a:gd name="T16" fmla="*/ 6 w 56"/>
                              <a:gd name="T17" fmla="*/ 58 h 58"/>
                              <a:gd name="T18" fmla="*/ 0 w 56"/>
                              <a:gd name="T19" fmla="*/ 58 h 58"/>
                              <a:gd name="T20" fmla="*/ 26 w 56"/>
                              <a:gd name="T21" fmla="*/ 0 h 58"/>
                              <a:gd name="T22" fmla="*/ 31 w 56"/>
                              <a:gd name="T23" fmla="*/ 0 h 58"/>
                              <a:gd name="T24" fmla="*/ 56 w 56"/>
                              <a:gd name="T25" fmla="*/ 58 h 58"/>
                              <a:gd name="T26" fmla="*/ 51 w 56"/>
                              <a:gd name="T27" fmla="*/ 58 h 58"/>
                              <a:gd name="T28" fmla="*/ 44 w 56"/>
                              <a:gd name="T29" fmla="*/ 41 h 58"/>
                              <a:gd name="T30" fmla="*/ 13 w 56"/>
                              <a:gd name="T31" fmla="*/ 41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6" h="58">
                                <a:moveTo>
                                  <a:pt x="35" y="20"/>
                                </a:moveTo>
                                <a:cubicBezTo>
                                  <a:pt x="33" y="15"/>
                                  <a:pt x="29" y="5"/>
                                  <a:pt x="29" y="5"/>
                                </a:cubicBezTo>
                                <a:cubicBezTo>
                                  <a:pt x="28" y="5"/>
                                  <a:pt x="28" y="5"/>
                                  <a:pt x="28" y="5"/>
                                </a:cubicBezTo>
                                <a:cubicBezTo>
                                  <a:pt x="28" y="5"/>
                                  <a:pt x="24" y="15"/>
                                  <a:pt x="22" y="20"/>
                                </a:cubicBezTo>
                                <a:cubicBezTo>
                                  <a:pt x="15" y="36"/>
                                  <a:pt x="15" y="36"/>
                                  <a:pt x="15" y="36"/>
                                </a:cubicBezTo>
                                <a:cubicBezTo>
                                  <a:pt x="42" y="36"/>
                                  <a:pt x="42" y="36"/>
                                  <a:pt x="42" y="36"/>
                                </a:cubicBezTo>
                                <a:lnTo>
                                  <a:pt x="35" y="20"/>
                                </a:lnTo>
                                <a:close/>
                                <a:moveTo>
                                  <a:pt x="13" y="41"/>
                                </a:moveTo>
                                <a:cubicBezTo>
                                  <a:pt x="6" y="58"/>
                                  <a:pt x="6" y="58"/>
                                  <a:pt x="6" y="58"/>
                                </a:cubicBezTo>
                                <a:cubicBezTo>
                                  <a:pt x="0" y="58"/>
                                  <a:pt x="0" y="58"/>
                                  <a:pt x="0" y="58"/>
                                </a:cubicBezTo>
                                <a:cubicBezTo>
                                  <a:pt x="26" y="0"/>
                                  <a:pt x="26" y="0"/>
                                  <a:pt x="26" y="0"/>
                                </a:cubicBezTo>
                                <a:cubicBezTo>
                                  <a:pt x="31" y="0"/>
                                  <a:pt x="31" y="0"/>
                                  <a:pt x="31" y="0"/>
                                </a:cubicBezTo>
                                <a:cubicBezTo>
                                  <a:pt x="56" y="58"/>
                                  <a:pt x="56" y="58"/>
                                  <a:pt x="56" y="58"/>
                                </a:cubicBezTo>
                                <a:cubicBezTo>
                                  <a:pt x="51" y="58"/>
                                  <a:pt x="51" y="58"/>
                                  <a:pt x="51" y="58"/>
                                </a:cubicBezTo>
                                <a:cubicBezTo>
                                  <a:pt x="44" y="41"/>
                                  <a:pt x="44" y="41"/>
                                  <a:pt x="44" y="41"/>
                                </a:cubicBezTo>
                                <a:lnTo>
                                  <a:pt x="13" y="41"/>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3276252" name="Freeform 132"/>
                        <wps:cNvSpPr>
                          <a:spLocks/>
                        </wps:cNvSpPr>
                        <wps:spPr bwMode="auto">
                          <a:xfrm>
                            <a:off x="6602730" y="10275570"/>
                            <a:ext cx="36195" cy="38735"/>
                          </a:xfrm>
                          <a:custGeom>
                            <a:avLst/>
                            <a:gdLst>
                              <a:gd name="T0" fmla="*/ 57 w 57"/>
                              <a:gd name="T1" fmla="*/ 44 h 61"/>
                              <a:gd name="T2" fmla="*/ 30 w 57"/>
                              <a:gd name="T3" fmla="*/ 61 h 61"/>
                              <a:gd name="T4" fmla="*/ 0 w 57"/>
                              <a:gd name="T5" fmla="*/ 31 h 61"/>
                              <a:gd name="T6" fmla="*/ 30 w 57"/>
                              <a:gd name="T7" fmla="*/ 0 h 61"/>
                              <a:gd name="T8" fmla="*/ 57 w 57"/>
                              <a:gd name="T9" fmla="*/ 16 h 61"/>
                              <a:gd name="T10" fmla="*/ 52 w 57"/>
                              <a:gd name="T11" fmla="*/ 17 h 61"/>
                              <a:gd name="T12" fmla="*/ 30 w 57"/>
                              <a:gd name="T13" fmla="*/ 5 h 61"/>
                              <a:gd name="T14" fmla="*/ 5 w 57"/>
                              <a:gd name="T15" fmla="*/ 31 h 61"/>
                              <a:gd name="T16" fmla="*/ 30 w 57"/>
                              <a:gd name="T17" fmla="*/ 56 h 61"/>
                              <a:gd name="T18" fmla="*/ 53 w 57"/>
                              <a:gd name="T19" fmla="*/ 42 h 61"/>
                              <a:gd name="T20" fmla="*/ 57 w 57"/>
                              <a:gd name="T21" fmla="*/ 44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57" h="61">
                                <a:moveTo>
                                  <a:pt x="57" y="44"/>
                                </a:moveTo>
                                <a:cubicBezTo>
                                  <a:pt x="53" y="55"/>
                                  <a:pt x="43" y="61"/>
                                  <a:pt x="30" y="61"/>
                                </a:cubicBezTo>
                                <a:cubicBezTo>
                                  <a:pt x="13" y="61"/>
                                  <a:pt x="0" y="49"/>
                                  <a:pt x="0" y="31"/>
                                </a:cubicBezTo>
                                <a:cubicBezTo>
                                  <a:pt x="0" y="12"/>
                                  <a:pt x="13" y="0"/>
                                  <a:pt x="30" y="0"/>
                                </a:cubicBezTo>
                                <a:cubicBezTo>
                                  <a:pt x="44" y="0"/>
                                  <a:pt x="53" y="8"/>
                                  <a:pt x="57" y="16"/>
                                </a:cubicBezTo>
                                <a:cubicBezTo>
                                  <a:pt x="52" y="17"/>
                                  <a:pt x="52" y="17"/>
                                  <a:pt x="52" y="17"/>
                                </a:cubicBezTo>
                                <a:cubicBezTo>
                                  <a:pt x="50" y="14"/>
                                  <a:pt x="44" y="5"/>
                                  <a:pt x="30" y="5"/>
                                </a:cubicBezTo>
                                <a:cubicBezTo>
                                  <a:pt x="16" y="5"/>
                                  <a:pt x="5" y="15"/>
                                  <a:pt x="5" y="31"/>
                                </a:cubicBezTo>
                                <a:cubicBezTo>
                                  <a:pt x="5" y="47"/>
                                  <a:pt x="16" y="56"/>
                                  <a:pt x="30" y="56"/>
                                </a:cubicBezTo>
                                <a:cubicBezTo>
                                  <a:pt x="40" y="56"/>
                                  <a:pt x="49" y="51"/>
                                  <a:pt x="53" y="42"/>
                                </a:cubicBezTo>
                                <a:lnTo>
                                  <a:pt x="57" y="4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993118" name="Freeform 133"/>
                        <wps:cNvSpPr>
                          <a:spLocks noEditPoints="1"/>
                        </wps:cNvSpPr>
                        <wps:spPr bwMode="auto">
                          <a:xfrm>
                            <a:off x="6642735" y="10276840"/>
                            <a:ext cx="35560" cy="36830"/>
                          </a:xfrm>
                          <a:custGeom>
                            <a:avLst/>
                            <a:gdLst>
                              <a:gd name="T0" fmla="*/ 35 w 56"/>
                              <a:gd name="T1" fmla="*/ 20 h 58"/>
                              <a:gd name="T2" fmla="*/ 28 w 56"/>
                              <a:gd name="T3" fmla="*/ 5 h 58"/>
                              <a:gd name="T4" fmla="*/ 28 w 56"/>
                              <a:gd name="T5" fmla="*/ 5 h 58"/>
                              <a:gd name="T6" fmla="*/ 22 w 56"/>
                              <a:gd name="T7" fmla="*/ 20 h 58"/>
                              <a:gd name="T8" fmla="*/ 15 w 56"/>
                              <a:gd name="T9" fmla="*/ 36 h 58"/>
                              <a:gd name="T10" fmla="*/ 42 w 56"/>
                              <a:gd name="T11" fmla="*/ 36 h 58"/>
                              <a:gd name="T12" fmla="*/ 35 w 56"/>
                              <a:gd name="T13" fmla="*/ 20 h 58"/>
                              <a:gd name="T14" fmla="*/ 13 w 56"/>
                              <a:gd name="T15" fmla="*/ 41 h 58"/>
                              <a:gd name="T16" fmla="*/ 5 w 56"/>
                              <a:gd name="T17" fmla="*/ 58 h 58"/>
                              <a:gd name="T18" fmla="*/ 0 w 56"/>
                              <a:gd name="T19" fmla="*/ 58 h 58"/>
                              <a:gd name="T20" fmla="*/ 26 w 56"/>
                              <a:gd name="T21" fmla="*/ 0 h 58"/>
                              <a:gd name="T22" fmla="*/ 31 w 56"/>
                              <a:gd name="T23" fmla="*/ 0 h 58"/>
                              <a:gd name="T24" fmla="*/ 56 w 56"/>
                              <a:gd name="T25" fmla="*/ 58 h 58"/>
                              <a:gd name="T26" fmla="*/ 51 w 56"/>
                              <a:gd name="T27" fmla="*/ 58 h 58"/>
                              <a:gd name="T28" fmla="*/ 44 w 56"/>
                              <a:gd name="T29" fmla="*/ 41 h 58"/>
                              <a:gd name="T30" fmla="*/ 13 w 56"/>
                              <a:gd name="T31" fmla="*/ 41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6" h="58">
                                <a:moveTo>
                                  <a:pt x="35" y="20"/>
                                </a:moveTo>
                                <a:cubicBezTo>
                                  <a:pt x="32" y="15"/>
                                  <a:pt x="28" y="5"/>
                                  <a:pt x="28" y="5"/>
                                </a:cubicBezTo>
                                <a:cubicBezTo>
                                  <a:pt x="28" y="5"/>
                                  <a:pt x="28" y="5"/>
                                  <a:pt x="28" y="5"/>
                                </a:cubicBezTo>
                                <a:cubicBezTo>
                                  <a:pt x="28" y="5"/>
                                  <a:pt x="24" y="15"/>
                                  <a:pt x="22" y="20"/>
                                </a:cubicBezTo>
                                <a:cubicBezTo>
                                  <a:pt x="15" y="36"/>
                                  <a:pt x="15" y="36"/>
                                  <a:pt x="15" y="36"/>
                                </a:cubicBezTo>
                                <a:cubicBezTo>
                                  <a:pt x="42" y="36"/>
                                  <a:pt x="42" y="36"/>
                                  <a:pt x="42" y="36"/>
                                </a:cubicBezTo>
                                <a:lnTo>
                                  <a:pt x="35" y="20"/>
                                </a:lnTo>
                                <a:close/>
                                <a:moveTo>
                                  <a:pt x="13" y="41"/>
                                </a:moveTo>
                                <a:cubicBezTo>
                                  <a:pt x="5" y="58"/>
                                  <a:pt x="5" y="58"/>
                                  <a:pt x="5" y="58"/>
                                </a:cubicBezTo>
                                <a:cubicBezTo>
                                  <a:pt x="0" y="58"/>
                                  <a:pt x="0" y="58"/>
                                  <a:pt x="0" y="58"/>
                                </a:cubicBezTo>
                                <a:cubicBezTo>
                                  <a:pt x="26" y="0"/>
                                  <a:pt x="26" y="0"/>
                                  <a:pt x="26" y="0"/>
                                </a:cubicBezTo>
                                <a:cubicBezTo>
                                  <a:pt x="31" y="0"/>
                                  <a:pt x="31" y="0"/>
                                  <a:pt x="31" y="0"/>
                                </a:cubicBezTo>
                                <a:cubicBezTo>
                                  <a:pt x="56" y="58"/>
                                  <a:pt x="56" y="58"/>
                                  <a:pt x="56" y="58"/>
                                </a:cubicBezTo>
                                <a:cubicBezTo>
                                  <a:pt x="51" y="58"/>
                                  <a:pt x="51" y="58"/>
                                  <a:pt x="51" y="58"/>
                                </a:cubicBezTo>
                                <a:cubicBezTo>
                                  <a:pt x="44" y="41"/>
                                  <a:pt x="44" y="41"/>
                                  <a:pt x="44" y="41"/>
                                </a:cubicBezTo>
                                <a:lnTo>
                                  <a:pt x="13" y="41"/>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3478147" name="Freeform 134"/>
                        <wps:cNvSpPr>
                          <a:spLocks noEditPoints="1"/>
                        </wps:cNvSpPr>
                        <wps:spPr bwMode="auto">
                          <a:xfrm>
                            <a:off x="6684010" y="10276840"/>
                            <a:ext cx="31750" cy="36830"/>
                          </a:xfrm>
                          <a:custGeom>
                            <a:avLst/>
                            <a:gdLst>
                              <a:gd name="T0" fmla="*/ 20 w 50"/>
                              <a:gd name="T1" fmla="*/ 53 h 58"/>
                              <a:gd name="T2" fmla="*/ 45 w 50"/>
                              <a:gd name="T3" fmla="*/ 29 h 58"/>
                              <a:gd name="T4" fmla="*/ 19 w 50"/>
                              <a:gd name="T5" fmla="*/ 4 h 58"/>
                              <a:gd name="T6" fmla="*/ 5 w 50"/>
                              <a:gd name="T7" fmla="*/ 4 h 58"/>
                              <a:gd name="T8" fmla="*/ 5 w 50"/>
                              <a:gd name="T9" fmla="*/ 53 h 58"/>
                              <a:gd name="T10" fmla="*/ 20 w 50"/>
                              <a:gd name="T11" fmla="*/ 53 h 58"/>
                              <a:gd name="T12" fmla="*/ 19 w 50"/>
                              <a:gd name="T13" fmla="*/ 0 h 58"/>
                              <a:gd name="T14" fmla="*/ 50 w 50"/>
                              <a:gd name="T15" fmla="*/ 29 h 58"/>
                              <a:gd name="T16" fmla="*/ 20 w 50"/>
                              <a:gd name="T17" fmla="*/ 58 h 58"/>
                              <a:gd name="T18" fmla="*/ 0 w 50"/>
                              <a:gd name="T19" fmla="*/ 58 h 58"/>
                              <a:gd name="T20" fmla="*/ 0 w 50"/>
                              <a:gd name="T21" fmla="*/ 0 h 58"/>
                              <a:gd name="T22" fmla="*/ 19 w 50"/>
                              <a:gd name="T23" fmla="*/ 0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0" h="58">
                                <a:moveTo>
                                  <a:pt x="20" y="53"/>
                                </a:moveTo>
                                <a:cubicBezTo>
                                  <a:pt x="34" y="53"/>
                                  <a:pt x="45" y="45"/>
                                  <a:pt x="45" y="29"/>
                                </a:cubicBezTo>
                                <a:cubicBezTo>
                                  <a:pt x="45" y="13"/>
                                  <a:pt x="34" y="4"/>
                                  <a:pt x="19" y="4"/>
                                </a:cubicBezTo>
                                <a:cubicBezTo>
                                  <a:pt x="5" y="4"/>
                                  <a:pt x="5" y="4"/>
                                  <a:pt x="5" y="4"/>
                                </a:cubicBezTo>
                                <a:cubicBezTo>
                                  <a:pt x="5" y="53"/>
                                  <a:pt x="5" y="53"/>
                                  <a:pt x="5" y="53"/>
                                </a:cubicBezTo>
                                <a:lnTo>
                                  <a:pt x="20" y="53"/>
                                </a:lnTo>
                                <a:close/>
                                <a:moveTo>
                                  <a:pt x="19" y="0"/>
                                </a:moveTo>
                                <a:cubicBezTo>
                                  <a:pt x="37" y="0"/>
                                  <a:pt x="50" y="11"/>
                                  <a:pt x="50" y="29"/>
                                </a:cubicBezTo>
                                <a:cubicBezTo>
                                  <a:pt x="50" y="47"/>
                                  <a:pt x="37" y="58"/>
                                  <a:pt x="20" y="58"/>
                                </a:cubicBezTo>
                                <a:cubicBezTo>
                                  <a:pt x="0" y="58"/>
                                  <a:pt x="0" y="58"/>
                                  <a:pt x="0" y="58"/>
                                </a:cubicBezTo>
                                <a:cubicBezTo>
                                  <a:pt x="0" y="0"/>
                                  <a:pt x="0" y="0"/>
                                  <a:pt x="0" y="0"/>
                                </a:cubicBezTo>
                                <a:lnTo>
                                  <a:pt x="19"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1524991" name="Freeform 135"/>
                        <wps:cNvSpPr>
                          <a:spLocks/>
                        </wps:cNvSpPr>
                        <wps:spPr bwMode="auto">
                          <a:xfrm>
                            <a:off x="6722110" y="10276840"/>
                            <a:ext cx="24765" cy="36830"/>
                          </a:xfrm>
                          <a:custGeom>
                            <a:avLst/>
                            <a:gdLst>
                              <a:gd name="T0" fmla="*/ 0 w 39"/>
                              <a:gd name="T1" fmla="*/ 0 h 58"/>
                              <a:gd name="T2" fmla="*/ 39 w 39"/>
                              <a:gd name="T3" fmla="*/ 0 h 58"/>
                              <a:gd name="T4" fmla="*/ 39 w 39"/>
                              <a:gd name="T5" fmla="*/ 4 h 58"/>
                              <a:gd name="T6" fmla="*/ 5 w 39"/>
                              <a:gd name="T7" fmla="*/ 4 h 58"/>
                              <a:gd name="T8" fmla="*/ 5 w 39"/>
                              <a:gd name="T9" fmla="*/ 25 h 58"/>
                              <a:gd name="T10" fmla="*/ 32 w 39"/>
                              <a:gd name="T11" fmla="*/ 25 h 58"/>
                              <a:gd name="T12" fmla="*/ 32 w 39"/>
                              <a:gd name="T13" fmla="*/ 29 h 58"/>
                              <a:gd name="T14" fmla="*/ 5 w 39"/>
                              <a:gd name="T15" fmla="*/ 29 h 58"/>
                              <a:gd name="T16" fmla="*/ 5 w 39"/>
                              <a:gd name="T17" fmla="*/ 53 h 58"/>
                              <a:gd name="T18" fmla="*/ 39 w 39"/>
                              <a:gd name="T19" fmla="*/ 53 h 58"/>
                              <a:gd name="T20" fmla="*/ 39 w 39"/>
                              <a:gd name="T21" fmla="*/ 58 h 58"/>
                              <a:gd name="T22" fmla="*/ 0 w 39"/>
                              <a:gd name="T23" fmla="*/ 58 h 58"/>
                              <a:gd name="T24" fmla="*/ 0 w 39"/>
                              <a:gd name="T25" fmla="*/ 0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9" h="58">
                                <a:moveTo>
                                  <a:pt x="0" y="0"/>
                                </a:moveTo>
                                <a:lnTo>
                                  <a:pt x="39" y="0"/>
                                </a:lnTo>
                                <a:lnTo>
                                  <a:pt x="39" y="4"/>
                                </a:lnTo>
                                <a:lnTo>
                                  <a:pt x="5" y="4"/>
                                </a:lnTo>
                                <a:lnTo>
                                  <a:pt x="5" y="25"/>
                                </a:lnTo>
                                <a:lnTo>
                                  <a:pt x="32" y="25"/>
                                </a:lnTo>
                                <a:lnTo>
                                  <a:pt x="32" y="29"/>
                                </a:lnTo>
                                <a:lnTo>
                                  <a:pt x="5" y="29"/>
                                </a:lnTo>
                                <a:lnTo>
                                  <a:pt x="5" y="53"/>
                                </a:lnTo>
                                <a:lnTo>
                                  <a:pt x="39" y="53"/>
                                </a:lnTo>
                                <a:lnTo>
                                  <a:pt x="39" y="58"/>
                                </a:lnTo>
                                <a:lnTo>
                                  <a:pt x="0" y="58"/>
                                </a:lnTo>
                                <a:lnTo>
                                  <a:pt x="0"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2389722" name="Freeform 136"/>
                        <wps:cNvSpPr>
                          <a:spLocks/>
                        </wps:cNvSpPr>
                        <wps:spPr bwMode="auto">
                          <a:xfrm>
                            <a:off x="6753860" y="10276840"/>
                            <a:ext cx="33655" cy="36830"/>
                          </a:xfrm>
                          <a:custGeom>
                            <a:avLst/>
                            <a:gdLst>
                              <a:gd name="T0" fmla="*/ 48 w 53"/>
                              <a:gd name="T1" fmla="*/ 28 h 58"/>
                              <a:gd name="T2" fmla="*/ 48 w 53"/>
                              <a:gd name="T3" fmla="*/ 7 h 58"/>
                              <a:gd name="T4" fmla="*/ 48 w 53"/>
                              <a:gd name="T5" fmla="*/ 7 h 58"/>
                              <a:gd name="T6" fmla="*/ 40 w 53"/>
                              <a:gd name="T7" fmla="*/ 22 h 58"/>
                              <a:gd name="T8" fmla="*/ 28 w 53"/>
                              <a:gd name="T9" fmla="*/ 44 h 58"/>
                              <a:gd name="T10" fmla="*/ 25 w 53"/>
                              <a:gd name="T11" fmla="*/ 44 h 58"/>
                              <a:gd name="T12" fmla="*/ 13 w 53"/>
                              <a:gd name="T13" fmla="*/ 23 h 58"/>
                              <a:gd name="T14" fmla="*/ 5 w 53"/>
                              <a:gd name="T15" fmla="*/ 7 h 58"/>
                              <a:gd name="T16" fmla="*/ 4 w 53"/>
                              <a:gd name="T17" fmla="*/ 7 h 58"/>
                              <a:gd name="T18" fmla="*/ 5 w 53"/>
                              <a:gd name="T19" fmla="*/ 28 h 58"/>
                              <a:gd name="T20" fmla="*/ 5 w 53"/>
                              <a:gd name="T21" fmla="*/ 58 h 58"/>
                              <a:gd name="T22" fmla="*/ 0 w 53"/>
                              <a:gd name="T23" fmla="*/ 58 h 58"/>
                              <a:gd name="T24" fmla="*/ 0 w 53"/>
                              <a:gd name="T25" fmla="*/ 0 h 58"/>
                              <a:gd name="T26" fmla="*/ 5 w 53"/>
                              <a:gd name="T27" fmla="*/ 0 h 58"/>
                              <a:gd name="T28" fmla="*/ 26 w 53"/>
                              <a:gd name="T29" fmla="*/ 38 h 58"/>
                              <a:gd name="T30" fmla="*/ 26 w 53"/>
                              <a:gd name="T31" fmla="*/ 38 h 58"/>
                              <a:gd name="T32" fmla="*/ 48 w 53"/>
                              <a:gd name="T33" fmla="*/ 0 h 58"/>
                              <a:gd name="T34" fmla="*/ 53 w 53"/>
                              <a:gd name="T35" fmla="*/ 0 h 58"/>
                              <a:gd name="T36" fmla="*/ 53 w 53"/>
                              <a:gd name="T37" fmla="*/ 58 h 58"/>
                              <a:gd name="T38" fmla="*/ 48 w 53"/>
                              <a:gd name="T39" fmla="*/ 58 h 58"/>
                              <a:gd name="T40" fmla="*/ 48 w 53"/>
                              <a:gd name="T41" fmla="*/ 28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3" h="58">
                                <a:moveTo>
                                  <a:pt x="48" y="28"/>
                                </a:moveTo>
                                <a:cubicBezTo>
                                  <a:pt x="48" y="21"/>
                                  <a:pt x="48" y="7"/>
                                  <a:pt x="48" y="7"/>
                                </a:cubicBezTo>
                                <a:cubicBezTo>
                                  <a:pt x="48" y="7"/>
                                  <a:pt x="48" y="7"/>
                                  <a:pt x="48" y="7"/>
                                </a:cubicBezTo>
                                <a:cubicBezTo>
                                  <a:pt x="48" y="7"/>
                                  <a:pt x="46" y="12"/>
                                  <a:pt x="40" y="22"/>
                                </a:cubicBezTo>
                                <a:cubicBezTo>
                                  <a:pt x="28" y="44"/>
                                  <a:pt x="28" y="44"/>
                                  <a:pt x="28" y="44"/>
                                </a:cubicBezTo>
                                <a:cubicBezTo>
                                  <a:pt x="25" y="44"/>
                                  <a:pt x="25" y="44"/>
                                  <a:pt x="25" y="44"/>
                                </a:cubicBezTo>
                                <a:cubicBezTo>
                                  <a:pt x="13" y="23"/>
                                  <a:pt x="13" y="23"/>
                                  <a:pt x="13" y="23"/>
                                </a:cubicBezTo>
                                <a:cubicBezTo>
                                  <a:pt x="7" y="12"/>
                                  <a:pt x="5" y="7"/>
                                  <a:pt x="5" y="7"/>
                                </a:cubicBezTo>
                                <a:cubicBezTo>
                                  <a:pt x="4" y="7"/>
                                  <a:pt x="4" y="7"/>
                                  <a:pt x="4" y="7"/>
                                </a:cubicBezTo>
                                <a:cubicBezTo>
                                  <a:pt x="4" y="7"/>
                                  <a:pt x="5" y="21"/>
                                  <a:pt x="5" y="28"/>
                                </a:cubicBezTo>
                                <a:cubicBezTo>
                                  <a:pt x="5" y="58"/>
                                  <a:pt x="5" y="58"/>
                                  <a:pt x="5" y="58"/>
                                </a:cubicBezTo>
                                <a:cubicBezTo>
                                  <a:pt x="0" y="58"/>
                                  <a:pt x="0" y="58"/>
                                  <a:pt x="0" y="58"/>
                                </a:cubicBezTo>
                                <a:cubicBezTo>
                                  <a:pt x="0" y="0"/>
                                  <a:pt x="0" y="0"/>
                                  <a:pt x="0" y="0"/>
                                </a:cubicBezTo>
                                <a:cubicBezTo>
                                  <a:pt x="5" y="0"/>
                                  <a:pt x="5" y="0"/>
                                  <a:pt x="5" y="0"/>
                                </a:cubicBezTo>
                                <a:cubicBezTo>
                                  <a:pt x="26" y="38"/>
                                  <a:pt x="26" y="38"/>
                                  <a:pt x="26" y="38"/>
                                </a:cubicBezTo>
                                <a:cubicBezTo>
                                  <a:pt x="26" y="38"/>
                                  <a:pt x="26" y="38"/>
                                  <a:pt x="26" y="38"/>
                                </a:cubicBezTo>
                                <a:cubicBezTo>
                                  <a:pt x="48" y="0"/>
                                  <a:pt x="48" y="0"/>
                                  <a:pt x="48" y="0"/>
                                </a:cubicBezTo>
                                <a:cubicBezTo>
                                  <a:pt x="53" y="0"/>
                                  <a:pt x="53" y="0"/>
                                  <a:pt x="53" y="0"/>
                                </a:cubicBezTo>
                                <a:cubicBezTo>
                                  <a:pt x="53" y="58"/>
                                  <a:pt x="53" y="58"/>
                                  <a:pt x="53" y="58"/>
                                </a:cubicBezTo>
                                <a:cubicBezTo>
                                  <a:pt x="48" y="58"/>
                                  <a:pt x="48" y="58"/>
                                  <a:pt x="48" y="58"/>
                                </a:cubicBezTo>
                                <a:lnTo>
                                  <a:pt x="48" y="28"/>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1457968" name="Rectangle 137"/>
                        <wps:cNvSpPr>
                          <a:spLocks noChangeArrowheads="1"/>
                        </wps:cNvSpPr>
                        <wps:spPr bwMode="auto">
                          <a:xfrm>
                            <a:off x="6795770" y="10276840"/>
                            <a:ext cx="3175" cy="36830"/>
                          </a:xfrm>
                          <a:prstGeom prst="rect">
                            <a:avLst/>
                          </a:prstGeom>
                          <a:solidFill>
                            <a:srgbClr val="0039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5615199" name="Freeform 138"/>
                        <wps:cNvSpPr>
                          <a:spLocks/>
                        </wps:cNvSpPr>
                        <wps:spPr bwMode="auto">
                          <a:xfrm>
                            <a:off x="6807835" y="10276840"/>
                            <a:ext cx="24130" cy="36830"/>
                          </a:xfrm>
                          <a:custGeom>
                            <a:avLst/>
                            <a:gdLst>
                              <a:gd name="T0" fmla="*/ 0 w 38"/>
                              <a:gd name="T1" fmla="*/ 0 h 58"/>
                              <a:gd name="T2" fmla="*/ 38 w 38"/>
                              <a:gd name="T3" fmla="*/ 0 h 58"/>
                              <a:gd name="T4" fmla="*/ 38 w 38"/>
                              <a:gd name="T5" fmla="*/ 4 h 58"/>
                              <a:gd name="T6" fmla="*/ 5 w 38"/>
                              <a:gd name="T7" fmla="*/ 4 h 58"/>
                              <a:gd name="T8" fmla="*/ 5 w 38"/>
                              <a:gd name="T9" fmla="*/ 25 h 58"/>
                              <a:gd name="T10" fmla="*/ 31 w 38"/>
                              <a:gd name="T11" fmla="*/ 25 h 58"/>
                              <a:gd name="T12" fmla="*/ 31 w 38"/>
                              <a:gd name="T13" fmla="*/ 29 h 58"/>
                              <a:gd name="T14" fmla="*/ 5 w 38"/>
                              <a:gd name="T15" fmla="*/ 29 h 58"/>
                              <a:gd name="T16" fmla="*/ 5 w 38"/>
                              <a:gd name="T17" fmla="*/ 53 h 58"/>
                              <a:gd name="T18" fmla="*/ 38 w 38"/>
                              <a:gd name="T19" fmla="*/ 53 h 58"/>
                              <a:gd name="T20" fmla="*/ 38 w 38"/>
                              <a:gd name="T21" fmla="*/ 58 h 58"/>
                              <a:gd name="T22" fmla="*/ 0 w 38"/>
                              <a:gd name="T23" fmla="*/ 58 h 58"/>
                              <a:gd name="T24" fmla="*/ 0 w 38"/>
                              <a:gd name="T25" fmla="*/ 0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8" h="58">
                                <a:moveTo>
                                  <a:pt x="0" y="0"/>
                                </a:moveTo>
                                <a:lnTo>
                                  <a:pt x="38" y="0"/>
                                </a:lnTo>
                                <a:lnTo>
                                  <a:pt x="38" y="4"/>
                                </a:lnTo>
                                <a:lnTo>
                                  <a:pt x="5" y="4"/>
                                </a:lnTo>
                                <a:lnTo>
                                  <a:pt x="5" y="25"/>
                                </a:lnTo>
                                <a:lnTo>
                                  <a:pt x="31" y="25"/>
                                </a:lnTo>
                                <a:lnTo>
                                  <a:pt x="31" y="29"/>
                                </a:lnTo>
                                <a:lnTo>
                                  <a:pt x="5" y="29"/>
                                </a:lnTo>
                                <a:lnTo>
                                  <a:pt x="5" y="53"/>
                                </a:lnTo>
                                <a:lnTo>
                                  <a:pt x="38" y="53"/>
                                </a:lnTo>
                                <a:lnTo>
                                  <a:pt x="38" y="58"/>
                                </a:lnTo>
                                <a:lnTo>
                                  <a:pt x="0" y="58"/>
                                </a:lnTo>
                                <a:lnTo>
                                  <a:pt x="0"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1772601" name="Freeform 139"/>
                        <wps:cNvSpPr>
                          <a:spLocks/>
                        </wps:cNvSpPr>
                        <wps:spPr bwMode="auto">
                          <a:xfrm>
                            <a:off x="6837045" y="10275570"/>
                            <a:ext cx="26670" cy="38735"/>
                          </a:xfrm>
                          <a:custGeom>
                            <a:avLst/>
                            <a:gdLst>
                              <a:gd name="T0" fmla="*/ 4 w 42"/>
                              <a:gd name="T1" fmla="*/ 43 h 61"/>
                              <a:gd name="T2" fmla="*/ 22 w 42"/>
                              <a:gd name="T3" fmla="*/ 57 h 61"/>
                              <a:gd name="T4" fmla="*/ 37 w 42"/>
                              <a:gd name="T5" fmla="*/ 45 h 61"/>
                              <a:gd name="T6" fmla="*/ 19 w 42"/>
                              <a:gd name="T7" fmla="*/ 32 h 61"/>
                              <a:gd name="T8" fmla="*/ 1 w 42"/>
                              <a:gd name="T9" fmla="*/ 16 h 61"/>
                              <a:gd name="T10" fmla="*/ 20 w 42"/>
                              <a:gd name="T11" fmla="*/ 0 h 61"/>
                              <a:gd name="T12" fmla="*/ 41 w 42"/>
                              <a:gd name="T13" fmla="*/ 15 h 61"/>
                              <a:gd name="T14" fmla="*/ 36 w 42"/>
                              <a:gd name="T15" fmla="*/ 16 h 61"/>
                              <a:gd name="T16" fmla="*/ 20 w 42"/>
                              <a:gd name="T17" fmla="*/ 5 h 61"/>
                              <a:gd name="T18" fmla="*/ 6 w 42"/>
                              <a:gd name="T19" fmla="*/ 16 h 61"/>
                              <a:gd name="T20" fmla="*/ 22 w 42"/>
                              <a:gd name="T21" fmla="*/ 28 h 61"/>
                              <a:gd name="T22" fmla="*/ 42 w 42"/>
                              <a:gd name="T23" fmla="*/ 45 h 61"/>
                              <a:gd name="T24" fmla="*/ 22 w 42"/>
                              <a:gd name="T25" fmla="*/ 61 h 61"/>
                              <a:gd name="T26" fmla="*/ 0 w 42"/>
                              <a:gd name="T27" fmla="*/ 44 h 61"/>
                              <a:gd name="T28" fmla="*/ 4 w 42"/>
                              <a:gd name="T29" fmla="*/ 43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2" h="61">
                                <a:moveTo>
                                  <a:pt x="4" y="43"/>
                                </a:moveTo>
                                <a:cubicBezTo>
                                  <a:pt x="5" y="53"/>
                                  <a:pt x="12" y="57"/>
                                  <a:pt x="22" y="57"/>
                                </a:cubicBezTo>
                                <a:cubicBezTo>
                                  <a:pt x="31" y="57"/>
                                  <a:pt x="37" y="53"/>
                                  <a:pt x="37" y="45"/>
                                </a:cubicBezTo>
                                <a:cubicBezTo>
                                  <a:pt x="37" y="34"/>
                                  <a:pt x="27" y="33"/>
                                  <a:pt x="19" y="32"/>
                                </a:cubicBezTo>
                                <a:cubicBezTo>
                                  <a:pt x="12" y="30"/>
                                  <a:pt x="1" y="27"/>
                                  <a:pt x="1" y="16"/>
                                </a:cubicBezTo>
                                <a:cubicBezTo>
                                  <a:pt x="1" y="6"/>
                                  <a:pt x="8" y="0"/>
                                  <a:pt x="20" y="0"/>
                                </a:cubicBezTo>
                                <a:cubicBezTo>
                                  <a:pt x="31" y="0"/>
                                  <a:pt x="39" y="5"/>
                                  <a:pt x="41" y="15"/>
                                </a:cubicBezTo>
                                <a:cubicBezTo>
                                  <a:pt x="36" y="16"/>
                                  <a:pt x="36" y="16"/>
                                  <a:pt x="36" y="16"/>
                                </a:cubicBezTo>
                                <a:cubicBezTo>
                                  <a:pt x="35" y="9"/>
                                  <a:pt x="30" y="5"/>
                                  <a:pt x="20" y="5"/>
                                </a:cubicBezTo>
                                <a:cubicBezTo>
                                  <a:pt x="11" y="5"/>
                                  <a:pt x="6" y="9"/>
                                  <a:pt x="6" y="16"/>
                                </a:cubicBezTo>
                                <a:cubicBezTo>
                                  <a:pt x="6" y="24"/>
                                  <a:pt x="14" y="26"/>
                                  <a:pt x="22" y="28"/>
                                </a:cubicBezTo>
                                <a:cubicBezTo>
                                  <a:pt x="31" y="29"/>
                                  <a:pt x="42" y="32"/>
                                  <a:pt x="42" y="45"/>
                                </a:cubicBezTo>
                                <a:cubicBezTo>
                                  <a:pt x="42" y="55"/>
                                  <a:pt x="35" y="61"/>
                                  <a:pt x="22" y="61"/>
                                </a:cubicBezTo>
                                <a:cubicBezTo>
                                  <a:pt x="12" y="61"/>
                                  <a:pt x="1" y="58"/>
                                  <a:pt x="0" y="44"/>
                                </a:cubicBezTo>
                                <a:lnTo>
                                  <a:pt x="4" y="43"/>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5781519" name="Freeform 140"/>
                        <wps:cNvSpPr>
                          <a:spLocks/>
                        </wps:cNvSpPr>
                        <wps:spPr bwMode="auto">
                          <a:xfrm>
                            <a:off x="6880860" y="10276840"/>
                            <a:ext cx="29210" cy="36830"/>
                          </a:xfrm>
                          <a:custGeom>
                            <a:avLst/>
                            <a:gdLst>
                              <a:gd name="T0" fmla="*/ 25 w 46"/>
                              <a:gd name="T1" fmla="*/ 4 h 58"/>
                              <a:gd name="T2" fmla="*/ 25 w 46"/>
                              <a:gd name="T3" fmla="*/ 58 h 58"/>
                              <a:gd name="T4" fmla="*/ 21 w 46"/>
                              <a:gd name="T5" fmla="*/ 58 h 58"/>
                              <a:gd name="T6" fmla="*/ 21 w 46"/>
                              <a:gd name="T7" fmla="*/ 4 h 58"/>
                              <a:gd name="T8" fmla="*/ 0 w 46"/>
                              <a:gd name="T9" fmla="*/ 4 h 58"/>
                              <a:gd name="T10" fmla="*/ 0 w 46"/>
                              <a:gd name="T11" fmla="*/ 0 h 58"/>
                              <a:gd name="T12" fmla="*/ 46 w 46"/>
                              <a:gd name="T13" fmla="*/ 0 h 58"/>
                              <a:gd name="T14" fmla="*/ 46 w 46"/>
                              <a:gd name="T15" fmla="*/ 4 h 58"/>
                              <a:gd name="T16" fmla="*/ 25 w 46"/>
                              <a:gd name="T17" fmla="*/ 4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58">
                                <a:moveTo>
                                  <a:pt x="25" y="4"/>
                                </a:moveTo>
                                <a:lnTo>
                                  <a:pt x="25" y="58"/>
                                </a:lnTo>
                                <a:lnTo>
                                  <a:pt x="21" y="58"/>
                                </a:lnTo>
                                <a:lnTo>
                                  <a:pt x="21" y="4"/>
                                </a:lnTo>
                                <a:lnTo>
                                  <a:pt x="0" y="4"/>
                                </a:lnTo>
                                <a:lnTo>
                                  <a:pt x="0" y="0"/>
                                </a:lnTo>
                                <a:lnTo>
                                  <a:pt x="46" y="0"/>
                                </a:lnTo>
                                <a:lnTo>
                                  <a:pt x="46" y="4"/>
                                </a:lnTo>
                                <a:lnTo>
                                  <a:pt x="25" y="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956985" name="Freeform 141"/>
                        <wps:cNvSpPr>
                          <a:spLocks noEditPoints="1"/>
                        </wps:cNvSpPr>
                        <wps:spPr bwMode="auto">
                          <a:xfrm>
                            <a:off x="6916420" y="10276840"/>
                            <a:ext cx="24765" cy="36830"/>
                          </a:xfrm>
                          <a:custGeom>
                            <a:avLst/>
                            <a:gdLst>
                              <a:gd name="T0" fmla="*/ 17 w 39"/>
                              <a:gd name="T1" fmla="*/ 30 h 58"/>
                              <a:gd name="T2" fmla="*/ 33 w 39"/>
                              <a:gd name="T3" fmla="*/ 18 h 58"/>
                              <a:gd name="T4" fmla="*/ 17 w 39"/>
                              <a:gd name="T5" fmla="*/ 4 h 58"/>
                              <a:gd name="T6" fmla="*/ 5 w 39"/>
                              <a:gd name="T7" fmla="*/ 4 h 58"/>
                              <a:gd name="T8" fmla="*/ 5 w 39"/>
                              <a:gd name="T9" fmla="*/ 30 h 58"/>
                              <a:gd name="T10" fmla="*/ 17 w 39"/>
                              <a:gd name="T11" fmla="*/ 30 h 58"/>
                              <a:gd name="T12" fmla="*/ 19 w 39"/>
                              <a:gd name="T13" fmla="*/ 34 h 58"/>
                              <a:gd name="T14" fmla="*/ 13 w 39"/>
                              <a:gd name="T15" fmla="*/ 34 h 58"/>
                              <a:gd name="T16" fmla="*/ 5 w 39"/>
                              <a:gd name="T17" fmla="*/ 34 h 58"/>
                              <a:gd name="T18" fmla="*/ 5 w 39"/>
                              <a:gd name="T19" fmla="*/ 58 h 58"/>
                              <a:gd name="T20" fmla="*/ 0 w 39"/>
                              <a:gd name="T21" fmla="*/ 58 h 58"/>
                              <a:gd name="T22" fmla="*/ 0 w 39"/>
                              <a:gd name="T23" fmla="*/ 0 h 58"/>
                              <a:gd name="T24" fmla="*/ 17 w 39"/>
                              <a:gd name="T25" fmla="*/ 0 h 58"/>
                              <a:gd name="T26" fmla="*/ 38 w 39"/>
                              <a:gd name="T27" fmla="*/ 17 h 58"/>
                              <a:gd name="T28" fmla="*/ 24 w 39"/>
                              <a:gd name="T29" fmla="*/ 33 h 58"/>
                              <a:gd name="T30" fmla="*/ 39 w 39"/>
                              <a:gd name="T31" fmla="*/ 58 h 58"/>
                              <a:gd name="T32" fmla="*/ 33 w 39"/>
                              <a:gd name="T33" fmla="*/ 58 h 58"/>
                              <a:gd name="T34" fmla="*/ 19 w 39"/>
                              <a:gd name="T35" fmla="*/ 34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9" h="58">
                                <a:moveTo>
                                  <a:pt x="17" y="30"/>
                                </a:moveTo>
                                <a:cubicBezTo>
                                  <a:pt x="27" y="30"/>
                                  <a:pt x="33" y="27"/>
                                  <a:pt x="33" y="18"/>
                                </a:cubicBezTo>
                                <a:cubicBezTo>
                                  <a:pt x="33" y="8"/>
                                  <a:pt x="27" y="4"/>
                                  <a:pt x="17" y="4"/>
                                </a:cubicBezTo>
                                <a:cubicBezTo>
                                  <a:pt x="5" y="4"/>
                                  <a:pt x="5" y="4"/>
                                  <a:pt x="5" y="4"/>
                                </a:cubicBezTo>
                                <a:cubicBezTo>
                                  <a:pt x="5" y="30"/>
                                  <a:pt x="5" y="30"/>
                                  <a:pt x="5" y="30"/>
                                </a:cubicBezTo>
                                <a:lnTo>
                                  <a:pt x="17" y="30"/>
                                </a:lnTo>
                                <a:close/>
                                <a:moveTo>
                                  <a:pt x="19" y="34"/>
                                </a:moveTo>
                                <a:cubicBezTo>
                                  <a:pt x="13" y="34"/>
                                  <a:pt x="13" y="34"/>
                                  <a:pt x="13" y="34"/>
                                </a:cubicBezTo>
                                <a:cubicBezTo>
                                  <a:pt x="5" y="34"/>
                                  <a:pt x="5" y="34"/>
                                  <a:pt x="5" y="34"/>
                                </a:cubicBezTo>
                                <a:cubicBezTo>
                                  <a:pt x="5" y="58"/>
                                  <a:pt x="5" y="58"/>
                                  <a:pt x="5" y="58"/>
                                </a:cubicBezTo>
                                <a:cubicBezTo>
                                  <a:pt x="0" y="58"/>
                                  <a:pt x="0" y="58"/>
                                  <a:pt x="0" y="58"/>
                                </a:cubicBezTo>
                                <a:cubicBezTo>
                                  <a:pt x="0" y="0"/>
                                  <a:pt x="0" y="0"/>
                                  <a:pt x="0" y="0"/>
                                </a:cubicBezTo>
                                <a:cubicBezTo>
                                  <a:pt x="17" y="0"/>
                                  <a:pt x="17" y="0"/>
                                  <a:pt x="17" y="0"/>
                                </a:cubicBezTo>
                                <a:cubicBezTo>
                                  <a:pt x="30" y="0"/>
                                  <a:pt x="38" y="6"/>
                                  <a:pt x="38" y="17"/>
                                </a:cubicBezTo>
                                <a:cubicBezTo>
                                  <a:pt x="38" y="27"/>
                                  <a:pt x="33" y="32"/>
                                  <a:pt x="24" y="33"/>
                                </a:cubicBezTo>
                                <a:cubicBezTo>
                                  <a:pt x="39" y="58"/>
                                  <a:pt x="39" y="58"/>
                                  <a:pt x="39" y="58"/>
                                </a:cubicBezTo>
                                <a:cubicBezTo>
                                  <a:pt x="33" y="58"/>
                                  <a:pt x="33" y="58"/>
                                  <a:pt x="33" y="58"/>
                                </a:cubicBezTo>
                                <a:lnTo>
                                  <a:pt x="19" y="3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6004870" name="Freeform 142"/>
                        <wps:cNvSpPr>
                          <a:spLocks/>
                        </wps:cNvSpPr>
                        <wps:spPr bwMode="auto">
                          <a:xfrm>
                            <a:off x="6946900" y="10276840"/>
                            <a:ext cx="29210" cy="37465"/>
                          </a:xfrm>
                          <a:custGeom>
                            <a:avLst/>
                            <a:gdLst>
                              <a:gd name="T0" fmla="*/ 46 w 46"/>
                              <a:gd name="T1" fmla="*/ 34 h 59"/>
                              <a:gd name="T2" fmla="*/ 23 w 46"/>
                              <a:gd name="T3" fmla="*/ 59 h 59"/>
                              <a:gd name="T4" fmla="*/ 0 w 46"/>
                              <a:gd name="T5" fmla="*/ 34 h 59"/>
                              <a:gd name="T6" fmla="*/ 0 w 46"/>
                              <a:gd name="T7" fmla="*/ 0 h 59"/>
                              <a:gd name="T8" fmla="*/ 5 w 46"/>
                              <a:gd name="T9" fmla="*/ 0 h 59"/>
                              <a:gd name="T10" fmla="*/ 5 w 46"/>
                              <a:gd name="T11" fmla="*/ 34 h 59"/>
                              <a:gd name="T12" fmla="*/ 23 w 46"/>
                              <a:gd name="T13" fmla="*/ 54 h 59"/>
                              <a:gd name="T14" fmla="*/ 41 w 46"/>
                              <a:gd name="T15" fmla="*/ 34 h 59"/>
                              <a:gd name="T16" fmla="*/ 41 w 46"/>
                              <a:gd name="T17" fmla="*/ 0 h 59"/>
                              <a:gd name="T18" fmla="*/ 46 w 46"/>
                              <a:gd name="T19" fmla="*/ 0 h 59"/>
                              <a:gd name="T20" fmla="*/ 46 w 46"/>
                              <a:gd name="T21" fmla="*/ 34 h 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6" h="59">
                                <a:moveTo>
                                  <a:pt x="46" y="34"/>
                                </a:moveTo>
                                <a:cubicBezTo>
                                  <a:pt x="46" y="50"/>
                                  <a:pt x="38" y="59"/>
                                  <a:pt x="23" y="59"/>
                                </a:cubicBezTo>
                                <a:cubicBezTo>
                                  <a:pt x="8" y="59"/>
                                  <a:pt x="0" y="50"/>
                                  <a:pt x="0" y="34"/>
                                </a:cubicBezTo>
                                <a:cubicBezTo>
                                  <a:pt x="0" y="0"/>
                                  <a:pt x="0" y="0"/>
                                  <a:pt x="0" y="0"/>
                                </a:cubicBezTo>
                                <a:cubicBezTo>
                                  <a:pt x="5" y="0"/>
                                  <a:pt x="5" y="0"/>
                                  <a:pt x="5" y="0"/>
                                </a:cubicBezTo>
                                <a:cubicBezTo>
                                  <a:pt x="5" y="34"/>
                                  <a:pt x="5" y="34"/>
                                  <a:pt x="5" y="34"/>
                                </a:cubicBezTo>
                                <a:cubicBezTo>
                                  <a:pt x="5" y="48"/>
                                  <a:pt x="11" y="54"/>
                                  <a:pt x="23" y="54"/>
                                </a:cubicBezTo>
                                <a:cubicBezTo>
                                  <a:pt x="35" y="54"/>
                                  <a:pt x="41" y="48"/>
                                  <a:pt x="41" y="34"/>
                                </a:cubicBezTo>
                                <a:cubicBezTo>
                                  <a:pt x="41" y="0"/>
                                  <a:pt x="41" y="0"/>
                                  <a:pt x="41" y="0"/>
                                </a:cubicBezTo>
                                <a:cubicBezTo>
                                  <a:pt x="46" y="0"/>
                                  <a:pt x="46" y="0"/>
                                  <a:pt x="46" y="0"/>
                                </a:cubicBezTo>
                                <a:lnTo>
                                  <a:pt x="46" y="3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8051565" name="Freeform 143"/>
                        <wps:cNvSpPr>
                          <a:spLocks/>
                        </wps:cNvSpPr>
                        <wps:spPr bwMode="auto">
                          <a:xfrm>
                            <a:off x="6981825" y="10275570"/>
                            <a:ext cx="26670" cy="38735"/>
                          </a:xfrm>
                          <a:custGeom>
                            <a:avLst/>
                            <a:gdLst>
                              <a:gd name="T0" fmla="*/ 4 w 42"/>
                              <a:gd name="T1" fmla="*/ 43 h 61"/>
                              <a:gd name="T2" fmla="*/ 22 w 42"/>
                              <a:gd name="T3" fmla="*/ 57 h 61"/>
                              <a:gd name="T4" fmla="*/ 37 w 42"/>
                              <a:gd name="T5" fmla="*/ 45 h 61"/>
                              <a:gd name="T6" fmla="*/ 20 w 42"/>
                              <a:gd name="T7" fmla="*/ 32 h 61"/>
                              <a:gd name="T8" fmla="*/ 1 w 42"/>
                              <a:gd name="T9" fmla="*/ 16 h 61"/>
                              <a:gd name="T10" fmla="*/ 20 w 42"/>
                              <a:gd name="T11" fmla="*/ 0 h 61"/>
                              <a:gd name="T12" fmla="*/ 41 w 42"/>
                              <a:gd name="T13" fmla="*/ 15 h 61"/>
                              <a:gd name="T14" fmla="*/ 37 w 42"/>
                              <a:gd name="T15" fmla="*/ 16 h 61"/>
                              <a:gd name="T16" fmla="*/ 20 w 42"/>
                              <a:gd name="T17" fmla="*/ 5 h 61"/>
                              <a:gd name="T18" fmla="*/ 6 w 42"/>
                              <a:gd name="T19" fmla="*/ 16 h 61"/>
                              <a:gd name="T20" fmla="*/ 22 w 42"/>
                              <a:gd name="T21" fmla="*/ 28 h 61"/>
                              <a:gd name="T22" fmla="*/ 42 w 42"/>
                              <a:gd name="T23" fmla="*/ 45 h 61"/>
                              <a:gd name="T24" fmla="*/ 22 w 42"/>
                              <a:gd name="T25" fmla="*/ 61 h 61"/>
                              <a:gd name="T26" fmla="*/ 0 w 42"/>
                              <a:gd name="T27" fmla="*/ 44 h 61"/>
                              <a:gd name="T28" fmla="*/ 4 w 42"/>
                              <a:gd name="T29" fmla="*/ 43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2" h="61">
                                <a:moveTo>
                                  <a:pt x="4" y="43"/>
                                </a:moveTo>
                                <a:cubicBezTo>
                                  <a:pt x="5" y="53"/>
                                  <a:pt x="13" y="57"/>
                                  <a:pt x="22" y="57"/>
                                </a:cubicBezTo>
                                <a:cubicBezTo>
                                  <a:pt x="32" y="57"/>
                                  <a:pt x="37" y="53"/>
                                  <a:pt x="37" y="45"/>
                                </a:cubicBezTo>
                                <a:cubicBezTo>
                                  <a:pt x="37" y="34"/>
                                  <a:pt x="27" y="33"/>
                                  <a:pt x="20" y="32"/>
                                </a:cubicBezTo>
                                <a:cubicBezTo>
                                  <a:pt x="12" y="30"/>
                                  <a:pt x="1" y="27"/>
                                  <a:pt x="1" y="16"/>
                                </a:cubicBezTo>
                                <a:cubicBezTo>
                                  <a:pt x="1" y="6"/>
                                  <a:pt x="8" y="0"/>
                                  <a:pt x="20" y="0"/>
                                </a:cubicBezTo>
                                <a:cubicBezTo>
                                  <a:pt x="31" y="0"/>
                                  <a:pt x="39" y="5"/>
                                  <a:pt x="41" y="15"/>
                                </a:cubicBezTo>
                                <a:cubicBezTo>
                                  <a:pt x="37" y="16"/>
                                  <a:pt x="37" y="16"/>
                                  <a:pt x="37" y="16"/>
                                </a:cubicBezTo>
                                <a:cubicBezTo>
                                  <a:pt x="35" y="9"/>
                                  <a:pt x="30" y="5"/>
                                  <a:pt x="20" y="5"/>
                                </a:cubicBezTo>
                                <a:cubicBezTo>
                                  <a:pt x="11" y="5"/>
                                  <a:pt x="6" y="9"/>
                                  <a:pt x="6" y="16"/>
                                </a:cubicBezTo>
                                <a:cubicBezTo>
                                  <a:pt x="6" y="24"/>
                                  <a:pt x="14" y="26"/>
                                  <a:pt x="22" y="28"/>
                                </a:cubicBezTo>
                                <a:cubicBezTo>
                                  <a:pt x="31" y="29"/>
                                  <a:pt x="42" y="32"/>
                                  <a:pt x="42" y="45"/>
                                </a:cubicBezTo>
                                <a:cubicBezTo>
                                  <a:pt x="42" y="55"/>
                                  <a:pt x="35" y="61"/>
                                  <a:pt x="22" y="61"/>
                                </a:cubicBezTo>
                                <a:cubicBezTo>
                                  <a:pt x="12" y="61"/>
                                  <a:pt x="1" y="58"/>
                                  <a:pt x="0" y="44"/>
                                </a:cubicBezTo>
                                <a:lnTo>
                                  <a:pt x="4" y="43"/>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412656" name="Freeform 144"/>
                        <wps:cNvSpPr>
                          <a:spLocks/>
                        </wps:cNvSpPr>
                        <wps:spPr bwMode="auto">
                          <a:xfrm>
                            <a:off x="7011035" y="10276840"/>
                            <a:ext cx="29210" cy="36830"/>
                          </a:xfrm>
                          <a:custGeom>
                            <a:avLst/>
                            <a:gdLst>
                              <a:gd name="T0" fmla="*/ 26 w 46"/>
                              <a:gd name="T1" fmla="*/ 4 h 58"/>
                              <a:gd name="T2" fmla="*/ 26 w 46"/>
                              <a:gd name="T3" fmla="*/ 58 h 58"/>
                              <a:gd name="T4" fmla="*/ 21 w 46"/>
                              <a:gd name="T5" fmla="*/ 58 h 58"/>
                              <a:gd name="T6" fmla="*/ 21 w 46"/>
                              <a:gd name="T7" fmla="*/ 4 h 58"/>
                              <a:gd name="T8" fmla="*/ 0 w 46"/>
                              <a:gd name="T9" fmla="*/ 4 h 58"/>
                              <a:gd name="T10" fmla="*/ 0 w 46"/>
                              <a:gd name="T11" fmla="*/ 0 h 58"/>
                              <a:gd name="T12" fmla="*/ 46 w 46"/>
                              <a:gd name="T13" fmla="*/ 0 h 58"/>
                              <a:gd name="T14" fmla="*/ 46 w 46"/>
                              <a:gd name="T15" fmla="*/ 4 h 58"/>
                              <a:gd name="T16" fmla="*/ 26 w 46"/>
                              <a:gd name="T17" fmla="*/ 4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58">
                                <a:moveTo>
                                  <a:pt x="26" y="4"/>
                                </a:moveTo>
                                <a:lnTo>
                                  <a:pt x="26" y="58"/>
                                </a:lnTo>
                                <a:lnTo>
                                  <a:pt x="21" y="58"/>
                                </a:lnTo>
                                <a:lnTo>
                                  <a:pt x="21" y="4"/>
                                </a:lnTo>
                                <a:lnTo>
                                  <a:pt x="0" y="4"/>
                                </a:lnTo>
                                <a:lnTo>
                                  <a:pt x="0" y="0"/>
                                </a:lnTo>
                                <a:lnTo>
                                  <a:pt x="46" y="0"/>
                                </a:lnTo>
                                <a:lnTo>
                                  <a:pt x="46" y="4"/>
                                </a:lnTo>
                                <a:lnTo>
                                  <a:pt x="26" y="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5376411" name="Freeform 145"/>
                        <wps:cNvSpPr>
                          <a:spLocks/>
                        </wps:cNvSpPr>
                        <wps:spPr bwMode="auto">
                          <a:xfrm>
                            <a:off x="6700520" y="9966960"/>
                            <a:ext cx="34925" cy="43180"/>
                          </a:xfrm>
                          <a:custGeom>
                            <a:avLst/>
                            <a:gdLst>
                              <a:gd name="T0" fmla="*/ 32 w 55"/>
                              <a:gd name="T1" fmla="*/ 7 h 68"/>
                              <a:gd name="T2" fmla="*/ 32 w 55"/>
                              <a:gd name="T3" fmla="*/ 68 h 68"/>
                              <a:gd name="T4" fmla="*/ 24 w 55"/>
                              <a:gd name="T5" fmla="*/ 68 h 68"/>
                              <a:gd name="T6" fmla="*/ 24 w 55"/>
                              <a:gd name="T7" fmla="*/ 7 h 68"/>
                              <a:gd name="T8" fmla="*/ 0 w 55"/>
                              <a:gd name="T9" fmla="*/ 7 h 68"/>
                              <a:gd name="T10" fmla="*/ 0 w 55"/>
                              <a:gd name="T11" fmla="*/ 0 h 68"/>
                              <a:gd name="T12" fmla="*/ 55 w 55"/>
                              <a:gd name="T13" fmla="*/ 0 h 68"/>
                              <a:gd name="T14" fmla="*/ 55 w 55"/>
                              <a:gd name="T15" fmla="*/ 7 h 68"/>
                              <a:gd name="T16" fmla="*/ 32 w 55"/>
                              <a:gd name="T17" fmla="*/ 7 h 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5" h="68">
                                <a:moveTo>
                                  <a:pt x="32" y="7"/>
                                </a:moveTo>
                                <a:lnTo>
                                  <a:pt x="32" y="68"/>
                                </a:lnTo>
                                <a:lnTo>
                                  <a:pt x="24" y="68"/>
                                </a:lnTo>
                                <a:lnTo>
                                  <a:pt x="24" y="7"/>
                                </a:lnTo>
                                <a:lnTo>
                                  <a:pt x="0" y="7"/>
                                </a:lnTo>
                                <a:lnTo>
                                  <a:pt x="0" y="0"/>
                                </a:lnTo>
                                <a:lnTo>
                                  <a:pt x="55" y="0"/>
                                </a:lnTo>
                                <a:lnTo>
                                  <a:pt x="55" y="7"/>
                                </a:lnTo>
                                <a:lnTo>
                                  <a:pt x="32" y="7"/>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949053" name="Freeform 146"/>
                        <wps:cNvSpPr>
                          <a:spLocks/>
                        </wps:cNvSpPr>
                        <wps:spPr bwMode="auto">
                          <a:xfrm>
                            <a:off x="6742430" y="9966960"/>
                            <a:ext cx="34290" cy="43180"/>
                          </a:xfrm>
                          <a:custGeom>
                            <a:avLst/>
                            <a:gdLst>
                              <a:gd name="T0" fmla="*/ 46 w 54"/>
                              <a:gd name="T1" fmla="*/ 36 h 68"/>
                              <a:gd name="T2" fmla="*/ 8 w 54"/>
                              <a:gd name="T3" fmla="*/ 36 h 68"/>
                              <a:gd name="T4" fmla="*/ 8 w 54"/>
                              <a:gd name="T5" fmla="*/ 68 h 68"/>
                              <a:gd name="T6" fmla="*/ 0 w 54"/>
                              <a:gd name="T7" fmla="*/ 68 h 68"/>
                              <a:gd name="T8" fmla="*/ 0 w 54"/>
                              <a:gd name="T9" fmla="*/ 0 h 68"/>
                              <a:gd name="T10" fmla="*/ 8 w 54"/>
                              <a:gd name="T11" fmla="*/ 0 h 68"/>
                              <a:gd name="T12" fmla="*/ 8 w 54"/>
                              <a:gd name="T13" fmla="*/ 29 h 68"/>
                              <a:gd name="T14" fmla="*/ 46 w 54"/>
                              <a:gd name="T15" fmla="*/ 29 h 68"/>
                              <a:gd name="T16" fmla="*/ 46 w 54"/>
                              <a:gd name="T17" fmla="*/ 0 h 68"/>
                              <a:gd name="T18" fmla="*/ 54 w 54"/>
                              <a:gd name="T19" fmla="*/ 0 h 68"/>
                              <a:gd name="T20" fmla="*/ 54 w 54"/>
                              <a:gd name="T21" fmla="*/ 68 h 68"/>
                              <a:gd name="T22" fmla="*/ 46 w 54"/>
                              <a:gd name="T23" fmla="*/ 68 h 68"/>
                              <a:gd name="T24" fmla="*/ 46 w 54"/>
                              <a:gd name="T25" fmla="*/ 36 h 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4" h="68">
                                <a:moveTo>
                                  <a:pt x="46" y="36"/>
                                </a:moveTo>
                                <a:lnTo>
                                  <a:pt x="8" y="36"/>
                                </a:lnTo>
                                <a:lnTo>
                                  <a:pt x="8" y="68"/>
                                </a:lnTo>
                                <a:lnTo>
                                  <a:pt x="0" y="68"/>
                                </a:lnTo>
                                <a:lnTo>
                                  <a:pt x="0" y="0"/>
                                </a:lnTo>
                                <a:lnTo>
                                  <a:pt x="8" y="0"/>
                                </a:lnTo>
                                <a:lnTo>
                                  <a:pt x="8" y="29"/>
                                </a:lnTo>
                                <a:lnTo>
                                  <a:pt x="46" y="29"/>
                                </a:lnTo>
                                <a:lnTo>
                                  <a:pt x="46" y="0"/>
                                </a:lnTo>
                                <a:lnTo>
                                  <a:pt x="54" y="0"/>
                                </a:lnTo>
                                <a:lnTo>
                                  <a:pt x="54" y="68"/>
                                </a:lnTo>
                                <a:lnTo>
                                  <a:pt x="46" y="68"/>
                                </a:lnTo>
                                <a:lnTo>
                                  <a:pt x="46" y="36"/>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7397697" name="Freeform 147"/>
                        <wps:cNvSpPr>
                          <a:spLocks/>
                        </wps:cNvSpPr>
                        <wps:spPr bwMode="auto">
                          <a:xfrm>
                            <a:off x="6786245" y="9966960"/>
                            <a:ext cx="29210" cy="43180"/>
                          </a:xfrm>
                          <a:custGeom>
                            <a:avLst/>
                            <a:gdLst>
                              <a:gd name="T0" fmla="*/ 0 w 46"/>
                              <a:gd name="T1" fmla="*/ 0 h 68"/>
                              <a:gd name="T2" fmla="*/ 45 w 46"/>
                              <a:gd name="T3" fmla="*/ 0 h 68"/>
                              <a:gd name="T4" fmla="*/ 45 w 46"/>
                              <a:gd name="T5" fmla="*/ 7 h 68"/>
                              <a:gd name="T6" fmla="*/ 7 w 46"/>
                              <a:gd name="T7" fmla="*/ 7 h 68"/>
                              <a:gd name="T8" fmla="*/ 7 w 46"/>
                              <a:gd name="T9" fmla="*/ 29 h 68"/>
                              <a:gd name="T10" fmla="*/ 37 w 46"/>
                              <a:gd name="T11" fmla="*/ 29 h 68"/>
                              <a:gd name="T12" fmla="*/ 37 w 46"/>
                              <a:gd name="T13" fmla="*/ 36 h 68"/>
                              <a:gd name="T14" fmla="*/ 7 w 46"/>
                              <a:gd name="T15" fmla="*/ 36 h 68"/>
                              <a:gd name="T16" fmla="*/ 7 w 46"/>
                              <a:gd name="T17" fmla="*/ 61 h 68"/>
                              <a:gd name="T18" fmla="*/ 46 w 46"/>
                              <a:gd name="T19" fmla="*/ 61 h 68"/>
                              <a:gd name="T20" fmla="*/ 46 w 46"/>
                              <a:gd name="T21" fmla="*/ 68 h 68"/>
                              <a:gd name="T22" fmla="*/ 0 w 46"/>
                              <a:gd name="T23" fmla="*/ 68 h 68"/>
                              <a:gd name="T24" fmla="*/ 0 w 46"/>
                              <a:gd name="T25" fmla="*/ 0 h 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6" h="68">
                                <a:moveTo>
                                  <a:pt x="0" y="0"/>
                                </a:moveTo>
                                <a:lnTo>
                                  <a:pt x="45" y="0"/>
                                </a:lnTo>
                                <a:lnTo>
                                  <a:pt x="45" y="7"/>
                                </a:lnTo>
                                <a:lnTo>
                                  <a:pt x="7" y="7"/>
                                </a:lnTo>
                                <a:lnTo>
                                  <a:pt x="7" y="29"/>
                                </a:lnTo>
                                <a:lnTo>
                                  <a:pt x="37" y="29"/>
                                </a:lnTo>
                                <a:lnTo>
                                  <a:pt x="37" y="36"/>
                                </a:lnTo>
                                <a:lnTo>
                                  <a:pt x="7" y="36"/>
                                </a:lnTo>
                                <a:lnTo>
                                  <a:pt x="7" y="61"/>
                                </a:lnTo>
                                <a:lnTo>
                                  <a:pt x="46" y="61"/>
                                </a:lnTo>
                                <a:lnTo>
                                  <a:pt x="46" y="68"/>
                                </a:lnTo>
                                <a:lnTo>
                                  <a:pt x="0" y="68"/>
                                </a:lnTo>
                                <a:lnTo>
                                  <a:pt x="0"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4201121" name="Freeform 148"/>
                        <wps:cNvSpPr>
                          <a:spLocks noEditPoints="1"/>
                        </wps:cNvSpPr>
                        <wps:spPr bwMode="auto">
                          <a:xfrm>
                            <a:off x="6485890" y="10041255"/>
                            <a:ext cx="79375" cy="117475"/>
                          </a:xfrm>
                          <a:custGeom>
                            <a:avLst/>
                            <a:gdLst>
                              <a:gd name="T0" fmla="*/ 56 w 125"/>
                              <a:gd name="T1" fmla="*/ 96 h 185"/>
                              <a:gd name="T2" fmla="*/ 103 w 125"/>
                              <a:gd name="T3" fmla="*/ 58 h 185"/>
                              <a:gd name="T4" fmla="*/ 56 w 125"/>
                              <a:gd name="T5" fmla="*/ 20 h 185"/>
                              <a:gd name="T6" fmla="*/ 21 w 125"/>
                              <a:gd name="T7" fmla="*/ 20 h 185"/>
                              <a:gd name="T8" fmla="*/ 21 w 125"/>
                              <a:gd name="T9" fmla="*/ 96 h 185"/>
                              <a:gd name="T10" fmla="*/ 56 w 125"/>
                              <a:gd name="T11" fmla="*/ 96 h 185"/>
                              <a:gd name="T12" fmla="*/ 56 w 125"/>
                              <a:gd name="T13" fmla="*/ 0 h 185"/>
                              <a:gd name="T14" fmla="*/ 125 w 125"/>
                              <a:gd name="T15" fmla="*/ 58 h 185"/>
                              <a:gd name="T16" fmla="*/ 56 w 125"/>
                              <a:gd name="T17" fmla="*/ 115 h 185"/>
                              <a:gd name="T18" fmla="*/ 21 w 125"/>
                              <a:gd name="T19" fmla="*/ 115 h 185"/>
                              <a:gd name="T20" fmla="*/ 21 w 125"/>
                              <a:gd name="T21" fmla="*/ 185 h 185"/>
                              <a:gd name="T22" fmla="*/ 0 w 125"/>
                              <a:gd name="T23" fmla="*/ 185 h 185"/>
                              <a:gd name="T24" fmla="*/ 0 w 125"/>
                              <a:gd name="T25" fmla="*/ 0 h 185"/>
                              <a:gd name="T26" fmla="*/ 56 w 125"/>
                              <a:gd name="T27" fmla="*/ 0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25" h="185">
                                <a:moveTo>
                                  <a:pt x="56" y="96"/>
                                </a:moveTo>
                                <a:cubicBezTo>
                                  <a:pt x="87" y="96"/>
                                  <a:pt x="103" y="83"/>
                                  <a:pt x="103" y="58"/>
                                </a:cubicBezTo>
                                <a:cubicBezTo>
                                  <a:pt x="103" y="32"/>
                                  <a:pt x="86" y="20"/>
                                  <a:pt x="56" y="20"/>
                                </a:cubicBezTo>
                                <a:cubicBezTo>
                                  <a:pt x="21" y="20"/>
                                  <a:pt x="21" y="20"/>
                                  <a:pt x="21" y="20"/>
                                </a:cubicBezTo>
                                <a:cubicBezTo>
                                  <a:pt x="21" y="96"/>
                                  <a:pt x="21" y="96"/>
                                  <a:pt x="21" y="96"/>
                                </a:cubicBezTo>
                                <a:lnTo>
                                  <a:pt x="56" y="96"/>
                                </a:lnTo>
                                <a:close/>
                                <a:moveTo>
                                  <a:pt x="56" y="0"/>
                                </a:moveTo>
                                <a:cubicBezTo>
                                  <a:pt x="99" y="0"/>
                                  <a:pt x="125" y="20"/>
                                  <a:pt x="125" y="58"/>
                                </a:cubicBezTo>
                                <a:cubicBezTo>
                                  <a:pt x="125" y="94"/>
                                  <a:pt x="99" y="115"/>
                                  <a:pt x="56" y="115"/>
                                </a:cubicBezTo>
                                <a:cubicBezTo>
                                  <a:pt x="21" y="115"/>
                                  <a:pt x="21" y="115"/>
                                  <a:pt x="21" y="115"/>
                                </a:cubicBezTo>
                                <a:cubicBezTo>
                                  <a:pt x="21" y="185"/>
                                  <a:pt x="21" y="185"/>
                                  <a:pt x="21" y="185"/>
                                </a:cubicBezTo>
                                <a:cubicBezTo>
                                  <a:pt x="0" y="185"/>
                                  <a:pt x="0" y="185"/>
                                  <a:pt x="0" y="185"/>
                                </a:cubicBezTo>
                                <a:cubicBezTo>
                                  <a:pt x="0" y="0"/>
                                  <a:pt x="0" y="0"/>
                                  <a:pt x="0" y="0"/>
                                </a:cubicBezTo>
                                <a:lnTo>
                                  <a:pt x="56"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3455765" name="Freeform 149"/>
                        <wps:cNvSpPr>
                          <a:spLocks noEditPoints="1"/>
                        </wps:cNvSpPr>
                        <wps:spPr bwMode="auto">
                          <a:xfrm>
                            <a:off x="6582410" y="10041255"/>
                            <a:ext cx="81915" cy="117475"/>
                          </a:xfrm>
                          <a:custGeom>
                            <a:avLst/>
                            <a:gdLst>
                              <a:gd name="T0" fmla="*/ 58 w 129"/>
                              <a:gd name="T1" fmla="*/ 95 h 185"/>
                              <a:gd name="T2" fmla="*/ 103 w 129"/>
                              <a:gd name="T3" fmla="*/ 59 h 185"/>
                              <a:gd name="T4" fmla="*/ 57 w 129"/>
                              <a:gd name="T5" fmla="*/ 20 h 185"/>
                              <a:gd name="T6" fmla="*/ 21 w 129"/>
                              <a:gd name="T7" fmla="*/ 20 h 185"/>
                              <a:gd name="T8" fmla="*/ 21 w 129"/>
                              <a:gd name="T9" fmla="*/ 95 h 185"/>
                              <a:gd name="T10" fmla="*/ 58 w 129"/>
                              <a:gd name="T11" fmla="*/ 95 h 185"/>
                              <a:gd name="T12" fmla="*/ 61 w 129"/>
                              <a:gd name="T13" fmla="*/ 112 h 185"/>
                              <a:gd name="T14" fmla="*/ 44 w 129"/>
                              <a:gd name="T15" fmla="*/ 113 h 185"/>
                              <a:gd name="T16" fmla="*/ 21 w 129"/>
                              <a:gd name="T17" fmla="*/ 113 h 185"/>
                              <a:gd name="T18" fmla="*/ 21 w 129"/>
                              <a:gd name="T19" fmla="*/ 185 h 185"/>
                              <a:gd name="T20" fmla="*/ 0 w 129"/>
                              <a:gd name="T21" fmla="*/ 185 h 185"/>
                              <a:gd name="T22" fmla="*/ 0 w 129"/>
                              <a:gd name="T23" fmla="*/ 0 h 185"/>
                              <a:gd name="T24" fmla="*/ 56 w 129"/>
                              <a:gd name="T25" fmla="*/ 0 h 185"/>
                              <a:gd name="T26" fmla="*/ 125 w 129"/>
                              <a:gd name="T27" fmla="*/ 58 h 185"/>
                              <a:gd name="T28" fmla="*/ 83 w 129"/>
                              <a:gd name="T29" fmla="*/ 108 h 185"/>
                              <a:gd name="T30" fmla="*/ 129 w 129"/>
                              <a:gd name="T31" fmla="*/ 185 h 185"/>
                              <a:gd name="T32" fmla="*/ 103 w 129"/>
                              <a:gd name="T33" fmla="*/ 185 h 185"/>
                              <a:gd name="T34" fmla="*/ 61 w 129"/>
                              <a:gd name="T35" fmla="*/ 112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29" h="185">
                                <a:moveTo>
                                  <a:pt x="58" y="95"/>
                                </a:moveTo>
                                <a:cubicBezTo>
                                  <a:pt x="85" y="95"/>
                                  <a:pt x="103" y="85"/>
                                  <a:pt x="103" y="59"/>
                                </a:cubicBezTo>
                                <a:cubicBezTo>
                                  <a:pt x="103" y="32"/>
                                  <a:pt x="86" y="20"/>
                                  <a:pt x="57" y="20"/>
                                </a:cubicBezTo>
                                <a:cubicBezTo>
                                  <a:pt x="21" y="20"/>
                                  <a:pt x="21" y="20"/>
                                  <a:pt x="21" y="20"/>
                                </a:cubicBezTo>
                                <a:cubicBezTo>
                                  <a:pt x="21" y="95"/>
                                  <a:pt x="21" y="95"/>
                                  <a:pt x="21" y="95"/>
                                </a:cubicBezTo>
                                <a:lnTo>
                                  <a:pt x="58" y="95"/>
                                </a:lnTo>
                                <a:close/>
                                <a:moveTo>
                                  <a:pt x="61" y="112"/>
                                </a:moveTo>
                                <a:cubicBezTo>
                                  <a:pt x="57" y="113"/>
                                  <a:pt x="48" y="113"/>
                                  <a:pt x="44" y="113"/>
                                </a:cubicBezTo>
                                <a:cubicBezTo>
                                  <a:pt x="21" y="113"/>
                                  <a:pt x="21" y="113"/>
                                  <a:pt x="21" y="113"/>
                                </a:cubicBezTo>
                                <a:cubicBezTo>
                                  <a:pt x="21" y="185"/>
                                  <a:pt x="21" y="185"/>
                                  <a:pt x="21" y="185"/>
                                </a:cubicBezTo>
                                <a:cubicBezTo>
                                  <a:pt x="0" y="185"/>
                                  <a:pt x="0" y="185"/>
                                  <a:pt x="0" y="185"/>
                                </a:cubicBezTo>
                                <a:cubicBezTo>
                                  <a:pt x="0" y="0"/>
                                  <a:pt x="0" y="0"/>
                                  <a:pt x="0" y="0"/>
                                </a:cubicBezTo>
                                <a:cubicBezTo>
                                  <a:pt x="56" y="0"/>
                                  <a:pt x="56" y="0"/>
                                  <a:pt x="56" y="0"/>
                                </a:cubicBezTo>
                                <a:cubicBezTo>
                                  <a:pt x="100" y="0"/>
                                  <a:pt x="125" y="22"/>
                                  <a:pt x="125" y="58"/>
                                </a:cubicBezTo>
                                <a:cubicBezTo>
                                  <a:pt x="125" y="86"/>
                                  <a:pt x="109" y="103"/>
                                  <a:pt x="83" y="108"/>
                                </a:cubicBezTo>
                                <a:cubicBezTo>
                                  <a:pt x="129" y="185"/>
                                  <a:pt x="129" y="185"/>
                                  <a:pt x="129" y="185"/>
                                </a:cubicBezTo>
                                <a:cubicBezTo>
                                  <a:pt x="103" y="185"/>
                                  <a:pt x="103" y="185"/>
                                  <a:pt x="103" y="185"/>
                                </a:cubicBezTo>
                                <a:lnTo>
                                  <a:pt x="61" y="112"/>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4054637" name="Rectangle 150"/>
                        <wps:cNvSpPr>
                          <a:spLocks noChangeArrowheads="1"/>
                        </wps:cNvSpPr>
                        <wps:spPr bwMode="auto">
                          <a:xfrm>
                            <a:off x="6683375" y="10041255"/>
                            <a:ext cx="13335" cy="117475"/>
                          </a:xfrm>
                          <a:prstGeom prst="rect">
                            <a:avLst/>
                          </a:prstGeom>
                          <a:solidFill>
                            <a:srgbClr val="0039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3065702" name="Freeform 151"/>
                        <wps:cNvSpPr>
                          <a:spLocks noEditPoints="1"/>
                        </wps:cNvSpPr>
                        <wps:spPr bwMode="auto">
                          <a:xfrm>
                            <a:off x="6715760" y="10038715"/>
                            <a:ext cx="121920" cy="121920"/>
                          </a:xfrm>
                          <a:custGeom>
                            <a:avLst/>
                            <a:gdLst>
                              <a:gd name="T0" fmla="*/ 96 w 192"/>
                              <a:gd name="T1" fmla="*/ 172 h 192"/>
                              <a:gd name="T2" fmla="*/ 170 w 192"/>
                              <a:gd name="T3" fmla="*/ 96 h 192"/>
                              <a:gd name="T4" fmla="*/ 96 w 192"/>
                              <a:gd name="T5" fmla="*/ 21 h 192"/>
                              <a:gd name="T6" fmla="*/ 22 w 192"/>
                              <a:gd name="T7" fmla="*/ 96 h 192"/>
                              <a:gd name="T8" fmla="*/ 96 w 192"/>
                              <a:gd name="T9" fmla="*/ 172 h 192"/>
                              <a:gd name="T10" fmla="*/ 96 w 192"/>
                              <a:gd name="T11" fmla="*/ 0 h 192"/>
                              <a:gd name="T12" fmla="*/ 192 w 192"/>
                              <a:gd name="T13" fmla="*/ 96 h 192"/>
                              <a:gd name="T14" fmla="*/ 96 w 192"/>
                              <a:gd name="T15" fmla="*/ 192 h 192"/>
                              <a:gd name="T16" fmla="*/ 0 w 192"/>
                              <a:gd name="T17" fmla="*/ 96 h 192"/>
                              <a:gd name="T18" fmla="*/ 96 w 192"/>
                              <a:gd name="T19" fmla="*/ 0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92" h="192">
                                <a:moveTo>
                                  <a:pt x="96" y="172"/>
                                </a:moveTo>
                                <a:cubicBezTo>
                                  <a:pt x="138" y="172"/>
                                  <a:pt x="170" y="143"/>
                                  <a:pt x="170" y="96"/>
                                </a:cubicBezTo>
                                <a:cubicBezTo>
                                  <a:pt x="170" y="49"/>
                                  <a:pt x="138" y="21"/>
                                  <a:pt x="96" y="21"/>
                                </a:cubicBezTo>
                                <a:cubicBezTo>
                                  <a:pt x="55" y="21"/>
                                  <a:pt x="22" y="50"/>
                                  <a:pt x="22" y="96"/>
                                </a:cubicBezTo>
                                <a:cubicBezTo>
                                  <a:pt x="22" y="143"/>
                                  <a:pt x="55" y="172"/>
                                  <a:pt x="96" y="172"/>
                                </a:cubicBezTo>
                                <a:moveTo>
                                  <a:pt x="96" y="0"/>
                                </a:moveTo>
                                <a:cubicBezTo>
                                  <a:pt x="150" y="0"/>
                                  <a:pt x="192" y="39"/>
                                  <a:pt x="192" y="96"/>
                                </a:cubicBezTo>
                                <a:cubicBezTo>
                                  <a:pt x="192" y="154"/>
                                  <a:pt x="150" y="192"/>
                                  <a:pt x="96" y="192"/>
                                </a:cubicBezTo>
                                <a:cubicBezTo>
                                  <a:pt x="42" y="192"/>
                                  <a:pt x="0" y="154"/>
                                  <a:pt x="0" y="96"/>
                                </a:cubicBezTo>
                                <a:cubicBezTo>
                                  <a:pt x="0" y="39"/>
                                  <a:pt x="42" y="0"/>
                                  <a:pt x="96" y="0"/>
                                </a:cubicBezTo>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5156344" name="Freeform 152"/>
                        <wps:cNvSpPr>
                          <a:spLocks noEditPoints="1"/>
                        </wps:cNvSpPr>
                        <wps:spPr bwMode="auto">
                          <a:xfrm>
                            <a:off x="6856730" y="10041255"/>
                            <a:ext cx="81915" cy="117475"/>
                          </a:xfrm>
                          <a:custGeom>
                            <a:avLst/>
                            <a:gdLst>
                              <a:gd name="T0" fmla="*/ 59 w 129"/>
                              <a:gd name="T1" fmla="*/ 95 h 185"/>
                              <a:gd name="T2" fmla="*/ 104 w 129"/>
                              <a:gd name="T3" fmla="*/ 59 h 185"/>
                              <a:gd name="T4" fmla="*/ 58 w 129"/>
                              <a:gd name="T5" fmla="*/ 20 h 185"/>
                              <a:gd name="T6" fmla="*/ 22 w 129"/>
                              <a:gd name="T7" fmla="*/ 20 h 185"/>
                              <a:gd name="T8" fmla="*/ 22 w 129"/>
                              <a:gd name="T9" fmla="*/ 95 h 185"/>
                              <a:gd name="T10" fmla="*/ 59 w 129"/>
                              <a:gd name="T11" fmla="*/ 95 h 185"/>
                              <a:gd name="T12" fmla="*/ 61 w 129"/>
                              <a:gd name="T13" fmla="*/ 112 h 185"/>
                              <a:gd name="T14" fmla="*/ 45 w 129"/>
                              <a:gd name="T15" fmla="*/ 113 h 185"/>
                              <a:gd name="T16" fmla="*/ 22 w 129"/>
                              <a:gd name="T17" fmla="*/ 113 h 185"/>
                              <a:gd name="T18" fmla="*/ 22 w 129"/>
                              <a:gd name="T19" fmla="*/ 185 h 185"/>
                              <a:gd name="T20" fmla="*/ 0 w 129"/>
                              <a:gd name="T21" fmla="*/ 185 h 185"/>
                              <a:gd name="T22" fmla="*/ 0 w 129"/>
                              <a:gd name="T23" fmla="*/ 0 h 185"/>
                              <a:gd name="T24" fmla="*/ 57 w 129"/>
                              <a:gd name="T25" fmla="*/ 0 h 185"/>
                              <a:gd name="T26" fmla="*/ 126 w 129"/>
                              <a:gd name="T27" fmla="*/ 58 h 185"/>
                              <a:gd name="T28" fmla="*/ 84 w 129"/>
                              <a:gd name="T29" fmla="*/ 108 h 185"/>
                              <a:gd name="T30" fmla="*/ 129 w 129"/>
                              <a:gd name="T31" fmla="*/ 185 h 185"/>
                              <a:gd name="T32" fmla="*/ 103 w 129"/>
                              <a:gd name="T33" fmla="*/ 185 h 185"/>
                              <a:gd name="T34" fmla="*/ 61 w 129"/>
                              <a:gd name="T35" fmla="*/ 112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29" h="185">
                                <a:moveTo>
                                  <a:pt x="59" y="95"/>
                                </a:moveTo>
                                <a:cubicBezTo>
                                  <a:pt x="86" y="95"/>
                                  <a:pt x="104" y="85"/>
                                  <a:pt x="104" y="59"/>
                                </a:cubicBezTo>
                                <a:cubicBezTo>
                                  <a:pt x="104" y="32"/>
                                  <a:pt x="86" y="20"/>
                                  <a:pt x="58" y="20"/>
                                </a:cubicBezTo>
                                <a:cubicBezTo>
                                  <a:pt x="22" y="20"/>
                                  <a:pt x="22" y="20"/>
                                  <a:pt x="22" y="20"/>
                                </a:cubicBezTo>
                                <a:cubicBezTo>
                                  <a:pt x="22" y="95"/>
                                  <a:pt x="22" y="95"/>
                                  <a:pt x="22" y="95"/>
                                </a:cubicBezTo>
                                <a:lnTo>
                                  <a:pt x="59" y="95"/>
                                </a:lnTo>
                                <a:close/>
                                <a:moveTo>
                                  <a:pt x="61" y="112"/>
                                </a:moveTo>
                                <a:cubicBezTo>
                                  <a:pt x="57" y="113"/>
                                  <a:pt x="48" y="113"/>
                                  <a:pt x="45" y="113"/>
                                </a:cubicBezTo>
                                <a:cubicBezTo>
                                  <a:pt x="22" y="113"/>
                                  <a:pt x="22" y="113"/>
                                  <a:pt x="22" y="113"/>
                                </a:cubicBezTo>
                                <a:cubicBezTo>
                                  <a:pt x="22" y="185"/>
                                  <a:pt x="22" y="185"/>
                                  <a:pt x="22" y="185"/>
                                </a:cubicBezTo>
                                <a:cubicBezTo>
                                  <a:pt x="0" y="185"/>
                                  <a:pt x="0" y="185"/>
                                  <a:pt x="0" y="185"/>
                                </a:cubicBezTo>
                                <a:cubicBezTo>
                                  <a:pt x="0" y="0"/>
                                  <a:pt x="0" y="0"/>
                                  <a:pt x="0" y="0"/>
                                </a:cubicBezTo>
                                <a:cubicBezTo>
                                  <a:pt x="57" y="0"/>
                                  <a:pt x="57" y="0"/>
                                  <a:pt x="57" y="0"/>
                                </a:cubicBezTo>
                                <a:cubicBezTo>
                                  <a:pt x="100" y="0"/>
                                  <a:pt x="126" y="22"/>
                                  <a:pt x="126" y="58"/>
                                </a:cubicBezTo>
                                <a:cubicBezTo>
                                  <a:pt x="126" y="86"/>
                                  <a:pt x="110" y="103"/>
                                  <a:pt x="84" y="108"/>
                                </a:cubicBezTo>
                                <a:cubicBezTo>
                                  <a:pt x="129" y="185"/>
                                  <a:pt x="129" y="185"/>
                                  <a:pt x="129" y="185"/>
                                </a:cubicBezTo>
                                <a:cubicBezTo>
                                  <a:pt x="103" y="185"/>
                                  <a:pt x="103" y="185"/>
                                  <a:pt x="103" y="185"/>
                                </a:cubicBezTo>
                                <a:lnTo>
                                  <a:pt x="61" y="112"/>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4470708" name="Freeform 153"/>
                        <wps:cNvSpPr>
                          <a:spLocks/>
                        </wps:cNvSpPr>
                        <wps:spPr bwMode="auto">
                          <a:xfrm>
                            <a:off x="6941820" y="10041255"/>
                            <a:ext cx="104140" cy="117475"/>
                          </a:xfrm>
                          <a:custGeom>
                            <a:avLst/>
                            <a:gdLst>
                              <a:gd name="T0" fmla="*/ 93 w 164"/>
                              <a:gd name="T1" fmla="*/ 185 h 185"/>
                              <a:gd name="T2" fmla="*/ 71 w 164"/>
                              <a:gd name="T3" fmla="*/ 185 h 185"/>
                              <a:gd name="T4" fmla="*/ 71 w 164"/>
                              <a:gd name="T5" fmla="*/ 105 h 185"/>
                              <a:gd name="T6" fmla="*/ 0 w 164"/>
                              <a:gd name="T7" fmla="*/ 0 h 185"/>
                              <a:gd name="T8" fmla="*/ 25 w 164"/>
                              <a:gd name="T9" fmla="*/ 0 h 185"/>
                              <a:gd name="T10" fmla="*/ 66 w 164"/>
                              <a:gd name="T11" fmla="*/ 61 h 185"/>
                              <a:gd name="T12" fmla="*/ 82 w 164"/>
                              <a:gd name="T13" fmla="*/ 85 h 185"/>
                              <a:gd name="T14" fmla="*/ 83 w 164"/>
                              <a:gd name="T15" fmla="*/ 85 h 185"/>
                              <a:gd name="T16" fmla="*/ 99 w 164"/>
                              <a:gd name="T17" fmla="*/ 61 h 185"/>
                              <a:gd name="T18" fmla="*/ 141 w 164"/>
                              <a:gd name="T19" fmla="*/ 0 h 185"/>
                              <a:gd name="T20" fmla="*/ 164 w 164"/>
                              <a:gd name="T21" fmla="*/ 0 h 185"/>
                              <a:gd name="T22" fmla="*/ 93 w 164"/>
                              <a:gd name="T23" fmla="*/ 105 h 185"/>
                              <a:gd name="T24" fmla="*/ 93 w 164"/>
                              <a:gd name="T25" fmla="*/ 185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4" h="185">
                                <a:moveTo>
                                  <a:pt x="93" y="185"/>
                                </a:moveTo>
                                <a:cubicBezTo>
                                  <a:pt x="71" y="185"/>
                                  <a:pt x="71" y="185"/>
                                  <a:pt x="71" y="185"/>
                                </a:cubicBezTo>
                                <a:cubicBezTo>
                                  <a:pt x="71" y="105"/>
                                  <a:pt x="71" y="105"/>
                                  <a:pt x="71" y="105"/>
                                </a:cubicBezTo>
                                <a:cubicBezTo>
                                  <a:pt x="0" y="0"/>
                                  <a:pt x="0" y="0"/>
                                  <a:pt x="0" y="0"/>
                                </a:cubicBezTo>
                                <a:cubicBezTo>
                                  <a:pt x="25" y="0"/>
                                  <a:pt x="25" y="0"/>
                                  <a:pt x="25" y="0"/>
                                </a:cubicBezTo>
                                <a:cubicBezTo>
                                  <a:pt x="66" y="61"/>
                                  <a:pt x="66" y="61"/>
                                  <a:pt x="66" y="61"/>
                                </a:cubicBezTo>
                                <a:cubicBezTo>
                                  <a:pt x="75" y="75"/>
                                  <a:pt x="82" y="85"/>
                                  <a:pt x="82" y="85"/>
                                </a:cubicBezTo>
                                <a:cubicBezTo>
                                  <a:pt x="83" y="85"/>
                                  <a:pt x="83" y="85"/>
                                  <a:pt x="83" y="85"/>
                                </a:cubicBezTo>
                                <a:cubicBezTo>
                                  <a:pt x="83" y="85"/>
                                  <a:pt x="89" y="75"/>
                                  <a:pt x="99" y="61"/>
                                </a:cubicBezTo>
                                <a:cubicBezTo>
                                  <a:pt x="141" y="0"/>
                                  <a:pt x="141" y="0"/>
                                  <a:pt x="141" y="0"/>
                                </a:cubicBezTo>
                                <a:cubicBezTo>
                                  <a:pt x="164" y="0"/>
                                  <a:pt x="164" y="0"/>
                                  <a:pt x="164" y="0"/>
                                </a:cubicBezTo>
                                <a:cubicBezTo>
                                  <a:pt x="93" y="105"/>
                                  <a:pt x="93" y="105"/>
                                  <a:pt x="93" y="105"/>
                                </a:cubicBezTo>
                                <a:lnTo>
                                  <a:pt x="93" y="185"/>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9511837" name="Freeform 154"/>
                        <wps:cNvSpPr>
                          <a:spLocks/>
                        </wps:cNvSpPr>
                        <wps:spPr bwMode="auto">
                          <a:xfrm>
                            <a:off x="6485255" y="10184130"/>
                            <a:ext cx="42545" cy="65405"/>
                          </a:xfrm>
                          <a:custGeom>
                            <a:avLst/>
                            <a:gdLst>
                              <a:gd name="T0" fmla="*/ 8 w 67"/>
                              <a:gd name="T1" fmla="*/ 8 h 103"/>
                              <a:gd name="T2" fmla="*/ 8 w 67"/>
                              <a:gd name="T3" fmla="*/ 47 h 103"/>
                              <a:gd name="T4" fmla="*/ 55 w 67"/>
                              <a:gd name="T5" fmla="*/ 47 h 103"/>
                              <a:gd name="T6" fmla="*/ 55 w 67"/>
                              <a:gd name="T7" fmla="*/ 55 h 103"/>
                              <a:gd name="T8" fmla="*/ 8 w 67"/>
                              <a:gd name="T9" fmla="*/ 55 h 103"/>
                              <a:gd name="T10" fmla="*/ 8 w 67"/>
                              <a:gd name="T11" fmla="*/ 103 h 103"/>
                              <a:gd name="T12" fmla="*/ 0 w 67"/>
                              <a:gd name="T13" fmla="*/ 103 h 103"/>
                              <a:gd name="T14" fmla="*/ 0 w 67"/>
                              <a:gd name="T15" fmla="*/ 0 h 103"/>
                              <a:gd name="T16" fmla="*/ 67 w 67"/>
                              <a:gd name="T17" fmla="*/ 0 h 103"/>
                              <a:gd name="T18" fmla="*/ 67 w 67"/>
                              <a:gd name="T19" fmla="*/ 8 h 103"/>
                              <a:gd name="T20" fmla="*/ 8 w 67"/>
                              <a:gd name="T21" fmla="*/ 8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67" h="103">
                                <a:moveTo>
                                  <a:pt x="8" y="8"/>
                                </a:moveTo>
                                <a:lnTo>
                                  <a:pt x="8" y="47"/>
                                </a:lnTo>
                                <a:lnTo>
                                  <a:pt x="55" y="47"/>
                                </a:lnTo>
                                <a:lnTo>
                                  <a:pt x="55" y="55"/>
                                </a:lnTo>
                                <a:lnTo>
                                  <a:pt x="8" y="55"/>
                                </a:lnTo>
                                <a:lnTo>
                                  <a:pt x="8" y="103"/>
                                </a:lnTo>
                                <a:lnTo>
                                  <a:pt x="0" y="103"/>
                                </a:lnTo>
                                <a:lnTo>
                                  <a:pt x="0" y="0"/>
                                </a:lnTo>
                                <a:lnTo>
                                  <a:pt x="67" y="0"/>
                                </a:lnTo>
                                <a:lnTo>
                                  <a:pt x="67" y="8"/>
                                </a:lnTo>
                                <a:lnTo>
                                  <a:pt x="8" y="8"/>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4715660" name="Freeform 155"/>
                        <wps:cNvSpPr>
                          <a:spLocks/>
                        </wps:cNvSpPr>
                        <wps:spPr bwMode="auto">
                          <a:xfrm>
                            <a:off x="6539230" y="10184130"/>
                            <a:ext cx="43180" cy="65405"/>
                          </a:xfrm>
                          <a:custGeom>
                            <a:avLst/>
                            <a:gdLst>
                              <a:gd name="T0" fmla="*/ 0 w 68"/>
                              <a:gd name="T1" fmla="*/ 0 h 103"/>
                              <a:gd name="T2" fmla="*/ 68 w 68"/>
                              <a:gd name="T3" fmla="*/ 0 h 103"/>
                              <a:gd name="T4" fmla="*/ 68 w 68"/>
                              <a:gd name="T5" fmla="*/ 8 h 103"/>
                              <a:gd name="T6" fmla="*/ 9 w 68"/>
                              <a:gd name="T7" fmla="*/ 8 h 103"/>
                              <a:gd name="T8" fmla="*/ 9 w 68"/>
                              <a:gd name="T9" fmla="*/ 45 h 103"/>
                              <a:gd name="T10" fmla="*/ 56 w 68"/>
                              <a:gd name="T11" fmla="*/ 45 h 103"/>
                              <a:gd name="T12" fmla="*/ 56 w 68"/>
                              <a:gd name="T13" fmla="*/ 53 h 103"/>
                              <a:gd name="T14" fmla="*/ 9 w 68"/>
                              <a:gd name="T15" fmla="*/ 53 h 103"/>
                              <a:gd name="T16" fmla="*/ 9 w 68"/>
                              <a:gd name="T17" fmla="*/ 95 h 103"/>
                              <a:gd name="T18" fmla="*/ 68 w 68"/>
                              <a:gd name="T19" fmla="*/ 95 h 103"/>
                              <a:gd name="T20" fmla="*/ 68 w 68"/>
                              <a:gd name="T21" fmla="*/ 103 h 103"/>
                              <a:gd name="T22" fmla="*/ 0 w 68"/>
                              <a:gd name="T23" fmla="*/ 103 h 103"/>
                              <a:gd name="T24" fmla="*/ 0 w 68"/>
                              <a:gd name="T25" fmla="*/ 0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8" h="103">
                                <a:moveTo>
                                  <a:pt x="0" y="0"/>
                                </a:moveTo>
                                <a:lnTo>
                                  <a:pt x="68" y="0"/>
                                </a:lnTo>
                                <a:lnTo>
                                  <a:pt x="68" y="8"/>
                                </a:lnTo>
                                <a:lnTo>
                                  <a:pt x="9" y="8"/>
                                </a:lnTo>
                                <a:lnTo>
                                  <a:pt x="9" y="45"/>
                                </a:lnTo>
                                <a:lnTo>
                                  <a:pt x="56" y="45"/>
                                </a:lnTo>
                                <a:lnTo>
                                  <a:pt x="56" y="53"/>
                                </a:lnTo>
                                <a:lnTo>
                                  <a:pt x="9" y="53"/>
                                </a:lnTo>
                                <a:lnTo>
                                  <a:pt x="9" y="95"/>
                                </a:lnTo>
                                <a:lnTo>
                                  <a:pt x="68" y="95"/>
                                </a:lnTo>
                                <a:lnTo>
                                  <a:pt x="68" y="103"/>
                                </a:lnTo>
                                <a:lnTo>
                                  <a:pt x="0" y="103"/>
                                </a:lnTo>
                                <a:lnTo>
                                  <a:pt x="0"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5291398" name="Freeform 156"/>
                        <wps:cNvSpPr>
                          <a:spLocks noEditPoints="1"/>
                        </wps:cNvSpPr>
                        <wps:spPr bwMode="auto">
                          <a:xfrm>
                            <a:off x="6595110" y="10184130"/>
                            <a:ext cx="56515" cy="65405"/>
                          </a:xfrm>
                          <a:custGeom>
                            <a:avLst/>
                            <a:gdLst>
                              <a:gd name="T0" fmla="*/ 35 w 89"/>
                              <a:gd name="T1" fmla="*/ 95 h 103"/>
                              <a:gd name="T2" fmla="*/ 80 w 89"/>
                              <a:gd name="T3" fmla="*/ 52 h 103"/>
                              <a:gd name="T4" fmla="*/ 33 w 89"/>
                              <a:gd name="T5" fmla="*/ 8 h 103"/>
                              <a:gd name="T6" fmla="*/ 9 w 89"/>
                              <a:gd name="T7" fmla="*/ 8 h 103"/>
                              <a:gd name="T8" fmla="*/ 9 w 89"/>
                              <a:gd name="T9" fmla="*/ 95 h 103"/>
                              <a:gd name="T10" fmla="*/ 35 w 89"/>
                              <a:gd name="T11" fmla="*/ 95 h 103"/>
                              <a:gd name="T12" fmla="*/ 34 w 89"/>
                              <a:gd name="T13" fmla="*/ 0 h 103"/>
                              <a:gd name="T14" fmla="*/ 89 w 89"/>
                              <a:gd name="T15" fmla="*/ 52 h 103"/>
                              <a:gd name="T16" fmla="*/ 35 w 89"/>
                              <a:gd name="T17" fmla="*/ 103 h 103"/>
                              <a:gd name="T18" fmla="*/ 0 w 89"/>
                              <a:gd name="T19" fmla="*/ 103 h 103"/>
                              <a:gd name="T20" fmla="*/ 0 w 89"/>
                              <a:gd name="T21" fmla="*/ 0 h 103"/>
                              <a:gd name="T22" fmla="*/ 34 w 89"/>
                              <a:gd name="T23" fmla="*/ 0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9" h="103">
                                <a:moveTo>
                                  <a:pt x="35" y="95"/>
                                </a:moveTo>
                                <a:cubicBezTo>
                                  <a:pt x="60" y="95"/>
                                  <a:pt x="80" y="81"/>
                                  <a:pt x="80" y="52"/>
                                </a:cubicBezTo>
                                <a:cubicBezTo>
                                  <a:pt x="80" y="23"/>
                                  <a:pt x="60" y="8"/>
                                  <a:pt x="33" y="8"/>
                                </a:cubicBezTo>
                                <a:cubicBezTo>
                                  <a:pt x="9" y="8"/>
                                  <a:pt x="9" y="8"/>
                                  <a:pt x="9" y="8"/>
                                </a:cubicBezTo>
                                <a:cubicBezTo>
                                  <a:pt x="9" y="95"/>
                                  <a:pt x="9" y="95"/>
                                  <a:pt x="9" y="95"/>
                                </a:cubicBezTo>
                                <a:lnTo>
                                  <a:pt x="35" y="95"/>
                                </a:lnTo>
                                <a:close/>
                                <a:moveTo>
                                  <a:pt x="34" y="0"/>
                                </a:moveTo>
                                <a:cubicBezTo>
                                  <a:pt x="66" y="0"/>
                                  <a:pt x="89" y="20"/>
                                  <a:pt x="89" y="52"/>
                                </a:cubicBezTo>
                                <a:cubicBezTo>
                                  <a:pt x="89" y="84"/>
                                  <a:pt x="66" y="103"/>
                                  <a:pt x="35" y="103"/>
                                </a:cubicBezTo>
                                <a:cubicBezTo>
                                  <a:pt x="0" y="103"/>
                                  <a:pt x="0" y="103"/>
                                  <a:pt x="0" y="103"/>
                                </a:cubicBezTo>
                                <a:cubicBezTo>
                                  <a:pt x="0" y="0"/>
                                  <a:pt x="0" y="0"/>
                                  <a:pt x="0" y="0"/>
                                </a:cubicBezTo>
                                <a:lnTo>
                                  <a:pt x="34"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1966834" name="Freeform 157"/>
                        <wps:cNvSpPr>
                          <a:spLocks/>
                        </wps:cNvSpPr>
                        <wps:spPr bwMode="auto">
                          <a:xfrm>
                            <a:off x="6663055" y="10184130"/>
                            <a:ext cx="43180" cy="65405"/>
                          </a:xfrm>
                          <a:custGeom>
                            <a:avLst/>
                            <a:gdLst>
                              <a:gd name="T0" fmla="*/ 0 w 68"/>
                              <a:gd name="T1" fmla="*/ 0 h 103"/>
                              <a:gd name="T2" fmla="*/ 68 w 68"/>
                              <a:gd name="T3" fmla="*/ 0 h 103"/>
                              <a:gd name="T4" fmla="*/ 68 w 68"/>
                              <a:gd name="T5" fmla="*/ 8 h 103"/>
                              <a:gd name="T6" fmla="*/ 9 w 68"/>
                              <a:gd name="T7" fmla="*/ 8 h 103"/>
                              <a:gd name="T8" fmla="*/ 9 w 68"/>
                              <a:gd name="T9" fmla="*/ 45 h 103"/>
                              <a:gd name="T10" fmla="*/ 56 w 68"/>
                              <a:gd name="T11" fmla="*/ 45 h 103"/>
                              <a:gd name="T12" fmla="*/ 56 w 68"/>
                              <a:gd name="T13" fmla="*/ 53 h 103"/>
                              <a:gd name="T14" fmla="*/ 9 w 68"/>
                              <a:gd name="T15" fmla="*/ 53 h 103"/>
                              <a:gd name="T16" fmla="*/ 9 w 68"/>
                              <a:gd name="T17" fmla="*/ 95 h 103"/>
                              <a:gd name="T18" fmla="*/ 68 w 68"/>
                              <a:gd name="T19" fmla="*/ 95 h 103"/>
                              <a:gd name="T20" fmla="*/ 68 w 68"/>
                              <a:gd name="T21" fmla="*/ 103 h 103"/>
                              <a:gd name="T22" fmla="*/ 0 w 68"/>
                              <a:gd name="T23" fmla="*/ 103 h 103"/>
                              <a:gd name="T24" fmla="*/ 0 w 68"/>
                              <a:gd name="T25" fmla="*/ 0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8" h="103">
                                <a:moveTo>
                                  <a:pt x="0" y="0"/>
                                </a:moveTo>
                                <a:lnTo>
                                  <a:pt x="68" y="0"/>
                                </a:lnTo>
                                <a:lnTo>
                                  <a:pt x="68" y="8"/>
                                </a:lnTo>
                                <a:lnTo>
                                  <a:pt x="9" y="8"/>
                                </a:lnTo>
                                <a:lnTo>
                                  <a:pt x="9" y="45"/>
                                </a:lnTo>
                                <a:lnTo>
                                  <a:pt x="56" y="45"/>
                                </a:lnTo>
                                <a:lnTo>
                                  <a:pt x="56" y="53"/>
                                </a:lnTo>
                                <a:lnTo>
                                  <a:pt x="9" y="53"/>
                                </a:lnTo>
                                <a:lnTo>
                                  <a:pt x="9" y="95"/>
                                </a:lnTo>
                                <a:lnTo>
                                  <a:pt x="68" y="95"/>
                                </a:lnTo>
                                <a:lnTo>
                                  <a:pt x="68" y="103"/>
                                </a:lnTo>
                                <a:lnTo>
                                  <a:pt x="0" y="103"/>
                                </a:lnTo>
                                <a:lnTo>
                                  <a:pt x="0"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9781078" name="Freeform 158"/>
                        <wps:cNvSpPr>
                          <a:spLocks noEditPoints="1"/>
                        </wps:cNvSpPr>
                        <wps:spPr bwMode="auto">
                          <a:xfrm>
                            <a:off x="6718935" y="10184130"/>
                            <a:ext cx="43815" cy="65405"/>
                          </a:xfrm>
                          <a:custGeom>
                            <a:avLst/>
                            <a:gdLst>
                              <a:gd name="T0" fmla="*/ 31 w 69"/>
                              <a:gd name="T1" fmla="*/ 54 h 103"/>
                              <a:gd name="T2" fmla="*/ 59 w 69"/>
                              <a:gd name="T3" fmla="*/ 32 h 103"/>
                              <a:gd name="T4" fmla="*/ 30 w 69"/>
                              <a:gd name="T5" fmla="*/ 8 h 103"/>
                              <a:gd name="T6" fmla="*/ 9 w 69"/>
                              <a:gd name="T7" fmla="*/ 8 h 103"/>
                              <a:gd name="T8" fmla="*/ 9 w 69"/>
                              <a:gd name="T9" fmla="*/ 54 h 103"/>
                              <a:gd name="T10" fmla="*/ 31 w 69"/>
                              <a:gd name="T11" fmla="*/ 54 h 103"/>
                              <a:gd name="T12" fmla="*/ 34 w 69"/>
                              <a:gd name="T13" fmla="*/ 61 h 103"/>
                              <a:gd name="T14" fmla="*/ 23 w 69"/>
                              <a:gd name="T15" fmla="*/ 61 h 103"/>
                              <a:gd name="T16" fmla="*/ 9 w 69"/>
                              <a:gd name="T17" fmla="*/ 61 h 103"/>
                              <a:gd name="T18" fmla="*/ 9 w 69"/>
                              <a:gd name="T19" fmla="*/ 103 h 103"/>
                              <a:gd name="T20" fmla="*/ 0 w 69"/>
                              <a:gd name="T21" fmla="*/ 103 h 103"/>
                              <a:gd name="T22" fmla="*/ 0 w 69"/>
                              <a:gd name="T23" fmla="*/ 0 h 103"/>
                              <a:gd name="T24" fmla="*/ 30 w 69"/>
                              <a:gd name="T25" fmla="*/ 0 h 103"/>
                              <a:gd name="T26" fmla="*/ 68 w 69"/>
                              <a:gd name="T27" fmla="*/ 31 h 103"/>
                              <a:gd name="T28" fmla="*/ 43 w 69"/>
                              <a:gd name="T29" fmla="*/ 59 h 103"/>
                              <a:gd name="T30" fmla="*/ 69 w 69"/>
                              <a:gd name="T31" fmla="*/ 103 h 103"/>
                              <a:gd name="T32" fmla="*/ 59 w 69"/>
                              <a:gd name="T33" fmla="*/ 103 h 103"/>
                              <a:gd name="T34" fmla="*/ 34 w 69"/>
                              <a:gd name="T35" fmla="*/ 61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9" h="103">
                                <a:moveTo>
                                  <a:pt x="31" y="54"/>
                                </a:moveTo>
                                <a:cubicBezTo>
                                  <a:pt x="47" y="54"/>
                                  <a:pt x="59" y="48"/>
                                  <a:pt x="59" y="32"/>
                                </a:cubicBezTo>
                                <a:cubicBezTo>
                                  <a:pt x="59" y="15"/>
                                  <a:pt x="48" y="8"/>
                                  <a:pt x="30" y="8"/>
                                </a:cubicBezTo>
                                <a:cubicBezTo>
                                  <a:pt x="9" y="8"/>
                                  <a:pt x="9" y="8"/>
                                  <a:pt x="9" y="8"/>
                                </a:cubicBezTo>
                                <a:cubicBezTo>
                                  <a:pt x="9" y="54"/>
                                  <a:pt x="9" y="54"/>
                                  <a:pt x="9" y="54"/>
                                </a:cubicBezTo>
                                <a:lnTo>
                                  <a:pt x="31" y="54"/>
                                </a:lnTo>
                                <a:close/>
                                <a:moveTo>
                                  <a:pt x="34" y="61"/>
                                </a:moveTo>
                                <a:cubicBezTo>
                                  <a:pt x="23" y="61"/>
                                  <a:pt x="23" y="61"/>
                                  <a:pt x="23" y="61"/>
                                </a:cubicBezTo>
                                <a:cubicBezTo>
                                  <a:pt x="9" y="61"/>
                                  <a:pt x="9" y="61"/>
                                  <a:pt x="9" y="61"/>
                                </a:cubicBezTo>
                                <a:cubicBezTo>
                                  <a:pt x="9" y="103"/>
                                  <a:pt x="9" y="103"/>
                                  <a:pt x="9" y="103"/>
                                </a:cubicBezTo>
                                <a:cubicBezTo>
                                  <a:pt x="0" y="103"/>
                                  <a:pt x="0" y="103"/>
                                  <a:pt x="0" y="103"/>
                                </a:cubicBezTo>
                                <a:cubicBezTo>
                                  <a:pt x="0" y="0"/>
                                  <a:pt x="0" y="0"/>
                                  <a:pt x="0" y="0"/>
                                </a:cubicBezTo>
                                <a:cubicBezTo>
                                  <a:pt x="30" y="0"/>
                                  <a:pt x="30" y="0"/>
                                  <a:pt x="30" y="0"/>
                                </a:cubicBezTo>
                                <a:cubicBezTo>
                                  <a:pt x="53" y="0"/>
                                  <a:pt x="68" y="11"/>
                                  <a:pt x="68" y="31"/>
                                </a:cubicBezTo>
                                <a:cubicBezTo>
                                  <a:pt x="68" y="48"/>
                                  <a:pt x="58" y="57"/>
                                  <a:pt x="43" y="59"/>
                                </a:cubicBezTo>
                                <a:cubicBezTo>
                                  <a:pt x="69" y="103"/>
                                  <a:pt x="69" y="103"/>
                                  <a:pt x="69" y="103"/>
                                </a:cubicBezTo>
                                <a:cubicBezTo>
                                  <a:pt x="59" y="103"/>
                                  <a:pt x="59" y="103"/>
                                  <a:pt x="59" y="103"/>
                                </a:cubicBezTo>
                                <a:lnTo>
                                  <a:pt x="34" y="61"/>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0516519" name="Freeform 159"/>
                        <wps:cNvSpPr>
                          <a:spLocks noEditPoints="1"/>
                        </wps:cNvSpPr>
                        <wps:spPr bwMode="auto">
                          <a:xfrm>
                            <a:off x="6769100" y="10184130"/>
                            <a:ext cx="63500" cy="65405"/>
                          </a:xfrm>
                          <a:custGeom>
                            <a:avLst/>
                            <a:gdLst>
                              <a:gd name="T0" fmla="*/ 62 w 100"/>
                              <a:gd name="T1" fmla="*/ 36 h 103"/>
                              <a:gd name="T2" fmla="*/ 50 w 100"/>
                              <a:gd name="T3" fmla="*/ 10 h 103"/>
                              <a:gd name="T4" fmla="*/ 50 w 100"/>
                              <a:gd name="T5" fmla="*/ 10 h 103"/>
                              <a:gd name="T6" fmla="*/ 39 w 100"/>
                              <a:gd name="T7" fmla="*/ 36 h 103"/>
                              <a:gd name="T8" fmla="*/ 26 w 100"/>
                              <a:gd name="T9" fmla="*/ 65 h 103"/>
                              <a:gd name="T10" fmla="*/ 74 w 100"/>
                              <a:gd name="T11" fmla="*/ 65 h 103"/>
                              <a:gd name="T12" fmla="*/ 62 w 100"/>
                              <a:gd name="T13" fmla="*/ 36 h 103"/>
                              <a:gd name="T14" fmla="*/ 23 w 100"/>
                              <a:gd name="T15" fmla="*/ 73 h 103"/>
                              <a:gd name="T16" fmla="*/ 9 w 100"/>
                              <a:gd name="T17" fmla="*/ 103 h 103"/>
                              <a:gd name="T18" fmla="*/ 0 w 100"/>
                              <a:gd name="T19" fmla="*/ 103 h 103"/>
                              <a:gd name="T20" fmla="*/ 46 w 100"/>
                              <a:gd name="T21" fmla="*/ 0 h 103"/>
                              <a:gd name="T22" fmla="*/ 55 w 100"/>
                              <a:gd name="T23" fmla="*/ 0 h 103"/>
                              <a:gd name="T24" fmla="*/ 100 w 100"/>
                              <a:gd name="T25" fmla="*/ 103 h 103"/>
                              <a:gd name="T26" fmla="*/ 91 w 100"/>
                              <a:gd name="T27" fmla="*/ 103 h 103"/>
                              <a:gd name="T28" fmla="*/ 77 w 100"/>
                              <a:gd name="T29" fmla="*/ 73 h 103"/>
                              <a:gd name="T30" fmla="*/ 23 w 100"/>
                              <a:gd name="T31" fmla="*/ 73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00" h="103">
                                <a:moveTo>
                                  <a:pt x="62" y="36"/>
                                </a:moveTo>
                                <a:cubicBezTo>
                                  <a:pt x="57" y="27"/>
                                  <a:pt x="50" y="10"/>
                                  <a:pt x="50" y="10"/>
                                </a:cubicBezTo>
                                <a:cubicBezTo>
                                  <a:pt x="50" y="10"/>
                                  <a:pt x="50" y="10"/>
                                  <a:pt x="50" y="10"/>
                                </a:cubicBezTo>
                                <a:cubicBezTo>
                                  <a:pt x="50" y="10"/>
                                  <a:pt x="43" y="27"/>
                                  <a:pt x="39" y="36"/>
                                </a:cubicBezTo>
                                <a:cubicBezTo>
                                  <a:pt x="26" y="65"/>
                                  <a:pt x="26" y="65"/>
                                  <a:pt x="26" y="65"/>
                                </a:cubicBezTo>
                                <a:cubicBezTo>
                                  <a:pt x="74" y="65"/>
                                  <a:pt x="74" y="65"/>
                                  <a:pt x="74" y="65"/>
                                </a:cubicBezTo>
                                <a:lnTo>
                                  <a:pt x="62" y="36"/>
                                </a:lnTo>
                                <a:close/>
                                <a:moveTo>
                                  <a:pt x="23" y="73"/>
                                </a:moveTo>
                                <a:cubicBezTo>
                                  <a:pt x="9" y="103"/>
                                  <a:pt x="9" y="103"/>
                                  <a:pt x="9" y="103"/>
                                </a:cubicBezTo>
                                <a:cubicBezTo>
                                  <a:pt x="0" y="103"/>
                                  <a:pt x="0" y="103"/>
                                  <a:pt x="0" y="103"/>
                                </a:cubicBezTo>
                                <a:cubicBezTo>
                                  <a:pt x="46" y="0"/>
                                  <a:pt x="46" y="0"/>
                                  <a:pt x="46" y="0"/>
                                </a:cubicBezTo>
                                <a:cubicBezTo>
                                  <a:pt x="55" y="0"/>
                                  <a:pt x="55" y="0"/>
                                  <a:pt x="55" y="0"/>
                                </a:cubicBezTo>
                                <a:cubicBezTo>
                                  <a:pt x="100" y="103"/>
                                  <a:pt x="100" y="103"/>
                                  <a:pt x="100" y="103"/>
                                </a:cubicBezTo>
                                <a:cubicBezTo>
                                  <a:pt x="91" y="103"/>
                                  <a:pt x="91" y="103"/>
                                  <a:pt x="91" y="103"/>
                                </a:cubicBezTo>
                                <a:cubicBezTo>
                                  <a:pt x="77" y="73"/>
                                  <a:pt x="77" y="73"/>
                                  <a:pt x="77" y="73"/>
                                </a:cubicBezTo>
                                <a:lnTo>
                                  <a:pt x="23" y="73"/>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3889777" name="Freeform 160"/>
                        <wps:cNvSpPr>
                          <a:spLocks/>
                        </wps:cNvSpPr>
                        <wps:spPr bwMode="auto">
                          <a:xfrm>
                            <a:off x="6828155" y="10184130"/>
                            <a:ext cx="52070" cy="65405"/>
                          </a:xfrm>
                          <a:custGeom>
                            <a:avLst/>
                            <a:gdLst>
                              <a:gd name="T0" fmla="*/ 45 w 82"/>
                              <a:gd name="T1" fmla="*/ 8 h 103"/>
                              <a:gd name="T2" fmla="*/ 45 w 82"/>
                              <a:gd name="T3" fmla="*/ 103 h 103"/>
                              <a:gd name="T4" fmla="*/ 37 w 82"/>
                              <a:gd name="T5" fmla="*/ 103 h 103"/>
                              <a:gd name="T6" fmla="*/ 37 w 82"/>
                              <a:gd name="T7" fmla="*/ 8 h 103"/>
                              <a:gd name="T8" fmla="*/ 0 w 82"/>
                              <a:gd name="T9" fmla="*/ 8 h 103"/>
                              <a:gd name="T10" fmla="*/ 0 w 82"/>
                              <a:gd name="T11" fmla="*/ 0 h 103"/>
                              <a:gd name="T12" fmla="*/ 82 w 82"/>
                              <a:gd name="T13" fmla="*/ 0 h 103"/>
                              <a:gd name="T14" fmla="*/ 82 w 82"/>
                              <a:gd name="T15" fmla="*/ 8 h 103"/>
                              <a:gd name="T16" fmla="*/ 45 w 82"/>
                              <a:gd name="T17" fmla="*/ 8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2" h="103">
                                <a:moveTo>
                                  <a:pt x="45" y="8"/>
                                </a:moveTo>
                                <a:lnTo>
                                  <a:pt x="45" y="103"/>
                                </a:lnTo>
                                <a:lnTo>
                                  <a:pt x="37" y="103"/>
                                </a:lnTo>
                                <a:lnTo>
                                  <a:pt x="37" y="8"/>
                                </a:lnTo>
                                <a:lnTo>
                                  <a:pt x="0" y="8"/>
                                </a:lnTo>
                                <a:lnTo>
                                  <a:pt x="0" y="0"/>
                                </a:lnTo>
                                <a:lnTo>
                                  <a:pt x="82" y="0"/>
                                </a:lnTo>
                                <a:lnTo>
                                  <a:pt x="82" y="8"/>
                                </a:lnTo>
                                <a:lnTo>
                                  <a:pt x="45" y="8"/>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8688736" name="Rectangle 161"/>
                        <wps:cNvSpPr>
                          <a:spLocks noChangeArrowheads="1"/>
                        </wps:cNvSpPr>
                        <wps:spPr bwMode="auto">
                          <a:xfrm>
                            <a:off x="6891655" y="10184130"/>
                            <a:ext cx="5080" cy="65405"/>
                          </a:xfrm>
                          <a:prstGeom prst="rect">
                            <a:avLst/>
                          </a:prstGeom>
                          <a:solidFill>
                            <a:srgbClr val="0039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1650413" name="Freeform 162"/>
                        <wps:cNvSpPr>
                          <a:spLocks noEditPoints="1"/>
                        </wps:cNvSpPr>
                        <wps:spPr bwMode="auto">
                          <a:xfrm>
                            <a:off x="6908800" y="10182860"/>
                            <a:ext cx="67310" cy="67945"/>
                          </a:xfrm>
                          <a:custGeom>
                            <a:avLst/>
                            <a:gdLst>
                              <a:gd name="T0" fmla="*/ 53 w 106"/>
                              <a:gd name="T1" fmla="*/ 99 h 107"/>
                              <a:gd name="T2" fmla="*/ 98 w 106"/>
                              <a:gd name="T3" fmla="*/ 53 h 107"/>
                              <a:gd name="T4" fmla="*/ 53 w 106"/>
                              <a:gd name="T5" fmla="*/ 8 h 107"/>
                              <a:gd name="T6" fmla="*/ 8 w 106"/>
                              <a:gd name="T7" fmla="*/ 53 h 107"/>
                              <a:gd name="T8" fmla="*/ 53 w 106"/>
                              <a:gd name="T9" fmla="*/ 99 h 107"/>
                              <a:gd name="T10" fmla="*/ 53 w 106"/>
                              <a:gd name="T11" fmla="*/ 0 h 107"/>
                              <a:gd name="T12" fmla="*/ 106 w 106"/>
                              <a:gd name="T13" fmla="*/ 53 h 107"/>
                              <a:gd name="T14" fmla="*/ 53 w 106"/>
                              <a:gd name="T15" fmla="*/ 107 h 107"/>
                              <a:gd name="T16" fmla="*/ 0 w 106"/>
                              <a:gd name="T17" fmla="*/ 53 h 107"/>
                              <a:gd name="T18" fmla="*/ 53 w 106"/>
                              <a:gd name="T19" fmla="*/ 0 h 1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6" h="107">
                                <a:moveTo>
                                  <a:pt x="53" y="99"/>
                                </a:moveTo>
                                <a:cubicBezTo>
                                  <a:pt x="78" y="99"/>
                                  <a:pt x="98" y="82"/>
                                  <a:pt x="98" y="53"/>
                                </a:cubicBezTo>
                                <a:cubicBezTo>
                                  <a:pt x="98" y="25"/>
                                  <a:pt x="78" y="8"/>
                                  <a:pt x="53" y="8"/>
                                </a:cubicBezTo>
                                <a:cubicBezTo>
                                  <a:pt x="28" y="8"/>
                                  <a:pt x="8" y="25"/>
                                  <a:pt x="8" y="53"/>
                                </a:cubicBezTo>
                                <a:cubicBezTo>
                                  <a:pt x="8" y="82"/>
                                  <a:pt x="28" y="99"/>
                                  <a:pt x="53" y="99"/>
                                </a:cubicBezTo>
                                <a:moveTo>
                                  <a:pt x="53" y="0"/>
                                </a:moveTo>
                                <a:cubicBezTo>
                                  <a:pt x="83" y="0"/>
                                  <a:pt x="106" y="21"/>
                                  <a:pt x="106" y="53"/>
                                </a:cubicBezTo>
                                <a:cubicBezTo>
                                  <a:pt x="106" y="86"/>
                                  <a:pt x="83" y="107"/>
                                  <a:pt x="53" y="107"/>
                                </a:cubicBezTo>
                                <a:cubicBezTo>
                                  <a:pt x="23" y="107"/>
                                  <a:pt x="0" y="86"/>
                                  <a:pt x="0" y="53"/>
                                </a:cubicBezTo>
                                <a:cubicBezTo>
                                  <a:pt x="0" y="21"/>
                                  <a:pt x="23" y="0"/>
                                  <a:pt x="53" y="0"/>
                                </a:cubicBezTo>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2424712" name="Freeform 163"/>
                        <wps:cNvSpPr>
                          <a:spLocks/>
                        </wps:cNvSpPr>
                        <wps:spPr bwMode="auto">
                          <a:xfrm>
                            <a:off x="6988175" y="10184130"/>
                            <a:ext cx="52070" cy="65405"/>
                          </a:xfrm>
                          <a:custGeom>
                            <a:avLst/>
                            <a:gdLst>
                              <a:gd name="T0" fmla="*/ 8 w 82"/>
                              <a:gd name="T1" fmla="*/ 13 h 103"/>
                              <a:gd name="T2" fmla="*/ 8 w 82"/>
                              <a:gd name="T3" fmla="*/ 13 h 103"/>
                              <a:gd name="T4" fmla="*/ 8 w 82"/>
                              <a:gd name="T5" fmla="*/ 38 h 103"/>
                              <a:gd name="T6" fmla="*/ 8 w 82"/>
                              <a:gd name="T7" fmla="*/ 103 h 103"/>
                              <a:gd name="T8" fmla="*/ 0 w 82"/>
                              <a:gd name="T9" fmla="*/ 103 h 103"/>
                              <a:gd name="T10" fmla="*/ 0 w 82"/>
                              <a:gd name="T11" fmla="*/ 0 h 103"/>
                              <a:gd name="T12" fmla="*/ 8 w 82"/>
                              <a:gd name="T13" fmla="*/ 0 h 103"/>
                              <a:gd name="T14" fmla="*/ 73 w 82"/>
                              <a:gd name="T15" fmla="*/ 89 h 103"/>
                              <a:gd name="T16" fmla="*/ 74 w 82"/>
                              <a:gd name="T17" fmla="*/ 89 h 103"/>
                              <a:gd name="T18" fmla="*/ 73 w 82"/>
                              <a:gd name="T19" fmla="*/ 65 h 103"/>
                              <a:gd name="T20" fmla="*/ 73 w 82"/>
                              <a:gd name="T21" fmla="*/ 0 h 103"/>
                              <a:gd name="T22" fmla="*/ 82 w 82"/>
                              <a:gd name="T23" fmla="*/ 0 h 103"/>
                              <a:gd name="T24" fmla="*/ 82 w 82"/>
                              <a:gd name="T25" fmla="*/ 103 h 103"/>
                              <a:gd name="T26" fmla="*/ 73 w 82"/>
                              <a:gd name="T27" fmla="*/ 103 h 103"/>
                              <a:gd name="T28" fmla="*/ 8 w 82"/>
                              <a:gd name="T29" fmla="*/ 13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2" h="103">
                                <a:moveTo>
                                  <a:pt x="8" y="13"/>
                                </a:moveTo>
                                <a:cubicBezTo>
                                  <a:pt x="8" y="13"/>
                                  <a:pt x="8" y="13"/>
                                  <a:pt x="8" y="13"/>
                                </a:cubicBezTo>
                                <a:cubicBezTo>
                                  <a:pt x="8" y="13"/>
                                  <a:pt x="8" y="25"/>
                                  <a:pt x="8" y="38"/>
                                </a:cubicBezTo>
                                <a:cubicBezTo>
                                  <a:pt x="8" y="103"/>
                                  <a:pt x="8" y="103"/>
                                  <a:pt x="8" y="103"/>
                                </a:cubicBezTo>
                                <a:cubicBezTo>
                                  <a:pt x="0" y="103"/>
                                  <a:pt x="0" y="103"/>
                                  <a:pt x="0" y="103"/>
                                </a:cubicBezTo>
                                <a:cubicBezTo>
                                  <a:pt x="0" y="0"/>
                                  <a:pt x="0" y="0"/>
                                  <a:pt x="0" y="0"/>
                                </a:cubicBezTo>
                                <a:cubicBezTo>
                                  <a:pt x="8" y="0"/>
                                  <a:pt x="8" y="0"/>
                                  <a:pt x="8" y="0"/>
                                </a:cubicBezTo>
                                <a:cubicBezTo>
                                  <a:pt x="73" y="89"/>
                                  <a:pt x="73" y="89"/>
                                  <a:pt x="73" y="89"/>
                                </a:cubicBezTo>
                                <a:cubicBezTo>
                                  <a:pt x="74" y="89"/>
                                  <a:pt x="74" y="89"/>
                                  <a:pt x="74" y="89"/>
                                </a:cubicBezTo>
                                <a:cubicBezTo>
                                  <a:pt x="74" y="89"/>
                                  <a:pt x="73" y="78"/>
                                  <a:pt x="73" y="65"/>
                                </a:cubicBezTo>
                                <a:cubicBezTo>
                                  <a:pt x="73" y="0"/>
                                  <a:pt x="73" y="0"/>
                                  <a:pt x="73" y="0"/>
                                </a:cubicBezTo>
                                <a:cubicBezTo>
                                  <a:pt x="82" y="0"/>
                                  <a:pt x="82" y="0"/>
                                  <a:pt x="82" y="0"/>
                                </a:cubicBezTo>
                                <a:cubicBezTo>
                                  <a:pt x="82" y="103"/>
                                  <a:pt x="82" y="103"/>
                                  <a:pt x="82" y="103"/>
                                </a:cubicBezTo>
                                <a:cubicBezTo>
                                  <a:pt x="73" y="103"/>
                                  <a:pt x="73" y="103"/>
                                  <a:pt x="73" y="103"/>
                                </a:cubicBezTo>
                                <a:lnTo>
                                  <a:pt x="8" y="13"/>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6931910" name="Freeform 164"/>
                        <wps:cNvSpPr>
                          <a:spLocks/>
                        </wps:cNvSpPr>
                        <wps:spPr bwMode="auto">
                          <a:xfrm>
                            <a:off x="6550025" y="9576435"/>
                            <a:ext cx="421640" cy="396875"/>
                          </a:xfrm>
                          <a:custGeom>
                            <a:avLst/>
                            <a:gdLst>
                              <a:gd name="T0" fmla="*/ 331 w 664"/>
                              <a:gd name="T1" fmla="*/ 0 h 625"/>
                              <a:gd name="T2" fmla="*/ 261 w 664"/>
                              <a:gd name="T3" fmla="*/ 241 h 625"/>
                              <a:gd name="T4" fmla="*/ 0 w 664"/>
                              <a:gd name="T5" fmla="*/ 242 h 625"/>
                              <a:gd name="T6" fmla="*/ 203 w 664"/>
                              <a:gd name="T7" fmla="*/ 397 h 625"/>
                              <a:gd name="T8" fmla="*/ 126 w 664"/>
                              <a:gd name="T9" fmla="*/ 625 h 625"/>
                              <a:gd name="T10" fmla="*/ 664 w 664"/>
                              <a:gd name="T11" fmla="*/ 239 h 625"/>
                              <a:gd name="T12" fmla="*/ 410 w 664"/>
                              <a:gd name="T13" fmla="*/ 240 h 625"/>
                              <a:gd name="T14" fmla="*/ 331 w 664"/>
                              <a:gd name="T15" fmla="*/ 0 h 62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64" h="625">
                                <a:moveTo>
                                  <a:pt x="331" y="0"/>
                                </a:moveTo>
                                <a:cubicBezTo>
                                  <a:pt x="261" y="241"/>
                                  <a:pt x="261" y="241"/>
                                  <a:pt x="261" y="241"/>
                                </a:cubicBezTo>
                                <a:cubicBezTo>
                                  <a:pt x="0" y="242"/>
                                  <a:pt x="0" y="242"/>
                                  <a:pt x="0" y="242"/>
                                </a:cubicBezTo>
                                <a:cubicBezTo>
                                  <a:pt x="203" y="397"/>
                                  <a:pt x="203" y="397"/>
                                  <a:pt x="203" y="397"/>
                                </a:cubicBezTo>
                                <a:cubicBezTo>
                                  <a:pt x="126" y="625"/>
                                  <a:pt x="126" y="625"/>
                                  <a:pt x="126" y="625"/>
                                </a:cubicBezTo>
                                <a:cubicBezTo>
                                  <a:pt x="126" y="625"/>
                                  <a:pt x="281" y="325"/>
                                  <a:pt x="664" y="239"/>
                                </a:cubicBezTo>
                                <a:cubicBezTo>
                                  <a:pt x="410" y="240"/>
                                  <a:pt x="410" y="240"/>
                                  <a:pt x="410" y="240"/>
                                </a:cubicBezTo>
                                <a:lnTo>
                                  <a:pt x="331" y="0"/>
                                </a:ln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268965" name="Freeform 165"/>
                        <wps:cNvSpPr>
                          <a:spLocks/>
                        </wps:cNvSpPr>
                        <wps:spPr bwMode="auto">
                          <a:xfrm>
                            <a:off x="6764020" y="9829165"/>
                            <a:ext cx="124460" cy="145415"/>
                          </a:xfrm>
                          <a:custGeom>
                            <a:avLst/>
                            <a:gdLst>
                              <a:gd name="T0" fmla="*/ 0 w 196"/>
                              <a:gd name="T1" fmla="*/ 86 h 229"/>
                              <a:gd name="T2" fmla="*/ 115 w 196"/>
                              <a:gd name="T3" fmla="*/ 0 h 229"/>
                              <a:gd name="T4" fmla="*/ 196 w 196"/>
                              <a:gd name="T5" fmla="*/ 229 h 229"/>
                              <a:gd name="T6" fmla="*/ 0 w 196"/>
                              <a:gd name="T7" fmla="*/ 86 h 229"/>
                            </a:gdLst>
                            <a:ahLst/>
                            <a:cxnLst>
                              <a:cxn ang="0">
                                <a:pos x="T0" y="T1"/>
                              </a:cxn>
                              <a:cxn ang="0">
                                <a:pos x="T2" y="T3"/>
                              </a:cxn>
                              <a:cxn ang="0">
                                <a:pos x="T4" y="T5"/>
                              </a:cxn>
                              <a:cxn ang="0">
                                <a:pos x="T6" y="T7"/>
                              </a:cxn>
                            </a:cxnLst>
                            <a:rect l="0" t="0" r="r" b="b"/>
                            <a:pathLst>
                              <a:path w="196" h="229">
                                <a:moveTo>
                                  <a:pt x="0" y="86"/>
                                </a:moveTo>
                                <a:cubicBezTo>
                                  <a:pt x="0" y="86"/>
                                  <a:pt x="40" y="23"/>
                                  <a:pt x="115" y="0"/>
                                </a:cubicBezTo>
                                <a:cubicBezTo>
                                  <a:pt x="196" y="229"/>
                                  <a:pt x="196" y="229"/>
                                  <a:pt x="196" y="229"/>
                                </a:cubicBezTo>
                                <a:lnTo>
                                  <a:pt x="0" y="86"/>
                                </a:ln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2322694" name="Freeform 166"/>
                        <wps:cNvSpPr>
                          <a:spLocks/>
                        </wps:cNvSpPr>
                        <wps:spPr bwMode="auto">
                          <a:xfrm>
                            <a:off x="6630035" y="9728200"/>
                            <a:ext cx="341630" cy="245110"/>
                          </a:xfrm>
                          <a:custGeom>
                            <a:avLst/>
                            <a:gdLst>
                              <a:gd name="T0" fmla="*/ 0 w 538"/>
                              <a:gd name="T1" fmla="*/ 386 h 386"/>
                              <a:gd name="T2" fmla="*/ 538 w 538"/>
                              <a:gd name="T3" fmla="*/ 0 h 386"/>
                              <a:gd name="T4" fmla="*/ 0 w 538"/>
                              <a:gd name="T5" fmla="*/ 386 h 386"/>
                            </a:gdLst>
                            <a:ahLst/>
                            <a:cxnLst>
                              <a:cxn ang="0">
                                <a:pos x="T0" y="T1"/>
                              </a:cxn>
                              <a:cxn ang="0">
                                <a:pos x="T2" y="T3"/>
                              </a:cxn>
                              <a:cxn ang="0">
                                <a:pos x="T4" y="T5"/>
                              </a:cxn>
                            </a:cxnLst>
                            <a:rect l="0" t="0" r="r" b="b"/>
                            <a:pathLst>
                              <a:path w="538" h="386">
                                <a:moveTo>
                                  <a:pt x="0" y="386"/>
                                </a:moveTo>
                                <a:cubicBezTo>
                                  <a:pt x="0" y="386"/>
                                  <a:pt x="155" y="86"/>
                                  <a:pt x="538" y="0"/>
                                </a:cubicBezTo>
                                <a:cubicBezTo>
                                  <a:pt x="538" y="0"/>
                                  <a:pt x="201" y="90"/>
                                  <a:pt x="0" y="386"/>
                                </a:cubicBezTo>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483537" name="Freeform 167"/>
                        <wps:cNvSpPr>
                          <a:spLocks/>
                        </wps:cNvSpPr>
                        <wps:spPr bwMode="auto">
                          <a:xfrm>
                            <a:off x="584200" y="1226185"/>
                            <a:ext cx="260985" cy="190500"/>
                          </a:xfrm>
                          <a:custGeom>
                            <a:avLst/>
                            <a:gdLst>
                              <a:gd name="T0" fmla="*/ 113 w 411"/>
                              <a:gd name="T1" fmla="*/ 218 h 300"/>
                              <a:gd name="T2" fmla="*/ 204 w 411"/>
                              <a:gd name="T3" fmla="*/ 0 h 300"/>
                              <a:gd name="T4" fmla="*/ 290 w 411"/>
                              <a:gd name="T5" fmla="*/ 218 h 300"/>
                              <a:gd name="T6" fmla="*/ 376 w 411"/>
                              <a:gd name="T7" fmla="*/ 14 h 300"/>
                              <a:gd name="T8" fmla="*/ 411 w 411"/>
                              <a:gd name="T9" fmla="*/ 14 h 300"/>
                              <a:gd name="T10" fmla="*/ 289 w 411"/>
                              <a:gd name="T11" fmla="*/ 300 h 300"/>
                              <a:gd name="T12" fmla="*/ 203 w 411"/>
                              <a:gd name="T13" fmla="*/ 83 h 300"/>
                              <a:gd name="T14" fmla="*/ 112 w 411"/>
                              <a:gd name="T15" fmla="*/ 300 h 300"/>
                              <a:gd name="T16" fmla="*/ 0 w 411"/>
                              <a:gd name="T17" fmla="*/ 14 h 300"/>
                              <a:gd name="T18" fmla="*/ 35 w 411"/>
                              <a:gd name="T19" fmla="*/ 14 h 300"/>
                              <a:gd name="T20" fmla="*/ 113 w 411"/>
                              <a:gd name="T21" fmla="*/ 218 h 3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11" h="300">
                                <a:moveTo>
                                  <a:pt x="113" y="218"/>
                                </a:moveTo>
                                <a:lnTo>
                                  <a:pt x="204" y="0"/>
                                </a:lnTo>
                                <a:lnTo>
                                  <a:pt x="290" y="218"/>
                                </a:lnTo>
                                <a:lnTo>
                                  <a:pt x="376" y="14"/>
                                </a:lnTo>
                                <a:lnTo>
                                  <a:pt x="411" y="14"/>
                                </a:lnTo>
                                <a:lnTo>
                                  <a:pt x="289" y="300"/>
                                </a:lnTo>
                                <a:lnTo>
                                  <a:pt x="203" y="83"/>
                                </a:lnTo>
                                <a:lnTo>
                                  <a:pt x="112" y="300"/>
                                </a:lnTo>
                                <a:lnTo>
                                  <a:pt x="0" y="14"/>
                                </a:lnTo>
                                <a:lnTo>
                                  <a:pt x="35" y="14"/>
                                </a:lnTo>
                                <a:lnTo>
                                  <a:pt x="113" y="218"/>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1030786" name="Rectangle 168"/>
                        <wps:cNvSpPr>
                          <a:spLocks noChangeArrowheads="1"/>
                        </wps:cNvSpPr>
                        <wps:spPr bwMode="auto">
                          <a:xfrm>
                            <a:off x="871220" y="1235075"/>
                            <a:ext cx="20955" cy="173355"/>
                          </a:xfrm>
                          <a:prstGeom prst="rect">
                            <a:avLst/>
                          </a:prstGeom>
                          <a:solidFill>
                            <a:srgbClr val="0039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80999001" name="Freeform 169"/>
                        <wps:cNvSpPr>
                          <a:spLocks/>
                        </wps:cNvSpPr>
                        <wps:spPr bwMode="auto">
                          <a:xfrm>
                            <a:off x="919480" y="1235075"/>
                            <a:ext cx="110490" cy="173355"/>
                          </a:xfrm>
                          <a:custGeom>
                            <a:avLst/>
                            <a:gdLst>
                              <a:gd name="T0" fmla="*/ 103 w 174"/>
                              <a:gd name="T1" fmla="*/ 273 h 273"/>
                              <a:gd name="T2" fmla="*/ 71 w 174"/>
                              <a:gd name="T3" fmla="*/ 273 h 273"/>
                              <a:gd name="T4" fmla="*/ 71 w 174"/>
                              <a:gd name="T5" fmla="*/ 28 h 273"/>
                              <a:gd name="T6" fmla="*/ 0 w 174"/>
                              <a:gd name="T7" fmla="*/ 28 h 273"/>
                              <a:gd name="T8" fmla="*/ 0 w 174"/>
                              <a:gd name="T9" fmla="*/ 0 h 273"/>
                              <a:gd name="T10" fmla="*/ 174 w 174"/>
                              <a:gd name="T11" fmla="*/ 0 h 273"/>
                              <a:gd name="T12" fmla="*/ 174 w 174"/>
                              <a:gd name="T13" fmla="*/ 28 h 273"/>
                              <a:gd name="T14" fmla="*/ 103 w 174"/>
                              <a:gd name="T15" fmla="*/ 28 h 273"/>
                              <a:gd name="T16" fmla="*/ 103 w 174"/>
                              <a:gd name="T17" fmla="*/ 273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74" h="273">
                                <a:moveTo>
                                  <a:pt x="103" y="273"/>
                                </a:moveTo>
                                <a:lnTo>
                                  <a:pt x="71" y="273"/>
                                </a:lnTo>
                                <a:lnTo>
                                  <a:pt x="71" y="28"/>
                                </a:lnTo>
                                <a:lnTo>
                                  <a:pt x="0" y="28"/>
                                </a:lnTo>
                                <a:lnTo>
                                  <a:pt x="0" y="0"/>
                                </a:lnTo>
                                <a:lnTo>
                                  <a:pt x="174" y="0"/>
                                </a:lnTo>
                                <a:lnTo>
                                  <a:pt x="174" y="28"/>
                                </a:lnTo>
                                <a:lnTo>
                                  <a:pt x="103" y="28"/>
                                </a:lnTo>
                                <a:lnTo>
                                  <a:pt x="103" y="273"/>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080282" name="Freeform 170"/>
                        <wps:cNvSpPr>
                          <a:spLocks/>
                        </wps:cNvSpPr>
                        <wps:spPr bwMode="auto">
                          <a:xfrm>
                            <a:off x="1057910" y="1235075"/>
                            <a:ext cx="136525" cy="173355"/>
                          </a:xfrm>
                          <a:custGeom>
                            <a:avLst/>
                            <a:gdLst>
                              <a:gd name="T0" fmla="*/ 182 w 215"/>
                              <a:gd name="T1" fmla="*/ 111 h 273"/>
                              <a:gd name="T2" fmla="*/ 182 w 215"/>
                              <a:gd name="T3" fmla="*/ 0 h 273"/>
                              <a:gd name="T4" fmla="*/ 215 w 215"/>
                              <a:gd name="T5" fmla="*/ 0 h 273"/>
                              <a:gd name="T6" fmla="*/ 215 w 215"/>
                              <a:gd name="T7" fmla="*/ 273 h 273"/>
                              <a:gd name="T8" fmla="*/ 182 w 215"/>
                              <a:gd name="T9" fmla="*/ 273 h 273"/>
                              <a:gd name="T10" fmla="*/ 182 w 215"/>
                              <a:gd name="T11" fmla="*/ 139 h 273"/>
                              <a:gd name="T12" fmla="*/ 33 w 215"/>
                              <a:gd name="T13" fmla="*/ 139 h 273"/>
                              <a:gd name="T14" fmla="*/ 33 w 215"/>
                              <a:gd name="T15" fmla="*/ 273 h 273"/>
                              <a:gd name="T16" fmla="*/ 0 w 215"/>
                              <a:gd name="T17" fmla="*/ 273 h 273"/>
                              <a:gd name="T18" fmla="*/ 0 w 215"/>
                              <a:gd name="T19" fmla="*/ 0 h 273"/>
                              <a:gd name="T20" fmla="*/ 33 w 215"/>
                              <a:gd name="T21" fmla="*/ 0 h 273"/>
                              <a:gd name="T22" fmla="*/ 33 w 215"/>
                              <a:gd name="T23" fmla="*/ 111 h 273"/>
                              <a:gd name="T24" fmla="*/ 182 w 215"/>
                              <a:gd name="T25" fmla="*/ 1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15" h="273">
                                <a:moveTo>
                                  <a:pt x="182" y="111"/>
                                </a:moveTo>
                                <a:lnTo>
                                  <a:pt x="182" y="0"/>
                                </a:lnTo>
                                <a:lnTo>
                                  <a:pt x="215" y="0"/>
                                </a:lnTo>
                                <a:lnTo>
                                  <a:pt x="215" y="273"/>
                                </a:lnTo>
                                <a:lnTo>
                                  <a:pt x="182" y="273"/>
                                </a:lnTo>
                                <a:lnTo>
                                  <a:pt x="182" y="139"/>
                                </a:lnTo>
                                <a:lnTo>
                                  <a:pt x="33" y="139"/>
                                </a:lnTo>
                                <a:lnTo>
                                  <a:pt x="33" y="273"/>
                                </a:lnTo>
                                <a:lnTo>
                                  <a:pt x="0" y="273"/>
                                </a:lnTo>
                                <a:lnTo>
                                  <a:pt x="0" y="0"/>
                                </a:lnTo>
                                <a:lnTo>
                                  <a:pt x="33" y="0"/>
                                </a:lnTo>
                                <a:lnTo>
                                  <a:pt x="33" y="111"/>
                                </a:lnTo>
                                <a:lnTo>
                                  <a:pt x="182" y="111"/>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3243270" name="Freeform 171"/>
                        <wps:cNvSpPr>
                          <a:spLocks noEditPoints="1"/>
                        </wps:cNvSpPr>
                        <wps:spPr bwMode="auto">
                          <a:xfrm>
                            <a:off x="1219835" y="1226820"/>
                            <a:ext cx="168910" cy="181610"/>
                          </a:xfrm>
                          <a:custGeom>
                            <a:avLst/>
                            <a:gdLst>
                              <a:gd name="T0" fmla="*/ 134 w 266"/>
                              <a:gd name="T1" fmla="*/ 71 h 286"/>
                              <a:gd name="T2" fmla="*/ 84 w 266"/>
                              <a:gd name="T3" fmla="*/ 180 h 286"/>
                              <a:gd name="T4" fmla="*/ 183 w 266"/>
                              <a:gd name="T5" fmla="*/ 180 h 286"/>
                              <a:gd name="T6" fmla="*/ 134 w 266"/>
                              <a:gd name="T7" fmla="*/ 71 h 286"/>
                              <a:gd name="T8" fmla="*/ 71 w 266"/>
                              <a:gd name="T9" fmla="*/ 208 h 286"/>
                              <a:gd name="T10" fmla="*/ 36 w 266"/>
                              <a:gd name="T11" fmla="*/ 286 h 286"/>
                              <a:gd name="T12" fmla="*/ 0 w 266"/>
                              <a:gd name="T13" fmla="*/ 286 h 286"/>
                              <a:gd name="T14" fmla="*/ 134 w 266"/>
                              <a:gd name="T15" fmla="*/ 0 h 286"/>
                              <a:gd name="T16" fmla="*/ 266 w 266"/>
                              <a:gd name="T17" fmla="*/ 286 h 286"/>
                              <a:gd name="T18" fmla="*/ 230 w 266"/>
                              <a:gd name="T19" fmla="*/ 286 h 286"/>
                              <a:gd name="T20" fmla="*/ 195 w 266"/>
                              <a:gd name="T21" fmla="*/ 208 h 286"/>
                              <a:gd name="T22" fmla="*/ 71 w 266"/>
                              <a:gd name="T23" fmla="*/ 208 h 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66" h="286">
                                <a:moveTo>
                                  <a:pt x="134" y="71"/>
                                </a:moveTo>
                                <a:lnTo>
                                  <a:pt x="84" y="180"/>
                                </a:lnTo>
                                <a:lnTo>
                                  <a:pt x="183" y="180"/>
                                </a:lnTo>
                                <a:lnTo>
                                  <a:pt x="134" y="71"/>
                                </a:lnTo>
                                <a:close/>
                                <a:moveTo>
                                  <a:pt x="71" y="208"/>
                                </a:moveTo>
                                <a:lnTo>
                                  <a:pt x="36" y="286"/>
                                </a:lnTo>
                                <a:lnTo>
                                  <a:pt x="0" y="286"/>
                                </a:lnTo>
                                <a:lnTo>
                                  <a:pt x="134" y="0"/>
                                </a:lnTo>
                                <a:lnTo>
                                  <a:pt x="266" y="286"/>
                                </a:lnTo>
                                <a:lnTo>
                                  <a:pt x="230" y="286"/>
                                </a:lnTo>
                                <a:lnTo>
                                  <a:pt x="195" y="208"/>
                                </a:lnTo>
                                <a:lnTo>
                                  <a:pt x="71" y="208"/>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7040644" name="Freeform 172"/>
                        <wps:cNvSpPr>
                          <a:spLocks/>
                        </wps:cNvSpPr>
                        <wps:spPr bwMode="auto">
                          <a:xfrm>
                            <a:off x="1407795" y="1224915"/>
                            <a:ext cx="202565" cy="190500"/>
                          </a:xfrm>
                          <a:custGeom>
                            <a:avLst/>
                            <a:gdLst>
                              <a:gd name="T0" fmla="*/ 48 w 319"/>
                              <a:gd name="T1" fmla="*/ 1 h 300"/>
                              <a:gd name="T2" fmla="*/ 160 w 319"/>
                              <a:gd name="T3" fmla="*/ 231 h 300"/>
                              <a:gd name="T4" fmla="*/ 274 w 319"/>
                              <a:gd name="T5" fmla="*/ 0 h 300"/>
                              <a:gd name="T6" fmla="*/ 319 w 319"/>
                              <a:gd name="T7" fmla="*/ 289 h 300"/>
                              <a:gd name="T8" fmla="*/ 286 w 319"/>
                              <a:gd name="T9" fmla="*/ 289 h 300"/>
                              <a:gd name="T10" fmla="*/ 259 w 319"/>
                              <a:gd name="T11" fmla="*/ 99 h 300"/>
                              <a:gd name="T12" fmla="*/ 160 w 319"/>
                              <a:gd name="T13" fmla="*/ 300 h 300"/>
                              <a:gd name="T14" fmla="*/ 62 w 319"/>
                              <a:gd name="T15" fmla="*/ 99 h 300"/>
                              <a:gd name="T16" fmla="*/ 33 w 319"/>
                              <a:gd name="T17" fmla="*/ 289 h 300"/>
                              <a:gd name="T18" fmla="*/ 0 w 319"/>
                              <a:gd name="T19" fmla="*/ 289 h 300"/>
                              <a:gd name="T20" fmla="*/ 48 w 319"/>
                              <a:gd name="T21" fmla="*/ 1 h 3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19" h="300">
                                <a:moveTo>
                                  <a:pt x="48" y="1"/>
                                </a:moveTo>
                                <a:lnTo>
                                  <a:pt x="160" y="231"/>
                                </a:lnTo>
                                <a:lnTo>
                                  <a:pt x="274" y="0"/>
                                </a:lnTo>
                                <a:lnTo>
                                  <a:pt x="319" y="289"/>
                                </a:lnTo>
                                <a:lnTo>
                                  <a:pt x="286" y="289"/>
                                </a:lnTo>
                                <a:lnTo>
                                  <a:pt x="259" y="99"/>
                                </a:lnTo>
                                <a:lnTo>
                                  <a:pt x="160" y="300"/>
                                </a:lnTo>
                                <a:lnTo>
                                  <a:pt x="62" y="99"/>
                                </a:lnTo>
                                <a:lnTo>
                                  <a:pt x="33" y="289"/>
                                </a:lnTo>
                                <a:lnTo>
                                  <a:pt x="0" y="289"/>
                                </a:lnTo>
                                <a:lnTo>
                                  <a:pt x="48" y="1"/>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8387987" name="Freeform 173"/>
                        <wps:cNvSpPr>
                          <a:spLocks noEditPoints="1"/>
                        </wps:cNvSpPr>
                        <wps:spPr bwMode="auto">
                          <a:xfrm>
                            <a:off x="599440" y="1449070"/>
                            <a:ext cx="71120" cy="82550"/>
                          </a:xfrm>
                          <a:custGeom>
                            <a:avLst/>
                            <a:gdLst>
                              <a:gd name="T0" fmla="*/ 56 w 112"/>
                              <a:gd name="T1" fmla="*/ 32 h 130"/>
                              <a:gd name="T2" fmla="*/ 35 w 112"/>
                              <a:gd name="T3" fmla="*/ 82 h 130"/>
                              <a:gd name="T4" fmla="*/ 77 w 112"/>
                              <a:gd name="T5" fmla="*/ 82 h 130"/>
                              <a:gd name="T6" fmla="*/ 56 w 112"/>
                              <a:gd name="T7" fmla="*/ 32 h 130"/>
                              <a:gd name="T8" fmla="*/ 29 w 112"/>
                              <a:gd name="T9" fmla="*/ 95 h 130"/>
                              <a:gd name="T10" fmla="*/ 15 w 112"/>
                              <a:gd name="T11" fmla="*/ 130 h 130"/>
                              <a:gd name="T12" fmla="*/ 0 w 112"/>
                              <a:gd name="T13" fmla="*/ 130 h 130"/>
                              <a:gd name="T14" fmla="*/ 57 w 112"/>
                              <a:gd name="T15" fmla="*/ 0 h 130"/>
                              <a:gd name="T16" fmla="*/ 112 w 112"/>
                              <a:gd name="T17" fmla="*/ 130 h 130"/>
                              <a:gd name="T18" fmla="*/ 97 w 112"/>
                              <a:gd name="T19" fmla="*/ 130 h 130"/>
                              <a:gd name="T20" fmla="*/ 82 w 112"/>
                              <a:gd name="T21" fmla="*/ 95 h 130"/>
                              <a:gd name="T22" fmla="*/ 29 w 112"/>
                              <a:gd name="T23" fmla="*/ 95 h 1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12" h="130">
                                <a:moveTo>
                                  <a:pt x="56" y="32"/>
                                </a:moveTo>
                                <a:lnTo>
                                  <a:pt x="35" y="82"/>
                                </a:lnTo>
                                <a:lnTo>
                                  <a:pt x="77" y="82"/>
                                </a:lnTo>
                                <a:lnTo>
                                  <a:pt x="56" y="32"/>
                                </a:lnTo>
                                <a:close/>
                                <a:moveTo>
                                  <a:pt x="29" y="95"/>
                                </a:moveTo>
                                <a:lnTo>
                                  <a:pt x="15" y="130"/>
                                </a:lnTo>
                                <a:lnTo>
                                  <a:pt x="0" y="130"/>
                                </a:lnTo>
                                <a:lnTo>
                                  <a:pt x="57" y="0"/>
                                </a:lnTo>
                                <a:lnTo>
                                  <a:pt x="112" y="130"/>
                                </a:lnTo>
                                <a:lnTo>
                                  <a:pt x="97" y="130"/>
                                </a:lnTo>
                                <a:lnTo>
                                  <a:pt x="82" y="95"/>
                                </a:lnTo>
                                <a:lnTo>
                                  <a:pt x="29" y="95"/>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5397649" name="Freeform 174"/>
                        <wps:cNvSpPr>
                          <a:spLocks noEditPoints="1"/>
                        </wps:cNvSpPr>
                        <wps:spPr bwMode="auto">
                          <a:xfrm>
                            <a:off x="712470" y="1452880"/>
                            <a:ext cx="41275" cy="78740"/>
                          </a:xfrm>
                          <a:custGeom>
                            <a:avLst/>
                            <a:gdLst>
                              <a:gd name="T0" fmla="*/ 25 w 65"/>
                              <a:gd name="T1" fmla="*/ 57 h 124"/>
                              <a:gd name="T2" fmla="*/ 52 w 65"/>
                              <a:gd name="T3" fmla="*/ 34 h 124"/>
                              <a:gd name="T4" fmla="*/ 24 w 65"/>
                              <a:gd name="T5" fmla="*/ 12 h 124"/>
                              <a:gd name="T6" fmla="*/ 14 w 65"/>
                              <a:gd name="T7" fmla="*/ 12 h 124"/>
                              <a:gd name="T8" fmla="*/ 14 w 65"/>
                              <a:gd name="T9" fmla="*/ 57 h 124"/>
                              <a:gd name="T10" fmla="*/ 25 w 65"/>
                              <a:gd name="T11" fmla="*/ 57 h 124"/>
                              <a:gd name="T12" fmla="*/ 14 w 65"/>
                              <a:gd name="T13" fmla="*/ 124 h 124"/>
                              <a:gd name="T14" fmla="*/ 0 w 65"/>
                              <a:gd name="T15" fmla="*/ 124 h 124"/>
                              <a:gd name="T16" fmla="*/ 0 w 65"/>
                              <a:gd name="T17" fmla="*/ 0 h 124"/>
                              <a:gd name="T18" fmla="*/ 23 w 65"/>
                              <a:gd name="T19" fmla="*/ 0 h 124"/>
                              <a:gd name="T20" fmla="*/ 54 w 65"/>
                              <a:gd name="T21" fmla="*/ 8 h 124"/>
                              <a:gd name="T22" fmla="*/ 65 w 65"/>
                              <a:gd name="T23" fmla="*/ 35 h 124"/>
                              <a:gd name="T24" fmla="*/ 26 w 65"/>
                              <a:gd name="T25" fmla="*/ 69 h 124"/>
                              <a:gd name="T26" fmla="*/ 14 w 65"/>
                              <a:gd name="T27" fmla="*/ 69 h 124"/>
                              <a:gd name="T28" fmla="*/ 14 w 65"/>
                              <a:gd name="T29" fmla="*/ 124 h 1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65" h="124">
                                <a:moveTo>
                                  <a:pt x="25" y="57"/>
                                </a:moveTo>
                                <a:cubicBezTo>
                                  <a:pt x="42" y="57"/>
                                  <a:pt x="52" y="49"/>
                                  <a:pt x="52" y="34"/>
                                </a:cubicBezTo>
                                <a:cubicBezTo>
                                  <a:pt x="52" y="20"/>
                                  <a:pt x="42" y="12"/>
                                  <a:pt x="24" y="12"/>
                                </a:cubicBezTo>
                                <a:cubicBezTo>
                                  <a:pt x="14" y="12"/>
                                  <a:pt x="14" y="12"/>
                                  <a:pt x="14" y="12"/>
                                </a:cubicBezTo>
                                <a:cubicBezTo>
                                  <a:pt x="14" y="57"/>
                                  <a:pt x="14" y="57"/>
                                  <a:pt x="14" y="57"/>
                                </a:cubicBezTo>
                                <a:lnTo>
                                  <a:pt x="25" y="57"/>
                                </a:lnTo>
                                <a:close/>
                                <a:moveTo>
                                  <a:pt x="14" y="124"/>
                                </a:moveTo>
                                <a:cubicBezTo>
                                  <a:pt x="0" y="124"/>
                                  <a:pt x="0" y="124"/>
                                  <a:pt x="0" y="124"/>
                                </a:cubicBezTo>
                                <a:cubicBezTo>
                                  <a:pt x="0" y="0"/>
                                  <a:pt x="0" y="0"/>
                                  <a:pt x="0" y="0"/>
                                </a:cubicBezTo>
                                <a:cubicBezTo>
                                  <a:pt x="23" y="0"/>
                                  <a:pt x="23" y="0"/>
                                  <a:pt x="23" y="0"/>
                                </a:cubicBezTo>
                                <a:cubicBezTo>
                                  <a:pt x="38" y="0"/>
                                  <a:pt x="47" y="2"/>
                                  <a:pt x="54" y="8"/>
                                </a:cubicBezTo>
                                <a:cubicBezTo>
                                  <a:pt x="61" y="15"/>
                                  <a:pt x="65" y="24"/>
                                  <a:pt x="65" y="35"/>
                                </a:cubicBezTo>
                                <a:cubicBezTo>
                                  <a:pt x="65" y="56"/>
                                  <a:pt x="50" y="69"/>
                                  <a:pt x="26" y="69"/>
                                </a:cubicBezTo>
                                <a:cubicBezTo>
                                  <a:pt x="14" y="69"/>
                                  <a:pt x="14" y="69"/>
                                  <a:pt x="14" y="69"/>
                                </a:cubicBezTo>
                                <a:lnTo>
                                  <a:pt x="14" y="12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0181918" name="Freeform 175"/>
                        <wps:cNvSpPr>
                          <a:spLocks noEditPoints="1"/>
                        </wps:cNvSpPr>
                        <wps:spPr bwMode="auto">
                          <a:xfrm>
                            <a:off x="767080" y="1452880"/>
                            <a:ext cx="45720" cy="78740"/>
                          </a:xfrm>
                          <a:custGeom>
                            <a:avLst/>
                            <a:gdLst>
                              <a:gd name="T0" fmla="*/ 23 w 72"/>
                              <a:gd name="T1" fmla="*/ 57 h 124"/>
                              <a:gd name="T2" fmla="*/ 50 w 72"/>
                              <a:gd name="T3" fmla="*/ 34 h 124"/>
                              <a:gd name="T4" fmla="*/ 22 w 72"/>
                              <a:gd name="T5" fmla="*/ 12 h 124"/>
                              <a:gd name="T6" fmla="*/ 14 w 72"/>
                              <a:gd name="T7" fmla="*/ 12 h 124"/>
                              <a:gd name="T8" fmla="*/ 14 w 72"/>
                              <a:gd name="T9" fmla="*/ 57 h 124"/>
                              <a:gd name="T10" fmla="*/ 23 w 72"/>
                              <a:gd name="T11" fmla="*/ 57 h 124"/>
                              <a:gd name="T12" fmla="*/ 72 w 72"/>
                              <a:gd name="T13" fmla="*/ 124 h 124"/>
                              <a:gd name="T14" fmla="*/ 55 w 72"/>
                              <a:gd name="T15" fmla="*/ 124 h 124"/>
                              <a:gd name="T16" fmla="*/ 17 w 72"/>
                              <a:gd name="T17" fmla="*/ 69 h 124"/>
                              <a:gd name="T18" fmla="*/ 14 w 72"/>
                              <a:gd name="T19" fmla="*/ 69 h 124"/>
                              <a:gd name="T20" fmla="*/ 14 w 72"/>
                              <a:gd name="T21" fmla="*/ 124 h 124"/>
                              <a:gd name="T22" fmla="*/ 0 w 72"/>
                              <a:gd name="T23" fmla="*/ 124 h 124"/>
                              <a:gd name="T24" fmla="*/ 0 w 72"/>
                              <a:gd name="T25" fmla="*/ 0 h 124"/>
                              <a:gd name="T26" fmla="*/ 20 w 72"/>
                              <a:gd name="T27" fmla="*/ 0 h 124"/>
                              <a:gd name="T28" fmla="*/ 50 w 72"/>
                              <a:gd name="T29" fmla="*/ 6 h 124"/>
                              <a:gd name="T30" fmla="*/ 64 w 72"/>
                              <a:gd name="T31" fmla="*/ 34 h 124"/>
                              <a:gd name="T32" fmla="*/ 32 w 72"/>
                              <a:gd name="T33" fmla="*/ 68 h 124"/>
                              <a:gd name="T34" fmla="*/ 72 w 72"/>
                              <a:gd name="T35" fmla="*/ 124 h 1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2" h="124">
                                <a:moveTo>
                                  <a:pt x="23" y="57"/>
                                </a:moveTo>
                                <a:cubicBezTo>
                                  <a:pt x="41" y="57"/>
                                  <a:pt x="50" y="49"/>
                                  <a:pt x="50" y="34"/>
                                </a:cubicBezTo>
                                <a:cubicBezTo>
                                  <a:pt x="50" y="20"/>
                                  <a:pt x="40" y="12"/>
                                  <a:pt x="22" y="12"/>
                                </a:cubicBezTo>
                                <a:cubicBezTo>
                                  <a:pt x="14" y="12"/>
                                  <a:pt x="14" y="12"/>
                                  <a:pt x="14" y="12"/>
                                </a:cubicBezTo>
                                <a:cubicBezTo>
                                  <a:pt x="14" y="57"/>
                                  <a:pt x="14" y="57"/>
                                  <a:pt x="14" y="57"/>
                                </a:cubicBezTo>
                                <a:lnTo>
                                  <a:pt x="23" y="57"/>
                                </a:lnTo>
                                <a:close/>
                                <a:moveTo>
                                  <a:pt x="72" y="124"/>
                                </a:moveTo>
                                <a:cubicBezTo>
                                  <a:pt x="55" y="124"/>
                                  <a:pt x="55" y="124"/>
                                  <a:pt x="55" y="124"/>
                                </a:cubicBezTo>
                                <a:cubicBezTo>
                                  <a:pt x="17" y="69"/>
                                  <a:pt x="17" y="69"/>
                                  <a:pt x="17" y="69"/>
                                </a:cubicBezTo>
                                <a:cubicBezTo>
                                  <a:pt x="14" y="69"/>
                                  <a:pt x="14" y="69"/>
                                  <a:pt x="14" y="69"/>
                                </a:cubicBezTo>
                                <a:cubicBezTo>
                                  <a:pt x="14" y="124"/>
                                  <a:pt x="14" y="124"/>
                                  <a:pt x="14" y="124"/>
                                </a:cubicBezTo>
                                <a:cubicBezTo>
                                  <a:pt x="0" y="124"/>
                                  <a:pt x="0" y="124"/>
                                  <a:pt x="0" y="124"/>
                                </a:cubicBezTo>
                                <a:cubicBezTo>
                                  <a:pt x="0" y="0"/>
                                  <a:pt x="0" y="0"/>
                                  <a:pt x="0" y="0"/>
                                </a:cubicBezTo>
                                <a:cubicBezTo>
                                  <a:pt x="20" y="0"/>
                                  <a:pt x="20" y="0"/>
                                  <a:pt x="20" y="0"/>
                                </a:cubicBezTo>
                                <a:cubicBezTo>
                                  <a:pt x="34" y="0"/>
                                  <a:pt x="43" y="1"/>
                                  <a:pt x="50" y="6"/>
                                </a:cubicBezTo>
                                <a:cubicBezTo>
                                  <a:pt x="58" y="12"/>
                                  <a:pt x="64" y="23"/>
                                  <a:pt x="64" y="34"/>
                                </a:cubicBezTo>
                                <a:cubicBezTo>
                                  <a:pt x="64" y="53"/>
                                  <a:pt x="52" y="66"/>
                                  <a:pt x="32" y="68"/>
                                </a:cubicBezTo>
                                <a:lnTo>
                                  <a:pt x="72" y="12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1597163" name="Rectangle 176"/>
                        <wps:cNvSpPr>
                          <a:spLocks noChangeArrowheads="1"/>
                        </wps:cNvSpPr>
                        <wps:spPr bwMode="auto">
                          <a:xfrm>
                            <a:off x="826770" y="1452880"/>
                            <a:ext cx="8890" cy="78740"/>
                          </a:xfrm>
                          <a:prstGeom prst="rect">
                            <a:avLst/>
                          </a:prstGeom>
                          <a:solidFill>
                            <a:srgbClr val="0039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3249359" name="Freeform 177"/>
                        <wps:cNvSpPr>
                          <a:spLocks noEditPoints="1"/>
                        </wps:cNvSpPr>
                        <wps:spPr bwMode="auto">
                          <a:xfrm>
                            <a:off x="852170" y="1451610"/>
                            <a:ext cx="82550" cy="81280"/>
                          </a:xfrm>
                          <a:custGeom>
                            <a:avLst/>
                            <a:gdLst>
                              <a:gd name="T0" fmla="*/ 14 w 130"/>
                              <a:gd name="T1" fmla="*/ 64 h 128"/>
                              <a:gd name="T2" fmla="*/ 65 w 130"/>
                              <a:gd name="T3" fmla="*/ 115 h 128"/>
                              <a:gd name="T4" fmla="*/ 116 w 130"/>
                              <a:gd name="T5" fmla="*/ 64 h 128"/>
                              <a:gd name="T6" fmla="*/ 65 w 130"/>
                              <a:gd name="T7" fmla="*/ 13 h 128"/>
                              <a:gd name="T8" fmla="*/ 14 w 130"/>
                              <a:gd name="T9" fmla="*/ 64 h 128"/>
                              <a:gd name="T10" fmla="*/ 130 w 130"/>
                              <a:gd name="T11" fmla="*/ 64 h 128"/>
                              <a:gd name="T12" fmla="*/ 65 w 130"/>
                              <a:gd name="T13" fmla="*/ 128 h 128"/>
                              <a:gd name="T14" fmla="*/ 0 w 130"/>
                              <a:gd name="T15" fmla="*/ 64 h 128"/>
                              <a:gd name="T16" fmla="*/ 65 w 130"/>
                              <a:gd name="T17" fmla="*/ 0 h 128"/>
                              <a:gd name="T18" fmla="*/ 130 w 130"/>
                              <a:gd name="T19" fmla="*/ 64 h 1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0" h="128">
                                <a:moveTo>
                                  <a:pt x="14" y="64"/>
                                </a:moveTo>
                                <a:cubicBezTo>
                                  <a:pt x="14" y="92"/>
                                  <a:pt x="37" y="115"/>
                                  <a:pt x="65" y="115"/>
                                </a:cubicBezTo>
                                <a:cubicBezTo>
                                  <a:pt x="93" y="115"/>
                                  <a:pt x="116" y="92"/>
                                  <a:pt x="116" y="64"/>
                                </a:cubicBezTo>
                                <a:cubicBezTo>
                                  <a:pt x="116" y="35"/>
                                  <a:pt x="93" y="13"/>
                                  <a:pt x="65" y="13"/>
                                </a:cubicBezTo>
                                <a:cubicBezTo>
                                  <a:pt x="37" y="13"/>
                                  <a:pt x="14" y="35"/>
                                  <a:pt x="14" y="64"/>
                                </a:cubicBezTo>
                                <a:moveTo>
                                  <a:pt x="130" y="64"/>
                                </a:moveTo>
                                <a:cubicBezTo>
                                  <a:pt x="130" y="99"/>
                                  <a:pt x="100" y="128"/>
                                  <a:pt x="65" y="128"/>
                                </a:cubicBezTo>
                                <a:cubicBezTo>
                                  <a:pt x="29" y="128"/>
                                  <a:pt x="0" y="99"/>
                                  <a:pt x="0" y="64"/>
                                </a:cubicBezTo>
                                <a:cubicBezTo>
                                  <a:pt x="0" y="29"/>
                                  <a:pt x="30" y="0"/>
                                  <a:pt x="65" y="0"/>
                                </a:cubicBezTo>
                                <a:cubicBezTo>
                                  <a:pt x="100" y="0"/>
                                  <a:pt x="130" y="29"/>
                                  <a:pt x="130" y="64"/>
                                </a:cubicBezTo>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6297756" name="Freeform 178"/>
                        <wps:cNvSpPr>
                          <a:spLocks noEditPoints="1"/>
                        </wps:cNvSpPr>
                        <wps:spPr bwMode="auto">
                          <a:xfrm>
                            <a:off x="951230" y="1452880"/>
                            <a:ext cx="45720" cy="78740"/>
                          </a:xfrm>
                          <a:custGeom>
                            <a:avLst/>
                            <a:gdLst>
                              <a:gd name="T0" fmla="*/ 23 w 72"/>
                              <a:gd name="T1" fmla="*/ 57 h 124"/>
                              <a:gd name="T2" fmla="*/ 50 w 72"/>
                              <a:gd name="T3" fmla="*/ 34 h 124"/>
                              <a:gd name="T4" fmla="*/ 22 w 72"/>
                              <a:gd name="T5" fmla="*/ 12 h 124"/>
                              <a:gd name="T6" fmla="*/ 14 w 72"/>
                              <a:gd name="T7" fmla="*/ 12 h 124"/>
                              <a:gd name="T8" fmla="*/ 14 w 72"/>
                              <a:gd name="T9" fmla="*/ 57 h 124"/>
                              <a:gd name="T10" fmla="*/ 23 w 72"/>
                              <a:gd name="T11" fmla="*/ 57 h 124"/>
                              <a:gd name="T12" fmla="*/ 72 w 72"/>
                              <a:gd name="T13" fmla="*/ 124 h 124"/>
                              <a:gd name="T14" fmla="*/ 55 w 72"/>
                              <a:gd name="T15" fmla="*/ 124 h 124"/>
                              <a:gd name="T16" fmla="*/ 17 w 72"/>
                              <a:gd name="T17" fmla="*/ 69 h 124"/>
                              <a:gd name="T18" fmla="*/ 14 w 72"/>
                              <a:gd name="T19" fmla="*/ 69 h 124"/>
                              <a:gd name="T20" fmla="*/ 14 w 72"/>
                              <a:gd name="T21" fmla="*/ 124 h 124"/>
                              <a:gd name="T22" fmla="*/ 0 w 72"/>
                              <a:gd name="T23" fmla="*/ 124 h 124"/>
                              <a:gd name="T24" fmla="*/ 0 w 72"/>
                              <a:gd name="T25" fmla="*/ 0 h 124"/>
                              <a:gd name="T26" fmla="*/ 20 w 72"/>
                              <a:gd name="T27" fmla="*/ 0 h 124"/>
                              <a:gd name="T28" fmla="*/ 50 w 72"/>
                              <a:gd name="T29" fmla="*/ 6 h 124"/>
                              <a:gd name="T30" fmla="*/ 64 w 72"/>
                              <a:gd name="T31" fmla="*/ 34 h 124"/>
                              <a:gd name="T32" fmla="*/ 32 w 72"/>
                              <a:gd name="T33" fmla="*/ 68 h 124"/>
                              <a:gd name="T34" fmla="*/ 72 w 72"/>
                              <a:gd name="T35" fmla="*/ 124 h 1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2" h="124">
                                <a:moveTo>
                                  <a:pt x="23" y="57"/>
                                </a:moveTo>
                                <a:cubicBezTo>
                                  <a:pt x="41" y="57"/>
                                  <a:pt x="50" y="49"/>
                                  <a:pt x="50" y="34"/>
                                </a:cubicBezTo>
                                <a:cubicBezTo>
                                  <a:pt x="50" y="20"/>
                                  <a:pt x="40" y="12"/>
                                  <a:pt x="22" y="12"/>
                                </a:cubicBezTo>
                                <a:cubicBezTo>
                                  <a:pt x="14" y="12"/>
                                  <a:pt x="14" y="12"/>
                                  <a:pt x="14" y="12"/>
                                </a:cubicBezTo>
                                <a:cubicBezTo>
                                  <a:pt x="14" y="57"/>
                                  <a:pt x="14" y="57"/>
                                  <a:pt x="14" y="57"/>
                                </a:cubicBezTo>
                                <a:lnTo>
                                  <a:pt x="23" y="57"/>
                                </a:lnTo>
                                <a:close/>
                                <a:moveTo>
                                  <a:pt x="72" y="124"/>
                                </a:moveTo>
                                <a:cubicBezTo>
                                  <a:pt x="55" y="124"/>
                                  <a:pt x="55" y="124"/>
                                  <a:pt x="55" y="124"/>
                                </a:cubicBezTo>
                                <a:cubicBezTo>
                                  <a:pt x="17" y="69"/>
                                  <a:pt x="17" y="69"/>
                                  <a:pt x="17" y="69"/>
                                </a:cubicBezTo>
                                <a:cubicBezTo>
                                  <a:pt x="14" y="69"/>
                                  <a:pt x="14" y="69"/>
                                  <a:pt x="14" y="69"/>
                                </a:cubicBezTo>
                                <a:cubicBezTo>
                                  <a:pt x="14" y="124"/>
                                  <a:pt x="14" y="124"/>
                                  <a:pt x="14" y="124"/>
                                </a:cubicBezTo>
                                <a:cubicBezTo>
                                  <a:pt x="0" y="124"/>
                                  <a:pt x="0" y="124"/>
                                  <a:pt x="0" y="124"/>
                                </a:cubicBezTo>
                                <a:cubicBezTo>
                                  <a:pt x="0" y="0"/>
                                  <a:pt x="0" y="0"/>
                                  <a:pt x="0" y="0"/>
                                </a:cubicBezTo>
                                <a:cubicBezTo>
                                  <a:pt x="20" y="0"/>
                                  <a:pt x="20" y="0"/>
                                  <a:pt x="20" y="0"/>
                                </a:cubicBezTo>
                                <a:cubicBezTo>
                                  <a:pt x="34" y="0"/>
                                  <a:pt x="43" y="1"/>
                                  <a:pt x="50" y="6"/>
                                </a:cubicBezTo>
                                <a:cubicBezTo>
                                  <a:pt x="58" y="12"/>
                                  <a:pt x="64" y="23"/>
                                  <a:pt x="64" y="34"/>
                                </a:cubicBezTo>
                                <a:cubicBezTo>
                                  <a:pt x="64" y="53"/>
                                  <a:pt x="51" y="66"/>
                                  <a:pt x="32" y="68"/>
                                </a:cubicBezTo>
                                <a:lnTo>
                                  <a:pt x="72" y="12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4643782" name="Freeform 179"/>
                        <wps:cNvSpPr>
                          <a:spLocks/>
                        </wps:cNvSpPr>
                        <wps:spPr bwMode="auto">
                          <a:xfrm>
                            <a:off x="998855" y="1452880"/>
                            <a:ext cx="60325" cy="78740"/>
                          </a:xfrm>
                          <a:custGeom>
                            <a:avLst/>
                            <a:gdLst>
                              <a:gd name="T0" fmla="*/ 0 w 95"/>
                              <a:gd name="T1" fmla="*/ 0 h 124"/>
                              <a:gd name="T2" fmla="*/ 16 w 95"/>
                              <a:gd name="T3" fmla="*/ 0 h 124"/>
                              <a:gd name="T4" fmla="*/ 47 w 95"/>
                              <a:gd name="T5" fmla="*/ 55 h 124"/>
                              <a:gd name="T6" fmla="*/ 79 w 95"/>
                              <a:gd name="T7" fmla="*/ 0 h 124"/>
                              <a:gd name="T8" fmla="*/ 95 w 95"/>
                              <a:gd name="T9" fmla="*/ 0 h 124"/>
                              <a:gd name="T10" fmla="*/ 54 w 95"/>
                              <a:gd name="T11" fmla="*/ 70 h 124"/>
                              <a:gd name="T12" fmla="*/ 54 w 95"/>
                              <a:gd name="T13" fmla="*/ 124 h 124"/>
                              <a:gd name="T14" fmla="*/ 40 w 95"/>
                              <a:gd name="T15" fmla="*/ 124 h 124"/>
                              <a:gd name="T16" fmla="*/ 40 w 95"/>
                              <a:gd name="T17" fmla="*/ 70 h 124"/>
                              <a:gd name="T18" fmla="*/ 0 w 95"/>
                              <a:gd name="T19" fmla="*/ 0 h 1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5" h="124">
                                <a:moveTo>
                                  <a:pt x="0" y="0"/>
                                </a:moveTo>
                                <a:lnTo>
                                  <a:pt x="16" y="0"/>
                                </a:lnTo>
                                <a:lnTo>
                                  <a:pt x="47" y="55"/>
                                </a:lnTo>
                                <a:lnTo>
                                  <a:pt x="79" y="0"/>
                                </a:lnTo>
                                <a:lnTo>
                                  <a:pt x="95" y="0"/>
                                </a:lnTo>
                                <a:lnTo>
                                  <a:pt x="54" y="70"/>
                                </a:lnTo>
                                <a:lnTo>
                                  <a:pt x="54" y="124"/>
                                </a:lnTo>
                                <a:lnTo>
                                  <a:pt x="40" y="124"/>
                                </a:lnTo>
                                <a:lnTo>
                                  <a:pt x="40" y="70"/>
                                </a:lnTo>
                                <a:lnTo>
                                  <a:pt x="0"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0526611" name="Freeform 180"/>
                        <wps:cNvSpPr>
                          <a:spLocks noEditPoints="1"/>
                        </wps:cNvSpPr>
                        <wps:spPr bwMode="auto">
                          <a:xfrm>
                            <a:off x="1091565" y="1449070"/>
                            <a:ext cx="71755" cy="82550"/>
                          </a:xfrm>
                          <a:custGeom>
                            <a:avLst/>
                            <a:gdLst>
                              <a:gd name="T0" fmla="*/ 57 w 113"/>
                              <a:gd name="T1" fmla="*/ 32 h 130"/>
                              <a:gd name="T2" fmla="*/ 36 w 113"/>
                              <a:gd name="T3" fmla="*/ 82 h 130"/>
                              <a:gd name="T4" fmla="*/ 78 w 113"/>
                              <a:gd name="T5" fmla="*/ 82 h 130"/>
                              <a:gd name="T6" fmla="*/ 57 w 113"/>
                              <a:gd name="T7" fmla="*/ 32 h 130"/>
                              <a:gd name="T8" fmla="*/ 30 w 113"/>
                              <a:gd name="T9" fmla="*/ 95 h 130"/>
                              <a:gd name="T10" fmla="*/ 15 w 113"/>
                              <a:gd name="T11" fmla="*/ 130 h 130"/>
                              <a:gd name="T12" fmla="*/ 0 w 113"/>
                              <a:gd name="T13" fmla="*/ 130 h 130"/>
                              <a:gd name="T14" fmla="*/ 57 w 113"/>
                              <a:gd name="T15" fmla="*/ 0 h 130"/>
                              <a:gd name="T16" fmla="*/ 113 w 113"/>
                              <a:gd name="T17" fmla="*/ 130 h 130"/>
                              <a:gd name="T18" fmla="*/ 98 w 113"/>
                              <a:gd name="T19" fmla="*/ 130 h 130"/>
                              <a:gd name="T20" fmla="*/ 83 w 113"/>
                              <a:gd name="T21" fmla="*/ 95 h 130"/>
                              <a:gd name="T22" fmla="*/ 30 w 113"/>
                              <a:gd name="T23" fmla="*/ 95 h 1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13" h="130">
                                <a:moveTo>
                                  <a:pt x="57" y="32"/>
                                </a:moveTo>
                                <a:lnTo>
                                  <a:pt x="36" y="82"/>
                                </a:lnTo>
                                <a:lnTo>
                                  <a:pt x="78" y="82"/>
                                </a:lnTo>
                                <a:lnTo>
                                  <a:pt x="57" y="32"/>
                                </a:lnTo>
                                <a:close/>
                                <a:moveTo>
                                  <a:pt x="30" y="95"/>
                                </a:moveTo>
                                <a:lnTo>
                                  <a:pt x="15" y="130"/>
                                </a:lnTo>
                                <a:lnTo>
                                  <a:pt x="0" y="130"/>
                                </a:lnTo>
                                <a:lnTo>
                                  <a:pt x="57" y="0"/>
                                </a:lnTo>
                                <a:lnTo>
                                  <a:pt x="113" y="130"/>
                                </a:lnTo>
                                <a:lnTo>
                                  <a:pt x="98" y="130"/>
                                </a:lnTo>
                                <a:lnTo>
                                  <a:pt x="83" y="95"/>
                                </a:lnTo>
                                <a:lnTo>
                                  <a:pt x="30" y="95"/>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6955632" name="Freeform 181"/>
                        <wps:cNvSpPr>
                          <a:spLocks/>
                        </wps:cNvSpPr>
                        <wps:spPr bwMode="auto">
                          <a:xfrm>
                            <a:off x="1167130" y="1451610"/>
                            <a:ext cx="64770" cy="81280"/>
                          </a:xfrm>
                          <a:custGeom>
                            <a:avLst/>
                            <a:gdLst>
                              <a:gd name="T0" fmla="*/ 102 w 102"/>
                              <a:gd name="T1" fmla="*/ 29 h 128"/>
                              <a:gd name="T2" fmla="*/ 64 w 102"/>
                              <a:gd name="T3" fmla="*/ 13 h 128"/>
                              <a:gd name="T4" fmla="*/ 14 w 102"/>
                              <a:gd name="T5" fmla="*/ 64 h 128"/>
                              <a:gd name="T6" fmla="*/ 64 w 102"/>
                              <a:gd name="T7" fmla="*/ 115 h 128"/>
                              <a:gd name="T8" fmla="*/ 102 w 102"/>
                              <a:gd name="T9" fmla="*/ 99 h 128"/>
                              <a:gd name="T10" fmla="*/ 102 w 102"/>
                              <a:gd name="T11" fmla="*/ 116 h 128"/>
                              <a:gd name="T12" fmla="*/ 65 w 102"/>
                              <a:gd name="T13" fmla="*/ 128 h 128"/>
                              <a:gd name="T14" fmla="*/ 0 w 102"/>
                              <a:gd name="T15" fmla="*/ 64 h 128"/>
                              <a:gd name="T16" fmla="*/ 65 w 102"/>
                              <a:gd name="T17" fmla="*/ 0 h 128"/>
                              <a:gd name="T18" fmla="*/ 102 w 102"/>
                              <a:gd name="T19" fmla="*/ 12 h 128"/>
                              <a:gd name="T20" fmla="*/ 102 w 102"/>
                              <a:gd name="T21" fmla="*/ 29 h 1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2" h="128">
                                <a:moveTo>
                                  <a:pt x="102" y="29"/>
                                </a:moveTo>
                                <a:cubicBezTo>
                                  <a:pt x="90" y="17"/>
                                  <a:pt x="78" y="13"/>
                                  <a:pt x="64" y="13"/>
                                </a:cubicBezTo>
                                <a:cubicBezTo>
                                  <a:pt x="37" y="13"/>
                                  <a:pt x="14" y="36"/>
                                  <a:pt x="14" y="64"/>
                                </a:cubicBezTo>
                                <a:cubicBezTo>
                                  <a:pt x="14" y="92"/>
                                  <a:pt x="37" y="115"/>
                                  <a:pt x="64" y="115"/>
                                </a:cubicBezTo>
                                <a:cubicBezTo>
                                  <a:pt x="78" y="115"/>
                                  <a:pt x="90" y="110"/>
                                  <a:pt x="102" y="99"/>
                                </a:cubicBezTo>
                                <a:cubicBezTo>
                                  <a:pt x="102" y="116"/>
                                  <a:pt x="102" y="116"/>
                                  <a:pt x="102" y="116"/>
                                </a:cubicBezTo>
                                <a:cubicBezTo>
                                  <a:pt x="90" y="124"/>
                                  <a:pt x="78" y="128"/>
                                  <a:pt x="65" y="128"/>
                                </a:cubicBezTo>
                                <a:cubicBezTo>
                                  <a:pt x="29" y="128"/>
                                  <a:pt x="0" y="99"/>
                                  <a:pt x="0" y="64"/>
                                </a:cubicBezTo>
                                <a:cubicBezTo>
                                  <a:pt x="0" y="29"/>
                                  <a:pt x="29" y="0"/>
                                  <a:pt x="65" y="0"/>
                                </a:cubicBezTo>
                                <a:cubicBezTo>
                                  <a:pt x="79" y="0"/>
                                  <a:pt x="89" y="3"/>
                                  <a:pt x="102" y="12"/>
                                </a:cubicBezTo>
                                <a:lnTo>
                                  <a:pt x="102" y="29"/>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5272969" name="Freeform 182"/>
                        <wps:cNvSpPr>
                          <a:spLocks noEditPoints="1"/>
                        </wps:cNvSpPr>
                        <wps:spPr bwMode="auto">
                          <a:xfrm>
                            <a:off x="1240790" y="1449070"/>
                            <a:ext cx="71755" cy="82550"/>
                          </a:xfrm>
                          <a:custGeom>
                            <a:avLst/>
                            <a:gdLst>
                              <a:gd name="T0" fmla="*/ 57 w 113"/>
                              <a:gd name="T1" fmla="*/ 32 h 130"/>
                              <a:gd name="T2" fmla="*/ 35 w 113"/>
                              <a:gd name="T3" fmla="*/ 82 h 130"/>
                              <a:gd name="T4" fmla="*/ 77 w 113"/>
                              <a:gd name="T5" fmla="*/ 82 h 130"/>
                              <a:gd name="T6" fmla="*/ 57 w 113"/>
                              <a:gd name="T7" fmla="*/ 32 h 130"/>
                              <a:gd name="T8" fmla="*/ 30 w 113"/>
                              <a:gd name="T9" fmla="*/ 95 h 130"/>
                              <a:gd name="T10" fmla="*/ 15 w 113"/>
                              <a:gd name="T11" fmla="*/ 130 h 130"/>
                              <a:gd name="T12" fmla="*/ 0 w 113"/>
                              <a:gd name="T13" fmla="*/ 130 h 130"/>
                              <a:gd name="T14" fmla="*/ 57 w 113"/>
                              <a:gd name="T15" fmla="*/ 0 h 130"/>
                              <a:gd name="T16" fmla="*/ 113 w 113"/>
                              <a:gd name="T17" fmla="*/ 130 h 130"/>
                              <a:gd name="T18" fmla="*/ 97 w 113"/>
                              <a:gd name="T19" fmla="*/ 130 h 130"/>
                              <a:gd name="T20" fmla="*/ 83 w 113"/>
                              <a:gd name="T21" fmla="*/ 95 h 130"/>
                              <a:gd name="T22" fmla="*/ 30 w 113"/>
                              <a:gd name="T23" fmla="*/ 95 h 1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13" h="130">
                                <a:moveTo>
                                  <a:pt x="57" y="32"/>
                                </a:moveTo>
                                <a:lnTo>
                                  <a:pt x="35" y="82"/>
                                </a:lnTo>
                                <a:lnTo>
                                  <a:pt x="77" y="82"/>
                                </a:lnTo>
                                <a:lnTo>
                                  <a:pt x="57" y="32"/>
                                </a:lnTo>
                                <a:close/>
                                <a:moveTo>
                                  <a:pt x="30" y="95"/>
                                </a:moveTo>
                                <a:lnTo>
                                  <a:pt x="15" y="130"/>
                                </a:lnTo>
                                <a:lnTo>
                                  <a:pt x="0" y="130"/>
                                </a:lnTo>
                                <a:lnTo>
                                  <a:pt x="57" y="0"/>
                                </a:lnTo>
                                <a:lnTo>
                                  <a:pt x="113" y="130"/>
                                </a:lnTo>
                                <a:lnTo>
                                  <a:pt x="97" y="130"/>
                                </a:lnTo>
                                <a:lnTo>
                                  <a:pt x="83" y="95"/>
                                </a:lnTo>
                                <a:lnTo>
                                  <a:pt x="30" y="95"/>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2112048" name="Freeform 183"/>
                        <wps:cNvSpPr>
                          <a:spLocks noEditPoints="1"/>
                        </wps:cNvSpPr>
                        <wps:spPr bwMode="auto">
                          <a:xfrm>
                            <a:off x="1323975" y="1452880"/>
                            <a:ext cx="58420" cy="78740"/>
                          </a:xfrm>
                          <a:custGeom>
                            <a:avLst/>
                            <a:gdLst>
                              <a:gd name="T0" fmla="*/ 26 w 92"/>
                              <a:gd name="T1" fmla="*/ 111 h 124"/>
                              <a:gd name="T2" fmla="*/ 78 w 92"/>
                              <a:gd name="T3" fmla="*/ 62 h 124"/>
                              <a:gd name="T4" fmla="*/ 26 w 92"/>
                              <a:gd name="T5" fmla="*/ 12 h 124"/>
                              <a:gd name="T6" fmla="*/ 14 w 92"/>
                              <a:gd name="T7" fmla="*/ 12 h 124"/>
                              <a:gd name="T8" fmla="*/ 14 w 92"/>
                              <a:gd name="T9" fmla="*/ 111 h 124"/>
                              <a:gd name="T10" fmla="*/ 26 w 92"/>
                              <a:gd name="T11" fmla="*/ 111 h 124"/>
                              <a:gd name="T12" fmla="*/ 0 w 92"/>
                              <a:gd name="T13" fmla="*/ 0 h 124"/>
                              <a:gd name="T14" fmla="*/ 25 w 92"/>
                              <a:gd name="T15" fmla="*/ 0 h 124"/>
                              <a:gd name="T16" fmla="*/ 71 w 92"/>
                              <a:gd name="T17" fmla="*/ 14 h 124"/>
                              <a:gd name="T18" fmla="*/ 92 w 92"/>
                              <a:gd name="T19" fmla="*/ 62 h 124"/>
                              <a:gd name="T20" fmla="*/ 70 w 92"/>
                              <a:gd name="T21" fmla="*/ 109 h 124"/>
                              <a:gd name="T22" fmla="*/ 25 w 92"/>
                              <a:gd name="T23" fmla="*/ 124 h 124"/>
                              <a:gd name="T24" fmla="*/ 0 w 92"/>
                              <a:gd name="T25" fmla="*/ 124 h 124"/>
                              <a:gd name="T26" fmla="*/ 0 w 92"/>
                              <a:gd name="T27" fmla="*/ 0 h 1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2" h="124">
                                <a:moveTo>
                                  <a:pt x="26" y="111"/>
                                </a:moveTo>
                                <a:cubicBezTo>
                                  <a:pt x="57" y="111"/>
                                  <a:pt x="78" y="91"/>
                                  <a:pt x="78" y="62"/>
                                </a:cubicBezTo>
                                <a:cubicBezTo>
                                  <a:pt x="78" y="32"/>
                                  <a:pt x="58" y="12"/>
                                  <a:pt x="26" y="12"/>
                                </a:cubicBezTo>
                                <a:cubicBezTo>
                                  <a:pt x="14" y="12"/>
                                  <a:pt x="14" y="12"/>
                                  <a:pt x="14" y="12"/>
                                </a:cubicBezTo>
                                <a:cubicBezTo>
                                  <a:pt x="14" y="111"/>
                                  <a:pt x="14" y="111"/>
                                  <a:pt x="14" y="111"/>
                                </a:cubicBezTo>
                                <a:lnTo>
                                  <a:pt x="26" y="111"/>
                                </a:lnTo>
                                <a:close/>
                                <a:moveTo>
                                  <a:pt x="0" y="0"/>
                                </a:moveTo>
                                <a:cubicBezTo>
                                  <a:pt x="25" y="0"/>
                                  <a:pt x="25" y="0"/>
                                  <a:pt x="25" y="0"/>
                                </a:cubicBezTo>
                                <a:cubicBezTo>
                                  <a:pt x="45" y="0"/>
                                  <a:pt x="59" y="4"/>
                                  <a:pt x="71" y="14"/>
                                </a:cubicBezTo>
                                <a:cubicBezTo>
                                  <a:pt x="85" y="25"/>
                                  <a:pt x="92" y="42"/>
                                  <a:pt x="92" y="62"/>
                                </a:cubicBezTo>
                                <a:cubicBezTo>
                                  <a:pt x="92" y="81"/>
                                  <a:pt x="85" y="98"/>
                                  <a:pt x="70" y="109"/>
                                </a:cubicBezTo>
                                <a:cubicBezTo>
                                  <a:pt x="58" y="120"/>
                                  <a:pt x="45" y="124"/>
                                  <a:pt x="25" y="124"/>
                                </a:cubicBezTo>
                                <a:cubicBezTo>
                                  <a:pt x="0" y="124"/>
                                  <a:pt x="0" y="124"/>
                                  <a:pt x="0" y="124"/>
                                </a:cubicBezTo>
                                <a:lnTo>
                                  <a:pt x="0"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432742" name="Freeform 184"/>
                        <wps:cNvSpPr>
                          <a:spLocks/>
                        </wps:cNvSpPr>
                        <wps:spPr bwMode="auto">
                          <a:xfrm>
                            <a:off x="1398905" y="1452880"/>
                            <a:ext cx="41275" cy="78740"/>
                          </a:xfrm>
                          <a:custGeom>
                            <a:avLst/>
                            <a:gdLst>
                              <a:gd name="T0" fmla="*/ 14 w 65"/>
                              <a:gd name="T1" fmla="*/ 12 h 124"/>
                              <a:gd name="T2" fmla="*/ 14 w 65"/>
                              <a:gd name="T3" fmla="*/ 49 h 124"/>
                              <a:gd name="T4" fmla="*/ 63 w 65"/>
                              <a:gd name="T5" fmla="*/ 49 h 124"/>
                              <a:gd name="T6" fmla="*/ 63 w 65"/>
                              <a:gd name="T7" fmla="*/ 62 h 124"/>
                              <a:gd name="T8" fmla="*/ 14 w 65"/>
                              <a:gd name="T9" fmla="*/ 62 h 124"/>
                              <a:gd name="T10" fmla="*/ 14 w 65"/>
                              <a:gd name="T11" fmla="*/ 111 h 124"/>
                              <a:gd name="T12" fmla="*/ 65 w 65"/>
                              <a:gd name="T13" fmla="*/ 111 h 124"/>
                              <a:gd name="T14" fmla="*/ 65 w 65"/>
                              <a:gd name="T15" fmla="*/ 124 h 124"/>
                              <a:gd name="T16" fmla="*/ 0 w 65"/>
                              <a:gd name="T17" fmla="*/ 124 h 124"/>
                              <a:gd name="T18" fmla="*/ 0 w 65"/>
                              <a:gd name="T19" fmla="*/ 0 h 124"/>
                              <a:gd name="T20" fmla="*/ 65 w 65"/>
                              <a:gd name="T21" fmla="*/ 0 h 124"/>
                              <a:gd name="T22" fmla="*/ 65 w 65"/>
                              <a:gd name="T23" fmla="*/ 12 h 124"/>
                              <a:gd name="T24" fmla="*/ 14 w 65"/>
                              <a:gd name="T25" fmla="*/ 12 h 1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5" h="124">
                                <a:moveTo>
                                  <a:pt x="14" y="12"/>
                                </a:moveTo>
                                <a:lnTo>
                                  <a:pt x="14" y="49"/>
                                </a:lnTo>
                                <a:lnTo>
                                  <a:pt x="63" y="49"/>
                                </a:lnTo>
                                <a:lnTo>
                                  <a:pt x="63" y="62"/>
                                </a:lnTo>
                                <a:lnTo>
                                  <a:pt x="14" y="62"/>
                                </a:lnTo>
                                <a:lnTo>
                                  <a:pt x="14" y="111"/>
                                </a:lnTo>
                                <a:lnTo>
                                  <a:pt x="65" y="111"/>
                                </a:lnTo>
                                <a:lnTo>
                                  <a:pt x="65" y="124"/>
                                </a:lnTo>
                                <a:lnTo>
                                  <a:pt x="0" y="124"/>
                                </a:lnTo>
                                <a:lnTo>
                                  <a:pt x="0" y="0"/>
                                </a:lnTo>
                                <a:lnTo>
                                  <a:pt x="65" y="0"/>
                                </a:lnTo>
                                <a:lnTo>
                                  <a:pt x="65" y="12"/>
                                </a:lnTo>
                                <a:lnTo>
                                  <a:pt x="14" y="12"/>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9473823" name="Freeform 185"/>
                        <wps:cNvSpPr>
                          <a:spLocks/>
                        </wps:cNvSpPr>
                        <wps:spPr bwMode="auto">
                          <a:xfrm>
                            <a:off x="1454150" y="1448435"/>
                            <a:ext cx="86360" cy="86360"/>
                          </a:xfrm>
                          <a:custGeom>
                            <a:avLst/>
                            <a:gdLst>
                              <a:gd name="T0" fmla="*/ 20 w 136"/>
                              <a:gd name="T1" fmla="*/ 0 h 136"/>
                              <a:gd name="T2" fmla="*/ 68 w 136"/>
                              <a:gd name="T3" fmla="*/ 104 h 136"/>
                              <a:gd name="T4" fmla="*/ 116 w 136"/>
                              <a:gd name="T5" fmla="*/ 0 h 136"/>
                              <a:gd name="T6" fmla="*/ 136 w 136"/>
                              <a:gd name="T7" fmla="*/ 131 h 136"/>
                              <a:gd name="T8" fmla="*/ 121 w 136"/>
                              <a:gd name="T9" fmla="*/ 131 h 136"/>
                              <a:gd name="T10" fmla="*/ 110 w 136"/>
                              <a:gd name="T11" fmla="*/ 44 h 136"/>
                              <a:gd name="T12" fmla="*/ 68 w 136"/>
                              <a:gd name="T13" fmla="*/ 136 h 136"/>
                              <a:gd name="T14" fmla="*/ 26 w 136"/>
                              <a:gd name="T15" fmla="*/ 44 h 136"/>
                              <a:gd name="T16" fmla="*/ 14 w 136"/>
                              <a:gd name="T17" fmla="*/ 131 h 136"/>
                              <a:gd name="T18" fmla="*/ 0 w 136"/>
                              <a:gd name="T19" fmla="*/ 131 h 136"/>
                              <a:gd name="T20" fmla="*/ 20 w 136"/>
                              <a:gd name="T21" fmla="*/ 0 h 1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36" h="136">
                                <a:moveTo>
                                  <a:pt x="20" y="0"/>
                                </a:moveTo>
                                <a:lnTo>
                                  <a:pt x="68" y="104"/>
                                </a:lnTo>
                                <a:lnTo>
                                  <a:pt x="116" y="0"/>
                                </a:lnTo>
                                <a:lnTo>
                                  <a:pt x="136" y="131"/>
                                </a:lnTo>
                                <a:lnTo>
                                  <a:pt x="121" y="131"/>
                                </a:lnTo>
                                <a:lnTo>
                                  <a:pt x="110" y="44"/>
                                </a:lnTo>
                                <a:lnTo>
                                  <a:pt x="68" y="136"/>
                                </a:lnTo>
                                <a:lnTo>
                                  <a:pt x="26" y="44"/>
                                </a:lnTo>
                                <a:lnTo>
                                  <a:pt x="14" y="131"/>
                                </a:lnTo>
                                <a:lnTo>
                                  <a:pt x="0" y="131"/>
                                </a:lnTo>
                                <a:lnTo>
                                  <a:pt x="20"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6289315" name="Freeform 186"/>
                        <wps:cNvSpPr>
                          <a:spLocks/>
                        </wps:cNvSpPr>
                        <wps:spPr bwMode="auto">
                          <a:xfrm>
                            <a:off x="1550035" y="1452880"/>
                            <a:ext cx="60325" cy="78740"/>
                          </a:xfrm>
                          <a:custGeom>
                            <a:avLst/>
                            <a:gdLst>
                              <a:gd name="T0" fmla="*/ 0 w 95"/>
                              <a:gd name="T1" fmla="*/ 0 h 124"/>
                              <a:gd name="T2" fmla="*/ 16 w 95"/>
                              <a:gd name="T3" fmla="*/ 0 h 124"/>
                              <a:gd name="T4" fmla="*/ 47 w 95"/>
                              <a:gd name="T5" fmla="*/ 55 h 124"/>
                              <a:gd name="T6" fmla="*/ 79 w 95"/>
                              <a:gd name="T7" fmla="*/ 0 h 124"/>
                              <a:gd name="T8" fmla="*/ 95 w 95"/>
                              <a:gd name="T9" fmla="*/ 0 h 124"/>
                              <a:gd name="T10" fmla="*/ 54 w 95"/>
                              <a:gd name="T11" fmla="*/ 70 h 124"/>
                              <a:gd name="T12" fmla="*/ 54 w 95"/>
                              <a:gd name="T13" fmla="*/ 124 h 124"/>
                              <a:gd name="T14" fmla="*/ 40 w 95"/>
                              <a:gd name="T15" fmla="*/ 124 h 124"/>
                              <a:gd name="T16" fmla="*/ 40 w 95"/>
                              <a:gd name="T17" fmla="*/ 70 h 124"/>
                              <a:gd name="T18" fmla="*/ 0 w 95"/>
                              <a:gd name="T19" fmla="*/ 0 h 1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5" h="124">
                                <a:moveTo>
                                  <a:pt x="0" y="0"/>
                                </a:moveTo>
                                <a:lnTo>
                                  <a:pt x="16" y="0"/>
                                </a:lnTo>
                                <a:lnTo>
                                  <a:pt x="47" y="55"/>
                                </a:lnTo>
                                <a:lnTo>
                                  <a:pt x="79" y="0"/>
                                </a:lnTo>
                                <a:lnTo>
                                  <a:pt x="95" y="0"/>
                                </a:lnTo>
                                <a:lnTo>
                                  <a:pt x="54" y="70"/>
                                </a:lnTo>
                                <a:lnTo>
                                  <a:pt x="54" y="124"/>
                                </a:lnTo>
                                <a:lnTo>
                                  <a:pt x="40" y="124"/>
                                </a:lnTo>
                                <a:lnTo>
                                  <a:pt x="40" y="70"/>
                                </a:lnTo>
                                <a:lnTo>
                                  <a:pt x="0"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447775" name="Freeform 187"/>
                        <wps:cNvSpPr>
                          <a:spLocks/>
                        </wps:cNvSpPr>
                        <wps:spPr bwMode="auto">
                          <a:xfrm>
                            <a:off x="824865" y="692150"/>
                            <a:ext cx="100965" cy="331470"/>
                          </a:xfrm>
                          <a:custGeom>
                            <a:avLst/>
                            <a:gdLst>
                              <a:gd name="T0" fmla="*/ 23 w 159"/>
                              <a:gd name="T1" fmla="*/ 177 h 522"/>
                              <a:gd name="T2" fmla="*/ 94 w 159"/>
                              <a:gd name="T3" fmla="*/ 492 h 522"/>
                              <a:gd name="T4" fmla="*/ 159 w 159"/>
                              <a:gd name="T5" fmla="*/ 522 h 522"/>
                              <a:gd name="T6" fmla="*/ 141 w 159"/>
                              <a:gd name="T7" fmla="*/ 481 h 522"/>
                              <a:gd name="T8" fmla="*/ 63 w 159"/>
                              <a:gd name="T9" fmla="*/ 252 h 522"/>
                              <a:gd name="T10" fmla="*/ 66 w 159"/>
                              <a:gd name="T11" fmla="*/ 210 h 522"/>
                              <a:gd name="T12" fmla="*/ 66 w 159"/>
                              <a:gd name="T13" fmla="*/ 210 h 522"/>
                              <a:gd name="T14" fmla="*/ 126 w 159"/>
                              <a:gd name="T15" fmla="*/ 0 h 522"/>
                              <a:gd name="T16" fmla="*/ 23 w 159"/>
                              <a:gd name="T17" fmla="*/ 177 h 5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59" h="522">
                                <a:moveTo>
                                  <a:pt x="23" y="177"/>
                                </a:moveTo>
                                <a:cubicBezTo>
                                  <a:pt x="0" y="274"/>
                                  <a:pt x="22" y="415"/>
                                  <a:pt x="94" y="492"/>
                                </a:cubicBezTo>
                                <a:cubicBezTo>
                                  <a:pt x="104" y="499"/>
                                  <a:pt x="131" y="517"/>
                                  <a:pt x="159" y="522"/>
                                </a:cubicBezTo>
                                <a:cubicBezTo>
                                  <a:pt x="159" y="511"/>
                                  <a:pt x="144" y="486"/>
                                  <a:pt x="141" y="481"/>
                                </a:cubicBezTo>
                                <a:cubicBezTo>
                                  <a:pt x="91" y="416"/>
                                  <a:pt x="63" y="335"/>
                                  <a:pt x="63" y="252"/>
                                </a:cubicBezTo>
                                <a:cubicBezTo>
                                  <a:pt x="63" y="238"/>
                                  <a:pt x="64" y="224"/>
                                  <a:pt x="66" y="210"/>
                                </a:cubicBezTo>
                                <a:cubicBezTo>
                                  <a:pt x="66" y="210"/>
                                  <a:pt x="66" y="210"/>
                                  <a:pt x="66" y="210"/>
                                </a:cubicBezTo>
                                <a:cubicBezTo>
                                  <a:pt x="66" y="132"/>
                                  <a:pt x="88" y="61"/>
                                  <a:pt x="126" y="0"/>
                                </a:cubicBezTo>
                                <a:cubicBezTo>
                                  <a:pt x="75" y="48"/>
                                  <a:pt x="38" y="109"/>
                                  <a:pt x="23" y="177"/>
                                </a:cubicBezTo>
                              </a:path>
                            </a:pathLst>
                          </a:custGeom>
                          <a:solidFill>
                            <a:srgbClr val="C499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7156224" name="Freeform 188"/>
                        <wps:cNvSpPr>
                          <a:spLocks/>
                        </wps:cNvSpPr>
                        <wps:spPr bwMode="auto">
                          <a:xfrm>
                            <a:off x="872490" y="642620"/>
                            <a:ext cx="115570" cy="150495"/>
                          </a:xfrm>
                          <a:custGeom>
                            <a:avLst/>
                            <a:gdLst>
                              <a:gd name="T0" fmla="*/ 0 w 182"/>
                              <a:gd name="T1" fmla="*/ 237 h 237"/>
                              <a:gd name="T2" fmla="*/ 182 w 182"/>
                              <a:gd name="T3" fmla="*/ 0 h 237"/>
                              <a:gd name="T4" fmla="*/ 69 w 182"/>
                              <a:gd name="T5" fmla="*/ 63 h 237"/>
                              <a:gd name="T6" fmla="*/ 0 w 182"/>
                              <a:gd name="T7" fmla="*/ 237 h 237"/>
                            </a:gdLst>
                            <a:ahLst/>
                            <a:cxnLst>
                              <a:cxn ang="0">
                                <a:pos x="T0" y="T1"/>
                              </a:cxn>
                              <a:cxn ang="0">
                                <a:pos x="T2" y="T3"/>
                              </a:cxn>
                              <a:cxn ang="0">
                                <a:pos x="T4" y="T5"/>
                              </a:cxn>
                              <a:cxn ang="0">
                                <a:pos x="T6" y="T7"/>
                              </a:cxn>
                            </a:cxnLst>
                            <a:rect l="0" t="0" r="r" b="b"/>
                            <a:pathLst>
                              <a:path w="182" h="237">
                                <a:moveTo>
                                  <a:pt x="0" y="237"/>
                                </a:moveTo>
                                <a:cubicBezTo>
                                  <a:pt x="26" y="135"/>
                                  <a:pt x="93" y="50"/>
                                  <a:pt x="182" y="0"/>
                                </a:cubicBezTo>
                                <a:cubicBezTo>
                                  <a:pt x="140" y="15"/>
                                  <a:pt x="102" y="37"/>
                                  <a:pt x="69" y="63"/>
                                </a:cubicBezTo>
                                <a:cubicBezTo>
                                  <a:pt x="33" y="113"/>
                                  <a:pt x="9" y="172"/>
                                  <a:pt x="0" y="237"/>
                                </a:cubicBezTo>
                              </a:path>
                            </a:pathLst>
                          </a:custGeom>
                          <a:solidFill>
                            <a:srgbClr val="C499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733045" name="Freeform 189"/>
                        <wps:cNvSpPr>
                          <a:spLocks/>
                        </wps:cNvSpPr>
                        <wps:spPr bwMode="auto">
                          <a:xfrm>
                            <a:off x="925195" y="584200"/>
                            <a:ext cx="361315" cy="86995"/>
                          </a:xfrm>
                          <a:custGeom>
                            <a:avLst/>
                            <a:gdLst>
                              <a:gd name="T0" fmla="*/ 284 w 569"/>
                              <a:gd name="T1" fmla="*/ 0 h 137"/>
                              <a:gd name="T2" fmla="*/ 0 w 569"/>
                              <a:gd name="T3" fmla="*/ 137 h 137"/>
                              <a:gd name="T4" fmla="*/ 131 w 569"/>
                              <a:gd name="T5" fmla="*/ 75 h 137"/>
                              <a:gd name="T6" fmla="*/ 284 w 569"/>
                              <a:gd name="T7" fmla="*/ 43 h 137"/>
                              <a:gd name="T8" fmla="*/ 437 w 569"/>
                              <a:gd name="T9" fmla="*/ 75 h 137"/>
                              <a:gd name="T10" fmla="*/ 569 w 569"/>
                              <a:gd name="T11" fmla="*/ 137 h 137"/>
                              <a:gd name="T12" fmla="*/ 284 w 569"/>
                              <a:gd name="T13" fmla="*/ 0 h 137"/>
                            </a:gdLst>
                            <a:ahLst/>
                            <a:cxnLst>
                              <a:cxn ang="0">
                                <a:pos x="T0" y="T1"/>
                              </a:cxn>
                              <a:cxn ang="0">
                                <a:pos x="T2" y="T3"/>
                              </a:cxn>
                              <a:cxn ang="0">
                                <a:pos x="T4" y="T5"/>
                              </a:cxn>
                              <a:cxn ang="0">
                                <a:pos x="T6" y="T7"/>
                              </a:cxn>
                              <a:cxn ang="0">
                                <a:pos x="T8" y="T9"/>
                              </a:cxn>
                              <a:cxn ang="0">
                                <a:pos x="T10" y="T11"/>
                              </a:cxn>
                              <a:cxn ang="0">
                                <a:pos x="T12" y="T13"/>
                              </a:cxn>
                            </a:cxnLst>
                            <a:rect l="0" t="0" r="r" b="b"/>
                            <a:pathLst>
                              <a:path w="569" h="137">
                                <a:moveTo>
                                  <a:pt x="284" y="0"/>
                                </a:moveTo>
                                <a:cubicBezTo>
                                  <a:pt x="170" y="0"/>
                                  <a:pt x="68" y="54"/>
                                  <a:pt x="0" y="137"/>
                                </a:cubicBezTo>
                                <a:cubicBezTo>
                                  <a:pt x="38" y="109"/>
                                  <a:pt x="83" y="88"/>
                                  <a:pt x="131" y="75"/>
                                </a:cubicBezTo>
                                <a:cubicBezTo>
                                  <a:pt x="178" y="55"/>
                                  <a:pt x="230" y="43"/>
                                  <a:pt x="284" y="43"/>
                                </a:cubicBezTo>
                                <a:cubicBezTo>
                                  <a:pt x="339" y="43"/>
                                  <a:pt x="390" y="55"/>
                                  <a:pt x="437" y="75"/>
                                </a:cubicBezTo>
                                <a:cubicBezTo>
                                  <a:pt x="486" y="88"/>
                                  <a:pt x="531" y="109"/>
                                  <a:pt x="569" y="137"/>
                                </a:cubicBezTo>
                                <a:cubicBezTo>
                                  <a:pt x="501" y="54"/>
                                  <a:pt x="399" y="0"/>
                                  <a:pt x="284" y="0"/>
                                </a:cubicBezTo>
                              </a:path>
                            </a:pathLst>
                          </a:custGeom>
                          <a:solidFill>
                            <a:srgbClr val="C499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8428201" name="Freeform 190"/>
                        <wps:cNvSpPr>
                          <a:spLocks/>
                        </wps:cNvSpPr>
                        <wps:spPr bwMode="auto">
                          <a:xfrm>
                            <a:off x="913765" y="1066800"/>
                            <a:ext cx="0" cy="0"/>
                          </a:xfrm>
                          <a:custGeom>
                            <a:avLst/>
                            <a:gdLst/>
                            <a:ahLst/>
                            <a:cxnLst>
                              <a:cxn ang="0">
                                <a:pos x="0" y="0"/>
                              </a:cxn>
                              <a:cxn ang="0">
                                <a:pos x="0" y="0"/>
                              </a:cxn>
                              <a:cxn ang="0">
                                <a:pos x="0" y="0"/>
                              </a:cxn>
                              <a:cxn ang="0">
                                <a:pos x="0" y="0"/>
                              </a:cxn>
                            </a:cxnLst>
                            <a:rect l="0" t="0" r="r" b="b"/>
                            <a:pathLst>
                              <a:path>
                                <a:moveTo>
                                  <a:pt x="0" y="0"/>
                                </a:moveTo>
                                <a:cubicBezTo>
                                  <a:pt x="0" y="0"/>
                                  <a:pt x="0" y="0"/>
                                  <a:pt x="0" y="0"/>
                                </a:cubicBezTo>
                                <a:cubicBezTo>
                                  <a:pt x="0" y="0"/>
                                  <a:pt x="0" y="0"/>
                                  <a:pt x="0" y="0"/>
                                </a:cubicBezTo>
                                <a:cubicBezTo>
                                  <a:pt x="0" y="0"/>
                                  <a:pt x="0" y="0"/>
                                  <a:pt x="0" y="0"/>
                                </a:cubicBezTo>
                              </a:path>
                            </a:pathLst>
                          </a:custGeom>
                          <a:solidFill>
                            <a:srgbClr val="C499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4571477" name="Freeform 191"/>
                        <wps:cNvSpPr>
                          <a:spLocks/>
                        </wps:cNvSpPr>
                        <wps:spPr bwMode="auto">
                          <a:xfrm>
                            <a:off x="890270" y="1012190"/>
                            <a:ext cx="199390" cy="128905"/>
                          </a:xfrm>
                          <a:custGeom>
                            <a:avLst/>
                            <a:gdLst>
                              <a:gd name="T0" fmla="*/ 53 w 314"/>
                              <a:gd name="T1" fmla="*/ 100 h 203"/>
                              <a:gd name="T2" fmla="*/ 65 w 314"/>
                              <a:gd name="T3" fmla="*/ 113 h 203"/>
                              <a:gd name="T4" fmla="*/ 67 w 314"/>
                              <a:gd name="T5" fmla="*/ 115 h 203"/>
                              <a:gd name="T6" fmla="*/ 248 w 314"/>
                              <a:gd name="T7" fmla="*/ 180 h 203"/>
                              <a:gd name="T8" fmla="*/ 288 w 314"/>
                              <a:gd name="T9" fmla="*/ 101 h 203"/>
                              <a:gd name="T10" fmla="*/ 263 w 314"/>
                              <a:gd name="T11" fmla="*/ 72 h 203"/>
                              <a:gd name="T12" fmla="*/ 226 w 314"/>
                              <a:gd name="T13" fmla="*/ 69 h 203"/>
                              <a:gd name="T14" fmla="*/ 203 w 314"/>
                              <a:gd name="T15" fmla="*/ 88 h 203"/>
                              <a:gd name="T16" fmla="*/ 201 w 314"/>
                              <a:gd name="T17" fmla="*/ 118 h 203"/>
                              <a:gd name="T18" fmla="*/ 216 w 314"/>
                              <a:gd name="T19" fmla="*/ 136 h 203"/>
                              <a:gd name="T20" fmla="*/ 239 w 314"/>
                              <a:gd name="T21" fmla="*/ 138 h 203"/>
                              <a:gd name="T22" fmla="*/ 252 w 314"/>
                              <a:gd name="T23" fmla="*/ 126 h 203"/>
                              <a:gd name="T24" fmla="*/ 255 w 314"/>
                              <a:gd name="T25" fmla="*/ 114 h 203"/>
                              <a:gd name="T26" fmla="*/ 235 w 314"/>
                              <a:gd name="T27" fmla="*/ 130 h 203"/>
                              <a:gd name="T28" fmla="*/ 220 w 314"/>
                              <a:gd name="T29" fmla="*/ 123 h 203"/>
                              <a:gd name="T30" fmla="*/ 215 w 314"/>
                              <a:gd name="T31" fmla="*/ 116 h 203"/>
                              <a:gd name="T32" fmla="*/ 229 w 314"/>
                              <a:gd name="T33" fmla="*/ 89 h 203"/>
                              <a:gd name="T34" fmla="*/ 248 w 314"/>
                              <a:gd name="T35" fmla="*/ 91 h 203"/>
                              <a:gd name="T36" fmla="*/ 261 w 314"/>
                              <a:gd name="T37" fmla="*/ 106 h 203"/>
                              <a:gd name="T38" fmla="*/ 259 w 314"/>
                              <a:gd name="T39" fmla="*/ 129 h 203"/>
                              <a:gd name="T40" fmla="*/ 241 w 314"/>
                              <a:gd name="T41" fmla="*/ 144 h 203"/>
                              <a:gd name="T42" fmla="*/ 213 w 314"/>
                              <a:gd name="T43" fmla="*/ 142 h 203"/>
                              <a:gd name="T44" fmla="*/ 194 w 314"/>
                              <a:gd name="T45" fmla="*/ 120 h 203"/>
                              <a:gd name="T46" fmla="*/ 197 w 314"/>
                              <a:gd name="T47" fmla="*/ 85 h 203"/>
                              <a:gd name="T48" fmla="*/ 223 w 314"/>
                              <a:gd name="T49" fmla="*/ 62 h 203"/>
                              <a:gd name="T50" fmla="*/ 266 w 314"/>
                              <a:gd name="T51" fmla="*/ 66 h 203"/>
                              <a:gd name="T52" fmla="*/ 294 w 314"/>
                              <a:gd name="T53" fmla="*/ 99 h 203"/>
                              <a:gd name="T54" fmla="*/ 268 w 314"/>
                              <a:gd name="T55" fmla="*/ 177 h 203"/>
                              <a:gd name="T56" fmla="*/ 269 w 314"/>
                              <a:gd name="T57" fmla="*/ 177 h 203"/>
                              <a:gd name="T58" fmla="*/ 184 w 314"/>
                              <a:gd name="T59" fmla="*/ 197 h 203"/>
                              <a:gd name="T60" fmla="*/ 226 w 314"/>
                              <a:gd name="T61" fmla="*/ 201 h 203"/>
                              <a:gd name="T62" fmla="*/ 269 w 314"/>
                              <a:gd name="T63" fmla="*/ 190 h 203"/>
                              <a:gd name="T64" fmla="*/ 314 w 314"/>
                              <a:gd name="T65" fmla="*/ 116 h 203"/>
                              <a:gd name="T66" fmla="*/ 280 w 314"/>
                              <a:gd name="T67" fmla="*/ 56 h 203"/>
                              <a:gd name="T68" fmla="*/ 206 w 314"/>
                              <a:gd name="T69" fmla="*/ 48 h 203"/>
                              <a:gd name="T70" fmla="*/ 179 w 314"/>
                              <a:gd name="T71" fmla="*/ 82 h 203"/>
                              <a:gd name="T72" fmla="*/ 178 w 314"/>
                              <a:gd name="T73" fmla="*/ 89 h 203"/>
                              <a:gd name="T74" fmla="*/ 173 w 314"/>
                              <a:gd name="T75" fmla="*/ 77 h 203"/>
                              <a:gd name="T76" fmla="*/ 69 w 314"/>
                              <a:gd name="T77" fmla="*/ 28 h 203"/>
                              <a:gd name="T78" fmla="*/ 0 w 314"/>
                              <a:gd name="T79" fmla="*/ 0 h 203"/>
                              <a:gd name="T80" fmla="*/ 53 w 314"/>
                              <a:gd name="T81" fmla="*/ 100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314" h="203">
                                <a:moveTo>
                                  <a:pt x="53" y="100"/>
                                </a:moveTo>
                                <a:cubicBezTo>
                                  <a:pt x="57" y="104"/>
                                  <a:pt x="61" y="109"/>
                                  <a:pt x="65" y="113"/>
                                </a:cubicBezTo>
                                <a:cubicBezTo>
                                  <a:pt x="67" y="115"/>
                                  <a:pt x="67" y="115"/>
                                  <a:pt x="67" y="115"/>
                                </a:cubicBezTo>
                                <a:cubicBezTo>
                                  <a:pt x="136" y="183"/>
                                  <a:pt x="217" y="190"/>
                                  <a:pt x="248" y="180"/>
                                </a:cubicBezTo>
                                <a:cubicBezTo>
                                  <a:pt x="280" y="169"/>
                                  <a:pt x="298" y="134"/>
                                  <a:pt x="288" y="101"/>
                                </a:cubicBezTo>
                                <a:cubicBezTo>
                                  <a:pt x="284" y="88"/>
                                  <a:pt x="275" y="78"/>
                                  <a:pt x="263" y="72"/>
                                </a:cubicBezTo>
                                <a:cubicBezTo>
                                  <a:pt x="251" y="66"/>
                                  <a:pt x="238" y="65"/>
                                  <a:pt x="226" y="69"/>
                                </a:cubicBezTo>
                                <a:cubicBezTo>
                                  <a:pt x="216" y="72"/>
                                  <a:pt x="208" y="79"/>
                                  <a:pt x="203" y="88"/>
                                </a:cubicBezTo>
                                <a:cubicBezTo>
                                  <a:pt x="198" y="98"/>
                                  <a:pt x="197" y="108"/>
                                  <a:pt x="201" y="118"/>
                                </a:cubicBezTo>
                                <a:cubicBezTo>
                                  <a:pt x="203" y="126"/>
                                  <a:pt x="209" y="132"/>
                                  <a:pt x="216" y="136"/>
                                </a:cubicBezTo>
                                <a:cubicBezTo>
                                  <a:pt x="223" y="139"/>
                                  <a:pt x="231" y="140"/>
                                  <a:pt x="239" y="138"/>
                                </a:cubicBezTo>
                                <a:cubicBezTo>
                                  <a:pt x="245" y="136"/>
                                  <a:pt x="250" y="131"/>
                                  <a:pt x="252" y="126"/>
                                </a:cubicBezTo>
                                <a:cubicBezTo>
                                  <a:pt x="254" y="122"/>
                                  <a:pt x="255" y="118"/>
                                  <a:pt x="255" y="114"/>
                                </a:cubicBezTo>
                                <a:cubicBezTo>
                                  <a:pt x="253" y="123"/>
                                  <a:pt x="245" y="130"/>
                                  <a:pt x="235" y="130"/>
                                </a:cubicBezTo>
                                <a:cubicBezTo>
                                  <a:pt x="229" y="130"/>
                                  <a:pt x="223" y="127"/>
                                  <a:pt x="220" y="123"/>
                                </a:cubicBezTo>
                                <a:cubicBezTo>
                                  <a:pt x="218" y="121"/>
                                  <a:pt x="216" y="118"/>
                                  <a:pt x="215" y="116"/>
                                </a:cubicBezTo>
                                <a:cubicBezTo>
                                  <a:pt x="212" y="105"/>
                                  <a:pt x="218" y="93"/>
                                  <a:pt x="229" y="89"/>
                                </a:cubicBezTo>
                                <a:cubicBezTo>
                                  <a:pt x="235" y="87"/>
                                  <a:pt x="242" y="88"/>
                                  <a:pt x="248" y="91"/>
                                </a:cubicBezTo>
                                <a:cubicBezTo>
                                  <a:pt x="254" y="94"/>
                                  <a:pt x="259" y="99"/>
                                  <a:pt x="261" y="106"/>
                                </a:cubicBezTo>
                                <a:cubicBezTo>
                                  <a:pt x="263" y="113"/>
                                  <a:pt x="263" y="122"/>
                                  <a:pt x="259" y="129"/>
                                </a:cubicBezTo>
                                <a:cubicBezTo>
                                  <a:pt x="255" y="136"/>
                                  <a:pt x="249" y="142"/>
                                  <a:pt x="241" y="144"/>
                                </a:cubicBezTo>
                                <a:cubicBezTo>
                                  <a:pt x="232" y="147"/>
                                  <a:pt x="221" y="147"/>
                                  <a:pt x="213" y="142"/>
                                </a:cubicBezTo>
                                <a:cubicBezTo>
                                  <a:pt x="204" y="138"/>
                                  <a:pt x="197" y="130"/>
                                  <a:pt x="194" y="120"/>
                                </a:cubicBezTo>
                                <a:cubicBezTo>
                                  <a:pt x="190" y="109"/>
                                  <a:pt x="191" y="96"/>
                                  <a:pt x="197" y="85"/>
                                </a:cubicBezTo>
                                <a:cubicBezTo>
                                  <a:pt x="202" y="74"/>
                                  <a:pt x="212" y="66"/>
                                  <a:pt x="223" y="62"/>
                                </a:cubicBezTo>
                                <a:cubicBezTo>
                                  <a:pt x="238" y="58"/>
                                  <a:pt x="253" y="59"/>
                                  <a:pt x="266" y="66"/>
                                </a:cubicBezTo>
                                <a:cubicBezTo>
                                  <a:pt x="280" y="72"/>
                                  <a:pt x="290" y="84"/>
                                  <a:pt x="294" y="99"/>
                                </a:cubicBezTo>
                                <a:cubicBezTo>
                                  <a:pt x="304" y="128"/>
                                  <a:pt x="293" y="160"/>
                                  <a:pt x="268" y="177"/>
                                </a:cubicBezTo>
                                <a:cubicBezTo>
                                  <a:pt x="269" y="177"/>
                                  <a:pt x="269" y="177"/>
                                  <a:pt x="269" y="177"/>
                                </a:cubicBezTo>
                                <a:cubicBezTo>
                                  <a:pt x="269" y="177"/>
                                  <a:pt x="240" y="203"/>
                                  <a:pt x="184" y="197"/>
                                </a:cubicBezTo>
                                <a:cubicBezTo>
                                  <a:pt x="198" y="200"/>
                                  <a:pt x="212" y="201"/>
                                  <a:pt x="226" y="201"/>
                                </a:cubicBezTo>
                                <a:cubicBezTo>
                                  <a:pt x="241" y="200"/>
                                  <a:pt x="256" y="197"/>
                                  <a:pt x="269" y="190"/>
                                </a:cubicBezTo>
                                <a:cubicBezTo>
                                  <a:pt x="296" y="176"/>
                                  <a:pt x="314" y="147"/>
                                  <a:pt x="314" y="116"/>
                                </a:cubicBezTo>
                                <a:cubicBezTo>
                                  <a:pt x="314" y="90"/>
                                  <a:pt x="301" y="70"/>
                                  <a:pt x="280" y="56"/>
                                </a:cubicBezTo>
                                <a:cubicBezTo>
                                  <a:pt x="258" y="42"/>
                                  <a:pt x="229" y="37"/>
                                  <a:pt x="206" y="48"/>
                                </a:cubicBezTo>
                                <a:cubicBezTo>
                                  <a:pt x="193" y="54"/>
                                  <a:pt x="183" y="68"/>
                                  <a:pt x="179" y="82"/>
                                </a:cubicBezTo>
                                <a:cubicBezTo>
                                  <a:pt x="179" y="83"/>
                                  <a:pt x="178" y="88"/>
                                  <a:pt x="178" y="89"/>
                                </a:cubicBezTo>
                                <a:cubicBezTo>
                                  <a:pt x="173" y="77"/>
                                  <a:pt x="173" y="77"/>
                                  <a:pt x="173" y="77"/>
                                </a:cubicBezTo>
                                <a:cubicBezTo>
                                  <a:pt x="153" y="38"/>
                                  <a:pt x="109" y="28"/>
                                  <a:pt x="69" y="28"/>
                                </a:cubicBezTo>
                                <a:cubicBezTo>
                                  <a:pt x="43" y="28"/>
                                  <a:pt x="20" y="14"/>
                                  <a:pt x="0" y="0"/>
                                </a:cubicBezTo>
                                <a:cubicBezTo>
                                  <a:pt x="5" y="15"/>
                                  <a:pt x="25" y="65"/>
                                  <a:pt x="53" y="100"/>
                                </a:cubicBezTo>
                              </a:path>
                            </a:pathLst>
                          </a:custGeom>
                          <a:solidFill>
                            <a:srgbClr val="C499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246577" name="Freeform 192"/>
                        <wps:cNvSpPr>
                          <a:spLocks/>
                        </wps:cNvSpPr>
                        <wps:spPr bwMode="auto">
                          <a:xfrm>
                            <a:off x="1223645" y="642620"/>
                            <a:ext cx="115570" cy="150495"/>
                          </a:xfrm>
                          <a:custGeom>
                            <a:avLst/>
                            <a:gdLst>
                              <a:gd name="T0" fmla="*/ 0 w 182"/>
                              <a:gd name="T1" fmla="*/ 0 h 237"/>
                              <a:gd name="T2" fmla="*/ 182 w 182"/>
                              <a:gd name="T3" fmla="*/ 237 h 237"/>
                              <a:gd name="T4" fmla="*/ 113 w 182"/>
                              <a:gd name="T5" fmla="*/ 63 h 237"/>
                              <a:gd name="T6" fmla="*/ 0 w 182"/>
                              <a:gd name="T7" fmla="*/ 0 h 237"/>
                            </a:gdLst>
                            <a:ahLst/>
                            <a:cxnLst>
                              <a:cxn ang="0">
                                <a:pos x="T0" y="T1"/>
                              </a:cxn>
                              <a:cxn ang="0">
                                <a:pos x="T2" y="T3"/>
                              </a:cxn>
                              <a:cxn ang="0">
                                <a:pos x="T4" y="T5"/>
                              </a:cxn>
                              <a:cxn ang="0">
                                <a:pos x="T6" y="T7"/>
                              </a:cxn>
                            </a:cxnLst>
                            <a:rect l="0" t="0" r="r" b="b"/>
                            <a:pathLst>
                              <a:path w="182" h="237">
                                <a:moveTo>
                                  <a:pt x="0" y="0"/>
                                </a:moveTo>
                                <a:cubicBezTo>
                                  <a:pt x="89" y="50"/>
                                  <a:pt x="156" y="135"/>
                                  <a:pt x="182" y="237"/>
                                </a:cubicBezTo>
                                <a:cubicBezTo>
                                  <a:pt x="173" y="173"/>
                                  <a:pt x="149" y="113"/>
                                  <a:pt x="113" y="63"/>
                                </a:cubicBezTo>
                                <a:cubicBezTo>
                                  <a:pt x="80" y="37"/>
                                  <a:pt x="42" y="15"/>
                                  <a:pt x="0" y="0"/>
                                </a:cubicBezTo>
                              </a:path>
                            </a:pathLst>
                          </a:custGeom>
                          <a:solidFill>
                            <a:srgbClr val="C499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5607182" name="Freeform 193"/>
                        <wps:cNvSpPr>
                          <a:spLocks noEditPoints="1"/>
                        </wps:cNvSpPr>
                        <wps:spPr bwMode="auto">
                          <a:xfrm>
                            <a:off x="793115" y="541020"/>
                            <a:ext cx="625475" cy="612775"/>
                          </a:xfrm>
                          <a:custGeom>
                            <a:avLst/>
                            <a:gdLst>
                              <a:gd name="T0" fmla="*/ 725 w 985"/>
                              <a:gd name="T1" fmla="*/ 914 h 965"/>
                              <a:gd name="T2" fmla="*/ 650 w 985"/>
                              <a:gd name="T3" fmla="*/ 945 h 965"/>
                              <a:gd name="T4" fmla="*/ 547 w 985"/>
                              <a:gd name="T5" fmla="*/ 931 h 965"/>
                              <a:gd name="T6" fmla="*/ 550 w 985"/>
                              <a:gd name="T7" fmla="*/ 792 h 965"/>
                              <a:gd name="T8" fmla="*/ 655 w 985"/>
                              <a:gd name="T9" fmla="*/ 808 h 965"/>
                              <a:gd name="T10" fmla="*/ 719 w 985"/>
                              <a:gd name="T11" fmla="*/ 769 h 965"/>
                              <a:gd name="T12" fmla="*/ 768 w 985"/>
                              <a:gd name="T13" fmla="*/ 741 h 965"/>
                              <a:gd name="T14" fmla="*/ 863 w 985"/>
                              <a:gd name="T15" fmla="*/ 448 h 965"/>
                              <a:gd name="T16" fmla="*/ 863 w 985"/>
                              <a:gd name="T17" fmla="*/ 447 h 965"/>
                              <a:gd name="T18" fmla="*/ 643 w 985"/>
                              <a:gd name="T19" fmla="*/ 149 h 965"/>
                              <a:gd name="T20" fmla="*/ 492 w 985"/>
                              <a:gd name="T21" fmla="*/ 117 h 965"/>
                              <a:gd name="T22" fmla="*/ 342 w 985"/>
                              <a:gd name="T23" fmla="*/ 149 h 965"/>
                              <a:gd name="T24" fmla="*/ 122 w 985"/>
                              <a:gd name="T25" fmla="*/ 447 h 965"/>
                              <a:gd name="T26" fmla="*/ 122 w 985"/>
                              <a:gd name="T27" fmla="*/ 448 h 965"/>
                              <a:gd name="T28" fmla="*/ 219 w 985"/>
                              <a:gd name="T29" fmla="*/ 744 h 965"/>
                              <a:gd name="T30" fmla="*/ 264 w 985"/>
                              <a:gd name="T31" fmla="*/ 769 h 965"/>
                              <a:gd name="T32" fmla="*/ 330 w 985"/>
                              <a:gd name="T33" fmla="*/ 808 h 965"/>
                              <a:gd name="T34" fmla="*/ 435 w 985"/>
                              <a:gd name="T35" fmla="*/ 792 h 965"/>
                              <a:gd name="T36" fmla="*/ 438 w 985"/>
                              <a:gd name="T37" fmla="*/ 931 h 965"/>
                              <a:gd name="T38" fmla="*/ 335 w 985"/>
                              <a:gd name="T39" fmla="*/ 945 h 965"/>
                              <a:gd name="T40" fmla="*/ 260 w 985"/>
                              <a:gd name="T41" fmla="*/ 914 h 965"/>
                              <a:gd name="T42" fmla="*/ 11 w 985"/>
                              <a:gd name="T43" fmla="*/ 492 h 965"/>
                              <a:gd name="T44" fmla="*/ 974 w 985"/>
                              <a:gd name="T45" fmla="*/ 492 h 965"/>
                              <a:gd name="T46" fmla="*/ 492 w 985"/>
                              <a:gd name="T47" fmla="*/ 0 h 965"/>
                              <a:gd name="T48" fmla="*/ 255 w 985"/>
                              <a:gd name="T49" fmla="*/ 924 h 965"/>
                              <a:gd name="T50" fmla="*/ 271 w 985"/>
                              <a:gd name="T51" fmla="*/ 934 h 965"/>
                              <a:gd name="T52" fmla="*/ 286 w 985"/>
                              <a:gd name="T53" fmla="*/ 942 h 965"/>
                              <a:gd name="T54" fmla="*/ 299 w 985"/>
                              <a:gd name="T55" fmla="*/ 948 h 965"/>
                              <a:gd name="T56" fmla="*/ 316 w 985"/>
                              <a:gd name="T57" fmla="*/ 954 h 965"/>
                              <a:gd name="T58" fmla="*/ 369 w 985"/>
                              <a:gd name="T59" fmla="*/ 964 h 965"/>
                              <a:gd name="T60" fmla="*/ 447 w 985"/>
                              <a:gd name="T61" fmla="*/ 942 h 965"/>
                              <a:gd name="T62" fmla="*/ 485 w 985"/>
                              <a:gd name="T63" fmla="*/ 865 h 965"/>
                              <a:gd name="T64" fmla="*/ 443 w 985"/>
                              <a:gd name="T65" fmla="*/ 781 h 965"/>
                              <a:gd name="T66" fmla="*/ 429 w 985"/>
                              <a:gd name="T67" fmla="*/ 773 h 965"/>
                              <a:gd name="T68" fmla="*/ 380 w 985"/>
                              <a:gd name="T69" fmla="*/ 764 h 965"/>
                              <a:gd name="T70" fmla="*/ 340 w 985"/>
                              <a:gd name="T71" fmla="*/ 776 h 965"/>
                              <a:gd name="T72" fmla="*/ 324 w 985"/>
                              <a:gd name="T73" fmla="*/ 779 h 965"/>
                              <a:gd name="T74" fmla="*/ 273 w 985"/>
                              <a:gd name="T75" fmla="*/ 756 h 965"/>
                              <a:gd name="T76" fmla="*/ 268 w 985"/>
                              <a:gd name="T77" fmla="*/ 755 h 965"/>
                              <a:gd name="T78" fmla="*/ 267 w 985"/>
                              <a:gd name="T79" fmla="*/ 755 h 965"/>
                              <a:gd name="T80" fmla="*/ 130 w 985"/>
                              <a:gd name="T81" fmla="*/ 490 h 965"/>
                              <a:gd name="T82" fmla="*/ 855 w 985"/>
                              <a:gd name="T83" fmla="*/ 490 h 965"/>
                              <a:gd name="T84" fmla="*/ 720 w 985"/>
                              <a:gd name="T85" fmla="*/ 755 h 965"/>
                              <a:gd name="T86" fmla="*/ 712 w 985"/>
                              <a:gd name="T87" fmla="*/ 756 h 965"/>
                              <a:gd name="T88" fmla="*/ 701 w 985"/>
                              <a:gd name="T89" fmla="*/ 758 h 965"/>
                              <a:gd name="T90" fmla="*/ 655 w 985"/>
                              <a:gd name="T91" fmla="*/ 785 h 965"/>
                              <a:gd name="T92" fmla="*/ 613 w 985"/>
                              <a:gd name="T93" fmla="*/ 764 h 965"/>
                              <a:gd name="T94" fmla="*/ 572 w 985"/>
                              <a:gd name="T95" fmla="*/ 767 h 965"/>
                              <a:gd name="T96" fmla="*/ 542 w 985"/>
                              <a:gd name="T97" fmla="*/ 781 h 965"/>
                              <a:gd name="T98" fmla="*/ 500 w 985"/>
                              <a:gd name="T99" fmla="*/ 857 h 965"/>
                              <a:gd name="T100" fmla="*/ 538 w 985"/>
                              <a:gd name="T101" fmla="*/ 942 h 965"/>
                              <a:gd name="T102" fmla="*/ 654 w 985"/>
                              <a:gd name="T103" fmla="*/ 958 h 965"/>
                              <a:gd name="T104" fmla="*/ 671 w 985"/>
                              <a:gd name="T105" fmla="*/ 953 h 965"/>
                              <a:gd name="T106" fmla="*/ 684 w 985"/>
                              <a:gd name="T107" fmla="*/ 948 h 965"/>
                              <a:gd name="T108" fmla="*/ 698 w 985"/>
                              <a:gd name="T109" fmla="*/ 942 h 965"/>
                              <a:gd name="T110" fmla="*/ 714 w 985"/>
                              <a:gd name="T111" fmla="*/ 934 h 965"/>
                              <a:gd name="T112" fmla="*/ 730 w 985"/>
                              <a:gd name="T113" fmla="*/ 924 h 965"/>
                              <a:gd name="T114" fmla="*/ 492 w 985"/>
                              <a:gd name="T115" fmla="*/ 0 h 9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985" h="965">
                                <a:moveTo>
                                  <a:pt x="725" y="914"/>
                                </a:moveTo>
                                <a:cubicBezTo>
                                  <a:pt x="725" y="914"/>
                                  <a:pt x="725" y="914"/>
                                  <a:pt x="725" y="914"/>
                                </a:cubicBezTo>
                                <a:cubicBezTo>
                                  <a:pt x="725" y="914"/>
                                  <a:pt x="677" y="940"/>
                                  <a:pt x="649" y="945"/>
                                </a:cubicBezTo>
                                <a:cubicBezTo>
                                  <a:pt x="650" y="945"/>
                                  <a:pt x="650" y="945"/>
                                  <a:pt x="650" y="945"/>
                                </a:cubicBezTo>
                                <a:cubicBezTo>
                                  <a:pt x="638" y="947"/>
                                  <a:pt x="627" y="949"/>
                                  <a:pt x="615" y="950"/>
                                </a:cubicBezTo>
                                <a:cubicBezTo>
                                  <a:pt x="590" y="951"/>
                                  <a:pt x="565" y="945"/>
                                  <a:pt x="547" y="931"/>
                                </a:cubicBezTo>
                                <a:cubicBezTo>
                                  <a:pt x="525" y="914"/>
                                  <a:pt x="512" y="886"/>
                                  <a:pt x="513" y="858"/>
                                </a:cubicBezTo>
                                <a:cubicBezTo>
                                  <a:pt x="515" y="831"/>
                                  <a:pt x="528" y="807"/>
                                  <a:pt x="550" y="792"/>
                                </a:cubicBezTo>
                                <a:cubicBezTo>
                                  <a:pt x="580" y="772"/>
                                  <a:pt x="630" y="769"/>
                                  <a:pt x="652" y="803"/>
                                </a:cubicBezTo>
                                <a:cubicBezTo>
                                  <a:pt x="653" y="804"/>
                                  <a:pt x="655" y="807"/>
                                  <a:pt x="655" y="808"/>
                                </a:cubicBezTo>
                                <a:cubicBezTo>
                                  <a:pt x="666" y="789"/>
                                  <a:pt x="684" y="777"/>
                                  <a:pt x="705" y="772"/>
                                </a:cubicBezTo>
                                <a:cubicBezTo>
                                  <a:pt x="709" y="770"/>
                                  <a:pt x="714" y="769"/>
                                  <a:pt x="719" y="769"/>
                                </a:cubicBezTo>
                                <a:cubicBezTo>
                                  <a:pt x="718" y="769"/>
                                  <a:pt x="718" y="769"/>
                                  <a:pt x="718" y="769"/>
                                </a:cubicBezTo>
                                <a:cubicBezTo>
                                  <a:pt x="718" y="769"/>
                                  <a:pt x="747" y="763"/>
                                  <a:pt x="768" y="741"/>
                                </a:cubicBezTo>
                                <a:cubicBezTo>
                                  <a:pt x="830" y="673"/>
                                  <a:pt x="866" y="583"/>
                                  <a:pt x="866" y="490"/>
                                </a:cubicBezTo>
                                <a:cubicBezTo>
                                  <a:pt x="866" y="476"/>
                                  <a:pt x="865" y="462"/>
                                  <a:pt x="863" y="448"/>
                                </a:cubicBezTo>
                                <a:cubicBezTo>
                                  <a:pt x="863" y="448"/>
                                  <a:pt x="863" y="448"/>
                                  <a:pt x="863" y="448"/>
                                </a:cubicBezTo>
                                <a:cubicBezTo>
                                  <a:pt x="863" y="448"/>
                                  <a:pt x="863" y="447"/>
                                  <a:pt x="863" y="447"/>
                                </a:cubicBezTo>
                                <a:cubicBezTo>
                                  <a:pt x="848" y="314"/>
                                  <a:pt x="763" y="203"/>
                                  <a:pt x="646" y="150"/>
                                </a:cubicBezTo>
                                <a:cubicBezTo>
                                  <a:pt x="645" y="150"/>
                                  <a:pt x="644" y="149"/>
                                  <a:pt x="643" y="149"/>
                                </a:cubicBezTo>
                                <a:cubicBezTo>
                                  <a:pt x="643" y="149"/>
                                  <a:pt x="643" y="149"/>
                                  <a:pt x="643" y="149"/>
                                </a:cubicBezTo>
                                <a:cubicBezTo>
                                  <a:pt x="597" y="128"/>
                                  <a:pt x="546" y="117"/>
                                  <a:pt x="492" y="117"/>
                                </a:cubicBezTo>
                                <a:cubicBezTo>
                                  <a:pt x="439" y="117"/>
                                  <a:pt x="388" y="128"/>
                                  <a:pt x="342" y="149"/>
                                </a:cubicBezTo>
                                <a:cubicBezTo>
                                  <a:pt x="342" y="149"/>
                                  <a:pt x="342" y="149"/>
                                  <a:pt x="342" y="149"/>
                                </a:cubicBezTo>
                                <a:cubicBezTo>
                                  <a:pt x="341" y="149"/>
                                  <a:pt x="340" y="150"/>
                                  <a:pt x="339" y="150"/>
                                </a:cubicBezTo>
                                <a:cubicBezTo>
                                  <a:pt x="222" y="203"/>
                                  <a:pt x="137" y="314"/>
                                  <a:pt x="122" y="447"/>
                                </a:cubicBezTo>
                                <a:cubicBezTo>
                                  <a:pt x="122" y="447"/>
                                  <a:pt x="122" y="448"/>
                                  <a:pt x="122" y="448"/>
                                </a:cubicBezTo>
                                <a:cubicBezTo>
                                  <a:pt x="122" y="448"/>
                                  <a:pt x="122" y="448"/>
                                  <a:pt x="122" y="448"/>
                                </a:cubicBezTo>
                                <a:cubicBezTo>
                                  <a:pt x="120" y="462"/>
                                  <a:pt x="119" y="476"/>
                                  <a:pt x="119" y="490"/>
                                </a:cubicBezTo>
                                <a:cubicBezTo>
                                  <a:pt x="119" y="584"/>
                                  <a:pt x="155" y="675"/>
                                  <a:pt x="219" y="744"/>
                                </a:cubicBezTo>
                                <a:cubicBezTo>
                                  <a:pt x="240" y="763"/>
                                  <a:pt x="266" y="769"/>
                                  <a:pt x="266" y="769"/>
                                </a:cubicBezTo>
                                <a:cubicBezTo>
                                  <a:pt x="264" y="769"/>
                                  <a:pt x="264" y="769"/>
                                  <a:pt x="264" y="769"/>
                                </a:cubicBezTo>
                                <a:cubicBezTo>
                                  <a:pt x="270" y="769"/>
                                  <a:pt x="275" y="770"/>
                                  <a:pt x="281" y="772"/>
                                </a:cubicBezTo>
                                <a:cubicBezTo>
                                  <a:pt x="301" y="778"/>
                                  <a:pt x="319" y="789"/>
                                  <a:pt x="330" y="808"/>
                                </a:cubicBezTo>
                                <a:cubicBezTo>
                                  <a:pt x="330" y="807"/>
                                  <a:pt x="333" y="804"/>
                                  <a:pt x="333" y="803"/>
                                </a:cubicBezTo>
                                <a:cubicBezTo>
                                  <a:pt x="355" y="769"/>
                                  <a:pt x="405" y="773"/>
                                  <a:pt x="435" y="792"/>
                                </a:cubicBezTo>
                                <a:cubicBezTo>
                                  <a:pt x="457" y="807"/>
                                  <a:pt x="471" y="831"/>
                                  <a:pt x="472" y="858"/>
                                </a:cubicBezTo>
                                <a:cubicBezTo>
                                  <a:pt x="473" y="886"/>
                                  <a:pt x="461" y="914"/>
                                  <a:pt x="438" y="931"/>
                                </a:cubicBezTo>
                                <a:cubicBezTo>
                                  <a:pt x="420" y="946"/>
                                  <a:pt x="395" y="951"/>
                                  <a:pt x="370" y="950"/>
                                </a:cubicBezTo>
                                <a:cubicBezTo>
                                  <a:pt x="358" y="949"/>
                                  <a:pt x="346" y="948"/>
                                  <a:pt x="335" y="945"/>
                                </a:cubicBezTo>
                                <a:cubicBezTo>
                                  <a:pt x="335" y="945"/>
                                  <a:pt x="335" y="945"/>
                                  <a:pt x="335" y="945"/>
                                </a:cubicBezTo>
                                <a:cubicBezTo>
                                  <a:pt x="307" y="940"/>
                                  <a:pt x="260" y="914"/>
                                  <a:pt x="260" y="914"/>
                                </a:cubicBezTo>
                                <a:cubicBezTo>
                                  <a:pt x="260" y="914"/>
                                  <a:pt x="260" y="914"/>
                                  <a:pt x="260" y="914"/>
                                </a:cubicBezTo>
                                <a:cubicBezTo>
                                  <a:pt x="106" y="829"/>
                                  <a:pt x="11" y="668"/>
                                  <a:pt x="11" y="492"/>
                                </a:cubicBezTo>
                                <a:cubicBezTo>
                                  <a:pt x="11" y="227"/>
                                  <a:pt x="227" y="11"/>
                                  <a:pt x="492" y="11"/>
                                </a:cubicBezTo>
                                <a:cubicBezTo>
                                  <a:pt x="758" y="11"/>
                                  <a:pt x="974" y="227"/>
                                  <a:pt x="974" y="492"/>
                                </a:cubicBezTo>
                                <a:cubicBezTo>
                                  <a:pt x="974" y="668"/>
                                  <a:pt x="879" y="830"/>
                                  <a:pt x="725" y="914"/>
                                </a:cubicBezTo>
                                <a:moveTo>
                                  <a:pt x="492" y="0"/>
                                </a:moveTo>
                                <a:cubicBezTo>
                                  <a:pt x="221" y="0"/>
                                  <a:pt x="0" y="221"/>
                                  <a:pt x="0" y="492"/>
                                </a:cubicBezTo>
                                <a:cubicBezTo>
                                  <a:pt x="0" y="672"/>
                                  <a:pt x="98" y="838"/>
                                  <a:pt x="255" y="924"/>
                                </a:cubicBezTo>
                                <a:cubicBezTo>
                                  <a:pt x="257" y="926"/>
                                  <a:pt x="260" y="927"/>
                                  <a:pt x="262" y="929"/>
                                </a:cubicBezTo>
                                <a:cubicBezTo>
                                  <a:pt x="265" y="931"/>
                                  <a:pt x="268" y="933"/>
                                  <a:pt x="271" y="934"/>
                                </a:cubicBezTo>
                                <a:cubicBezTo>
                                  <a:pt x="275" y="936"/>
                                  <a:pt x="279" y="939"/>
                                  <a:pt x="284" y="941"/>
                                </a:cubicBezTo>
                                <a:cubicBezTo>
                                  <a:pt x="285" y="941"/>
                                  <a:pt x="286" y="942"/>
                                  <a:pt x="286" y="942"/>
                                </a:cubicBezTo>
                                <a:cubicBezTo>
                                  <a:pt x="287" y="943"/>
                                  <a:pt x="287" y="943"/>
                                  <a:pt x="287" y="943"/>
                                </a:cubicBezTo>
                                <a:cubicBezTo>
                                  <a:pt x="291" y="944"/>
                                  <a:pt x="295" y="946"/>
                                  <a:pt x="299" y="948"/>
                                </a:cubicBezTo>
                                <a:cubicBezTo>
                                  <a:pt x="302" y="949"/>
                                  <a:pt x="302" y="949"/>
                                  <a:pt x="302" y="949"/>
                                </a:cubicBezTo>
                                <a:cubicBezTo>
                                  <a:pt x="306" y="951"/>
                                  <a:pt x="311" y="952"/>
                                  <a:pt x="316" y="954"/>
                                </a:cubicBezTo>
                                <a:cubicBezTo>
                                  <a:pt x="321" y="955"/>
                                  <a:pt x="327" y="957"/>
                                  <a:pt x="332" y="958"/>
                                </a:cubicBezTo>
                                <a:cubicBezTo>
                                  <a:pt x="345" y="961"/>
                                  <a:pt x="357" y="963"/>
                                  <a:pt x="369" y="964"/>
                                </a:cubicBezTo>
                                <a:cubicBezTo>
                                  <a:pt x="372" y="964"/>
                                  <a:pt x="374" y="964"/>
                                  <a:pt x="376" y="964"/>
                                </a:cubicBezTo>
                                <a:cubicBezTo>
                                  <a:pt x="404" y="964"/>
                                  <a:pt x="429" y="956"/>
                                  <a:pt x="447" y="942"/>
                                </a:cubicBezTo>
                                <a:cubicBezTo>
                                  <a:pt x="470" y="924"/>
                                  <a:pt x="484" y="896"/>
                                  <a:pt x="485" y="866"/>
                                </a:cubicBezTo>
                                <a:cubicBezTo>
                                  <a:pt x="485" y="865"/>
                                  <a:pt x="485" y="865"/>
                                  <a:pt x="485" y="865"/>
                                </a:cubicBezTo>
                                <a:cubicBezTo>
                                  <a:pt x="486" y="863"/>
                                  <a:pt x="486" y="860"/>
                                  <a:pt x="486" y="858"/>
                                </a:cubicBezTo>
                                <a:cubicBezTo>
                                  <a:pt x="484" y="826"/>
                                  <a:pt x="469" y="798"/>
                                  <a:pt x="443" y="781"/>
                                </a:cubicBezTo>
                                <a:cubicBezTo>
                                  <a:pt x="441" y="779"/>
                                  <a:pt x="438" y="778"/>
                                  <a:pt x="436" y="777"/>
                                </a:cubicBezTo>
                                <a:cubicBezTo>
                                  <a:pt x="434" y="776"/>
                                  <a:pt x="431" y="774"/>
                                  <a:pt x="429" y="773"/>
                                </a:cubicBezTo>
                                <a:cubicBezTo>
                                  <a:pt x="424" y="771"/>
                                  <a:pt x="419" y="769"/>
                                  <a:pt x="413" y="768"/>
                                </a:cubicBezTo>
                                <a:cubicBezTo>
                                  <a:pt x="402" y="765"/>
                                  <a:pt x="391" y="763"/>
                                  <a:pt x="380" y="764"/>
                                </a:cubicBezTo>
                                <a:cubicBezTo>
                                  <a:pt x="372" y="764"/>
                                  <a:pt x="363" y="766"/>
                                  <a:pt x="356" y="769"/>
                                </a:cubicBezTo>
                                <a:cubicBezTo>
                                  <a:pt x="350" y="771"/>
                                  <a:pt x="345" y="773"/>
                                  <a:pt x="340" y="776"/>
                                </a:cubicBezTo>
                                <a:cubicBezTo>
                                  <a:pt x="337" y="779"/>
                                  <a:pt x="333" y="782"/>
                                  <a:pt x="330" y="785"/>
                                </a:cubicBezTo>
                                <a:cubicBezTo>
                                  <a:pt x="328" y="783"/>
                                  <a:pt x="326" y="781"/>
                                  <a:pt x="324" y="779"/>
                                </a:cubicBezTo>
                                <a:cubicBezTo>
                                  <a:pt x="313" y="770"/>
                                  <a:pt x="300" y="763"/>
                                  <a:pt x="284" y="759"/>
                                </a:cubicBezTo>
                                <a:cubicBezTo>
                                  <a:pt x="281" y="758"/>
                                  <a:pt x="278" y="757"/>
                                  <a:pt x="273" y="756"/>
                                </a:cubicBezTo>
                                <a:cubicBezTo>
                                  <a:pt x="271" y="756"/>
                                  <a:pt x="271" y="756"/>
                                  <a:pt x="271" y="756"/>
                                </a:cubicBezTo>
                                <a:cubicBezTo>
                                  <a:pt x="270" y="755"/>
                                  <a:pt x="269" y="755"/>
                                  <a:pt x="268" y="755"/>
                                </a:cubicBezTo>
                                <a:cubicBezTo>
                                  <a:pt x="267" y="755"/>
                                  <a:pt x="267" y="755"/>
                                  <a:pt x="267" y="755"/>
                                </a:cubicBezTo>
                                <a:cubicBezTo>
                                  <a:pt x="267" y="755"/>
                                  <a:pt x="267" y="755"/>
                                  <a:pt x="267" y="755"/>
                                </a:cubicBezTo>
                                <a:cubicBezTo>
                                  <a:pt x="267" y="755"/>
                                  <a:pt x="245" y="750"/>
                                  <a:pt x="226" y="735"/>
                                </a:cubicBezTo>
                                <a:cubicBezTo>
                                  <a:pt x="164" y="668"/>
                                  <a:pt x="130" y="581"/>
                                  <a:pt x="130" y="490"/>
                                </a:cubicBezTo>
                                <a:cubicBezTo>
                                  <a:pt x="130" y="290"/>
                                  <a:pt x="293" y="128"/>
                                  <a:pt x="492" y="128"/>
                                </a:cubicBezTo>
                                <a:cubicBezTo>
                                  <a:pt x="692" y="128"/>
                                  <a:pt x="855" y="290"/>
                                  <a:pt x="855" y="490"/>
                                </a:cubicBezTo>
                                <a:cubicBezTo>
                                  <a:pt x="855" y="581"/>
                                  <a:pt x="821" y="668"/>
                                  <a:pt x="759" y="735"/>
                                </a:cubicBezTo>
                                <a:cubicBezTo>
                                  <a:pt x="743" y="748"/>
                                  <a:pt x="725" y="753"/>
                                  <a:pt x="720" y="755"/>
                                </a:cubicBezTo>
                                <a:cubicBezTo>
                                  <a:pt x="718" y="755"/>
                                  <a:pt x="716" y="755"/>
                                  <a:pt x="714" y="755"/>
                                </a:cubicBezTo>
                                <a:cubicBezTo>
                                  <a:pt x="714" y="756"/>
                                  <a:pt x="713" y="756"/>
                                  <a:pt x="712" y="756"/>
                                </a:cubicBezTo>
                                <a:cubicBezTo>
                                  <a:pt x="708" y="757"/>
                                  <a:pt x="704" y="757"/>
                                  <a:pt x="701" y="758"/>
                                </a:cubicBezTo>
                                <a:cubicBezTo>
                                  <a:pt x="701" y="758"/>
                                  <a:pt x="701" y="758"/>
                                  <a:pt x="701" y="758"/>
                                </a:cubicBezTo>
                                <a:cubicBezTo>
                                  <a:pt x="695" y="760"/>
                                  <a:pt x="689" y="762"/>
                                  <a:pt x="684" y="764"/>
                                </a:cubicBezTo>
                                <a:cubicBezTo>
                                  <a:pt x="673" y="770"/>
                                  <a:pt x="663" y="776"/>
                                  <a:pt x="655" y="785"/>
                                </a:cubicBezTo>
                                <a:cubicBezTo>
                                  <a:pt x="652" y="781"/>
                                  <a:pt x="648" y="779"/>
                                  <a:pt x="645" y="776"/>
                                </a:cubicBezTo>
                                <a:cubicBezTo>
                                  <a:pt x="636" y="770"/>
                                  <a:pt x="625" y="766"/>
                                  <a:pt x="613" y="764"/>
                                </a:cubicBezTo>
                                <a:cubicBezTo>
                                  <a:pt x="605" y="763"/>
                                  <a:pt x="597" y="763"/>
                                  <a:pt x="588" y="764"/>
                                </a:cubicBezTo>
                                <a:cubicBezTo>
                                  <a:pt x="583" y="765"/>
                                  <a:pt x="577" y="766"/>
                                  <a:pt x="572" y="767"/>
                                </a:cubicBezTo>
                                <a:cubicBezTo>
                                  <a:pt x="569" y="768"/>
                                  <a:pt x="566" y="769"/>
                                  <a:pt x="564" y="770"/>
                                </a:cubicBezTo>
                                <a:cubicBezTo>
                                  <a:pt x="556" y="773"/>
                                  <a:pt x="549" y="776"/>
                                  <a:pt x="542" y="781"/>
                                </a:cubicBezTo>
                                <a:cubicBezTo>
                                  <a:pt x="526" y="791"/>
                                  <a:pt x="514" y="806"/>
                                  <a:pt x="507" y="824"/>
                                </a:cubicBezTo>
                                <a:cubicBezTo>
                                  <a:pt x="503" y="834"/>
                                  <a:pt x="500" y="846"/>
                                  <a:pt x="500" y="857"/>
                                </a:cubicBezTo>
                                <a:cubicBezTo>
                                  <a:pt x="500" y="860"/>
                                  <a:pt x="500" y="863"/>
                                  <a:pt x="500" y="866"/>
                                </a:cubicBezTo>
                                <a:cubicBezTo>
                                  <a:pt x="501" y="896"/>
                                  <a:pt x="515" y="924"/>
                                  <a:pt x="538" y="942"/>
                                </a:cubicBezTo>
                                <a:cubicBezTo>
                                  <a:pt x="558" y="957"/>
                                  <a:pt x="585" y="965"/>
                                  <a:pt x="616" y="963"/>
                                </a:cubicBezTo>
                                <a:cubicBezTo>
                                  <a:pt x="628" y="963"/>
                                  <a:pt x="641" y="961"/>
                                  <a:pt x="654" y="958"/>
                                </a:cubicBezTo>
                                <a:cubicBezTo>
                                  <a:pt x="659" y="957"/>
                                  <a:pt x="664" y="955"/>
                                  <a:pt x="669" y="954"/>
                                </a:cubicBezTo>
                                <a:cubicBezTo>
                                  <a:pt x="670" y="953"/>
                                  <a:pt x="671" y="953"/>
                                  <a:pt x="671" y="953"/>
                                </a:cubicBezTo>
                                <a:cubicBezTo>
                                  <a:pt x="672" y="953"/>
                                  <a:pt x="672" y="953"/>
                                  <a:pt x="672" y="953"/>
                                </a:cubicBezTo>
                                <a:cubicBezTo>
                                  <a:pt x="676" y="951"/>
                                  <a:pt x="680" y="950"/>
                                  <a:pt x="684" y="948"/>
                                </a:cubicBezTo>
                                <a:cubicBezTo>
                                  <a:pt x="685" y="948"/>
                                  <a:pt x="686" y="947"/>
                                  <a:pt x="688" y="947"/>
                                </a:cubicBezTo>
                                <a:cubicBezTo>
                                  <a:pt x="691" y="945"/>
                                  <a:pt x="694" y="944"/>
                                  <a:pt x="698" y="942"/>
                                </a:cubicBezTo>
                                <a:cubicBezTo>
                                  <a:pt x="702" y="941"/>
                                  <a:pt x="702" y="941"/>
                                  <a:pt x="702" y="941"/>
                                </a:cubicBezTo>
                                <a:cubicBezTo>
                                  <a:pt x="706" y="938"/>
                                  <a:pt x="711" y="936"/>
                                  <a:pt x="714" y="934"/>
                                </a:cubicBezTo>
                                <a:cubicBezTo>
                                  <a:pt x="717" y="932"/>
                                  <a:pt x="720" y="931"/>
                                  <a:pt x="723" y="929"/>
                                </a:cubicBezTo>
                                <a:cubicBezTo>
                                  <a:pt x="725" y="927"/>
                                  <a:pt x="728" y="926"/>
                                  <a:pt x="730" y="924"/>
                                </a:cubicBezTo>
                                <a:cubicBezTo>
                                  <a:pt x="887" y="838"/>
                                  <a:pt x="985" y="672"/>
                                  <a:pt x="985" y="492"/>
                                </a:cubicBezTo>
                                <a:cubicBezTo>
                                  <a:pt x="985" y="221"/>
                                  <a:pt x="764" y="0"/>
                                  <a:pt x="492" y="0"/>
                                </a:cubicBezTo>
                              </a:path>
                            </a:pathLst>
                          </a:custGeom>
                          <a:solidFill>
                            <a:srgbClr val="C499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2876534" name="Freeform 194"/>
                        <wps:cNvSpPr>
                          <a:spLocks/>
                        </wps:cNvSpPr>
                        <wps:spPr bwMode="auto">
                          <a:xfrm>
                            <a:off x="803275" y="551180"/>
                            <a:ext cx="604520" cy="558165"/>
                          </a:xfrm>
                          <a:custGeom>
                            <a:avLst/>
                            <a:gdLst>
                              <a:gd name="T0" fmla="*/ 476 w 952"/>
                              <a:gd name="T1" fmla="*/ 0 h 879"/>
                              <a:gd name="T2" fmla="*/ 0 w 952"/>
                              <a:gd name="T3" fmla="*/ 476 h 879"/>
                              <a:gd name="T4" fmla="*/ 223 w 952"/>
                              <a:gd name="T5" fmla="*/ 879 h 879"/>
                              <a:gd name="T6" fmla="*/ 215 w 952"/>
                              <a:gd name="T7" fmla="*/ 870 h 879"/>
                              <a:gd name="T8" fmla="*/ 127 w 952"/>
                              <a:gd name="T9" fmla="*/ 722 h 879"/>
                              <a:gd name="T10" fmla="*/ 127 w 952"/>
                              <a:gd name="T11" fmla="*/ 722 h 879"/>
                              <a:gd name="T12" fmla="*/ 53 w 952"/>
                              <a:gd name="T13" fmla="*/ 574 h 879"/>
                              <a:gd name="T14" fmla="*/ 51 w 952"/>
                              <a:gd name="T15" fmla="*/ 398 h 879"/>
                              <a:gd name="T16" fmla="*/ 173 w 952"/>
                              <a:gd name="T17" fmla="*/ 203 h 879"/>
                              <a:gd name="T18" fmla="*/ 476 w 952"/>
                              <a:gd name="T19" fmla="*/ 46 h 879"/>
                              <a:gd name="T20" fmla="*/ 779 w 952"/>
                              <a:gd name="T21" fmla="*/ 203 h 879"/>
                              <a:gd name="T22" fmla="*/ 902 w 952"/>
                              <a:gd name="T23" fmla="*/ 398 h 879"/>
                              <a:gd name="T24" fmla="*/ 900 w 952"/>
                              <a:gd name="T25" fmla="*/ 574 h 879"/>
                              <a:gd name="T26" fmla="*/ 826 w 952"/>
                              <a:gd name="T27" fmla="*/ 721 h 879"/>
                              <a:gd name="T28" fmla="*/ 826 w 952"/>
                              <a:gd name="T29" fmla="*/ 722 h 879"/>
                              <a:gd name="T30" fmla="*/ 739 w 952"/>
                              <a:gd name="T31" fmla="*/ 869 h 879"/>
                              <a:gd name="T32" fmla="*/ 731 w 952"/>
                              <a:gd name="T33" fmla="*/ 878 h 879"/>
                              <a:gd name="T34" fmla="*/ 952 w 952"/>
                              <a:gd name="T35" fmla="*/ 476 h 879"/>
                              <a:gd name="T36" fmla="*/ 476 w 952"/>
                              <a:gd name="T37" fmla="*/ 0 h 8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952" h="879">
                                <a:moveTo>
                                  <a:pt x="476" y="0"/>
                                </a:moveTo>
                                <a:cubicBezTo>
                                  <a:pt x="214" y="0"/>
                                  <a:pt x="0" y="214"/>
                                  <a:pt x="0" y="476"/>
                                </a:cubicBezTo>
                                <a:cubicBezTo>
                                  <a:pt x="0" y="640"/>
                                  <a:pt x="85" y="792"/>
                                  <a:pt x="223" y="879"/>
                                </a:cubicBezTo>
                                <a:cubicBezTo>
                                  <a:pt x="220" y="876"/>
                                  <a:pt x="218" y="874"/>
                                  <a:pt x="215" y="870"/>
                                </a:cubicBezTo>
                                <a:cubicBezTo>
                                  <a:pt x="179" y="835"/>
                                  <a:pt x="149" y="786"/>
                                  <a:pt x="127" y="722"/>
                                </a:cubicBezTo>
                                <a:cubicBezTo>
                                  <a:pt x="127" y="722"/>
                                  <a:pt x="127" y="722"/>
                                  <a:pt x="127" y="722"/>
                                </a:cubicBezTo>
                                <a:cubicBezTo>
                                  <a:pt x="83" y="677"/>
                                  <a:pt x="62" y="617"/>
                                  <a:pt x="53" y="574"/>
                                </a:cubicBezTo>
                                <a:cubicBezTo>
                                  <a:pt x="39" y="515"/>
                                  <a:pt x="39" y="451"/>
                                  <a:pt x="51" y="398"/>
                                </a:cubicBezTo>
                                <a:cubicBezTo>
                                  <a:pt x="68" y="321"/>
                                  <a:pt x="112" y="253"/>
                                  <a:pt x="173" y="203"/>
                                </a:cubicBezTo>
                                <a:cubicBezTo>
                                  <a:pt x="242" y="108"/>
                                  <a:pt x="352" y="46"/>
                                  <a:pt x="476" y="46"/>
                                </a:cubicBezTo>
                                <a:cubicBezTo>
                                  <a:pt x="601" y="46"/>
                                  <a:pt x="711" y="108"/>
                                  <a:pt x="779" y="203"/>
                                </a:cubicBezTo>
                                <a:cubicBezTo>
                                  <a:pt x="841" y="253"/>
                                  <a:pt x="884" y="321"/>
                                  <a:pt x="902" y="398"/>
                                </a:cubicBezTo>
                                <a:cubicBezTo>
                                  <a:pt x="914" y="451"/>
                                  <a:pt x="913" y="515"/>
                                  <a:pt x="900" y="574"/>
                                </a:cubicBezTo>
                                <a:cubicBezTo>
                                  <a:pt x="890" y="617"/>
                                  <a:pt x="870" y="677"/>
                                  <a:pt x="826" y="721"/>
                                </a:cubicBezTo>
                                <a:cubicBezTo>
                                  <a:pt x="826" y="721"/>
                                  <a:pt x="826" y="721"/>
                                  <a:pt x="826" y="722"/>
                                </a:cubicBezTo>
                                <a:cubicBezTo>
                                  <a:pt x="804" y="785"/>
                                  <a:pt x="775" y="834"/>
                                  <a:pt x="739" y="869"/>
                                </a:cubicBezTo>
                                <a:cubicBezTo>
                                  <a:pt x="736" y="873"/>
                                  <a:pt x="734" y="876"/>
                                  <a:pt x="731" y="878"/>
                                </a:cubicBezTo>
                                <a:cubicBezTo>
                                  <a:pt x="868" y="791"/>
                                  <a:pt x="952" y="640"/>
                                  <a:pt x="952" y="476"/>
                                </a:cubicBezTo>
                                <a:cubicBezTo>
                                  <a:pt x="952" y="214"/>
                                  <a:pt x="739" y="0"/>
                                  <a:pt x="476" y="0"/>
                                </a:cubicBezTo>
                              </a:path>
                            </a:pathLst>
                          </a:custGeom>
                          <a:solidFill>
                            <a:srgbClr val="C499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3590961" name="Freeform 195"/>
                        <wps:cNvSpPr>
                          <a:spLocks/>
                        </wps:cNvSpPr>
                        <wps:spPr bwMode="auto">
                          <a:xfrm>
                            <a:off x="1297940" y="1066800"/>
                            <a:ext cx="0" cy="0"/>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C499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2974907" name="Freeform 196"/>
                        <wps:cNvSpPr>
                          <a:spLocks/>
                        </wps:cNvSpPr>
                        <wps:spPr bwMode="auto">
                          <a:xfrm>
                            <a:off x="1297940" y="1066800"/>
                            <a:ext cx="0" cy="0"/>
                          </a:xfrm>
                          <a:custGeom>
                            <a:avLst/>
                            <a:gdLst/>
                            <a:ahLst/>
                            <a:cxnLst>
                              <a:cxn ang="0">
                                <a:pos x="0" y="0"/>
                              </a:cxn>
                              <a:cxn ang="0">
                                <a:pos x="0" y="0"/>
                              </a:cxn>
                              <a:cxn ang="0">
                                <a:pos x="0" y="0"/>
                              </a:cxn>
                            </a:cxnLst>
                            <a:rect l="0" t="0" r="r" b="b"/>
                            <a:pathLst>
                              <a:path>
                                <a:moveTo>
                                  <a:pt x="0" y="0"/>
                                </a:moveTo>
                                <a:lnTo>
                                  <a:pt x="0" y="0"/>
                                </a:lnTo>
                                <a:lnTo>
                                  <a:pt x="0" y="0"/>
                                </a:lnTo>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4560603" name="Freeform 197"/>
                        <wps:cNvSpPr>
                          <a:spLocks/>
                        </wps:cNvSpPr>
                        <wps:spPr bwMode="auto">
                          <a:xfrm>
                            <a:off x="1285240" y="692150"/>
                            <a:ext cx="100965" cy="331470"/>
                          </a:xfrm>
                          <a:custGeom>
                            <a:avLst/>
                            <a:gdLst>
                              <a:gd name="T0" fmla="*/ 66 w 159"/>
                              <a:gd name="T1" fmla="*/ 491 h 522"/>
                              <a:gd name="T2" fmla="*/ 137 w 159"/>
                              <a:gd name="T3" fmla="*/ 177 h 522"/>
                              <a:gd name="T4" fmla="*/ 33 w 159"/>
                              <a:gd name="T5" fmla="*/ 0 h 522"/>
                              <a:gd name="T6" fmla="*/ 94 w 159"/>
                              <a:gd name="T7" fmla="*/ 210 h 522"/>
                              <a:gd name="T8" fmla="*/ 94 w 159"/>
                              <a:gd name="T9" fmla="*/ 210 h 522"/>
                              <a:gd name="T10" fmla="*/ 96 w 159"/>
                              <a:gd name="T11" fmla="*/ 252 h 522"/>
                              <a:gd name="T12" fmla="*/ 18 w 159"/>
                              <a:gd name="T13" fmla="*/ 482 h 522"/>
                              <a:gd name="T14" fmla="*/ 0 w 159"/>
                              <a:gd name="T15" fmla="*/ 522 h 522"/>
                              <a:gd name="T16" fmla="*/ 64 w 159"/>
                              <a:gd name="T17" fmla="*/ 493 h 522"/>
                              <a:gd name="T18" fmla="*/ 66 w 159"/>
                              <a:gd name="T19" fmla="*/ 491 h 5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59" h="522">
                                <a:moveTo>
                                  <a:pt x="66" y="491"/>
                                </a:moveTo>
                                <a:cubicBezTo>
                                  <a:pt x="138" y="414"/>
                                  <a:pt x="159" y="274"/>
                                  <a:pt x="137" y="177"/>
                                </a:cubicBezTo>
                                <a:cubicBezTo>
                                  <a:pt x="122" y="109"/>
                                  <a:pt x="85" y="48"/>
                                  <a:pt x="33" y="0"/>
                                </a:cubicBezTo>
                                <a:cubicBezTo>
                                  <a:pt x="72" y="61"/>
                                  <a:pt x="94" y="132"/>
                                  <a:pt x="94" y="210"/>
                                </a:cubicBezTo>
                                <a:cubicBezTo>
                                  <a:pt x="94" y="210"/>
                                  <a:pt x="94" y="210"/>
                                  <a:pt x="94" y="210"/>
                                </a:cubicBezTo>
                                <a:cubicBezTo>
                                  <a:pt x="95" y="224"/>
                                  <a:pt x="96" y="238"/>
                                  <a:pt x="96" y="252"/>
                                </a:cubicBezTo>
                                <a:cubicBezTo>
                                  <a:pt x="96" y="335"/>
                                  <a:pt x="68" y="416"/>
                                  <a:pt x="18" y="482"/>
                                </a:cubicBezTo>
                                <a:cubicBezTo>
                                  <a:pt x="14" y="489"/>
                                  <a:pt x="0" y="512"/>
                                  <a:pt x="0" y="522"/>
                                </a:cubicBezTo>
                                <a:cubicBezTo>
                                  <a:pt x="27" y="517"/>
                                  <a:pt x="53" y="501"/>
                                  <a:pt x="64" y="493"/>
                                </a:cubicBezTo>
                                <a:cubicBezTo>
                                  <a:pt x="65" y="492"/>
                                  <a:pt x="66" y="492"/>
                                  <a:pt x="66" y="491"/>
                                </a:cubicBezTo>
                              </a:path>
                            </a:pathLst>
                          </a:custGeom>
                          <a:solidFill>
                            <a:srgbClr val="C499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8516654" name="Freeform 198"/>
                        <wps:cNvSpPr>
                          <a:spLocks/>
                        </wps:cNvSpPr>
                        <wps:spPr bwMode="auto">
                          <a:xfrm>
                            <a:off x="1122680" y="1012190"/>
                            <a:ext cx="199390" cy="128270"/>
                          </a:xfrm>
                          <a:custGeom>
                            <a:avLst/>
                            <a:gdLst>
                              <a:gd name="T0" fmla="*/ 267 w 314"/>
                              <a:gd name="T1" fmla="*/ 91 h 202"/>
                              <a:gd name="T2" fmla="*/ 314 w 314"/>
                              <a:gd name="T3" fmla="*/ 0 h 202"/>
                              <a:gd name="T4" fmla="*/ 314 w 314"/>
                              <a:gd name="T5" fmla="*/ 0 h 202"/>
                              <a:gd name="T6" fmla="*/ 245 w 314"/>
                              <a:gd name="T7" fmla="*/ 28 h 202"/>
                              <a:gd name="T8" fmla="*/ 140 w 314"/>
                              <a:gd name="T9" fmla="*/ 77 h 202"/>
                              <a:gd name="T10" fmla="*/ 135 w 314"/>
                              <a:gd name="T11" fmla="*/ 88 h 202"/>
                              <a:gd name="T12" fmla="*/ 134 w 314"/>
                              <a:gd name="T13" fmla="*/ 82 h 202"/>
                              <a:gd name="T14" fmla="*/ 107 w 314"/>
                              <a:gd name="T15" fmla="*/ 48 h 202"/>
                              <a:gd name="T16" fmla="*/ 33 w 314"/>
                              <a:gd name="T17" fmla="*/ 56 h 202"/>
                              <a:gd name="T18" fmla="*/ 0 w 314"/>
                              <a:gd name="T19" fmla="*/ 116 h 202"/>
                              <a:gd name="T20" fmla="*/ 44 w 314"/>
                              <a:gd name="T21" fmla="*/ 190 h 202"/>
                              <a:gd name="T22" fmla="*/ 87 w 314"/>
                              <a:gd name="T23" fmla="*/ 201 h 202"/>
                              <a:gd name="T24" fmla="*/ 127 w 314"/>
                              <a:gd name="T25" fmla="*/ 197 h 202"/>
                              <a:gd name="T26" fmla="*/ 44 w 314"/>
                              <a:gd name="T27" fmla="*/ 177 h 202"/>
                              <a:gd name="T28" fmla="*/ 45 w 314"/>
                              <a:gd name="T29" fmla="*/ 178 h 202"/>
                              <a:gd name="T30" fmla="*/ 19 w 314"/>
                              <a:gd name="T31" fmla="*/ 98 h 202"/>
                              <a:gd name="T32" fmla="*/ 47 w 314"/>
                              <a:gd name="T33" fmla="*/ 65 h 202"/>
                              <a:gd name="T34" fmla="*/ 90 w 314"/>
                              <a:gd name="T35" fmla="*/ 62 h 202"/>
                              <a:gd name="T36" fmla="*/ 116 w 314"/>
                              <a:gd name="T37" fmla="*/ 85 h 202"/>
                              <a:gd name="T38" fmla="*/ 119 w 314"/>
                              <a:gd name="T39" fmla="*/ 120 h 202"/>
                              <a:gd name="T40" fmla="*/ 101 w 314"/>
                              <a:gd name="T41" fmla="*/ 142 h 202"/>
                              <a:gd name="T42" fmla="*/ 72 w 314"/>
                              <a:gd name="T43" fmla="*/ 144 h 202"/>
                              <a:gd name="T44" fmla="*/ 54 w 314"/>
                              <a:gd name="T45" fmla="*/ 129 h 202"/>
                              <a:gd name="T46" fmla="*/ 52 w 314"/>
                              <a:gd name="T47" fmla="*/ 105 h 202"/>
                              <a:gd name="T48" fmla="*/ 65 w 314"/>
                              <a:gd name="T49" fmla="*/ 91 h 202"/>
                              <a:gd name="T50" fmla="*/ 84 w 314"/>
                              <a:gd name="T51" fmla="*/ 89 h 202"/>
                              <a:gd name="T52" fmla="*/ 98 w 314"/>
                              <a:gd name="T53" fmla="*/ 104 h 202"/>
                              <a:gd name="T54" fmla="*/ 99 w 314"/>
                              <a:gd name="T55" fmla="*/ 110 h 202"/>
                              <a:gd name="T56" fmla="*/ 79 w 314"/>
                              <a:gd name="T57" fmla="*/ 130 h 202"/>
                              <a:gd name="T58" fmla="*/ 59 w 314"/>
                              <a:gd name="T59" fmla="*/ 110 h 202"/>
                              <a:gd name="T60" fmla="*/ 59 w 314"/>
                              <a:gd name="T61" fmla="*/ 108 h 202"/>
                              <a:gd name="T62" fmla="*/ 61 w 314"/>
                              <a:gd name="T63" fmla="*/ 126 h 202"/>
                              <a:gd name="T64" fmla="*/ 74 w 314"/>
                              <a:gd name="T65" fmla="*/ 137 h 202"/>
                              <a:gd name="T66" fmla="*/ 97 w 314"/>
                              <a:gd name="T67" fmla="*/ 136 h 202"/>
                              <a:gd name="T68" fmla="*/ 112 w 314"/>
                              <a:gd name="T69" fmla="*/ 118 h 202"/>
                              <a:gd name="T70" fmla="*/ 110 w 314"/>
                              <a:gd name="T71" fmla="*/ 88 h 202"/>
                              <a:gd name="T72" fmla="*/ 88 w 314"/>
                              <a:gd name="T73" fmla="*/ 69 h 202"/>
                              <a:gd name="T74" fmla="*/ 50 w 314"/>
                              <a:gd name="T75" fmla="*/ 72 h 202"/>
                              <a:gd name="T76" fmla="*/ 26 w 314"/>
                              <a:gd name="T77" fmla="*/ 101 h 202"/>
                              <a:gd name="T78" fmla="*/ 66 w 314"/>
                              <a:gd name="T79" fmla="*/ 180 h 202"/>
                              <a:gd name="T80" fmla="*/ 267 w 314"/>
                              <a:gd name="T81" fmla="*/ 91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314" h="202">
                                <a:moveTo>
                                  <a:pt x="267" y="91"/>
                                </a:moveTo>
                                <a:cubicBezTo>
                                  <a:pt x="292" y="57"/>
                                  <a:pt x="309" y="14"/>
                                  <a:pt x="314" y="0"/>
                                </a:cubicBezTo>
                                <a:cubicBezTo>
                                  <a:pt x="314" y="0"/>
                                  <a:pt x="314" y="0"/>
                                  <a:pt x="314" y="0"/>
                                </a:cubicBezTo>
                                <a:cubicBezTo>
                                  <a:pt x="293" y="14"/>
                                  <a:pt x="270" y="28"/>
                                  <a:pt x="245" y="28"/>
                                </a:cubicBezTo>
                                <a:cubicBezTo>
                                  <a:pt x="204" y="28"/>
                                  <a:pt x="160" y="38"/>
                                  <a:pt x="140" y="77"/>
                                </a:cubicBezTo>
                                <a:cubicBezTo>
                                  <a:pt x="135" y="88"/>
                                  <a:pt x="135" y="88"/>
                                  <a:pt x="135" y="88"/>
                                </a:cubicBezTo>
                                <a:cubicBezTo>
                                  <a:pt x="136" y="87"/>
                                  <a:pt x="134" y="83"/>
                                  <a:pt x="134" y="82"/>
                                </a:cubicBezTo>
                                <a:cubicBezTo>
                                  <a:pt x="130" y="68"/>
                                  <a:pt x="120" y="54"/>
                                  <a:pt x="107" y="48"/>
                                </a:cubicBezTo>
                                <a:cubicBezTo>
                                  <a:pt x="84" y="37"/>
                                  <a:pt x="55" y="42"/>
                                  <a:pt x="33" y="56"/>
                                </a:cubicBezTo>
                                <a:cubicBezTo>
                                  <a:pt x="12" y="70"/>
                                  <a:pt x="0" y="90"/>
                                  <a:pt x="0" y="116"/>
                                </a:cubicBezTo>
                                <a:cubicBezTo>
                                  <a:pt x="0" y="147"/>
                                  <a:pt x="17" y="176"/>
                                  <a:pt x="44" y="190"/>
                                </a:cubicBezTo>
                                <a:cubicBezTo>
                                  <a:pt x="57" y="197"/>
                                  <a:pt x="72" y="200"/>
                                  <a:pt x="87" y="201"/>
                                </a:cubicBezTo>
                                <a:cubicBezTo>
                                  <a:pt x="101" y="201"/>
                                  <a:pt x="114" y="200"/>
                                  <a:pt x="127" y="197"/>
                                </a:cubicBezTo>
                                <a:cubicBezTo>
                                  <a:pt x="73" y="202"/>
                                  <a:pt x="44" y="177"/>
                                  <a:pt x="44" y="177"/>
                                </a:cubicBezTo>
                                <a:cubicBezTo>
                                  <a:pt x="45" y="177"/>
                                  <a:pt x="45" y="177"/>
                                  <a:pt x="45" y="178"/>
                                </a:cubicBezTo>
                                <a:cubicBezTo>
                                  <a:pt x="21" y="160"/>
                                  <a:pt x="9" y="128"/>
                                  <a:pt x="19" y="98"/>
                                </a:cubicBezTo>
                                <a:cubicBezTo>
                                  <a:pt x="23" y="84"/>
                                  <a:pt x="33" y="72"/>
                                  <a:pt x="47" y="65"/>
                                </a:cubicBezTo>
                                <a:cubicBezTo>
                                  <a:pt x="60" y="59"/>
                                  <a:pt x="75" y="57"/>
                                  <a:pt x="90" y="62"/>
                                </a:cubicBezTo>
                                <a:cubicBezTo>
                                  <a:pt x="101" y="66"/>
                                  <a:pt x="111" y="74"/>
                                  <a:pt x="116" y="85"/>
                                </a:cubicBezTo>
                                <a:cubicBezTo>
                                  <a:pt x="122" y="96"/>
                                  <a:pt x="123" y="108"/>
                                  <a:pt x="119" y="120"/>
                                </a:cubicBezTo>
                                <a:cubicBezTo>
                                  <a:pt x="116" y="130"/>
                                  <a:pt x="109" y="137"/>
                                  <a:pt x="101" y="142"/>
                                </a:cubicBezTo>
                                <a:cubicBezTo>
                                  <a:pt x="92" y="146"/>
                                  <a:pt x="82" y="147"/>
                                  <a:pt x="72" y="144"/>
                                </a:cubicBezTo>
                                <a:cubicBezTo>
                                  <a:pt x="64" y="142"/>
                                  <a:pt x="58" y="136"/>
                                  <a:pt x="54" y="129"/>
                                </a:cubicBezTo>
                                <a:cubicBezTo>
                                  <a:pt x="51" y="122"/>
                                  <a:pt x="50" y="113"/>
                                  <a:pt x="52" y="105"/>
                                </a:cubicBezTo>
                                <a:cubicBezTo>
                                  <a:pt x="55" y="99"/>
                                  <a:pt x="59" y="94"/>
                                  <a:pt x="65" y="91"/>
                                </a:cubicBezTo>
                                <a:cubicBezTo>
                                  <a:pt x="71" y="88"/>
                                  <a:pt x="78" y="87"/>
                                  <a:pt x="84" y="89"/>
                                </a:cubicBezTo>
                                <a:cubicBezTo>
                                  <a:pt x="91" y="91"/>
                                  <a:pt x="96" y="97"/>
                                  <a:pt x="98" y="104"/>
                                </a:cubicBezTo>
                                <a:cubicBezTo>
                                  <a:pt x="99" y="106"/>
                                  <a:pt x="99" y="108"/>
                                  <a:pt x="99" y="110"/>
                                </a:cubicBezTo>
                                <a:cubicBezTo>
                                  <a:pt x="99" y="121"/>
                                  <a:pt x="90" y="130"/>
                                  <a:pt x="79" y="130"/>
                                </a:cubicBezTo>
                                <a:cubicBezTo>
                                  <a:pt x="68" y="130"/>
                                  <a:pt x="59" y="121"/>
                                  <a:pt x="59" y="110"/>
                                </a:cubicBezTo>
                                <a:cubicBezTo>
                                  <a:pt x="59" y="109"/>
                                  <a:pt x="59" y="109"/>
                                  <a:pt x="59" y="108"/>
                                </a:cubicBezTo>
                                <a:cubicBezTo>
                                  <a:pt x="57" y="114"/>
                                  <a:pt x="58" y="120"/>
                                  <a:pt x="61" y="126"/>
                                </a:cubicBezTo>
                                <a:cubicBezTo>
                                  <a:pt x="63" y="131"/>
                                  <a:pt x="68" y="135"/>
                                  <a:pt x="74" y="137"/>
                                </a:cubicBezTo>
                                <a:cubicBezTo>
                                  <a:pt x="82" y="140"/>
                                  <a:pt x="90" y="139"/>
                                  <a:pt x="97" y="136"/>
                                </a:cubicBezTo>
                                <a:cubicBezTo>
                                  <a:pt x="105" y="132"/>
                                  <a:pt x="110" y="126"/>
                                  <a:pt x="112" y="118"/>
                                </a:cubicBezTo>
                                <a:cubicBezTo>
                                  <a:pt x="116" y="108"/>
                                  <a:pt x="115" y="97"/>
                                  <a:pt x="110" y="88"/>
                                </a:cubicBezTo>
                                <a:cubicBezTo>
                                  <a:pt x="105" y="79"/>
                                  <a:pt x="97" y="72"/>
                                  <a:pt x="88" y="69"/>
                                </a:cubicBezTo>
                                <a:cubicBezTo>
                                  <a:pt x="75" y="65"/>
                                  <a:pt x="62" y="66"/>
                                  <a:pt x="50" y="72"/>
                                </a:cubicBezTo>
                                <a:cubicBezTo>
                                  <a:pt x="38" y="78"/>
                                  <a:pt x="30" y="88"/>
                                  <a:pt x="26" y="101"/>
                                </a:cubicBezTo>
                                <a:cubicBezTo>
                                  <a:pt x="15" y="133"/>
                                  <a:pt x="33" y="169"/>
                                  <a:pt x="66" y="180"/>
                                </a:cubicBezTo>
                                <a:cubicBezTo>
                                  <a:pt x="99" y="191"/>
                                  <a:pt x="195" y="182"/>
                                  <a:pt x="267" y="91"/>
                                </a:cubicBezTo>
                              </a:path>
                            </a:pathLst>
                          </a:custGeom>
                          <a:solidFill>
                            <a:srgbClr val="C499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9630675" name="Freeform 199"/>
                        <wps:cNvSpPr>
                          <a:spLocks noEditPoints="1"/>
                        </wps:cNvSpPr>
                        <wps:spPr bwMode="auto">
                          <a:xfrm>
                            <a:off x="942340" y="673735"/>
                            <a:ext cx="336550" cy="335915"/>
                          </a:xfrm>
                          <a:custGeom>
                            <a:avLst/>
                            <a:gdLst>
                              <a:gd name="T0" fmla="*/ 420 w 530"/>
                              <a:gd name="T1" fmla="*/ 393 h 529"/>
                              <a:gd name="T2" fmla="*/ 385 w 530"/>
                              <a:gd name="T3" fmla="*/ 346 h 529"/>
                              <a:gd name="T4" fmla="*/ 440 w 530"/>
                              <a:gd name="T5" fmla="*/ 378 h 529"/>
                              <a:gd name="T6" fmla="*/ 375 w 530"/>
                              <a:gd name="T7" fmla="*/ 387 h 529"/>
                              <a:gd name="T8" fmla="*/ 283 w 530"/>
                              <a:gd name="T9" fmla="*/ 386 h 529"/>
                              <a:gd name="T10" fmla="*/ 296 w 530"/>
                              <a:gd name="T11" fmla="*/ 373 h 529"/>
                              <a:gd name="T12" fmla="*/ 355 w 530"/>
                              <a:gd name="T13" fmla="*/ 302 h 529"/>
                              <a:gd name="T14" fmla="*/ 358 w 530"/>
                              <a:gd name="T15" fmla="*/ 302 h 529"/>
                              <a:gd name="T16" fmla="*/ 410 w 530"/>
                              <a:gd name="T17" fmla="*/ 215 h 529"/>
                              <a:gd name="T18" fmla="*/ 418 w 530"/>
                              <a:gd name="T19" fmla="*/ 211 h 529"/>
                              <a:gd name="T20" fmla="*/ 410 w 530"/>
                              <a:gd name="T21" fmla="*/ 318 h 529"/>
                              <a:gd name="T22" fmla="*/ 369 w 530"/>
                              <a:gd name="T23" fmla="*/ 370 h 529"/>
                              <a:gd name="T24" fmla="*/ 212 w 530"/>
                              <a:gd name="T25" fmla="*/ 425 h 529"/>
                              <a:gd name="T26" fmla="*/ 193 w 530"/>
                              <a:gd name="T27" fmla="*/ 391 h 529"/>
                              <a:gd name="T28" fmla="*/ 142 w 530"/>
                              <a:gd name="T29" fmla="*/ 390 h 529"/>
                              <a:gd name="T30" fmla="*/ 144 w 530"/>
                              <a:gd name="T31" fmla="*/ 298 h 529"/>
                              <a:gd name="T32" fmla="*/ 156 w 530"/>
                              <a:gd name="T33" fmla="*/ 311 h 529"/>
                              <a:gd name="T34" fmla="*/ 227 w 530"/>
                              <a:gd name="T35" fmla="*/ 369 h 529"/>
                              <a:gd name="T36" fmla="*/ 228 w 530"/>
                              <a:gd name="T37" fmla="*/ 373 h 529"/>
                              <a:gd name="T38" fmla="*/ 314 w 530"/>
                              <a:gd name="T39" fmla="*/ 425 h 529"/>
                              <a:gd name="T40" fmla="*/ 318 w 530"/>
                              <a:gd name="T41" fmla="*/ 433 h 529"/>
                              <a:gd name="T42" fmla="*/ 151 w 530"/>
                              <a:gd name="T43" fmla="*/ 454 h 529"/>
                              <a:gd name="T44" fmla="*/ 184 w 530"/>
                              <a:gd name="T45" fmla="*/ 399 h 529"/>
                              <a:gd name="T46" fmla="*/ 195 w 530"/>
                              <a:gd name="T47" fmla="*/ 443 h 529"/>
                              <a:gd name="T48" fmla="*/ 99 w 530"/>
                              <a:gd name="T49" fmla="*/ 334 h 529"/>
                              <a:gd name="T50" fmla="*/ 104 w 530"/>
                              <a:gd name="T51" fmla="*/ 226 h 529"/>
                              <a:gd name="T52" fmla="*/ 138 w 530"/>
                              <a:gd name="T53" fmla="*/ 208 h 529"/>
                              <a:gd name="T54" fmla="*/ 139 w 530"/>
                              <a:gd name="T55" fmla="*/ 157 h 529"/>
                              <a:gd name="T56" fmla="*/ 232 w 530"/>
                              <a:gd name="T57" fmla="*/ 158 h 529"/>
                              <a:gd name="T58" fmla="*/ 219 w 530"/>
                              <a:gd name="T59" fmla="*/ 171 h 529"/>
                              <a:gd name="T60" fmla="*/ 160 w 530"/>
                              <a:gd name="T61" fmla="*/ 242 h 529"/>
                              <a:gd name="T62" fmla="*/ 156 w 530"/>
                              <a:gd name="T63" fmla="*/ 242 h 529"/>
                              <a:gd name="T64" fmla="*/ 104 w 530"/>
                              <a:gd name="T65" fmla="*/ 329 h 529"/>
                              <a:gd name="T66" fmla="*/ 95 w 530"/>
                              <a:gd name="T67" fmla="*/ 150 h 529"/>
                              <a:gd name="T68" fmla="*/ 130 w 530"/>
                              <a:gd name="T69" fmla="*/ 198 h 529"/>
                              <a:gd name="T70" fmla="*/ 75 w 530"/>
                              <a:gd name="T71" fmla="*/ 165 h 529"/>
                              <a:gd name="T72" fmla="*/ 244 w 530"/>
                              <a:gd name="T73" fmla="*/ 319 h 529"/>
                              <a:gd name="T74" fmla="*/ 246 w 530"/>
                              <a:gd name="T75" fmla="*/ 216 h 529"/>
                              <a:gd name="T76" fmla="*/ 188 w 530"/>
                              <a:gd name="T77" fmla="*/ 240 h 529"/>
                              <a:gd name="T78" fmla="*/ 291 w 530"/>
                              <a:gd name="T79" fmla="*/ 227 h 529"/>
                              <a:gd name="T80" fmla="*/ 217 w 530"/>
                              <a:gd name="T81" fmla="*/ 271 h 529"/>
                              <a:gd name="T82" fmla="*/ 261 w 530"/>
                              <a:gd name="T83" fmla="*/ 301 h 529"/>
                              <a:gd name="T84" fmla="*/ 262 w 530"/>
                              <a:gd name="T85" fmla="*/ 263 h 529"/>
                              <a:gd name="T86" fmla="*/ 196 w 530"/>
                              <a:gd name="T87" fmla="*/ 111 h 529"/>
                              <a:gd name="T88" fmla="*/ 303 w 530"/>
                              <a:gd name="T89" fmla="*/ 120 h 529"/>
                              <a:gd name="T90" fmla="*/ 356 w 530"/>
                              <a:gd name="T91" fmla="*/ 161 h 529"/>
                              <a:gd name="T92" fmla="*/ 373 w 530"/>
                              <a:gd name="T93" fmla="*/ 155 h 529"/>
                              <a:gd name="T94" fmla="*/ 371 w 530"/>
                              <a:gd name="T95" fmla="*/ 247 h 529"/>
                              <a:gd name="T96" fmla="*/ 357 w 530"/>
                              <a:gd name="T97" fmla="*/ 222 h 529"/>
                              <a:gd name="T98" fmla="*/ 287 w 530"/>
                              <a:gd name="T99" fmla="*/ 175 h 529"/>
                              <a:gd name="T100" fmla="*/ 280 w 530"/>
                              <a:gd name="T101" fmla="*/ 153 h 529"/>
                              <a:gd name="T102" fmla="*/ 196 w 530"/>
                              <a:gd name="T103" fmla="*/ 118 h 529"/>
                              <a:gd name="T104" fmla="*/ 320 w 530"/>
                              <a:gd name="T105" fmla="*/ 101 h 529"/>
                              <a:gd name="T106" fmla="*/ 379 w 530"/>
                              <a:gd name="T107" fmla="*/ 109 h 529"/>
                              <a:gd name="T108" fmla="*/ 331 w 530"/>
                              <a:gd name="T109" fmla="*/ 145 h 529"/>
                              <a:gd name="T110" fmla="*/ 306 w 530"/>
                              <a:gd name="T111" fmla="*/ 26 h 529"/>
                              <a:gd name="T112" fmla="*/ 209 w 530"/>
                              <a:gd name="T113" fmla="*/ 516 h 529"/>
                              <a:gd name="T114" fmla="*/ 306 w 530"/>
                              <a:gd name="T115" fmla="*/ 26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530" h="529">
                                <a:moveTo>
                                  <a:pt x="440" y="378"/>
                                </a:moveTo>
                                <a:cubicBezTo>
                                  <a:pt x="440" y="378"/>
                                  <a:pt x="440" y="379"/>
                                  <a:pt x="440" y="379"/>
                                </a:cubicBezTo>
                                <a:cubicBezTo>
                                  <a:pt x="435" y="386"/>
                                  <a:pt x="428" y="391"/>
                                  <a:pt x="420" y="393"/>
                                </a:cubicBezTo>
                                <a:cubicBezTo>
                                  <a:pt x="412" y="395"/>
                                  <a:pt x="403" y="394"/>
                                  <a:pt x="396" y="390"/>
                                </a:cubicBezTo>
                                <a:cubicBezTo>
                                  <a:pt x="380" y="381"/>
                                  <a:pt x="376" y="361"/>
                                  <a:pt x="385" y="346"/>
                                </a:cubicBezTo>
                                <a:cubicBezTo>
                                  <a:pt x="385" y="346"/>
                                  <a:pt x="385" y="346"/>
                                  <a:pt x="385" y="346"/>
                                </a:cubicBezTo>
                                <a:cubicBezTo>
                                  <a:pt x="389" y="338"/>
                                  <a:pt x="396" y="333"/>
                                  <a:pt x="404" y="331"/>
                                </a:cubicBezTo>
                                <a:cubicBezTo>
                                  <a:pt x="413" y="329"/>
                                  <a:pt x="421" y="330"/>
                                  <a:pt x="429" y="334"/>
                                </a:cubicBezTo>
                                <a:cubicBezTo>
                                  <a:pt x="444" y="344"/>
                                  <a:pt x="449" y="363"/>
                                  <a:pt x="440" y="378"/>
                                </a:cubicBezTo>
                                <a:moveTo>
                                  <a:pt x="369" y="370"/>
                                </a:moveTo>
                                <a:cubicBezTo>
                                  <a:pt x="370" y="376"/>
                                  <a:pt x="372" y="381"/>
                                  <a:pt x="375" y="386"/>
                                </a:cubicBezTo>
                                <a:cubicBezTo>
                                  <a:pt x="375" y="387"/>
                                  <a:pt x="375" y="387"/>
                                  <a:pt x="375" y="387"/>
                                </a:cubicBezTo>
                                <a:cubicBezTo>
                                  <a:pt x="374" y="388"/>
                                  <a:pt x="374" y="388"/>
                                  <a:pt x="374" y="388"/>
                                </a:cubicBezTo>
                                <a:cubicBezTo>
                                  <a:pt x="372" y="389"/>
                                  <a:pt x="370" y="390"/>
                                  <a:pt x="368" y="391"/>
                                </a:cubicBezTo>
                                <a:cubicBezTo>
                                  <a:pt x="342" y="406"/>
                                  <a:pt x="308" y="403"/>
                                  <a:pt x="283" y="386"/>
                                </a:cubicBezTo>
                                <a:cubicBezTo>
                                  <a:pt x="283" y="385"/>
                                  <a:pt x="283" y="385"/>
                                  <a:pt x="282" y="385"/>
                                </a:cubicBezTo>
                                <a:cubicBezTo>
                                  <a:pt x="254" y="365"/>
                                  <a:pt x="249" y="343"/>
                                  <a:pt x="249" y="336"/>
                                </a:cubicBezTo>
                                <a:cubicBezTo>
                                  <a:pt x="254" y="357"/>
                                  <a:pt x="273" y="373"/>
                                  <a:pt x="296" y="373"/>
                                </a:cubicBezTo>
                                <a:cubicBezTo>
                                  <a:pt x="300" y="373"/>
                                  <a:pt x="304" y="372"/>
                                  <a:pt x="308" y="371"/>
                                </a:cubicBezTo>
                                <a:cubicBezTo>
                                  <a:pt x="353" y="363"/>
                                  <a:pt x="354" y="302"/>
                                  <a:pt x="354" y="302"/>
                                </a:cubicBezTo>
                                <a:cubicBezTo>
                                  <a:pt x="354" y="302"/>
                                  <a:pt x="355" y="302"/>
                                  <a:pt x="355" y="302"/>
                                </a:cubicBezTo>
                                <a:cubicBezTo>
                                  <a:pt x="355" y="302"/>
                                  <a:pt x="355" y="302"/>
                                  <a:pt x="355" y="302"/>
                                </a:cubicBezTo>
                                <a:cubicBezTo>
                                  <a:pt x="355" y="302"/>
                                  <a:pt x="355" y="302"/>
                                  <a:pt x="355" y="302"/>
                                </a:cubicBezTo>
                                <a:cubicBezTo>
                                  <a:pt x="356" y="302"/>
                                  <a:pt x="357" y="302"/>
                                  <a:pt x="358" y="302"/>
                                </a:cubicBezTo>
                                <a:cubicBezTo>
                                  <a:pt x="365" y="300"/>
                                  <a:pt x="371" y="298"/>
                                  <a:pt x="377" y="294"/>
                                </a:cubicBezTo>
                                <a:cubicBezTo>
                                  <a:pt x="397" y="281"/>
                                  <a:pt x="410" y="252"/>
                                  <a:pt x="411" y="228"/>
                                </a:cubicBezTo>
                                <a:cubicBezTo>
                                  <a:pt x="412" y="224"/>
                                  <a:pt x="411" y="220"/>
                                  <a:pt x="410" y="215"/>
                                </a:cubicBezTo>
                                <a:cubicBezTo>
                                  <a:pt x="410" y="213"/>
                                  <a:pt x="411" y="212"/>
                                  <a:pt x="412" y="211"/>
                                </a:cubicBezTo>
                                <a:cubicBezTo>
                                  <a:pt x="412" y="210"/>
                                  <a:pt x="414" y="209"/>
                                  <a:pt x="415" y="209"/>
                                </a:cubicBezTo>
                                <a:cubicBezTo>
                                  <a:pt x="417" y="209"/>
                                  <a:pt x="417" y="210"/>
                                  <a:pt x="418" y="211"/>
                                </a:cubicBezTo>
                                <a:cubicBezTo>
                                  <a:pt x="438" y="238"/>
                                  <a:pt x="440" y="277"/>
                                  <a:pt x="420" y="305"/>
                                </a:cubicBezTo>
                                <a:cubicBezTo>
                                  <a:pt x="418" y="310"/>
                                  <a:pt x="414" y="314"/>
                                  <a:pt x="410" y="318"/>
                                </a:cubicBezTo>
                                <a:cubicBezTo>
                                  <a:pt x="410" y="318"/>
                                  <a:pt x="410" y="318"/>
                                  <a:pt x="410" y="318"/>
                                </a:cubicBezTo>
                                <a:cubicBezTo>
                                  <a:pt x="405" y="318"/>
                                  <a:pt x="401" y="319"/>
                                  <a:pt x="396" y="321"/>
                                </a:cubicBezTo>
                                <a:cubicBezTo>
                                  <a:pt x="388" y="324"/>
                                  <a:pt x="381" y="329"/>
                                  <a:pt x="376" y="336"/>
                                </a:cubicBezTo>
                                <a:cubicBezTo>
                                  <a:pt x="369" y="346"/>
                                  <a:pt x="366" y="358"/>
                                  <a:pt x="369" y="370"/>
                                </a:cubicBezTo>
                                <a:moveTo>
                                  <a:pt x="318" y="433"/>
                                </a:moveTo>
                                <a:cubicBezTo>
                                  <a:pt x="291" y="453"/>
                                  <a:pt x="253" y="454"/>
                                  <a:pt x="224" y="435"/>
                                </a:cubicBezTo>
                                <a:cubicBezTo>
                                  <a:pt x="220" y="432"/>
                                  <a:pt x="215" y="429"/>
                                  <a:pt x="212" y="425"/>
                                </a:cubicBezTo>
                                <a:cubicBezTo>
                                  <a:pt x="212" y="425"/>
                                  <a:pt x="211" y="425"/>
                                  <a:pt x="211" y="424"/>
                                </a:cubicBezTo>
                                <a:cubicBezTo>
                                  <a:pt x="211" y="419"/>
                                  <a:pt x="210" y="415"/>
                                  <a:pt x="209" y="411"/>
                                </a:cubicBezTo>
                                <a:cubicBezTo>
                                  <a:pt x="205" y="403"/>
                                  <a:pt x="200" y="396"/>
                                  <a:pt x="193" y="391"/>
                                </a:cubicBezTo>
                                <a:cubicBezTo>
                                  <a:pt x="183" y="384"/>
                                  <a:pt x="172" y="381"/>
                                  <a:pt x="159" y="383"/>
                                </a:cubicBezTo>
                                <a:cubicBezTo>
                                  <a:pt x="153" y="384"/>
                                  <a:pt x="148" y="386"/>
                                  <a:pt x="143" y="390"/>
                                </a:cubicBezTo>
                                <a:cubicBezTo>
                                  <a:pt x="142" y="390"/>
                                  <a:pt x="142" y="390"/>
                                  <a:pt x="142" y="390"/>
                                </a:cubicBezTo>
                                <a:cubicBezTo>
                                  <a:pt x="142" y="389"/>
                                  <a:pt x="142" y="389"/>
                                  <a:pt x="142" y="389"/>
                                </a:cubicBezTo>
                                <a:cubicBezTo>
                                  <a:pt x="140" y="387"/>
                                  <a:pt x="139" y="385"/>
                                  <a:pt x="138" y="383"/>
                                </a:cubicBezTo>
                                <a:cubicBezTo>
                                  <a:pt x="123" y="356"/>
                                  <a:pt x="126" y="322"/>
                                  <a:pt x="144" y="298"/>
                                </a:cubicBezTo>
                                <a:cubicBezTo>
                                  <a:pt x="144" y="298"/>
                                  <a:pt x="144" y="297"/>
                                  <a:pt x="144" y="297"/>
                                </a:cubicBezTo>
                                <a:cubicBezTo>
                                  <a:pt x="164" y="269"/>
                                  <a:pt x="186" y="264"/>
                                  <a:pt x="194" y="263"/>
                                </a:cubicBezTo>
                                <a:cubicBezTo>
                                  <a:pt x="172" y="268"/>
                                  <a:pt x="156" y="288"/>
                                  <a:pt x="156" y="311"/>
                                </a:cubicBezTo>
                                <a:cubicBezTo>
                                  <a:pt x="156" y="314"/>
                                  <a:pt x="157" y="318"/>
                                  <a:pt x="158" y="322"/>
                                </a:cubicBezTo>
                                <a:cubicBezTo>
                                  <a:pt x="167" y="367"/>
                                  <a:pt x="227" y="369"/>
                                  <a:pt x="227" y="369"/>
                                </a:cubicBezTo>
                                <a:cubicBezTo>
                                  <a:pt x="227" y="369"/>
                                  <a:pt x="227" y="369"/>
                                  <a:pt x="227" y="369"/>
                                </a:cubicBezTo>
                                <a:cubicBezTo>
                                  <a:pt x="227" y="369"/>
                                  <a:pt x="227" y="369"/>
                                  <a:pt x="227" y="369"/>
                                </a:cubicBezTo>
                                <a:cubicBezTo>
                                  <a:pt x="227" y="369"/>
                                  <a:pt x="227" y="369"/>
                                  <a:pt x="227" y="369"/>
                                </a:cubicBezTo>
                                <a:cubicBezTo>
                                  <a:pt x="227" y="371"/>
                                  <a:pt x="227" y="372"/>
                                  <a:pt x="228" y="373"/>
                                </a:cubicBezTo>
                                <a:cubicBezTo>
                                  <a:pt x="229" y="379"/>
                                  <a:pt x="231" y="385"/>
                                  <a:pt x="235" y="391"/>
                                </a:cubicBezTo>
                                <a:cubicBezTo>
                                  <a:pt x="248" y="412"/>
                                  <a:pt x="278" y="424"/>
                                  <a:pt x="301" y="426"/>
                                </a:cubicBezTo>
                                <a:cubicBezTo>
                                  <a:pt x="305" y="426"/>
                                  <a:pt x="309" y="426"/>
                                  <a:pt x="314" y="425"/>
                                </a:cubicBezTo>
                                <a:cubicBezTo>
                                  <a:pt x="316" y="425"/>
                                  <a:pt x="317" y="425"/>
                                  <a:pt x="318" y="426"/>
                                </a:cubicBezTo>
                                <a:cubicBezTo>
                                  <a:pt x="319" y="427"/>
                                  <a:pt x="320" y="428"/>
                                  <a:pt x="320" y="430"/>
                                </a:cubicBezTo>
                                <a:cubicBezTo>
                                  <a:pt x="320" y="431"/>
                                  <a:pt x="319" y="432"/>
                                  <a:pt x="318" y="433"/>
                                </a:cubicBezTo>
                                <a:moveTo>
                                  <a:pt x="195" y="443"/>
                                </a:moveTo>
                                <a:cubicBezTo>
                                  <a:pt x="186" y="459"/>
                                  <a:pt x="166" y="464"/>
                                  <a:pt x="151" y="454"/>
                                </a:cubicBezTo>
                                <a:cubicBezTo>
                                  <a:pt x="151" y="454"/>
                                  <a:pt x="151" y="454"/>
                                  <a:pt x="151" y="454"/>
                                </a:cubicBezTo>
                                <a:cubicBezTo>
                                  <a:pt x="143" y="450"/>
                                  <a:pt x="138" y="443"/>
                                  <a:pt x="136" y="435"/>
                                </a:cubicBezTo>
                                <a:cubicBezTo>
                                  <a:pt x="134" y="426"/>
                                  <a:pt x="135" y="418"/>
                                  <a:pt x="140" y="410"/>
                                </a:cubicBezTo>
                                <a:cubicBezTo>
                                  <a:pt x="149" y="395"/>
                                  <a:pt x="169" y="390"/>
                                  <a:pt x="184" y="399"/>
                                </a:cubicBezTo>
                                <a:cubicBezTo>
                                  <a:pt x="184" y="399"/>
                                  <a:pt x="184" y="399"/>
                                  <a:pt x="184" y="399"/>
                                </a:cubicBezTo>
                                <a:cubicBezTo>
                                  <a:pt x="191" y="404"/>
                                  <a:pt x="196" y="411"/>
                                  <a:pt x="198" y="419"/>
                                </a:cubicBezTo>
                                <a:cubicBezTo>
                                  <a:pt x="201" y="427"/>
                                  <a:pt x="199" y="436"/>
                                  <a:pt x="195" y="443"/>
                                </a:cubicBezTo>
                                <a:moveTo>
                                  <a:pt x="104" y="329"/>
                                </a:moveTo>
                                <a:cubicBezTo>
                                  <a:pt x="105" y="330"/>
                                  <a:pt x="104" y="332"/>
                                  <a:pt x="103" y="333"/>
                                </a:cubicBezTo>
                                <a:cubicBezTo>
                                  <a:pt x="102" y="334"/>
                                  <a:pt x="101" y="334"/>
                                  <a:pt x="99" y="334"/>
                                </a:cubicBezTo>
                                <a:cubicBezTo>
                                  <a:pt x="98" y="334"/>
                                  <a:pt x="97" y="334"/>
                                  <a:pt x="97" y="333"/>
                                </a:cubicBezTo>
                                <a:cubicBezTo>
                                  <a:pt x="77" y="305"/>
                                  <a:pt x="75" y="267"/>
                                  <a:pt x="94" y="238"/>
                                </a:cubicBezTo>
                                <a:cubicBezTo>
                                  <a:pt x="97" y="234"/>
                                  <a:pt x="101" y="230"/>
                                  <a:pt x="104" y="226"/>
                                </a:cubicBezTo>
                                <a:cubicBezTo>
                                  <a:pt x="104" y="226"/>
                                  <a:pt x="105" y="226"/>
                                  <a:pt x="105" y="226"/>
                                </a:cubicBezTo>
                                <a:cubicBezTo>
                                  <a:pt x="110" y="226"/>
                                  <a:pt x="114" y="225"/>
                                  <a:pt x="118" y="223"/>
                                </a:cubicBezTo>
                                <a:cubicBezTo>
                                  <a:pt x="127" y="220"/>
                                  <a:pt x="133" y="215"/>
                                  <a:pt x="138" y="208"/>
                                </a:cubicBezTo>
                                <a:cubicBezTo>
                                  <a:pt x="146" y="198"/>
                                  <a:pt x="148" y="186"/>
                                  <a:pt x="146" y="173"/>
                                </a:cubicBezTo>
                                <a:cubicBezTo>
                                  <a:pt x="145" y="168"/>
                                  <a:pt x="143" y="162"/>
                                  <a:pt x="140" y="157"/>
                                </a:cubicBezTo>
                                <a:cubicBezTo>
                                  <a:pt x="139" y="157"/>
                                  <a:pt x="139" y="157"/>
                                  <a:pt x="139" y="157"/>
                                </a:cubicBezTo>
                                <a:cubicBezTo>
                                  <a:pt x="140" y="156"/>
                                  <a:pt x="140" y="156"/>
                                  <a:pt x="140" y="156"/>
                                </a:cubicBezTo>
                                <a:cubicBezTo>
                                  <a:pt x="142" y="155"/>
                                  <a:pt x="144" y="154"/>
                                  <a:pt x="146" y="153"/>
                                </a:cubicBezTo>
                                <a:cubicBezTo>
                                  <a:pt x="173" y="138"/>
                                  <a:pt x="207" y="140"/>
                                  <a:pt x="232" y="158"/>
                                </a:cubicBezTo>
                                <a:cubicBezTo>
                                  <a:pt x="232" y="158"/>
                                  <a:pt x="232" y="159"/>
                                  <a:pt x="232" y="159"/>
                                </a:cubicBezTo>
                                <a:cubicBezTo>
                                  <a:pt x="260" y="179"/>
                                  <a:pt x="265" y="201"/>
                                  <a:pt x="266" y="208"/>
                                </a:cubicBezTo>
                                <a:cubicBezTo>
                                  <a:pt x="261" y="187"/>
                                  <a:pt x="242" y="171"/>
                                  <a:pt x="219" y="171"/>
                                </a:cubicBezTo>
                                <a:cubicBezTo>
                                  <a:pt x="215" y="171"/>
                                  <a:pt x="211" y="172"/>
                                  <a:pt x="207" y="172"/>
                                </a:cubicBezTo>
                                <a:cubicBezTo>
                                  <a:pt x="162" y="181"/>
                                  <a:pt x="161" y="241"/>
                                  <a:pt x="161" y="241"/>
                                </a:cubicBezTo>
                                <a:cubicBezTo>
                                  <a:pt x="160" y="241"/>
                                  <a:pt x="160" y="242"/>
                                  <a:pt x="160" y="242"/>
                                </a:cubicBezTo>
                                <a:cubicBezTo>
                                  <a:pt x="160" y="242"/>
                                  <a:pt x="160" y="242"/>
                                  <a:pt x="160" y="242"/>
                                </a:cubicBezTo>
                                <a:cubicBezTo>
                                  <a:pt x="160" y="242"/>
                                  <a:pt x="160" y="242"/>
                                  <a:pt x="160" y="242"/>
                                </a:cubicBezTo>
                                <a:cubicBezTo>
                                  <a:pt x="159" y="242"/>
                                  <a:pt x="158" y="242"/>
                                  <a:pt x="156" y="242"/>
                                </a:cubicBezTo>
                                <a:cubicBezTo>
                                  <a:pt x="150" y="243"/>
                                  <a:pt x="144" y="246"/>
                                  <a:pt x="138" y="249"/>
                                </a:cubicBezTo>
                                <a:cubicBezTo>
                                  <a:pt x="117" y="263"/>
                                  <a:pt x="105" y="292"/>
                                  <a:pt x="103" y="316"/>
                                </a:cubicBezTo>
                                <a:cubicBezTo>
                                  <a:pt x="103" y="320"/>
                                  <a:pt x="103" y="324"/>
                                  <a:pt x="104" y="329"/>
                                </a:cubicBezTo>
                                <a:moveTo>
                                  <a:pt x="75" y="165"/>
                                </a:moveTo>
                                <a:cubicBezTo>
                                  <a:pt x="75" y="165"/>
                                  <a:pt x="75" y="165"/>
                                  <a:pt x="75" y="165"/>
                                </a:cubicBezTo>
                                <a:cubicBezTo>
                                  <a:pt x="79" y="158"/>
                                  <a:pt x="86" y="153"/>
                                  <a:pt x="95" y="150"/>
                                </a:cubicBezTo>
                                <a:cubicBezTo>
                                  <a:pt x="103" y="148"/>
                                  <a:pt x="112" y="150"/>
                                  <a:pt x="119" y="154"/>
                                </a:cubicBezTo>
                                <a:cubicBezTo>
                                  <a:pt x="134" y="163"/>
                                  <a:pt x="139" y="183"/>
                                  <a:pt x="130" y="198"/>
                                </a:cubicBezTo>
                                <a:cubicBezTo>
                                  <a:pt x="130" y="198"/>
                                  <a:pt x="130" y="198"/>
                                  <a:pt x="130" y="198"/>
                                </a:cubicBezTo>
                                <a:cubicBezTo>
                                  <a:pt x="126" y="206"/>
                                  <a:pt x="119" y="211"/>
                                  <a:pt x="110" y="213"/>
                                </a:cubicBezTo>
                                <a:cubicBezTo>
                                  <a:pt x="102" y="215"/>
                                  <a:pt x="93" y="214"/>
                                  <a:pt x="86" y="209"/>
                                </a:cubicBezTo>
                                <a:cubicBezTo>
                                  <a:pt x="71" y="200"/>
                                  <a:pt x="66" y="180"/>
                                  <a:pt x="75" y="165"/>
                                </a:cubicBezTo>
                                <a:moveTo>
                                  <a:pt x="259" y="257"/>
                                </a:moveTo>
                                <a:cubicBezTo>
                                  <a:pt x="245" y="252"/>
                                  <a:pt x="229" y="259"/>
                                  <a:pt x="223" y="273"/>
                                </a:cubicBezTo>
                                <a:cubicBezTo>
                                  <a:pt x="216" y="292"/>
                                  <a:pt x="225" y="312"/>
                                  <a:pt x="244" y="319"/>
                                </a:cubicBezTo>
                                <a:cubicBezTo>
                                  <a:pt x="267" y="328"/>
                                  <a:pt x="293" y="316"/>
                                  <a:pt x="302" y="293"/>
                                </a:cubicBezTo>
                                <a:cubicBezTo>
                                  <a:pt x="305" y="285"/>
                                  <a:pt x="306" y="276"/>
                                  <a:pt x="305" y="267"/>
                                </a:cubicBezTo>
                                <a:cubicBezTo>
                                  <a:pt x="302" y="237"/>
                                  <a:pt x="276" y="216"/>
                                  <a:pt x="246" y="216"/>
                                </a:cubicBezTo>
                                <a:cubicBezTo>
                                  <a:pt x="234" y="215"/>
                                  <a:pt x="222" y="218"/>
                                  <a:pt x="211" y="223"/>
                                </a:cubicBezTo>
                                <a:cubicBezTo>
                                  <a:pt x="205" y="226"/>
                                  <a:pt x="200" y="229"/>
                                  <a:pt x="195" y="233"/>
                                </a:cubicBezTo>
                                <a:cubicBezTo>
                                  <a:pt x="193" y="235"/>
                                  <a:pt x="190" y="237"/>
                                  <a:pt x="188" y="240"/>
                                </a:cubicBezTo>
                                <a:cubicBezTo>
                                  <a:pt x="186" y="241"/>
                                  <a:pt x="181" y="247"/>
                                  <a:pt x="181" y="247"/>
                                </a:cubicBezTo>
                                <a:cubicBezTo>
                                  <a:pt x="193" y="232"/>
                                  <a:pt x="207" y="220"/>
                                  <a:pt x="224" y="214"/>
                                </a:cubicBezTo>
                                <a:cubicBezTo>
                                  <a:pt x="246" y="207"/>
                                  <a:pt x="274" y="211"/>
                                  <a:pt x="291" y="227"/>
                                </a:cubicBezTo>
                                <a:cubicBezTo>
                                  <a:pt x="310" y="243"/>
                                  <a:pt x="317" y="272"/>
                                  <a:pt x="308" y="295"/>
                                </a:cubicBezTo>
                                <a:cubicBezTo>
                                  <a:pt x="298" y="322"/>
                                  <a:pt x="268" y="335"/>
                                  <a:pt x="241" y="325"/>
                                </a:cubicBezTo>
                                <a:cubicBezTo>
                                  <a:pt x="220" y="317"/>
                                  <a:pt x="209" y="293"/>
                                  <a:pt x="217" y="271"/>
                                </a:cubicBezTo>
                                <a:cubicBezTo>
                                  <a:pt x="224" y="254"/>
                                  <a:pt x="244" y="245"/>
                                  <a:pt x="261" y="251"/>
                                </a:cubicBezTo>
                                <a:cubicBezTo>
                                  <a:pt x="276" y="257"/>
                                  <a:pt x="283" y="273"/>
                                  <a:pt x="277" y="287"/>
                                </a:cubicBezTo>
                                <a:cubicBezTo>
                                  <a:pt x="274" y="295"/>
                                  <a:pt x="268" y="300"/>
                                  <a:pt x="261" y="301"/>
                                </a:cubicBezTo>
                                <a:cubicBezTo>
                                  <a:pt x="256" y="303"/>
                                  <a:pt x="252" y="303"/>
                                  <a:pt x="247" y="301"/>
                                </a:cubicBezTo>
                                <a:cubicBezTo>
                                  <a:pt x="237" y="297"/>
                                  <a:pt x="231" y="285"/>
                                  <a:pt x="235" y="275"/>
                                </a:cubicBezTo>
                                <a:cubicBezTo>
                                  <a:pt x="239" y="264"/>
                                  <a:pt x="251" y="259"/>
                                  <a:pt x="262" y="263"/>
                                </a:cubicBezTo>
                                <a:cubicBezTo>
                                  <a:pt x="266" y="264"/>
                                  <a:pt x="269" y="267"/>
                                  <a:pt x="272" y="270"/>
                                </a:cubicBezTo>
                                <a:cubicBezTo>
                                  <a:pt x="269" y="264"/>
                                  <a:pt x="265" y="260"/>
                                  <a:pt x="259" y="257"/>
                                </a:cubicBezTo>
                                <a:moveTo>
                                  <a:pt x="196" y="111"/>
                                </a:moveTo>
                                <a:cubicBezTo>
                                  <a:pt x="224" y="91"/>
                                  <a:pt x="262" y="90"/>
                                  <a:pt x="291" y="109"/>
                                </a:cubicBezTo>
                                <a:cubicBezTo>
                                  <a:pt x="295" y="112"/>
                                  <a:pt x="299" y="115"/>
                                  <a:pt x="303" y="119"/>
                                </a:cubicBezTo>
                                <a:cubicBezTo>
                                  <a:pt x="303" y="119"/>
                                  <a:pt x="303" y="119"/>
                                  <a:pt x="303" y="120"/>
                                </a:cubicBezTo>
                                <a:cubicBezTo>
                                  <a:pt x="304" y="124"/>
                                  <a:pt x="304" y="129"/>
                                  <a:pt x="306" y="133"/>
                                </a:cubicBezTo>
                                <a:cubicBezTo>
                                  <a:pt x="309" y="141"/>
                                  <a:pt x="314" y="148"/>
                                  <a:pt x="321" y="153"/>
                                </a:cubicBezTo>
                                <a:cubicBezTo>
                                  <a:pt x="332" y="160"/>
                                  <a:pt x="343" y="163"/>
                                  <a:pt x="356" y="161"/>
                                </a:cubicBezTo>
                                <a:cubicBezTo>
                                  <a:pt x="361" y="160"/>
                                  <a:pt x="367" y="158"/>
                                  <a:pt x="372" y="154"/>
                                </a:cubicBezTo>
                                <a:cubicBezTo>
                                  <a:pt x="372" y="154"/>
                                  <a:pt x="372" y="154"/>
                                  <a:pt x="372" y="154"/>
                                </a:cubicBezTo>
                                <a:cubicBezTo>
                                  <a:pt x="373" y="155"/>
                                  <a:pt x="373" y="155"/>
                                  <a:pt x="373" y="155"/>
                                </a:cubicBezTo>
                                <a:cubicBezTo>
                                  <a:pt x="374" y="157"/>
                                  <a:pt x="375" y="159"/>
                                  <a:pt x="377" y="161"/>
                                </a:cubicBezTo>
                                <a:cubicBezTo>
                                  <a:pt x="391" y="188"/>
                                  <a:pt x="389" y="222"/>
                                  <a:pt x="371" y="246"/>
                                </a:cubicBezTo>
                                <a:cubicBezTo>
                                  <a:pt x="371" y="246"/>
                                  <a:pt x="371" y="247"/>
                                  <a:pt x="371" y="247"/>
                                </a:cubicBezTo>
                                <a:cubicBezTo>
                                  <a:pt x="351" y="275"/>
                                  <a:pt x="329" y="280"/>
                                  <a:pt x="321" y="281"/>
                                </a:cubicBezTo>
                                <a:cubicBezTo>
                                  <a:pt x="342" y="276"/>
                                  <a:pt x="358" y="256"/>
                                  <a:pt x="358" y="233"/>
                                </a:cubicBezTo>
                                <a:cubicBezTo>
                                  <a:pt x="358" y="229"/>
                                  <a:pt x="358" y="225"/>
                                  <a:pt x="357" y="222"/>
                                </a:cubicBezTo>
                                <a:cubicBezTo>
                                  <a:pt x="348" y="176"/>
                                  <a:pt x="288" y="175"/>
                                  <a:pt x="288" y="175"/>
                                </a:cubicBezTo>
                                <a:cubicBezTo>
                                  <a:pt x="288" y="175"/>
                                  <a:pt x="288" y="175"/>
                                  <a:pt x="288" y="174"/>
                                </a:cubicBezTo>
                                <a:cubicBezTo>
                                  <a:pt x="288" y="174"/>
                                  <a:pt x="288" y="175"/>
                                  <a:pt x="287" y="175"/>
                                </a:cubicBezTo>
                                <a:cubicBezTo>
                                  <a:pt x="288" y="174"/>
                                  <a:pt x="288" y="174"/>
                                  <a:pt x="288" y="174"/>
                                </a:cubicBezTo>
                                <a:cubicBezTo>
                                  <a:pt x="288" y="173"/>
                                  <a:pt x="287" y="172"/>
                                  <a:pt x="287" y="171"/>
                                </a:cubicBezTo>
                                <a:cubicBezTo>
                                  <a:pt x="286" y="165"/>
                                  <a:pt x="283" y="158"/>
                                  <a:pt x="280" y="153"/>
                                </a:cubicBezTo>
                                <a:cubicBezTo>
                                  <a:pt x="267" y="132"/>
                                  <a:pt x="237" y="120"/>
                                  <a:pt x="214" y="118"/>
                                </a:cubicBezTo>
                                <a:cubicBezTo>
                                  <a:pt x="210" y="118"/>
                                  <a:pt x="205" y="118"/>
                                  <a:pt x="200" y="119"/>
                                </a:cubicBezTo>
                                <a:cubicBezTo>
                                  <a:pt x="199" y="119"/>
                                  <a:pt x="198" y="119"/>
                                  <a:pt x="196" y="118"/>
                                </a:cubicBezTo>
                                <a:cubicBezTo>
                                  <a:pt x="195" y="117"/>
                                  <a:pt x="195" y="115"/>
                                  <a:pt x="195" y="114"/>
                                </a:cubicBezTo>
                                <a:cubicBezTo>
                                  <a:pt x="195" y="113"/>
                                  <a:pt x="195" y="112"/>
                                  <a:pt x="196" y="111"/>
                                </a:cubicBezTo>
                                <a:moveTo>
                                  <a:pt x="320" y="101"/>
                                </a:moveTo>
                                <a:cubicBezTo>
                                  <a:pt x="329" y="85"/>
                                  <a:pt x="349" y="80"/>
                                  <a:pt x="364" y="89"/>
                                </a:cubicBezTo>
                                <a:cubicBezTo>
                                  <a:pt x="364" y="89"/>
                                  <a:pt x="364" y="89"/>
                                  <a:pt x="364" y="89"/>
                                </a:cubicBezTo>
                                <a:cubicBezTo>
                                  <a:pt x="371" y="94"/>
                                  <a:pt x="377" y="101"/>
                                  <a:pt x="379" y="109"/>
                                </a:cubicBezTo>
                                <a:cubicBezTo>
                                  <a:pt x="381" y="118"/>
                                  <a:pt x="380" y="126"/>
                                  <a:pt x="375" y="134"/>
                                </a:cubicBezTo>
                                <a:cubicBezTo>
                                  <a:pt x="366" y="149"/>
                                  <a:pt x="346" y="154"/>
                                  <a:pt x="331" y="145"/>
                                </a:cubicBezTo>
                                <a:cubicBezTo>
                                  <a:pt x="331" y="145"/>
                                  <a:pt x="331" y="145"/>
                                  <a:pt x="331" y="145"/>
                                </a:cubicBezTo>
                                <a:cubicBezTo>
                                  <a:pt x="324" y="140"/>
                                  <a:pt x="318" y="133"/>
                                  <a:pt x="316" y="125"/>
                                </a:cubicBezTo>
                                <a:cubicBezTo>
                                  <a:pt x="314" y="117"/>
                                  <a:pt x="316" y="108"/>
                                  <a:pt x="320" y="101"/>
                                </a:cubicBezTo>
                                <a:moveTo>
                                  <a:pt x="306" y="26"/>
                                </a:moveTo>
                                <a:cubicBezTo>
                                  <a:pt x="171" y="0"/>
                                  <a:pt x="40" y="88"/>
                                  <a:pt x="13" y="223"/>
                                </a:cubicBezTo>
                                <a:cubicBezTo>
                                  <a:pt x="0" y="288"/>
                                  <a:pt x="13" y="355"/>
                                  <a:pt x="50" y="410"/>
                                </a:cubicBezTo>
                                <a:cubicBezTo>
                                  <a:pt x="88" y="465"/>
                                  <a:pt x="144" y="503"/>
                                  <a:pt x="209" y="516"/>
                                </a:cubicBezTo>
                                <a:cubicBezTo>
                                  <a:pt x="275" y="529"/>
                                  <a:pt x="341" y="516"/>
                                  <a:pt x="397" y="479"/>
                                </a:cubicBezTo>
                                <a:cubicBezTo>
                                  <a:pt x="452" y="441"/>
                                  <a:pt x="490" y="385"/>
                                  <a:pt x="503" y="320"/>
                                </a:cubicBezTo>
                                <a:cubicBezTo>
                                  <a:pt x="530" y="185"/>
                                  <a:pt x="441" y="53"/>
                                  <a:pt x="306" y="26"/>
                                </a:cubicBezTo>
                              </a:path>
                            </a:pathLst>
                          </a:custGeom>
                          <a:solidFill>
                            <a:srgbClr val="C499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4790952" name="Freeform 200"/>
                        <wps:cNvSpPr>
                          <a:spLocks noEditPoints="1"/>
                        </wps:cNvSpPr>
                        <wps:spPr bwMode="auto">
                          <a:xfrm>
                            <a:off x="920750" y="661670"/>
                            <a:ext cx="370205" cy="369570"/>
                          </a:xfrm>
                          <a:custGeom>
                            <a:avLst/>
                            <a:gdLst>
                              <a:gd name="T0" fmla="*/ 435 w 583"/>
                              <a:gd name="T1" fmla="*/ 503 h 582"/>
                              <a:gd name="T2" fmla="*/ 292 w 583"/>
                              <a:gd name="T3" fmla="*/ 547 h 582"/>
                              <a:gd name="T4" fmla="*/ 242 w 583"/>
                              <a:gd name="T5" fmla="*/ 542 h 582"/>
                              <a:gd name="T6" fmla="*/ 79 w 583"/>
                              <a:gd name="T7" fmla="*/ 433 h 582"/>
                              <a:gd name="T8" fmla="*/ 40 w 583"/>
                              <a:gd name="T9" fmla="*/ 240 h 582"/>
                              <a:gd name="T10" fmla="*/ 40 w 583"/>
                              <a:gd name="T11" fmla="*/ 240 h 582"/>
                              <a:gd name="T12" fmla="*/ 342 w 583"/>
                              <a:gd name="T13" fmla="*/ 38 h 582"/>
                              <a:gd name="T14" fmla="*/ 544 w 583"/>
                              <a:gd name="T15" fmla="*/ 340 h 582"/>
                              <a:gd name="T16" fmla="*/ 435 w 583"/>
                              <a:gd name="T17" fmla="*/ 503 h 582"/>
                              <a:gd name="T18" fmla="*/ 554 w 583"/>
                              <a:gd name="T19" fmla="*/ 343 h 582"/>
                              <a:gd name="T20" fmla="*/ 343 w 583"/>
                              <a:gd name="T21" fmla="*/ 28 h 582"/>
                              <a:gd name="T22" fmla="*/ 29 w 583"/>
                              <a:gd name="T23" fmla="*/ 239 h 582"/>
                              <a:gd name="T24" fmla="*/ 239 w 583"/>
                              <a:gd name="T25" fmla="*/ 554 h 582"/>
                              <a:gd name="T26" fmla="*/ 554 w 583"/>
                              <a:gd name="T27" fmla="*/ 343 h 5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583" h="582">
                                <a:moveTo>
                                  <a:pt x="435" y="503"/>
                                </a:moveTo>
                                <a:cubicBezTo>
                                  <a:pt x="392" y="532"/>
                                  <a:pt x="343" y="547"/>
                                  <a:pt x="292" y="547"/>
                                </a:cubicBezTo>
                                <a:cubicBezTo>
                                  <a:pt x="276" y="547"/>
                                  <a:pt x="259" y="545"/>
                                  <a:pt x="242" y="542"/>
                                </a:cubicBezTo>
                                <a:cubicBezTo>
                                  <a:pt x="175" y="529"/>
                                  <a:pt x="117" y="490"/>
                                  <a:pt x="79" y="433"/>
                                </a:cubicBezTo>
                                <a:cubicBezTo>
                                  <a:pt x="41" y="376"/>
                                  <a:pt x="27" y="308"/>
                                  <a:pt x="40" y="240"/>
                                </a:cubicBezTo>
                                <a:cubicBezTo>
                                  <a:pt x="40" y="240"/>
                                  <a:pt x="40" y="240"/>
                                  <a:pt x="40" y="240"/>
                                </a:cubicBezTo>
                                <a:cubicBezTo>
                                  <a:pt x="68" y="101"/>
                                  <a:pt x="203" y="11"/>
                                  <a:pt x="342" y="38"/>
                                </a:cubicBezTo>
                                <a:cubicBezTo>
                                  <a:pt x="481" y="66"/>
                                  <a:pt x="571" y="201"/>
                                  <a:pt x="544" y="340"/>
                                </a:cubicBezTo>
                                <a:cubicBezTo>
                                  <a:pt x="530" y="407"/>
                                  <a:pt x="492" y="465"/>
                                  <a:pt x="435" y="503"/>
                                </a:cubicBezTo>
                                <a:moveTo>
                                  <a:pt x="554" y="343"/>
                                </a:moveTo>
                                <a:cubicBezTo>
                                  <a:pt x="583" y="198"/>
                                  <a:pt x="488" y="57"/>
                                  <a:pt x="343" y="28"/>
                                </a:cubicBezTo>
                                <a:cubicBezTo>
                                  <a:pt x="198" y="0"/>
                                  <a:pt x="57" y="94"/>
                                  <a:pt x="29" y="239"/>
                                </a:cubicBezTo>
                                <a:cubicBezTo>
                                  <a:pt x="0" y="384"/>
                                  <a:pt x="94" y="525"/>
                                  <a:pt x="239" y="554"/>
                                </a:cubicBezTo>
                                <a:cubicBezTo>
                                  <a:pt x="384" y="582"/>
                                  <a:pt x="525" y="488"/>
                                  <a:pt x="554" y="343"/>
                                </a:cubicBezTo>
                              </a:path>
                            </a:pathLst>
                          </a:custGeom>
                          <a:solidFill>
                            <a:srgbClr val="C499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8411216" name="Text Box 2"/>
                        <wps:cNvSpPr txBox="1">
                          <a:spLocks noChangeArrowheads="1"/>
                        </wps:cNvSpPr>
                        <wps:spPr bwMode="auto">
                          <a:xfrm>
                            <a:off x="444431" y="9388699"/>
                            <a:ext cx="2889476" cy="234949"/>
                          </a:xfrm>
                          <a:prstGeom prst="rect">
                            <a:avLst/>
                          </a:prstGeom>
                          <a:noFill/>
                          <a:ln w="9525">
                            <a:noFill/>
                            <a:miter lim="800000"/>
                            <a:headEnd/>
                            <a:tailEnd/>
                          </a:ln>
                        </wps:spPr>
                        <wps:txbx>
                          <w:txbxContent>
                            <w:p w14:paraId="45FDE1AA" w14:textId="77777777" w:rsidR="006E31D8" w:rsidRPr="006E31D8" w:rsidRDefault="006E31D8" w:rsidP="006E31D8">
                              <w:pPr>
                                <w:rPr>
                                  <w:rFonts w:ascii="Century Gothic" w:eastAsia="MS Mincho" w:hAnsi="Century Gothic"/>
                                  <w:color w:val="C19357"/>
                                  <w:sz w:val="15"/>
                                  <w:szCs w:val="15"/>
                                </w:rPr>
                              </w:pPr>
                              <w:r w:rsidRPr="006E31D8">
                                <w:rPr>
                                  <w:rFonts w:ascii="Century Gothic" w:eastAsia="MS Mincho" w:hAnsi="Century Gothic"/>
                                  <w:b/>
                                  <w:bCs/>
                                  <w:color w:val="C19357"/>
                                  <w:sz w:val="15"/>
                                  <w:szCs w:val="15"/>
                                </w:rPr>
                                <w:t>Co-Headteachers:</w:t>
                              </w:r>
                              <w:r w:rsidRPr="006E31D8">
                                <w:rPr>
                                  <w:rFonts w:ascii="Century Gothic" w:eastAsia="MS Mincho" w:hAnsi="Century Gothic"/>
                                  <w:color w:val="C19357"/>
                                  <w:sz w:val="15"/>
                                  <w:szCs w:val="15"/>
                                </w:rPr>
                                <w:t xml:space="preserve"> </w:t>
                              </w:r>
                              <w:r w:rsidR="00D972E0">
                                <w:rPr>
                                  <w:rFonts w:ascii="Century Gothic" w:eastAsia="MS Mincho" w:hAnsi="Century Gothic"/>
                                  <w:color w:val="C19357"/>
                                  <w:sz w:val="15"/>
                                  <w:szCs w:val="15"/>
                                </w:rPr>
                                <w:t>Mrs Micelle Garner</w:t>
                              </w:r>
                              <w:r w:rsidR="007839E0">
                                <w:rPr>
                                  <w:rFonts w:ascii="Century Gothic" w:eastAsia="MS Mincho" w:hAnsi="Century Gothic"/>
                                  <w:color w:val="C19357"/>
                                  <w:sz w:val="15"/>
                                  <w:szCs w:val="15"/>
                                </w:rPr>
                                <w:t xml:space="preserve"> &amp; </w:t>
                              </w:r>
                              <w:r w:rsidRPr="006E31D8">
                                <w:rPr>
                                  <w:rFonts w:ascii="Century Gothic" w:eastAsia="MS Mincho" w:hAnsi="Century Gothic"/>
                                  <w:color w:val="C19357"/>
                                  <w:sz w:val="15"/>
                                  <w:szCs w:val="15"/>
                                </w:rPr>
                                <w:t>Mrs Amy Tallentire</w:t>
                              </w:r>
                            </w:p>
                          </w:txbxContent>
                        </wps:txbx>
                        <wps:bodyPr rot="0" vert="horz" wrap="square" lIns="91440" tIns="45720" rIns="91440" bIns="45720" anchor="t" anchorCtr="0" upright="1">
                          <a:spAutoFit/>
                        </wps:bodyPr>
                      </wps:wsp>
                    </wpg:wgp>
                  </wpc:wpc>
                </a:graphicData>
              </a:graphic>
              <wp14:sizeRelH relativeFrom="page">
                <wp14:pctWidth>0</wp14:pctWidth>
              </wp14:sizeRelH>
              <wp14:sizeRelV relativeFrom="page">
                <wp14:pctHeight>0</wp14:pctHeight>
              </wp14:sizeRelV>
            </wp:anchor>
          </w:drawing>
        </mc:Choice>
        <mc:Fallback>
          <w:pict>
            <v:group w14:anchorId="5173198C" id="Canvas 2" o:spid="_x0000_s1026" editas="canvas" style="position:absolute;margin-left:-42.75pt;margin-top:-35.45pt;width:637.8pt;height:841.9pt;z-index:251666432" coordsize="81000,106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81000;height:106921;visibility:visible;mso-wrap-style:square">
                <v:fill o:detectmouseclick="t"/>
                <v:path o:connecttype="none"/>
              </v:shape>
              <v:group id="Group 388443407" o:spid="_x0000_s1028" style="position:absolute;top:6;width:81000;height:106915" coordorigin=",6" coordsize="81006,10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">
                <v:rect id="Rectangle 104" o:spid="_x0000_s1029" style="position:absolute;top:1447;width:75603;height:105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" stroked="f"/>
                <v:shape id="Freeform 105" o:spid="_x0000_s1030" style="position:absolute;left:14420;top:34207;width:11329;height:37167;visibility:visible;mso-wrap-style:square;v-text-anchor:top" coordsize="178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" path="m248,1984c,3071,238,4650,1049,5515v117,84,415,278,734,339c1784,5731,1613,5455,1576,5397,1018,4662,707,3758,707,2825v,-160,10,-319,27,-475c731,2350,731,2350,731,2350,731,1484,982,677,1412,,834,532,423,1215,248,1984e" fillcolor="#f5f6f6" stroked="f">
                  <v:path arrowok="t" o:connecttype="custom" o:connectlocs="157480,1259625;666115,3501427;1132205,3716655;1000760,3426510;448945,1793569;466090,1491995;464185,1491995;896620,0;157480,1259625" o:connectangles="0,0,0,0,0,0,0,0,0"/>
                </v:shape>
                <v:shape id="Freeform 106" o:spid="_x0000_s1031" style="position:absolute;left:19735;top:28638;width:12929;height:16872;visibility:visible;mso-wrap-style:square;v-text-anchor:top" coordsize="2036,2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" path="m,2657c289,1519,1038,564,2036,,1566,168,1140,410,770,709,367,1270,95,1935,,2657e" fillcolor="#f5f6f6" stroked="f">
                  <v:path arrowok="t" o:connecttype="custom" o:connectlocs="0,1687195;1292860,0;488950,450215;0,1687195" o:connectangles="0,0,0,0"/>
                </v:shape>
                <v:shape id="Freeform 107" o:spid="_x0000_s1032" style="position:absolute;left:25615;top:22098;width:40577;height:9747;visibility:visible;mso-wrap-style:square;v-text-anchor:top" coordsize="6390,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" path="m3195,c1912,,764,598,,1535,433,1225,932,987,1479,844,2005,611,2585,481,3195,481v610,,1191,130,1716,363c5458,987,5958,1225,6390,1535,5627,598,4478,,3195,e" fillcolor="#f5f6f6" stroked="f">
                  <v:path arrowok="t" o:connecttype="custom" o:connectlocs="2028825,0;0,974725;939165,535940;2028825,305435;3118485,535940;4057650,974725;2028825,0" o:connectangles="0,0,0,0,0,0,0"/>
                </v:shape>
                <v:shape id="Freeform 108" o:spid="_x0000_s1033" style="position:absolute;left:24371;top:76212;width:19;height:26;visibility:visible;mso-wrap-style:square;v-text-anchor:top" coordsize="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" path="m3,4v,,,-1,,-1c2,2,1,1,,,1,1,2,3,3,4e" fillcolor="#f5f6f6" stroked="f">
                  <v:path arrowok="t" o:connecttype="custom" o:connectlocs="1905,2540;1905,1905;0,0;1905,2540" o:connectangles="0,0,0,0"/>
                </v:shape>
                <v:shape id="Freeform 109" o:spid="_x0000_s1034" style="position:absolute;left:21697;top:70097;width:22372;height:14459;visibility:visible;mso-wrap-style:square;v-text-anchor:top" coordsize="3523,2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" path="m601,1123v42,49,84,95,128,139c756,1290,756,1290,756,1290v770,768,1686,840,2026,729c3150,1898,3351,1500,3231,1130,3186,989,3088,874,2956,807,2825,740,2675,728,2535,774v-111,37,-200,114,-253,218c2230,1096,2220,1214,2256,1325v28,86,88,157,169,198c2506,1564,2598,1572,2684,1543v67,-22,121,-68,153,-132c2858,1371,2866,1327,2865,1283v-22,102,-112,178,-220,178c2573,1461,2510,1427,2469,1375v-21,-21,-37,-47,-47,-76c2382,1176,2450,1043,2573,1002v71,-23,147,-17,215,17c2855,1053,2906,1112,2929,1184v28,88,21,182,-20,264c2867,1530,2796,1591,2709,1619v-106,36,-220,27,-320,-24c2289,1544,2215,1457,2180,1350v-42,-132,-31,-272,31,-395c2273,832,2379,741,2510,698v161,-53,332,-39,483,38c3143,813,3255,944,3307,1106v109,334,-19,690,-291,883c3017,1989,3018,1989,3019,1989v,,-326,288,-951,216c2223,2240,2382,2259,2540,2253v168,-6,337,-43,486,-121c3325,1975,3522,1653,3523,1298v,-291,-144,-514,-378,-667c2901,471,2576,419,2318,541v-146,69,-260,222,-300,383c2015,936,1997,983,2004,995,1946,868,1946,868,1946,868,1724,427,1226,318,774,317,484,317,231,162,,,61,166,282,729,601,1123e" fillcolor="#f5f6f6" stroked="f">
                  <v:path arrowok="t" o:connecttype="custom" o:connectlocs="381635,713105;462915,801370;480060,819150;1766570,1282065;2051685,717550;1877060,512445;1609725,491490;1449070,629920;1432560,841375;1539875,967105;1704340,979805;1801495,895985;1819275,814705;1679575,927735;1567815,873125;1537970,824865;1633855,636270;1770380,647065;1859915,751840;1847215,919480;1720215,1028065;1517015,1012825;1384300,857250;1403985,606425;1593850,443230;1900555,467360;2099945,702310;1915160,1263015;1917065,1263015;1313180,1400175;1612900,1430655;1921510,1353820;2237105,824230;1997075,400685;1471930,343535;1281430,586740;1272540,631825;1235710,551180;491490,201295;0,0;381635,713105" o:connectangles="0,0,0,0,0,0,0,0,0,0,0,0,0,0,0,0,0,0,0,0,0,0,0,0,0,0,0,0,0,0,0,0,0,0,0,0,0,0,0,0,0"/>
                </v:shape>
                <v:shape id="Freeform 110" o:spid="_x0000_s1035" style="position:absolute;left:59143;top:28638;width:12929;height:16872;visibility:visible;mso-wrap-style:square;v-text-anchor:top" coordsize="2036,2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" path="m,c998,564,1747,1519,2036,2657,1941,1935,1669,1270,1266,709,897,410,470,168,,e" fillcolor="#f5f6f6" stroked="f">
                  <v:path arrowok="t" o:connecttype="custom" o:connectlocs="0,0;1292860,1687195;803910,450215;0,0" o:connectangles="0,0,0,0"/>
                </v:shape>
                <v:shape id="Freeform 111" o:spid="_x0000_s1036" style="position:absolute;left:10801;top:17214;width:70205;height:68752;visibility:visible;mso-wrap-style:square;v-text-anchor:top" coordsize="11056,1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" path="m8135,10263v,,,,,c8135,10263,7605,10550,7290,10603v1,-1,1,-1,1,-1c7164,10633,7035,10652,6909,10658v-287,12,-561,-46,-772,-209c5889,10256,5752,9942,5765,9630v12,-307,161,-576,408,-738c6512,8670,7073,8631,7321,9014v5,7,32,43,28,50c7473,8855,7679,8724,7909,8661v54,-15,108,-25,163,-33c8064,8628,8064,8628,8064,8628v,,317,-65,560,-308c9322,7552,9716,6544,9716,5501v,-160,-10,-319,-28,-475c9687,5026,9687,5026,9687,5026v,-2,,-4,,-6c9516,3531,8561,2278,7246,1684v-9,-2,-18,-5,-27,-7c7220,1672,7220,1672,7220,1672,6703,1443,6130,1314,5528,1314v-602,,-1174,129,-1692,358c3837,1677,3837,1677,3837,1677v-9,2,-18,5,-27,7c2495,2278,1540,3531,1369,5020v,2,,4,,6c1368,5026,1368,5026,1368,5026v-18,156,-28,315,-28,475c1340,6559,1746,7581,2462,8353v238,216,526,275,526,275c2968,8627,2968,8627,2968,8627v61,9,122,20,183,37c3382,8727,3588,8858,3711,9067v-4,-8,24,-43,28,-50c3988,8634,4549,8673,4888,8895v247,162,395,431,408,738c5308,9945,5171,10259,4923,10451v-210,163,-484,222,-771,209c4023,10655,3891,10634,3761,10603v1,1,1,1,1,1c3447,10550,2918,10263,2918,10263v1,-1,1,-1,1,-1c1194,9309,124,7497,124,5529,124,2548,2548,124,5528,124v2980,,5405,2424,5405,5405c10933,7498,9861,9311,8135,10263m5528,c2480,,,2480,,5529v,2016,1099,3873,2865,4845c2891,10391,2916,10408,2941,10424v38,24,71,44,102,61c3086,10510,3133,10534,3188,10561v10,5,19,9,28,13c3229,10580,3229,10580,3229,10580v39,18,80,36,127,55c3387,10648,3387,10648,3387,10648v54,20,104,38,161,57c3608,10724,3668,10740,3729,10755v144,34,284,55,416,61c4172,10817,4199,10817,4225,10817v314,,589,-84,794,-243c5274,10376,5435,10057,5450,9721v,-10,,-10,,-10c5451,9684,5452,9657,5451,9626v-14,-357,-188,-671,-478,-861c4949,8749,4923,8733,4896,8719v-26,-14,-53,-28,-81,-40c4760,8654,4702,8633,4642,8616v-124,-34,-248,-48,-370,-43c4174,8578,4080,8596,3995,8628v-63,22,-121,52,-173,87c3781,8743,3743,8774,3708,8809v-21,-22,-43,-43,-66,-63c3518,8640,3367,8562,3193,8514v-36,-10,-74,-19,-121,-27c3041,8481,3041,8481,3041,8481v-12,-2,-23,-3,-34,-4c3000,8475,3000,8475,3000,8475v-1,,-2,,-3,c2995,8474,2750,8422,2536,8250,1845,7497,1464,6521,1464,5501v,-2240,1823,-4063,4064,-4063c7769,1438,9592,3261,9592,5501v,1021,-381,1997,-1070,2748c8339,8396,8138,8455,8084,8469v-21,3,-42,6,-64,10c8009,8480,7999,8482,7988,8484v-45,9,-83,17,-118,27c7869,8511,7869,8511,7868,8511v-66,18,-130,42,-191,69c7551,8637,7442,8713,7352,8806v-34,-34,-72,-66,-113,-94c7136,8643,7016,8599,6882,8580v-90,-13,-185,-14,-281,-2c6540,8585,6479,8597,6418,8614v-29,8,-59,18,-87,28c6243,8673,6161,8714,6087,8762v-179,118,-316,285,-397,484c5642,9365,5615,9492,5609,9624v-1,31,,61,2,97c5626,10056,5787,10374,6042,10572v223,172,524,256,874,241c7052,10807,7196,10786,7342,10750v55,-13,111,-29,171,-48c7520,10700,7527,10697,7534,10695v11,-4,11,-4,11,-4c7589,10677,7632,10661,7673,10645v16,-6,31,-12,46,-18c7757,10611,7795,10595,7832,10578v43,-20,43,-20,43,-20c7929,10531,7976,10507,8018,10483v31,-18,63,-37,100,-61c8143,10406,8169,10389,8191,10374,9958,9400,11056,7544,11056,5529,11056,2480,8576,,5528,e" fillcolor="#f5f6f6" stroked="f">
                  <v:path arrowok="t" o:connecttype="custom" o:connectlocs="5165725,6516403;4629785,6731648;3896995,6634502;3919855,5645899;4666615,5755108;5125720,5478274;5476240,5282712;6151880,3191215;6151245,3187406;4584065,1064797;3510280,834313;2436495,1064797;869315,3187406;868680,3191215;1563370,5303665;1884680,5477639;2356485,5757013;3103880,5647803;3126105,6635772;2388235,6732283;1852930,6516403;78740,3510591;6942455,3510591;3510280,0;1819275,6586882;1932305,6657360;2042160,6713870;2131060,6752601;2252980,6797047;2632075,6867526;3187065,6713870;3460750,6165916;3157855,5565261;3057525,5510656;2712720,5443352;2426970,5533514;2312670,5553197;1950720,5388747;1909445,5382398;1903095,5381128;929640,3492812;6090920,3492812;5133340,5377318;5072380,5386842;4996180,5403986;4668520,5591294;4370070,5447797;4075430,5469385;3865245,5563356;3561715,6110676;3836670,6712600;4662170,6825620;4784090,6790698;4872355,6758951;4973320,6716410;5091430,6656090;5201285,6586882;3510280,0" o:connectangles="0,0,0,0,0,0,0,0,0,0,0,0,0,0,0,0,0,0,0,0,0,0,0,0,0,0,0,0,0,0,0,0,0,0,0,0,0,0,0,0,0,0,0,0,0,0,0,0,0,0,0,0,0,0,0,0,0,0"/>
                  <o:lock v:ext="edit" verticies="t"/>
                </v:shape>
                <v:shape id="Freeform 112" o:spid="_x0000_s1037" style="position:absolute;left:11988;top:18408;width:67831;height:62586;visibility:visible;mso-wrap-style:square;v-text-anchor:top" coordsize="10682,9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" path="m5341,c2396,,,2396,,5341,,7181,949,8881,2494,9857v-27,-29,-56,-61,-87,-95c2000,9365,1671,8809,1426,8097v-1,-1,-2,-3,-2,-5c930,7593,695,6920,585,6431,437,5771,429,5051,565,4457,762,3593,1252,2834,1940,2273,2711,1207,3948,513,5341,513v1393,,2631,694,3401,1760c9430,2834,9920,3593,10117,4457v136,594,128,1314,-20,1974c9988,6918,9754,7589,9264,8087v-1,1,-1,2,-2,3c9019,8798,8693,9353,8290,9750v-33,36,-63,70,-91,100c9738,8873,10682,7177,10682,5341,10682,2396,8286,,5341,e" fillcolor="#f5f6f6" stroked="f">
                  <v:path arrowok="t" o:connecttype="custom" o:connectlocs="3391535,0;0,3391191;1583690,6258560;1528445,6198241;905510,5141073;904240,5137899;371475,4083271;358775,2829908;1231900,1443209;3391535,325722;5551170,1443209;6424295,2829908;6411595,4083271;5882640,5134724;5881370,5136629;5264150,6190622;5206365,6254115;6783070,3391191;3391535,0" o:connectangles="0,0,0,0,0,0,0,0,0,0,0,0,0,0,0,0,0,0,0"/>
                </v:shape>
                <v:shape id="Freeform 113" o:spid="_x0000_s1038" style="position:absolute;left:67462;top:7620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" path="m,c,,,,,,,,,,,,,,,,,e" fillcolor="#f5f6f6" stroked="f">
                  <v:path arrowok="t" o:connecttype="custom" o:connectlocs="0,0;0,0;0,0;0,0" o:connectangles="0,0,0,0"/>
                </v:shape>
                <v:shape id="Freeform 114" o:spid="_x0000_s1039" style="position:absolute;left:66046;top:34207;width:11341;height:37179;visibility:visible;mso-wrap-style:square;v-text-anchor:top" coordsize="1786,5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" path="m741,5510c1549,4645,1786,3069,1538,1984,1363,1215,952,532,374,v430,677,681,1484,681,2350c1052,2350,1052,2350,1052,2350v18,156,27,315,27,475c1079,3761,766,4669,204,5405,157,5479,,5739,2,5856v303,-57,589,-237,718,-327c727,5523,734,5516,741,5510e" fillcolor="#f5f6f6" stroked="f">
                  <v:path arrowok="t" o:connecttype="custom" o:connectlocs="470535,3498253;976630,1259625;237490,0;669925,1491995;668020,1491995;685165,1793569;129540,3431589;1270,3717925;457200,3510315;470535,3498253" o:connectangles="0,0,0,0,0,0,0,0,0,0"/>
                </v:shape>
                <v:shape id="Freeform 115" o:spid="_x0000_s1040" style="position:absolute;left:47771;top:70078;width:22390;height:14440;visibility:visible;mso-wrap-style:square;v-text-anchor:top" coordsize="3526,2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" path="m3000,1028c3279,645,3470,156,3526,3,3523,,3523,,3523,,3292,162,3039,317,2749,318v-453,1,-950,109,-1173,550c1518,995,1518,995,1518,995v7,-12,-10,-58,-13,-71c1465,764,1350,610,1205,541,946,420,621,471,377,631,143,785,,1007,,1299v,354,197,677,497,834c646,2211,814,2247,982,2253v152,6,304,-10,453,-43c822,2274,503,1992,503,1992v4,1,7,1,11,2c237,1802,106,1443,215,1106,267,944,379,813,530,736v151,-77,322,-90,483,-37c1143,741,1250,833,1312,956v62,123,73,263,30,394c1308,1457,1234,1544,1134,1595v-100,51,-214,60,-320,25c727,1591,656,1530,614,1448v-42,-82,-49,-176,-20,-263c617,1112,667,1054,735,1019v67,-34,144,-40,215,-16c1029,1029,1085,1094,1104,1170v7,22,12,45,12,69c1116,1363,1015,1464,891,1464v-124,,-225,-101,-225,-225c666,1231,668,1223,669,1214v-21,66,-15,136,16,198c717,1475,772,1522,839,1544v86,28,177,21,258,-21c1178,1482,1238,1412,1266,1325v36,-111,27,-229,-26,-333c1188,888,1098,811,988,775,848,729,698,740,566,808,435,875,337,990,291,1131v-120,369,82,767,450,888c1116,2142,2193,2042,3000,1028e" fillcolor="#f5f6f6" stroked="f">
                  <v:path arrowok="t" o:connecttype="custom" o:connectlocs="1905000,652780;2239010,1905;2237105,0;1745615,201930;1000760,551180;963930,631825;955675,586740;765175,343535;239395,400685;0,824865;315595,1354455;623570,1430655;911225,1403350;319405,1264920;326390,1266190;136525,702310;336550,467360;643255,443865;833120,607060;852170,857250;720090,1012825;516890,1028700;389890,919480;377190,752475;466725,647065;603250,636905;701040,742950;708660,786765;565785,929640;422910,786765;424815,770890;434975,896620;532765,980440;696595,967105;803910,841375;787400,629920;627380,492125;359410,513080;184785,718185;470535,1282065;1905000,652780" o:connectangles="0,0,0,0,0,0,0,0,0,0,0,0,0,0,0,0,0,0,0,0,0,0,0,0,0,0,0,0,0,0,0,0,0,0,0,0,0,0,0,0,0"/>
                </v:shape>
                <v:shape id="Freeform 116" o:spid="_x0000_s1041" style="position:absolute;left:27571;top:32092;width:37726;height:37713;visibility:visible;mso-wrap-style:square;v-text-anchor:top" coordsize="5941,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" path="m4936,4252v,,-1,,-1,c4885,4336,4805,4395,4711,4419v-93,23,-190,9,-272,-41c4268,4275,4213,4053,4315,3883v,,,,,c4315,3882,4315,3882,4315,3882v50,-83,129,-141,222,-165c4630,3694,4727,3709,4810,3758v171,103,227,324,126,494m4135,4162v11,62,36,123,73,180c4212,4347,4212,4347,4212,4347v-11,6,-11,6,-11,6c4178,4368,4156,4382,4134,4394v-301,164,-682,137,-957,-62c3174,4330,3172,4328,3169,4325,2854,4102,2798,3855,2789,3770v58,240,273,419,531,419c3365,4189,3408,4183,3450,4173v508,-98,523,-775,523,-775c3976,3398,3978,3397,3980,3397v,-1,,-2,,-3c3980,3395,3980,3396,3980,3397v14,-2,27,-5,40,-7c4092,3376,4161,3349,4224,3309v234,-148,371,-481,390,-742c4618,2521,4615,2472,4605,2418v-3,-17,1,-33,12,-45c4627,2361,4643,2354,4660,2355v14,1,22,5,30,16c4916,2681,4932,3111,4717,3432v-33,49,-70,95,-112,138c4604,3571,4600,3571,4597,3571v-54,3,-103,14,-150,32c4355,3639,4279,3697,4222,3775v-82,114,-112,244,-87,387m3572,4859v-310,226,-739,242,-1061,27c2463,4853,2416,4816,2373,4774v,-1,-1,-5,-1,-8c2369,4712,2359,4663,2341,4616v-36,-92,-94,-168,-173,-225c2054,4309,1924,4279,1782,4304v-63,11,-123,36,-180,74c1597,4381,1597,4381,1597,4381v-7,-11,-7,-11,-7,-11c1576,4347,1562,4325,1549,4303v-164,-301,-137,-682,62,-957c1613,3343,1616,3341,1618,3338v223,-315,470,-371,555,-380c1933,3016,1755,3231,1755,3489v,45,6,88,16,130c1869,4127,2545,4142,2545,4142v1,3,1,5,2,7c2548,4149,2549,4149,2549,4149v,,-1,,-2,c2549,4163,2551,4176,2553,4189v14,72,41,141,81,205c2782,4627,3115,4764,3377,4783v45,4,94,1,149,-9c3543,4771,3558,4775,3571,4786v12,10,18,26,17,43c3588,4843,3583,4851,3572,4859m2185,4979v-103,171,-324,227,-493,126c1691,5105,1691,5104,1691,5104v-84,-50,-143,-130,-167,-224c1501,4787,1516,4690,1565,4608v103,-171,325,-226,496,-124c2061,4484,2061,4484,2061,4484v,,,,,c2144,4534,2203,4613,2226,4706v23,93,9,190,-41,273m1169,3695v3,17,-1,32,-12,45c1147,3752,1131,3758,1114,3757v-13,,-22,-5,-30,-16c858,3431,842,3002,1057,2680v33,-48,71,-95,112,-138c1170,2542,1174,2541,1177,2541v55,-3,103,-13,150,-31c1420,2474,1495,2416,1552,2337v83,-114,112,-244,87,-386c1628,1888,1604,1828,1566,1771v-4,-5,-4,-5,-4,-5c1573,1759,1573,1759,1573,1759v23,-14,45,-28,68,-41c1941,1554,2322,1581,2597,1780v3,2,6,5,8,7c2921,2010,2976,2257,2986,2342v-58,-240,-274,-418,-532,-418c2409,1924,2366,1930,2325,1940v-508,98,-524,774,-524,774c1799,2715,1796,2715,1794,2716v,1,,2,,3c1794,2718,1794,2717,1794,2716v-14,2,-27,4,-40,6c1682,2736,1613,2763,1550,2803v-234,148,-371,481,-390,743c1157,3591,1160,3640,1169,3695m839,1861v,-1,,-1,,-1c889,1776,969,1717,1063,1693v93,-23,190,-8,272,41c1506,1837,1562,2059,1459,2230v,,,,,c1459,2230,1459,2230,1459,2230v-50,83,-128,142,-221,165c1144,2418,1047,2404,964,2354,794,2251,737,2030,839,1861m2905,2892v-160,-61,-340,19,-401,180c2426,3277,2529,3507,2734,3585v260,100,553,-32,653,-292c3422,3201,3435,3102,3426,3005v-34,-346,-330,-571,-666,-580c2624,2421,2489,2450,2366,2509v-63,30,-123,68,-177,112c2160,2643,2133,2667,2107,2693v-19,18,-73,79,-73,79c2160,2612,2321,2472,2518,2407v247,-81,551,-36,747,140c3477,2736,3552,3053,3452,3317v-113,297,-446,446,-743,333c2468,3558,2347,3288,2439,3047v75,-196,295,-295,491,-220c3091,2888,3172,3068,3110,3229v-32,84,-104,141,-186,159c2876,3403,2823,3403,2773,3384v-120,-45,-180,-179,-134,-299c2685,2966,2818,2906,2938,2951v46,18,82,48,108,86c3023,2973,2974,2918,2905,2892m2202,1253v310,-226,740,-242,1061,-27c3312,1259,3358,1297,3401,1338v1,1,1,5,1,8c3405,1401,3416,1449,3434,1496v36,93,94,168,172,225c3720,1804,3850,1833,3993,1808v62,-11,123,-35,180,-73c4178,1732,4178,1732,4178,1732v6,11,6,11,6,11c4199,1765,4212,1787,4225,1810v164,300,137,681,-62,956c4161,2769,4159,2772,4156,2775v-223,315,-470,370,-555,380c3841,3097,4020,2881,4020,2623v,-45,-6,-88,-17,-129c3906,1986,3229,1970,3229,1970v-1,-2,-1,-5,-1,-7c3227,1963,3226,1963,3225,1963v1,,2,,3,c3226,1950,3223,1936,3221,1923v-14,-72,-41,-141,-81,-204c2992,1485,2659,1348,2397,1329v-45,-3,-94,,-148,9c2232,1341,2216,1337,2204,1327v-12,-11,-19,-27,-18,-44c2187,1270,2191,1261,2202,1253m3589,1133v103,-170,324,-227,494,-125c4083,1008,4083,1008,4083,1008v84,50,143,130,167,224c4273,1325,4259,1422,4209,1504v-103,171,-325,227,-495,124c3714,1628,3714,1628,3714,1628v-1,,-1,,-1,c3630,1578,3572,1500,3548,1407v-23,-94,-8,-191,41,-274m3437,299c1922,,445,988,145,2503,,3237,149,3984,565,4605v417,622,1050,1044,1784,1190c3083,5940,3830,5791,4451,5374,5073,4958,5495,4325,5641,3591,5941,2076,4952,599,3437,299e" fillcolor="#f5f6f6" stroked="f">
                  <v:path arrowok="t" o:connecttype="custom" o:connectlocs="2991485,2805593;2740025,2465290;3054350,2385928;2672080,2756706;2625090,2789720;1771015,2393547;2522855,2157367;2527300,2156732;2929890,1629771;2959100,1495173;2924175,2266568;2680970,2396721;1594485,3102088;1486535,2930667;1017270,2779562;983615,2731945;1379855,1878014;1616075,2629727;1617345,2634171;2144395,3036694;2278380,3065899;1074420,3241129;993775,2925587;1308735,2846861;742315,2345930;688340,2375135;747395,1613263;1040765,1238676;998855,1116777;1654175,1134554;1476375,1231693;1139190,1726274;984250,1779605;532765,1181536;847725,1100905;926465,1415812;532765,1181536;1736090,2276092;1752600,1539616;1337945,1709767;2073275,1617073;1548765,1934519;1856740,2151018;1865630,1873570;1398270,795521;2160270,854566;2535555,1147887;2656840,1106619;2639060,1761828;2541905,1583423;2047875,1246295;1993900,1091381;1399540,842503;2279015,719334;2698750,782188;2358390,1033606;2279015,719334;358775,2923683;3582035,2279901" o:connectangles="0,0,0,0,0,0,0,0,0,0,0,0,0,0,0,0,0,0,0,0,0,0,0,0,0,0,0,0,0,0,0,0,0,0,0,0,0,0,0,0,0,0,0,0,0,0,0,0,0,0,0,0,0,0,0,0,0,0,0"/>
                  <o:lock v:ext="edit" verticies="t"/>
                </v:shape>
                <v:shape id="Freeform 117" o:spid="_x0000_s1042" style="position:absolute;left:25146;top:30746;width:41516;height:41504;visibility:visible;mso-wrap-style:square;v-text-anchor:top" coordsize="6538,6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" path="m4877,5652v-480,321,-1032,487,-1596,487c3093,6139,2904,6121,2716,6083,1962,5934,1310,5500,882,4861,455,4222,301,3454,450,2700v,,,,,c759,1143,2276,126,3834,434,5391,743,6408,2260,6099,3818,5950,4572,5516,5224,4877,5652m6216,3851c6538,2224,5480,644,3852,322,2225,,645,1058,323,2685,,4312,1059,5893,2686,6215,4313,6537,5894,5479,6216,3851e" fillcolor="#f5f6f6" stroked="f">
                  <v:path arrowok="t" o:connecttype="custom" o:connectlocs="3096895,3588471;2083435,3897669;1724660,3862114;560070,3086263;285750,1714238;285750,1714238;2434590,275548;3872865,2424059;3096895,3588471;3947160,2445011;2446020,204439;205105,1704714;1705610,3945921;3947160,2445011" o:connectangles="0,0,0,0,0,0,0,0,0,0,0,0,0,0"/>
                  <o:lock v:ext="edit" verticies="t"/>
                </v:shape>
                <v:rect id="Rectangle 118" o:spid="_x0000_s1043" style="position:absolute;top:6;width:75603;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" fillcolor="#c4995b" stroked="f"/>
                <v:shape id="Freeform 119" o:spid="_x0000_s1044" style="position:absolute;left:5480;top:102469;width:22218;height:870;visibility:visible;mso-wrap-style:square;v-text-anchor:top" coordsize="34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" path="m3472,58v13,1,21,8,21,19c3493,89,3483,99,3471,99v-6,,-13,-4,-16,-9c3453,88,3452,85,3452,81v-6,,-6,,-6,c3446,95,3457,105,3472,105v15,,27,-12,27,-27c3499,67,3494,59,3483,55v10,-5,15,-12,15,-22c3498,20,3487,9,3473,9v-14,,-22,8,-24,23c3455,32,3455,32,3455,32v1,-12,7,-17,18,-17c3484,15,3491,23,3491,33v,11,-7,18,-19,19l3472,58xm3397,45v15,,27,12,27,27c3424,87,3412,99,3397,99v-15,,-27,-12,-27,-27c3370,57,3382,45,3397,45t3,-36c3370,53,3370,53,3370,53v-4,5,-6,12,-6,19c3364,90,3378,105,3397,105v18,,33,-15,33,-33c3430,54,3415,39,3397,39v-4,,-7,1,-12,3c3405,12,3405,12,3405,12r-5,-3xm3348,16v,-6,,-6,,-6c3312,10,3312,10,3312,10v-12,40,-12,40,-12,40c3305,47,3309,46,3314,46v15,,27,11,27,26c3341,87,3329,99,3314,99v-9,,-17,-4,-22,-12c3286,89,3286,89,3286,89v6,10,16,16,28,16c3333,105,3347,91,3347,72v,-18,-13,-32,-32,-32c3313,40,3312,40,3309,41v7,-25,7,-25,7,-25l3348,16xm3271,16v,-6,,-6,,-6c3236,10,3236,10,3236,10v-13,40,-13,40,-13,40c3229,47,3232,46,3238,46v15,,27,11,27,26c3265,87,3253,99,3238,99v-10,,-18,-4,-23,-12c3210,89,3210,89,3210,89v6,10,16,16,27,16c3256,105,3271,91,3271,72v,-18,-14,-32,-32,-32c3236,40,3235,40,3232,41v8,-25,8,-25,8,-25l3271,16xm3165,58v14,1,21,8,21,19c3186,89,3177,99,3165,99v-6,,-13,-4,-17,-9c3147,88,3146,85,3145,81v-6,,-6,,-6,c3140,95,3150,105,3165,105v15,,28,-12,28,-27c3193,67,3187,59,3177,55v9,-5,14,-12,14,-22c3191,20,3181,9,3167,9v-14,,-22,8,-24,23c3149,32,3149,32,3149,32v1,-12,7,-17,18,-17c3177,15,3185,23,3185,33v,11,-7,18,-20,19l3165,58xm3102,16v,87,,87,,87c3108,103,3108,103,3108,103v,-93,,-93,,-93c3090,10,3090,10,3090,10v-3,6,-3,6,-3,6l3102,16xm3014,45v-3,,-5,2,-5,5c3009,53,3012,55,3014,55v3,,5,-2,5,-5c3019,47,3017,45,3014,45t,49c3011,94,3009,96,3009,99v,3,3,5,5,5c3017,104,3019,102,3019,99v,-3,-2,-5,-5,-5m2963,50v14,,25,11,25,25c2988,89,2977,100,2963,100v-13,,-23,-11,-23,-25c2940,61,2950,50,2963,50t1,-5c2947,45,2934,59,2934,75v,17,13,30,30,30c2981,105,2994,92,2994,75v,-17,-13,-30,-30,-30m2830,103v6,,6,,6,c2836,24,2836,24,2836,24v79,82,79,82,79,82c2915,10,2915,10,2915,10v-6,,-6,,-6,c2909,91,2909,91,2909,91,2830,9,2830,9,2830,9r,94xm2731,46v,57,,57,,57c2736,103,2736,103,2736,103v,-29,,-29,,-29c2736,58,2742,50,2753,50v10,,14,5,14,17c2767,103,2767,103,2767,103v5,,5,,5,c2772,67,2772,67,2772,67v,-6,,-11,-2,-14c2767,48,2761,45,2754,45v-8,,-13,3,-18,10c2736,46,2736,46,2736,46r-5,xm2684,50v14,,25,11,25,25c2709,89,2698,100,2684,100v-13,,-23,-11,-23,-25c2661,61,2671,50,2684,50t1,-5c2668,45,2655,59,2655,75v,17,13,30,30,30c2701,105,2715,92,2715,75v,-17,-13,-30,-30,-30m2636,22v-3,,-5,3,-5,5c2631,30,2633,32,2636,32v3,,5,-2,5,-5c2641,25,2639,22,2636,22t2,24c2633,46,2633,46,2633,46v,57,,57,,57c2638,103,2638,103,2638,103r,-57xm2612,52v10,,10,,10,c2622,46,2622,46,2622,46v-10,,-10,,-10,c2612,26,2612,26,2612,26v-6,,-6,,-6,c2606,46,2606,46,2606,46v-6,,-6,,-6,c2600,52,2600,52,2600,52v6,,6,,6,c2606,103,2606,103,2606,103v6,,6,,6,l2612,52xm2558,50v13,,23,10,23,24c2581,89,2572,100,2558,100v-13,,-22,-11,-22,-25c2536,61,2545,50,2558,50t22,-4c2580,56,2580,56,2580,56v-5,-7,-13,-11,-22,-11c2541,45,2530,57,2530,75v,17,12,30,28,30c2567,105,2575,101,2580,93v,10,,10,,10c2586,103,2586,103,2586,103v,-57,,-57,,-57l2580,46xm2501,46v,57,,57,,57c2506,103,2506,103,2506,103v,-30,,-30,,-30c2506,63,2507,60,2508,57v2,-4,6,-7,10,-7c2519,50,2520,50,2522,51v3,-5,3,-5,3,-5c2523,45,2521,45,2519,45v-6,,-9,3,-13,9c2506,46,2506,46,2506,46r-5,xm2480,52v10,,10,,10,c2490,46,2490,46,2490,46v-10,,-10,,-10,c2480,26,2480,26,2480,26v-6,,-6,,-6,c2474,46,2474,46,2474,46v-6,,-6,,-6,c2468,52,2468,52,2468,52v6,,6,,6,c2474,103,2474,103,2474,103v6,,6,,6,l2480,52xm2456,54v-3,-6,-9,-9,-15,-9c2432,45,2426,51,2426,60v,7,4,11,16,15c2451,79,2453,81,2453,87v,7,-5,13,-12,13c2434,100,2429,96,2426,88v-5,2,-5,2,-5,2c2424,100,2431,105,2441,105v10,,18,-8,18,-18c2459,82,2457,78,2454,75v-3,-2,-4,-3,-12,-5c2434,66,2431,64,2431,59v,-4,5,-9,10,-9c2445,50,2449,52,2451,57r5,-3xm2403,22v-3,,-5,3,-5,5c2398,30,2400,32,2403,32v3,,5,-2,5,-5c2408,25,2406,22,2403,22t3,24c2400,46,2400,46,2400,46v,57,,57,,57c2406,103,2406,103,2406,103r,-57xm2352,50v13,,23,10,23,25c2375,89,2365,100,2352,100v-13,,-22,-11,-22,-25c2330,61,2340,50,2352,50t28,-4c2374,46,2374,46,2374,46v,10,,10,,10c2368,48,2362,45,2353,45v-17,,-29,13,-29,30c2324,92,2336,105,2352,105v9,,16,-4,22,-11c2374,102,2374,102,2374,102v,19,-8,29,-23,29c2339,131,2330,124,2329,112v-6,,-6,,-6,c2325,127,2335,136,2351,136v10,,18,-4,23,-10c2378,120,2380,114,2380,102r,-56xm2262,70v2,-11,11,-20,21,-20c2294,50,2302,58,2304,70r-42,xm2311,76v-1,-19,-11,-31,-28,-31c2268,45,2256,58,2256,75v,17,11,30,27,30c2295,105,2303,100,2309,89v-5,-2,-5,-2,-5,-2c2299,96,2293,100,2284,100v-13,,-22,-10,-22,-24l2311,76xm2206,54v,-38,,-38,,-38c2213,16,2213,16,2213,16v15,,23,6,23,19c2236,47,2228,54,2215,54r-9,xm2215,59v7,,11,-1,15,-2c2238,53,2242,45,2242,35v,-17,-10,-25,-29,-25c2200,10,2200,10,2200,10v,93,,93,,93c2206,103,2206,103,2206,103v,-44,,-44,,-44c2209,59,2209,59,2209,59v29,44,29,44,29,44c2246,103,2246,103,2246,103l2215,59xm2145,16v,-6,,-6,,-6c2100,10,2100,10,2100,10v,93,,93,,93c2145,103,2145,103,2145,103v,-5,,-5,,-5c2106,98,2106,98,2106,98v,-43,,-43,,-43c2144,55,2144,55,2144,55v,-5,,-5,,-5c2106,50,2106,50,2106,50v,-34,,-34,,-34l2145,16xm2073,52v14,,14,,14,c2087,46,2087,46,2087,46v-14,,-14,,-14,c2073,20,2073,20,2073,20v,-10,3,-15,10,-15c2084,5,2085,5,2087,6v,-5,,-5,,-5c2085,,2084,,2082,v-10,,-15,6,-15,19c2067,46,2067,46,2067,46v-6,,-6,,-6,c2061,52,2061,52,2061,52v6,,6,,6,c2067,103,2067,103,2067,103v6,,6,,6,l2073,52xm1990,98v,-82,,-82,,-82c2002,16,2002,16,2002,16v25,,42,17,42,41c2044,81,2026,98,2002,98r-12,xm1984,103v18,,18,,18,c2017,103,2027,99,2036,90v9,-8,14,-20,14,-33c2050,44,2045,32,2036,23v-9,-9,-19,-13,-34,-13c1984,10,1984,10,1984,10r,93xm1922,94v-3,,-5,2,-5,5c1917,102,1919,104,1922,104v3,,5,-2,5,-5c1927,96,1925,94,1922,94m1897,16v,-6,,-6,,-6c1861,10,1861,10,1861,10v-12,40,-12,40,-12,40c1855,47,1858,46,1863,46v16,,27,11,27,26c1890,87,1879,99,1863,99v-9,,-17,-4,-22,-12c1835,89,1835,89,1835,89v7,10,17,16,28,16c1882,105,1897,91,1897,72v,-18,-14,-32,-32,-32c1862,40,1861,40,1858,41v8,-25,8,-25,8,-25l1897,16xm1791,58v13,1,21,8,21,19c1812,89,1803,99,1791,99v-7,,-14,-4,-17,-9c1772,88,1772,85,1771,81v-6,,-6,,-6,c1765,95,1776,105,1791,105v15,,27,-12,27,-27c1818,67,1813,59,1803,55v9,-5,14,-12,14,-22c1817,20,1806,9,1793,9v-15,,-23,8,-24,23c1774,32,1774,32,1774,32v2,-12,8,-17,19,-17c1803,15,1811,23,1811,33v,11,-8,18,-20,19l1791,58xm1716,15v15,,27,12,27,27c1743,56,1731,68,1716,68v-15,,-27,-12,-27,-26c1689,27,1701,15,1716,15t-3,90c1743,61,1743,61,1743,61v4,-6,6,-13,6,-20c1749,23,1735,9,1716,9v-18,,-33,15,-33,32c1683,59,1698,74,1716,74v4,,7,-1,12,-2c1708,101,1708,101,1708,101r5,4xm1623,98v24,-27,24,-27,24,-27c1656,61,1656,61,1660,57v5,-8,8,-14,8,-21c1668,21,1656,9,1640,9v-9,,-19,5,-24,12c1613,25,1612,29,1612,37v6,,6,,6,c1618,31,1619,28,1621,25v4,-6,11,-10,19,-10c1652,15,1662,24,1662,36v,8,-5,15,-16,28c1610,103,1610,103,1610,103v57,,57,,57,c1667,98,1667,98,1667,98r-44,xm1563,45v15,,27,12,27,27c1590,87,1578,99,1563,99v-15,,-27,-12,-27,-27c1536,57,1548,45,1563,45t4,-36c1536,53,1536,53,1536,53v-4,5,-6,12,-6,19c1530,90,1545,105,1563,105v18,,33,-15,33,-33c1596,54,1581,39,1563,39v-4,,-7,1,-12,3c1572,12,1572,12,1572,12r-5,-3xm1500,80v-39,,-39,,-39,c1500,25,1500,25,1500,25r,55xm1506,80v,-73,,-73,,-73c1450,86,1450,86,1450,86v50,,50,,50,c1500,103,1500,103,1500,103v6,,6,,6,c1506,86,1506,86,1506,86v13,,13,,13,c1519,80,1519,80,1519,80r-13,xm1407,45v15,,27,12,27,27c1434,87,1422,99,1407,99v-15,,-27,-12,-27,-27c1380,57,1392,45,1407,45t4,-36c1380,53,1380,53,1380,53v-4,5,-6,12,-6,19c1374,90,1389,105,1407,105v18,,33,-15,33,-33c1440,54,1426,39,1408,39v-5,,-8,1,-13,3c1416,12,1416,12,1416,12r-5,-3xm1320,45v-3,,-5,2,-5,5c1315,53,1317,55,1320,55v3,,5,-2,5,-5c1325,47,1323,45,1320,45t,49c1317,94,1315,96,1315,99v,3,2,5,5,5c1323,104,1325,102,1325,99v,-3,-2,-5,-5,-5m1269,50v14,,24,11,24,25c1293,89,1283,100,1269,100v-13,,-24,-11,-24,-25c1245,61,1256,50,1269,50t,-5c1253,45,1239,59,1239,75v,17,14,30,30,30c1286,105,1299,92,1299,75v,-17,-13,-30,-30,-30m1136,103v6,,6,,6,c1142,24,1142,24,1142,24v78,82,78,82,78,82c1220,10,1220,10,1220,10v-6,,-6,,-6,c1214,91,1214,91,1214,91,1136,9,1136,9,1136,9r,94xm1056,104v-14,33,-14,33,-14,33c1049,137,1049,137,1049,137v38,-91,38,-91,38,-91c1080,46,1080,46,1080,46v-21,51,-21,51,-21,51c1036,46,1036,46,1036,46v-7,,-7,,-7,l1056,104xm978,46v,57,,57,,57c984,103,984,103,984,103v,-29,,-29,,-29c984,58,990,50,1001,50v10,,13,5,13,17c1014,103,1014,103,1014,103v6,,6,,6,c1020,67,1020,67,1020,67v,-6,-1,-11,-3,-14c1014,48,1008,45,1001,45v-7,,-12,3,-17,10c984,46,984,46,984,46r-6,xm931,50v13,,22,10,22,24c953,89,944,100,931,100v-13,,-23,-11,-23,-25c908,61,918,50,931,50t22,-4c953,56,953,56,953,56,947,49,940,45,931,45v-17,,-28,12,-28,30c903,92,915,105,931,105v9,,17,-4,22,-12c953,103,953,103,953,103v6,,6,,6,c959,46,959,46,959,46r-6,xm862,50v13,,22,11,22,25c884,89,875,100,862,100v-13,,-23,-10,-23,-24c839,61,849,50,862,50t-22,87c840,94,840,94,840,94v6,7,13,11,22,11c879,105,890,93,890,75,890,58,878,45,862,45v-9,,-17,4,-22,12c840,46,840,46,840,46v-6,,-6,,-6,c834,137,834,137,834,137r6,xm743,46v,57,,57,,57c749,103,749,103,749,103v,-33,,-33,,-33c749,58,754,50,763,50v9,,13,6,13,17c776,103,776,103,776,103v6,,6,,6,c782,69,782,69,782,69v,-12,5,-19,14,-19c805,50,809,55,809,65v,38,,38,,38c814,103,814,103,814,103v,-37,,-37,,-37c814,58,814,55,811,51v-3,-4,-8,-6,-15,-6c789,45,783,48,780,55,776,48,771,45,764,45v-7,,-11,3,-15,8c749,46,749,46,749,46r-6,xm697,50v14,,24,11,24,25c721,89,711,100,697,100v-13,,-24,-11,-24,-25c673,61,684,50,697,50t,-5c681,45,667,59,667,75v,17,14,30,30,30c714,105,727,92,727,75,727,58,714,45,697,45m653,21c644,13,634,9,622,9v-26,,-48,22,-48,48c574,83,596,105,622,105v12,,21,-3,31,-12c653,85,653,85,653,85v-8,9,-19,14,-31,14c599,99,580,80,580,57v,-23,20,-42,42,-42c634,15,645,20,653,29r,-8xm493,50v14,,23,10,23,24c516,89,507,100,494,100v-13,,-23,-11,-23,-25c471,61,481,50,493,50m516,1v,55,,55,,55c510,49,503,45,493,45v-16,,-28,12,-28,30c465,92,477,105,494,105v9,,17,-4,22,-12c516,103,516,103,516,103v5,,5,,5,c521,1,521,1,521,1r-5,xm404,70v2,-11,11,-20,21,-20c436,50,444,58,446,70r-42,xm453,76c453,57,442,45,425,45v-15,,-27,13,-27,30c398,92,409,105,425,105v12,,20,-5,26,-16c446,87,446,87,446,87v-5,9,-11,13,-20,13c413,100,404,90,404,76r49,xm369,46v,57,,57,,57c374,103,374,103,374,103v,-30,,-30,,-30c374,63,375,60,376,57v2,-4,6,-7,10,-7c387,50,388,50,390,51v3,-5,3,-5,3,-5c391,45,389,45,387,45v-6,,-10,3,-13,9c374,46,374,46,374,46r-5,xm304,70v2,-11,10,-20,21,-20c336,50,344,58,346,70r-42,xm353,76c352,57,341,45,325,45v-16,,-28,13,-28,30c297,92,309,105,325,105v11,,20,-5,26,-16c346,87,346,87,346,87v-5,9,-11,13,-20,13c313,100,304,90,304,76r49,xm280,52v10,,10,,10,c290,46,290,46,290,46v-10,,-10,,-10,c280,26,280,26,280,26v-5,,-5,,-5,c275,46,275,46,275,46v-7,,-7,,-7,c268,52,268,52,268,52v7,,7,,7,c275,103,275,103,275,103v5,,5,,5,l280,52xm256,54v-3,-6,-8,-9,-14,-9c233,45,226,51,226,60v,7,4,11,17,15c251,79,254,81,254,87v,7,-6,13,-13,13c234,100,229,96,227,88v-6,2,-6,2,-6,2c224,100,231,105,241,105v11,,18,-8,18,-18c259,82,258,78,254,75v-3,-2,-4,-3,-11,-5c234,66,232,64,232,59v,-4,4,-9,9,-9c246,50,249,52,251,57r5,-3xm203,22v-3,,-5,3,-5,5c198,30,200,32,203,32v3,,5,-2,5,-5c208,25,206,22,203,22t3,24c200,46,200,46,200,46v,57,,57,,57c206,103,206,103,206,103r,-57xm152,50v13,,23,10,23,25c175,89,166,100,152,100v-13,,-22,-11,-22,-25c130,61,140,50,152,50t28,-4c175,46,175,46,175,46v,10,,10,,10c168,48,162,45,153,45v-16,,-29,13,-29,30c124,92,137,105,152,105v9,,16,-4,23,-11c175,102,175,102,175,102v,19,-8,29,-23,29c139,131,131,124,129,112v-5,,-5,,-5,c125,127,136,136,152,136v9,,17,-4,22,-10c179,120,180,114,180,102r,-56xm63,70c64,59,73,50,84,50v10,,19,8,21,20l63,70xm111,76c111,57,100,45,84,45,68,45,56,58,56,75v,17,12,30,28,30c95,105,103,100,109,89v-5,-2,-5,-2,-5,-2c99,96,93,100,84,100,71,100,63,90,62,76r49,xm6,54c6,16,6,16,6,16v8,,8,,8,c29,16,36,22,36,35v,12,-8,19,-21,19l6,54xm16,59v7,,11,-1,14,-2c38,53,42,45,42,35,42,18,33,10,13,10,,10,,10,,10v,93,,93,,93c6,103,6,103,6,103,6,59,6,59,6,59v3,,3,,3,c39,103,39,103,39,103v7,,7,,7,l16,59xe" fillcolor="#003974" stroked="f">
                  <v:path arrowok="t" o:connecttype="custom" o:connectlocs="2205355,5715;2157095,28575;2125980,6350;2101215,26035;2038350,56515;1997075,51435;2009775,33020;1913890,34925;1866900,47625;1851025,6350;1757045,65405;1689735,47625;1673860,13970;1654810,16510;1610360,47625;1638300,29210;1591310,29210;1570990,33020;1537335,57150;1525905,20320;1479550,47625;1478915,71120;1449705,28575;1419860,22225;1402715,37465;1337310,34925;1322705,3175;1316355,33020;1292860,14605;1181735,6350;1184910,10160;1153795,20955;1072515,26670;1030605,62230;1045210,40640;975360,33655;952500,50800;893445,28575;885825,26670;841375,62865;805815,28575;661670,86995;624840,46990;591185,31750;605155,65405;547370,66675;475615,44450;514985,32385;442595,31750;414655,53975;327660,635;269875,31750;287655,48260;237490,29210;219710,55245;170180,29210;153035,63500;128905,13970;111125,47625;111125,64770;40005,44450;3810,10160;3810,65405" o:connectangles="0,0,0,0,0,0,0,0,0,0,0,0,0,0,0,0,0,0,0,0,0,0,0,0,0,0,0,0,0,0,0,0,0,0,0,0,0,0,0,0,0,0,0,0,0,0,0,0,0,0,0,0,0,0,0,0,0,0,0,0,0,0,0"/>
                  <o:lock v:ext="edit" verticies="t"/>
                </v:shape>
                <v:shape id="Freeform 120" o:spid="_x0000_s1045" style="position:absolute;left:5410;top:101199;width:35718;height:870;visibility:visible;mso-wrap-style:square;v-text-anchor:top" coordsize="5625,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" path="m5614,16v-61,85,-61,85,-61,85c5558,104,5558,104,5558,104v67,-94,67,-94,67,-94c5557,10,5557,10,5557,10v,6,,6,,6l5614,16xm5534,16v-60,85,-60,85,-60,85c5478,104,5478,104,5478,104v67,-94,67,-94,67,-94c5477,10,5477,10,5477,10v,6,,6,,6l5534,16xm5435,15v15,,27,12,27,27c5462,56,5450,68,5435,68v-15,,-27,-12,-27,-26c5408,27,5420,15,5435,15t-4,90c5462,61,5462,61,5462,61v4,-6,6,-13,6,-20c5468,23,5454,9,5435,9v-18,,-33,15,-33,32c5402,59,5417,74,5435,74v4,,7,-1,12,-2c5427,101,5427,101,5427,101r4,4xm5359,15v14,,27,12,27,27c5386,56,5373,68,5359,68v-15,,-28,-12,-28,-26c5331,27,5344,15,5359,15t-4,90c5386,61,5386,61,5386,61v4,-6,6,-13,6,-20c5392,23,5377,9,5359,9v-19,,-34,15,-34,32c5325,59,5340,74,5358,74v4,,7,-1,13,-2c5350,101,5350,101,5350,101r5,4xm5282,58v11,,20,9,20,20c5302,90,5293,99,5282,99v-12,,-21,-9,-21,-21c5261,67,5270,58,5282,58t,-43c5292,15,5301,23,5301,33v,11,-9,19,-19,19c5272,52,5263,44,5263,33v,-10,9,-18,19,-18m5270,55v-10,5,-15,13,-15,23c5255,93,5266,105,5282,105v15,,27,-12,27,-27c5309,67,5304,60,5294,55v8,-5,13,-13,13,-22c5307,19,5296,9,5282,9v-14,,-25,11,-25,25c5257,43,5261,50,5270,55t-65,3c5217,58,5226,67,5226,78v,12,-9,21,-21,21c5194,99,5184,90,5184,78v,-11,10,-20,21,-20m5205,15v11,,19,8,19,18c5224,44,5216,52,5205,52v-10,,-18,-8,-18,-19c5187,23,5195,15,5205,15t-12,40c5183,60,5178,68,5178,78v,15,12,27,27,27c5220,105,5232,93,5232,78v,-11,-5,-18,-15,-23c5225,50,5230,42,5230,33v,-14,-11,-24,-25,-24c5191,9,5180,20,5180,34v,9,5,16,13,21m5077,98v24,-27,24,-27,24,-27c5110,61,5110,61,5114,57v5,-8,8,-14,8,-21c5122,21,5110,9,5094,9v-9,,-19,5,-24,12c5067,25,5066,29,5066,37v6,,6,,6,c5072,31,5073,28,5075,25v4,-6,11,-10,19,-10c5106,15,5116,24,5116,36v,8,-4,15,-16,28c5064,103,5064,103,5064,103v57,,57,,57,c5121,98,5121,98,5121,98r-44,xm5000,98v25,-27,25,-27,25,-27c5034,61,5034,61,5037,57v6,-8,8,-14,8,-21c5045,21,5033,9,5017,9v-9,,-19,5,-24,12c4991,25,4990,29,4989,37v6,,6,,6,c4996,31,4996,28,4998,25v4,-6,11,-10,19,-10c5029,15,5039,24,5039,36v,8,-4,15,-16,28c4987,103,4987,103,4987,103v58,,58,,58,c5045,98,5045,98,5045,98r-45,xm4968,16v,-6,,-6,,-6c4932,10,4932,10,4932,10v-12,40,-12,40,-12,40c4926,47,4929,46,4934,46v16,,28,11,28,26c4962,87,4950,99,4934,99v-9,,-17,-4,-22,-12c4906,89,4906,89,4906,89v7,10,17,16,28,16c4953,105,4968,91,4968,72v,-18,-14,-32,-32,-32c4933,40,4932,40,4929,41v8,-25,8,-25,8,-25l4968,16xm4875,16v,87,,87,,87c4881,103,4881,103,4881,103v,-93,,-93,,-93c4863,10,4863,10,4863,10v-3,6,-3,6,-3,6l4875,16xm4808,15v15,,28,19,28,42c4836,80,4823,99,4808,99v-16,,-28,-18,-28,-41c4780,33,4792,15,4808,15t,-6c4789,9,4774,31,4774,57v,26,15,48,34,48c4826,105,4842,83,4842,57v,-27,-15,-48,-34,-48m4719,44v-4,,-7,3,-7,7c4712,55,4715,58,4719,58v3,,7,-3,7,-7c4726,47,4722,44,4719,44t,47c4715,91,4712,94,4712,98v,4,3,7,7,7c4723,105,4726,102,4726,98v,-4,-3,-7,-7,-7m4652,68v2,-9,9,-15,18,-15c4678,53,4685,59,4687,68r-35,xm4697,76v,-2,,-2,,-2c4697,56,4686,44,4670,44v-17,,-29,13,-29,30c4641,93,4653,105,4670,105v12,,20,-5,27,-16c4688,84,4688,84,4688,84v-5,9,-10,12,-18,12c4660,96,4652,88,4652,76r45,xm4579,45v,58,,58,,58c4589,103,4589,103,4589,103v,-29,,-29,,-29c4589,59,4594,53,4604,53v9,,12,4,12,16c4616,103,4616,103,4616,103v10,,10,,10,c4626,67,4626,67,4626,67v,-7,-1,-11,-3,-15c4620,47,4613,44,4606,44v-7,,-12,2,-17,8c4589,45,4589,45,4589,45r-10,xm4533,53v12,,21,9,21,22c4554,87,4545,96,4533,96v-11,,-20,-9,-20,-21c4513,62,4521,53,4533,53t,-9c4516,44,4503,58,4503,75v,17,13,30,30,30c4551,105,4564,92,4564,75v,-18,-13,-31,-31,-31m4441,1v,102,,102,,102c4451,103,4451,103,4451,103v,-29,,-29,,-29c4451,59,4455,53,4465,53v9,,12,5,12,15c4477,103,4477,103,4477,103v10,,10,,10,c4487,67,4487,67,4487,67v,-7,-1,-11,-3,-15c4481,47,4474,44,4468,44v-8,,-12,2,-17,8c4451,1,4451,1,4451,1r-10,xm4396,53v11,,19,9,19,22c4415,87,4407,96,4396,96v-11,,-19,-9,-19,-21c4377,62,4385,53,4396,53t-19,83c4377,95,4377,95,4377,95v6,7,12,10,21,10c4413,105,4426,92,4426,75v,-18,-12,-31,-28,-31c4389,44,4383,47,4377,54v,-9,,-9,,-9c4367,45,4367,45,4367,45v,91,,91,,91l4377,136xm4308,68v1,-9,8,-15,17,-15c4333,53,4340,59,4342,68r-34,xm4352,76v,-2,,-2,,-2c4352,56,4341,44,4325,44v-17,,-29,13,-29,30c4296,93,4308,105,4325,105v12,,20,-5,27,-16c4343,84,4343,84,4343,84v-5,9,-10,12,-18,12c4315,96,4307,88,4307,76r45,xm4281,1v-10,,-10,,-10,c4271,103,4271,103,4271,103v10,,10,,10,l4281,1xm4211,68v2,-9,9,-15,17,-15c4237,53,4244,59,4245,68r-34,xm4256,76v,-2,,-2,,-2c4256,56,4245,44,4228,44v-16,,-28,13,-28,30c4200,93,4212,105,4228,105v12,,21,-5,27,-16c4247,84,4247,84,4247,84v-6,9,-10,12,-18,12c4218,96,4211,88,4210,76r46,xm4175,20v23,,23,,23,c4198,10,4198,10,4198,10v-56,,-56,,-56,c4142,20,4142,20,4142,20v23,,23,,23,c4165,103,4165,103,4165,103v10,,10,,10,l4175,20xm3942,10v-7,,-7,,-7,c3966,107,3966,107,3966,107v35,-85,35,-85,35,-85c4033,107,4033,107,4033,107v36,-97,36,-97,36,-97c4062,10,4062,10,4062,10v-29,79,-29,79,-29,79c4001,5,4001,5,4001,5v-34,84,-34,84,-34,84l3942,10xm3889,53v,-37,,-37,,-37c3901,16,3901,16,3901,16v14,,21,6,21,18c3922,46,3914,53,3902,53r-13,xm3889,59v12,,12,,12,c3918,59,3929,50,3929,35v,-16,-11,-25,-28,-25c3883,10,3883,10,3883,10v,93,,93,,93c3889,103,3889,103,3889,103r,-44xm3832,58v12,,21,9,21,20c3853,90,3844,99,3832,99v-11,,-21,-9,-21,-21c3811,67,3821,58,3832,58xm3833,15v10,,18,8,18,18c3851,44,3843,52,3833,52v-11,,-19,-8,-19,-19c3814,23,3822,15,3833,15t-12,40c3810,60,3805,68,3805,78v,15,12,27,27,27c3848,105,3859,93,3859,78v,-11,-5,-18,-15,-23c3853,50,3858,42,3858,33v,-14,-11,-24,-25,-24c3818,9,3808,20,3808,34v,9,4,16,13,21xm3748,16v,-6,,-6,,-6c3713,10,3713,10,3713,10v-12,40,-12,40,-12,40c3706,47,3710,46,3715,46v15,,27,11,27,26c3742,87,3730,99,3715,99v-9,,-17,-4,-23,-12c3687,89,3687,89,3687,89v6,10,16,16,28,16c3734,105,3748,91,3748,72v,-18,-14,-32,-32,-32c3714,40,3712,40,3709,41v8,-25,8,-25,8,-25l3748,16xm3586,103v6,,6,,6,c3592,24,3592,24,3592,24v78,82,78,82,78,82c3670,10,3670,10,3670,10v-6,,-6,,-6,c3664,91,3664,91,3664,91,3586,9,3586,9,3586,9r,94xm3548,10v-6,,-6,,-6,c3542,103,3542,103,3542,103v29,,29,,29,c3571,98,3571,98,3571,98v-23,,-23,,-23,l3548,10xm3442,46v,57,,57,,57c3448,103,3448,103,3448,103v,-29,,-29,,-29c3448,58,3454,50,3465,50v9,,13,5,13,17c3478,103,3478,103,3478,103v6,,6,,6,c3484,67,3484,67,3484,67v,-6,-1,-11,-3,-14c3478,48,3472,45,3465,45v-7,,-12,3,-17,10c3448,46,3448,46,3448,46r-6,xm3422,1v-5,,-5,,-5,c3417,103,3417,103,3417,103v5,,5,,5,l3422,1xm3370,50v14,,25,11,25,25c3395,89,3384,100,3370,100v-13,,-24,-11,-24,-25c3346,61,3357,50,3370,50t,-5c3354,45,3341,59,3341,75v,17,13,30,29,30c3387,105,3400,92,3400,75v,-17,-13,-30,-30,-30m3328,52v-6,-5,-12,-7,-20,-7c3292,45,3279,58,3279,75v,17,13,30,29,30c3316,105,3322,102,3329,97v,-8,,-8,,-8c3323,96,3316,100,3308,100v-13,,-23,-11,-23,-25c3285,61,3295,50,3308,50v8,,13,3,20,10l3328,52xm3221,46v,57,,57,,57c3227,103,3227,103,3227,103v,-29,,-29,,-29c3227,58,3232,50,3243,50v10,,14,5,14,17c3257,103,3257,103,3257,103v6,,6,,6,c3263,67,3263,67,3263,67v,-6,-1,-11,-3,-14c3257,48,3251,45,3244,45v-8,,-13,3,-17,10c3227,46,3227,46,3227,46r-6,xm3198,22v-3,,-5,3,-5,5c3193,30,3195,32,3198,32v3,,5,-2,5,-5c3203,25,3201,22,3198,22t3,24c3195,46,3195,46,3195,46v,57,,57,,57c3201,103,3201,103,3201,103r,-57xm3160,10v-6,,-6,,-6,c3154,103,3154,103,3154,103v30,,30,,30,c3184,98,3184,98,3184,98v-24,,-24,,-24,l3160,10xm3092,94v-9,29,-9,29,-9,29c3087,124,3087,124,3087,124v10,-28,10,-28,10,-28l3092,94xm3068,1v-6,,-6,,-6,c3062,103,3062,103,3062,103v6,,6,,6,l3068,1xm3042,1v-5,,-5,,-5,c3037,103,3037,103,3037,103v5,,5,,5,l3042,1xm3014,22v-3,,-5,3,-5,5c3009,30,3011,32,3014,32v3,,5,-2,5,-5c3019,25,3017,22,3014,22t3,24c3011,46,3011,46,3011,46v,57,,57,,57c3017,103,3017,103,3017,103r,-57xm2926,50v,-40,,-40,,-40c2920,10,2920,10,2920,10v,93,,93,,93c2926,103,2926,103,2926,103v,-48,,-48,,-48c2982,55,2982,55,2982,55v,48,,48,,48c2988,103,2988,103,2988,103v,-93,,-93,,-93c2982,10,2982,10,2982,10v,40,,40,,40l2926,50xm2858,52v14,,14,,14,c2872,46,2872,46,2872,46v-14,,-14,,-14,c2858,20,2858,20,2858,20v,-10,3,-15,10,-15c2869,5,2870,5,2872,6v,-5,,-5,,-5c2870,,2869,,2867,v-10,,-15,6,-15,19c2852,46,2852,46,2852,46v-6,,-6,,-6,c2846,52,2846,52,2846,52v6,,6,,6,c2852,103,2852,103,2852,103v6,,6,,6,l2858,52xm2824,52v14,,14,,14,c2838,46,2838,46,2838,46v-14,,-14,,-14,c2824,20,2824,20,2824,20v,-10,3,-15,10,-15c2835,5,2837,5,2838,6v,-5,,-5,,-5c2836,,2835,,2833,v-10,,-15,6,-15,19c2818,46,2818,46,2818,46v-6,,-6,,-6,c2812,52,2812,52,2812,52v6,,6,,6,c2818,103,2818,103,2818,103v6,,6,,6,l2824,52xm2796,22v-3,,-5,3,-5,5c2791,30,2793,32,2796,32v3,,5,-2,5,-5c2801,25,2799,22,2796,22t2,24c2793,46,2793,46,2793,46v,57,,57,,57c2798,103,2798,103,2798,103r,-57xm2773,1v-6,,-6,,-6,c2767,103,2767,103,2767,103v6,,6,,6,l2773,1xm2750,21c2740,13,2730,9,2719,9v-27,,-49,22,-49,48c2670,83,2692,105,2719,105v11,,20,-3,31,-12c2750,85,2750,85,2750,85v-9,9,-20,14,-32,14c2695,99,2676,80,2676,57v,-23,20,-42,42,-42c2730,15,2741,20,2750,29r,-8xm2648,5v-8,28,-8,28,-8,28c2643,34,2643,34,2643,34,2654,6,2654,6,2654,6r-6,-1xm2575,15v23,,42,19,42,42c2617,80,2598,99,2575,99v-23,,-42,-19,-42,-42c2533,34,2552,15,2575,15t,-6c2548,9,2526,31,2526,57v,26,22,48,49,48c2601,105,2623,83,2623,57v,-26,-22,-48,-48,-48m2476,54v-3,-6,-8,-9,-14,-9c2453,45,2446,51,2446,60v,7,4,11,17,15c2471,79,2474,81,2474,87v,7,-6,13,-13,13c2454,100,2450,96,2447,88v-6,2,-6,2,-6,2c2444,100,2451,105,2461,105v11,,19,-8,19,-18c2480,82,2478,78,2474,75v-3,-2,-4,-3,-11,-5c2454,66,2452,64,2452,59v,-4,4,-9,9,-9c2466,50,2469,52,2472,57r4,-3xm2428,54v-3,-6,-8,-9,-14,-9c2405,45,2398,51,2398,60v,7,5,11,17,15c2423,79,2426,81,2426,87v,7,-5,13,-13,13c2406,100,2402,96,2399,88v-5,2,-5,2,-5,2c2397,100,2404,105,2413,105v11,,19,-8,19,-18c2432,82,2430,78,2426,75v-2,-2,-4,-3,-11,-5c2406,66,2404,64,2404,59v,-4,5,-9,10,-9c2418,50,2421,52,2424,57r4,-3xm2352,50v14,,24,11,24,25c2376,89,2366,100,2352,100v-13,,-24,-11,-24,-25c2328,61,2338,50,2352,50t,-5c2335,45,2322,59,2322,75v,17,13,30,30,30c2369,105,2382,92,2382,75v,-17,-13,-30,-30,-30m2294,46v,57,,57,,57c2299,103,2299,103,2299,103v,-30,,-30,,-30c2299,63,2300,60,2301,57v2,-4,6,-7,10,-7c2312,50,2313,50,2315,51v3,-5,3,-5,3,-5c2315,45,2314,45,2312,45v-6,,-10,3,-13,9c2299,46,2299,46,2299,46r-5,xm2276,21c2267,13,2257,9,2245,9v-26,,-49,22,-49,48c2196,83,2219,105,2245,105v12,,21,-3,31,-12c2276,85,2276,85,2276,85v-8,9,-19,14,-31,14c2222,99,2203,80,2203,57v,-23,19,-42,42,-42c2257,15,2268,20,2276,29r,-8xm2139,94v-8,29,-8,29,-8,29c2135,124,2135,124,2135,124v10,-28,10,-28,10,-28l2139,94xm2115,52v10,,10,,10,c2125,46,2125,46,2125,46v-10,,-10,,-10,c2115,26,2115,26,2115,26v-6,,-6,,-6,c2109,46,2109,46,2109,46v-6,,-6,,-6,c2103,52,2103,52,2103,52v6,,6,,6,c2109,103,2109,103,2109,103v6,,6,,6,l2115,52xm2090,54v-3,-6,-8,-9,-14,-9c2067,45,2060,51,2060,60v,7,5,11,17,15c2085,79,2088,81,2088,87v,7,-5,13,-13,13c2068,100,2064,96,2061,88v-5,2,-5,2,-5,2c2059,100,2066,105,2075,105v11,,19,-8,19,-18c2094,82,2092,78,2088,75v-2,-2,-4,-3,-11,-5c2069,66,2066,64,2066,59v,-4,5,-9,10,-9c2080,50,2083,52,2086,57r4,-3xm2005,46v-6,,-6,,-6,c1999,82,1999,82,1999,82v,8,1,12,4,16c2007,102,2013,105,2020,105v6,,12,-3,16,-7c2039,94,2040,90,2040,82v,-36,,-36,,-36c2035,46,2035,46,2035,46v,34,,34,,34c2035,87,2034,90,2033,93v-2,4,-8,7,-13,7c2014,100,2009,97,2007,93v-2,-3,-2,-6,-2,-13l2005,46xm1963,46v,57,,57,,57c1969,103,1969,103,1969,103v,-30,,-30,,-30c1969,63,1969,60,1970,57v2,-4,7,-7,10,-7c1982,50,1983,50,1984,51v3,-5,3,-5,3,-5c1985,45,1983,45,1981,45v-5,,-9,3,-12,9c1969,46,1969,46,1969,46r-6,xm1933,16v24,,24,,24,c1957,10,1957,10,1957,10v-54,,-54,,-54,c1903,16,1903,16,1903,16v24,,24,,24,c1927,103,1927,103,1927,103v6,,6,,6,l1933,16xm1858,54v-3,-6,-8,-9,-14,-9c1835,45,1828,51,1828,60v,7,4,11,17,15c1853,79,1856,81,1856,87v,7,-6,13,-13,13c1836,100,1831,96,1829,88v-6,2,-6,2,-6,2c1826,100,1833,105,1843,105v11,,19,-8,19,-18c1862,82,1860,78,1856,75v-3,-2,-4,-3,-11,-5c1836,66,1834,64,1834,59v,-4,4,-9,9,-9c1848,50,1851,52,1853,57r5,-3xm1763,70v2,-11,11,-20,21,-20c1795,50,1803,58,1805,70r-42,xm1812,76v-1,-19,-11,-31,-28,-31c1769,45,1757,58,1757,75v,17,11,30,27,30c1796,105,1804,100,1810,89v-5,-2,-5,-2,-5,-2c1800,96,1794,100,1785,100v-13,,-22,-10,-22,-24l1812,76xm1738,22v-3,,-6,3,-6,5c1732,30,1735,32,1738,32v2,,5,-2,5,-5c1743,25,1740,22,1738,22t2,24c1735,46,1735,46,1735,46v,57,,57,,57c1740,103,1740,103,1740,103r,-57xm1644,46v,57,,57,,57c1649,103,1649,103,1649,103v,-33,,-33,,-33c1649,58,1655,50,1664,50v8,,13,6,13,17c1677,103,1677,103,1677,103v5,,5,,5,c1682,69,1682,69,1682,69v,-12,5,-19,15,-19c1706,50,1709,55,1709,65v,38,,38,,38c1715,103,1715,103,1715,103v,-37,,-37,,-37c1715,58,1714,55,1712,51v-4,-4,-9,-6,-15,-6c1689,45,1684,48,1680,55v-3,-7,-8,-10,-16,-10c1658,45,1653,48,1649,53v,-7,,-7,,-7l1644,46xm1579,70v2,-11,11,-20,21,-20c1611,50,1619,58,1621,70r-42,xm1628,76v-1,-19,-12,-31,-28,-31c1585,45,1572,58,1572,75v,17,12,30,28,30c1612,105,1620,100,1626,89v-5,-2,-5,-2,-5,-2c1616,96,1610,100,1601,100v-13,,-22,-10,-22,-24l1628,76xm1528,50v14,,23,10,23,24c1551,89,1542,100,1529,100v-13,,-23,-11,-23,-25c1506,61,1516,50,1528,50m1551,1v,55,,55,,55c1545,49,1538,45,1528,45v-16,,-28,12,-28,30c1500,92,1512,105,1529,105v9,,17,-4,22,-12c1551,103,1551,103,1551,103v5,,5,,5,c1556,1,1556,1,1556,1r-5,xm1456,50v13,,23,10,23,24c1479,89,1470,100,1456,100v-12,,-22,-11,-22,-25c1434,61,1444,50,1456,50t23,-4c1479,56,1479,56,1479,56v-6,-7,-13,-11,-23,-11c1440,45,1428,57,1428,75v,17,12,30,29,30c1466,105,1474,101,1479,93v,10,,10,,10c1484,103,1484,103,1484,103v,-57,,-57,,-57l1479,46xm1416,52v-7,-5,-12,-7,-20,-7c1379,45,1367,58,1367,75v,17,12,30,29,30c1404,105,1410,102,1417,97v,-8,,-8,,-8c1410,96,1404,100,1396,100v-13,,-24,-11,-24,-25c1372,61,1383,50,1396,50v7,,13,3,20,10l1416,52xm1337,67v-35,,-35,,-35,c1319,23,1319,23,1319,23r18,44xm1339,73v12,30,12,30,12,30c1358,103,1358,103,1358,103,1319,7,1319,7,1319,7v-39,96,-39,96,-39,96c1287,103,1287,103,1287,103v12,-30,12,-30,12,-30l1339,73xm1229,52v14,,14,,14,c1243,46,1243,46,1243,46v-14,,-14,,-14,c1229,20,1229,20,1229,20v,-10,3,-15,10,-15c1240,5,1242,5,1243,6v,-5,,-5,,-5c1241,,1240,,1238,v-10,,-15,6,-15,19c1223,46,1223,46,1223,46v-6,,-6,,-6,c1217,52,1217,52,1217,52v6,,6,,6,c1223,103,1223,103,1223,103v6,,6,,6,l1229,52xm1177,50v14,,25,11,25,25c1202,89,1191,100,1177,100v-13,,-24,-11,-24,-25c1153,61,1164,50,1177,50t,-5c1161,45,1147,59,1147,75v,17,14,30,30,30c1194,105,1207,92,1207,75v,-17,-13,-30,-30,-30m1055,46v,57,,57,,57c1060,103,1060,103,1060,103v,-29,,-29,,-29c1060,58,1066,50,1077,50v10,,13,5,13,17c1090,103,1090,103,1090,103v6,,6,,6,c1096,67,1096,67,1096,67v,-6,-1,-11,-3,-14c1090,48,1084,45,1077,45v-7,,-12,3,-17,10c1060,46,1060,46,1060,46r-5,xm1008,50v14,,25,11,25,25c1033,89,1022,100,1008,100v-13,,-24,-11,-24,-25c984,61,995,50,1008,50t,-5c992,45,978,59,978,75v,17,14,30,30,30c1025,105,1038,92,1038,75v,-17,-13,-30,-30,-30m959,22v-2,,-5,3,-5,5c954,30,957,32,959,32v3,,5,-2,5,-5c964,25,962,22,959,22t3,24c957,46,957,46,957,46v,57,,57,,57c962,103,962,103,962,103r,-57xm935,52v11,,11,,11,c946,46,946,46,946,46v-11,,-11,,-11,c935,26,935,26,935,26v-5,,-5,,-5,c930,46,930,46,930,46v-6,,-6,,-6,c924,52,924,52,924,52v6,,6,,6,c930,103,930,103,930,103v5,,5,,5,l935,52xm881,50v14,,23,10,23,24c904,89,895,100,882,100v-13,,-23,-11,-23,-25c859,61,869,50,881,50t23,-4c904,56,904,56,904,56,898,49,891,45,882,45v-17,,-28,12,-28,30c854,92,865,105,882,105v9,,17,-4,22,-12c904,103,904,103,904,103v5,,5,,5,c909,46,909,46,909,46r-5,xm824,46v,57,,57,,57c830,103,830,103,830,103v,-30,,-30,,-30c830,63,830,60,832,57v2,-4,6,-7,10,-7c843,50,844,50,846,51v3,-5,3,-5,3,-5c846,45,845,45,843,45v-6,,-10,3,-13,9c830,46,830,46,830,46r-6,xm760,70v1,-11,10,-20,21,-20c791,50,800,58,802,70r-42,xm808,76c808,57,797,45,781,45v-16,,-28,13,-28,30c753,92,765,105,781,105v11,,20,-5,25,-16c802,87,802,87,802,87v-6,9,-12,13,-21,13c769,100,760,90,759,76r49,xm709,50v13,,23,10,23,24c732,89,723,100,709,100v-13,,-22,-11,-22,-25c687,61,696,50,709,50m731,1v,55,,55,,55c725,49,718,45,709,45v-17,,-28,12,-28,30c681,92,693,105,709,105v9,,17,-4,22,-12c731,103,731,103,731,103v6,,6,,6,c737,1,737,1,737,1r-6,xm620,70v1,-11,10,-20,21,-20c651,50,660,58,662,70r-42,xm668,76c668,57,657,45,641,45v-16,,-28,13,-28,30c613,92,625,105,641,105v11,,20,-5,26,-16c662,87,662,87,662,87v-6,9,-12,13,-20,13c629,100,620,90,619,76r49,xm603,16v,-6,,-6,,-6c565,10,565,10,565,10v,93,,93,,93c571,103,571,103,571,103v,-48,,-48,,-48c602,55,602,55,602,55v,-5,,-5,,-5c571,50,571,50,571,50v,-34,,-34,,-34l603,16xm486,104v-14,33,-14,33,-14,33c478,137,478,137,478,137,517,46,517,46,517,46v-7,,-7,,-7,c489,97,489,97,489,97,466,46,466,46,466,46v-7,,-7,,-7,l486,104xm427,46v,57,,57,,57c433,103,433,103,433,103v,-30,,-30,,-30c433,63,433,60,435,57v2,-4,6,-7,10,-7c446,50,447,50,449,51v3,-5,3,-5,3,-5c449,45,448,45,446,45v-6,,-10,3,-13,9c433,46,433,46,433,46r-6,xm381,50v14,,24,11,24,25c405,89,395,100,381,100v-13,,-24,-11,-24,-25c357,61,368,50,381,50t,-5c365,45,351,59,351,75v,17,14,30,30,30c398,105,411,92,411,75,411,58,398,45,381,45m332,22v-3,,-5,3,-5,5c327,30,329,32,332,32v3,,5,-2,5,-5c337,25,335,22,332,22t3,24c329,46,329,46,329,46v,57,,57,,57c335,103,335,103,335,103r,-57xm293,46v,57,,57,,57c299,103,299,103,299,103v,-30,,-30,,-30c299,63,299,60,301,57v1,-4,6,-7,10,-7c312,50,313,50,315,51v3,-5,3,-5,3,-5c315,45,314,45,311,45v-5,,-9,3,-12,9c299,46,299,46,299,46r-6,xm240,53v,-37,,-37,,-37c251,16,251,16,251,16v14,,21,6,21,18c272,46,264,53,252,53r-12,xm240,59v12,,12,,12,c269,59,279,50,279,35,279,19,269,10,252,10v-18,,-18,,-18,c234,103,234,103,234,103v6,,6,,6,l240,59xm131,70v2,-11,11,-20,21,-20c163,50,171,58,173,70r-42,xm180,76c179,57,169,45,152,45v-15,,-27,13,-27,30c125,92,136,105,152,105v12,,20,-5,26,-16c173,87,173,87,173,87v-5,9,-11,13,-20,13c140,100,131,90,131,76r49,xm67,1v,102,,102,,102c72,103,72,103,72,103v,-29,,-29,,-29c72,58,78,50,89,50v10,,14,5,14,17c103,103,103,103,103,103v5,,5,,5,c108,67,108,67,108,67v,-6,-1,-11,-3,-14c102,48,96,45,90,45v-8,,-13,3,-18,10c72,1,72,1,72,1r-5,xm30,16v25,,25,,25,c55,10,55,10,55,10,,10,,10,,10v,6,,6,,6c24,16,24,16,24,16v,87,,87,,87c30,103,30,103,30,103r,-87xe" fillcolor="#003974" stroked="f">
                  <v:path arrowok="t" o:connecttype="custom" o:connectlocs="3451225,43180;3400425,66675;3342005,20955;3317240,20955;3234690,5715;3170555,13335;3133090,62865;3070860,36195;3001010,62230;2907665,65405;2878455,33655;2826385,33020;2779395,86360;2712085,65405;2651125,12700;2540635,3175;2433320,36830;2418080,21590;2277110,65405;2185670,65405;2172970,635;2100580,63500;2049145,29210;2006600,62230;1913890,13970;1893570,65405;1807210,29210;1785620,29210;1757045,635;1678305,21590;1570990,55245;1532255,63500;1474470,47625;1425575,5715;1349375,29210;1308735,55880;1295400,29210;1250315,34290;1170305,63500;1115695,47625;1043940,29210;1056640,28575;970280,31750;924560,63500;899795,61595;824865,46355;780415,65405;692150,42545;659130,47625;590550,16510;560070,66675;523240,29210;436245,47625;407035,28575;362585,10160;285115,32385;207645,17145;197485,28575;152400,37465;45720,46990;15240,65405" o:connectangles="0,0,0,0,0,0,0,0,0,0,0,0,0,0,0,0,0,0,0,0,0,0,0,0,0,0,0,0,0,0,0,0,0,0,0,0,0,0,0,0,0,0,0,0,0,0,0,0,0,0,0,0,0,0,0,0,0,0,0,0,0"/>
                  <o:lock v:ext="edit" verticies="t"/>
                </v:shape>
                <v:shape id="Freeform 121" o:spid="_x0000_s1046" style="position:absolute;left:5410;top:99929;width:39471;height:870;visibility:visible;mso-wrap-style:square;v-text-anchor:top" coordsize="6216,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" path="m6211,45v-3,,-5,2,-5,5c6206,53,6208,55,6211,55v3,,5,-2,5,-5c6216,47,6214,45,6211,45t,49c6208,94,6206,96,6206,99v,3,2,5,5,5c6214,104,6216,102,6216,99v,-3,-2,-5,-5,-5m6184,52v10,,10,,10,c6194,46,6194,46,6194,46v-10,,-10,,-10,c6184,26,6184,26,6184,26v-5,,-5,,-5,c6179,46,6179,46,6179,46v-7,,-7,,-7,c6172,52,6172,52,6172,52v7,,7,,7,c6179,103,6179,103,6179,103v5,,5,,5,l6184,52xm6162,52v-7,-5,-12,-7,-20,-7c6125,45,6113,58,6113,75v,17,12,30,29,30c6150,105,6156,102,6163,97v,-8,,-8,,-8c6157,96,6150,100,6142,100v-13,,-24,-11,-24,-25c6118,61,6129,50,6142,50v8,,13,3,20,10l6162,52xm6068,50v14,,23,10,23,24c6091,89,6082,100,6069,100v-13,,-23,-11,-23,-25c6046,61,6056,50,6068,50t23,-4c6091,56,6091,56,6091,56v-6,-7,-13,-11,-23,-11c6052,45,6040,57,6040,75v,17,12,30,29,30c6078,105,6086,101,6091,93v,10,,10,,10c6096,103,6096,103,6096,103v,-57,,-57,,-57l6091,46xm6023,52v10,,10,,10,c6033,46,6033,46,6033,46v-10,,-10,,-10,c6023,26,6023,26,6023,26v-5,,-5,,-5,c6018,46,6018,46,6018,46v-7,,-7,,-7,c6011,52,6011,52,6011,52v7,,7,,7,c6018,103,6018,103,6018,103v5,,5,,5,l6023,52xm5955,46v,57,,57,,57c5961,103,5961,103,5961,103v,-29,,-29,,-29c5961,58,5967,50,5978,50v10,,13,5,13,17c5991,103,5991,103,5991,103v6,,6,,6,c5997,67,5997,67,5997,67v,-6,-1,-11,-3,-14c5991,48,5985,45,5978,45v-7,,-12,3,-17,10c5961,46,5961,46,5961,46r-6,xm5909,50v14,,25,11,25,25c5934,89,5923,100,5909,100v-13,,-24,-11,-24,-25c5885,61,5896,50,5909,50t,-5c5893,45,5879,59,5879,75v,17,14,30,30,30c5926,105,5939,92,5939,75v,-17,-13,-30,-30,-30m5867,52v-6,-5,-12,-7,-20,-7c5830,45,5818,58,5818,75v,17,12,30,29,30c5855,105,5861,102,5868,97v,-8,,-8,,-8c5862,96,5855,100,5847,100v-13,,-24,-11,-24,-25c5823,61,5834,50,5847,50v8,,13,3,20,10l5867,52xm5722,70v1,-11,10,-20,21,-20c5753,50,5762,58,5764,70r-42,xm5770,76v,-19,-11,-31,-27,-31c5727,45,5715,58,5715,75v,17,12,30,28,30c5754,105,5762,100,5768,89v-4,-2,-4,-2,-4,-2c5758,96,5752,100,5743,100v-12,,-21,-10,-22,-24l5770,76xm5701,54v-3,-6,-8,-9,-15,-9c5678,45,5671,51,5671,60v,7,4,11,17,15c5696,79,5699,81,5699,87v,7,-6,13,-13,13c5679,100,5674,96,5672,88v-6,2,-6,2,-6,2c5669,100,5676,105,5686,105v10,,18,-8,18,-18c5704,82,5703,78,5699,75v-3,-2,-4,-3,-11,-5c5679,66,5676,64,5676,59v,-4,5,-9,10,-9c5691,50,5694,52,5696,57r5,-3xm5623,50v13,,23,10,23,24c5646,89,5637,100,5623,100v-13,,-22,-11,-22,-25c5601,61,5610,50,5623,50t22,-4c5645,56,5645,56,5645,56v-5,-7,-13,-11,-22,-11c5606,45,5595,57,5595,75v,17,12,30,28,30c5632,105,5640,101,5645,93v,10,,10,,10c5651,103,5651,103,5651,103v,-57,,-57,,-57l5645,46xm5534,70v1,-11,10,-20,21,-20c5565,50,5574,58,5576,70r-42,xm5582,76v,-19,-11,-31,-27,-31c5539,45,5527,58,5527,75v,17,12,30,28,30c5566,105,5575,100,5581,89v-5,-2,-5,-2,-5,-2c5570,96,5564,100,5556,100v-13,,-22,-10,-23,-24l5582,76xm5511,1v-6,,-6,,-6,c5505,103,5505,103,5505,103v6,,6,,6,l5511,1xm5461,50v13,,22,11,22,25c5483,89,5474,100,5461,100v-13,,-23,-10,-23,-24c5438,61,5447,50,5461,50t-22,87c5439,94,5439,94,5439,94v6,7,13,11,22,11c5478,105,5489,93,5489,75v,-17,-12,-30,-28,-30c5452,45,5444,49,5439,57v,-11,,-11,,-11c5433,46,5433,46,5433,46v,91,,91,,91l5439,137xm5337,46v,57,,57,,57c5342,103,5342,103,5342,103v,-29,,-29,,-29c5342,58,5348,50,5359,50v10,,14,5,14,17c5373,103,5373,103,5373,103v5,,5,,5,c5378,67,5378,67,5378,67v,-6,-1,-11,-3,-14c5372,48,5366,45,5360,45v-8,,-13,3,-18,10c5342,46,5342,46,5342,46r-5,xm5290,50v14,,25,11,25,25c5315,89,5304,100,5290,100v-13,,-24,-11,-24,-25c5266,61,5277,50,5290,50t,-5c5274,45,5261,59,5261,75v,17,13,30,29,30c5307,105,5320,92,5320,75v,-17,-13,-30,-30,-30m5241,22v-2,,-5,3,-5,5c5236,30,5239,32,5241,32v3,,6,-2,6,-5c5247,25,5244,22,5241,22t3,24c5239,46,5239,46,5239,46v,57,,57,,57c5244,103,5244,103,5244,103r,-57xm5218,52v10,,10,,10,c5228,46,5228,46,5228,46v-10,,-10,,-10,c5218,26,5218,26,5218,26v-6,,-6,,-6,c5212,46,5212,46,5212,46v-6,,-6,,-6,c5206,52,5206,52,5206,52v6,,6,,6,c5212,103,5212,103,5212,103v6,,6,,6,l5218,52xm5164,50v13,,22,10,22,24c5186,89,5177,100,5164,100v-13,,-23,-11,-23,-25c5141,61,5151,50,5164,50t22,-4c5186,56,5186,56,5186,56v-6,-7,-13,-11,-22,-11c5147,45,5136,57,5136,75v,17,11,30,28,30c5173,105,5181,101,5186,93v,10,,10,,10c5192,103,5192,103,5192,103v,-57,,-57,,-57l5186,46xm5049,46v,57,,57,,57c5054,103,5054,103,5054,103v,-33,,-33,,-33c5054,58,5059,50,5069,50v8,,12,6,12,17c5081,103,5081,103,5081,103v6,,6,,6,c5087,69,5087,69,5087,69v,-12,5,-19,15,-19c5110,50,5114,55,5114,65v,38,,38,,38c5120,103,5120,103,5120,103v,-37,,-37,,-37c5120,58,5119,55,5116,51v-3,-4,-8,-6,-14,-6c5094,45,5088,48,5085,55v-4,-7,-9,-10,-16,-10c5062,45,5058,48,5054,53v,-7,,-7,,-7l5049,46xm5012,46v,57,,57,,57c5018,103,5018,103,5018,103v,-30,,-30,,-30c5018,63,5018,60,5020,57v2,-4,6,-7,10,-7c5031,50,5032,50,5034,51v3,-5,3,-5,3,-5c5034,45,5033,45,5031,45v-6,,-10,3,-13,9c5018,46,5018,46,5018,46r-6,xm4966,50v14,,24,11,24,25c4990,89,4980,100,4966,100v-13,,-24,-11,-24,-25c4942,61,4953,50,4966,50t,-5c4950,45,4936,59,4936,75v,17,14,30,30,30c4983,105,4996,92,4996,75v,-17,-13,-30,-30,-30m4918,52v14,,14,,14,c4932,46,4932,46,4932,46v-14,,-14,,-14,c4918,20,4918,20,4918,20v,-10,2,-15,9,-15c4928,5,4930,5,4932,6v,-5,,-5,,-5c4930,,4929,,4927,v-10,,-15,6,-15,19c4912,46,4912,46,4912,46v-6,,-6,,-6,c4906,52,4906,52,4906,52v6,,6,,6,c4912,103,4912,103,4912,103v6,,6,,6,l4918,52xm4850,46v,57,,57,,57c4856,103,4856,103,4856,103v,-29,,-29,,-29c4856,58,4862,50,4873,50v9,,13,5,13,17c4886,103,4886,103,4886,103v6,,6,,6,c4892,67,4892,67,4892,67v,-6,-1,-11,-3,-14c4886,48,4880,45,4873,45v-7,,-12,3,-17,10c4856,46,4856,46,4856,46r-6,xm4828,22v-3,,-6,3,-6,5c4822,30,4825,32,4828,32v2,,5,-2,5,-5c4833,25,4830,22,4828,22t2,24c4825,46,4825,46,4825,46v,57,,57,,57c4830,103,4830,103,4830,103r,-57xm4753,46v,57,,57,,57c4759,103,4759,103,4759,103v,-30,,-30,,-30c4759,63,4759,60,4761,57v1,-4,6,-7,10,-7c4772,50,4773,50,4775,51v3,-5,3,-5,3,-5c4775,45,4774,45,4771,45v-5,,-9,3,-12,9c4759,46,4759,46,4759,46r-6,xm4688,70v2,-11,11,-20,22,-20c4720,50,4729,58,4731,70r-43,xm4737,76v,-19,-11,-31,-27,-31c4694,45,4682,58,4682,75v,17,12,30,28,30c4721,105,4729,100,4735,89v-5,-2,-5,-2,-5,-2c4725,96,4719,100,4710,100v-13,,-21,-10,-22,-24l4737,76xm4624,1v,102,,102,,102c4629,103,4629,103,4629,103v,-29,,-29,,-29c4629,58,4635,50,4646,50v10,,14,5,14,17c4660,103,4660,103,4660,103v6,,6,,6,c4666,67,4666,67,4666,67v,-6,-1,-11,-3,-14c4660,48,4653,45,4647,45v-8,,-13,3,-18,10c4629,1,4629,1,4629,1r-5,xm4602,52v10,,10,,10,c4612,46,4612,46,4612,46v-10,,-10,,-10,c4602,26,4602,26,4602,26v-6,,-6,,-6,c4596,46,4596,46,4596,46v-6,,-6,,-6,c4590,52,4590,52,4590,52v6,,6,,6,c4596,103,4596,103,4596,103v6,,6,,6,l4602,52xm4557,46v,57,,57,,57c4562,103,4562,103,4562,103v,-30,,-30,,-30c4562,63,4563,60,4564,57v2,-4,6,-7,10,-7c4575,50,4576,50,4578,51v3,-5,3,-5,3,-5c4578,45,4577,45,4575,45v-6,,-10,3,-13,9c4562,46,4562,46,4562,46r-5,xm4501,46v-5,,-5,,-5,c4496,82,4496,82,4496,82v,8,1,12,4,16c4504,102,4510,105,4516,105v7,,13,-3,17,-7c4536,94,4537,90,4537,82v,-36,,-36,,-36c4531,46,4531,46,4531,46v,34,,34,,34c4531,87,4531,90,4529,93v-2,4,-7,7,-13,7c4511,100,4505,97,4503,93v-1,-3,-2,-6,-2,-13l4501,46xm4471,52v15,,15,,15,c4486,46,4486,46,4486,46v-15,,-15,,-15,c4471,20,4471,20,4471,20v,-10,3,-15,10,-15c4482,5,4484,5,4486,6v,-5,,-5,,-5c4484,,4483,,4481,v-10,,-15,6,-15,19c4466,46,4466,46,4466,46v-6,,-6,,-6,c4460,52,4460,52,4460,52v6,,6,,6,c4466,103,4466,103,4466,103v5,,5,,5,l4471,52xm4394,46v,57,,57,,57c4400,103,4400,103,4400,103v,-30,,-30,,-30c4400,63,4400,60,4402,57v2,-4,6,-7,10,-7c4413,50,4414,50,4416,51v3,-5,3,-5,3,-5c4416,45,4415,45,4413,45v-6,,-10,3,-13,9c4400,46,4400,46,4400,46r-6,xm4348,50v14,,25,11,25,25c4373,89,4362,100,4348,100v-13,,-24,-11,-24,-25c4324,61,4335,50,4348,50t,-5c4332,45,4318,59,4318,75v,17,14,30,30,30c4365,105,4378,92,4378,75v,-17,-13,-30,-30,-30m4309,16v,-6,,-6,,-6c4271,10,4271,10,4271,10v,93,,93,,93c4277,103,4277,103,4277,103v,-48,,-48,,-48c4308,55,4308,55,4308,55v,-5,,-5,,-5c4277,50,4277,50,4277,50v,-34,,-34,,-34l4309,16xm4174,94v-3,,-5,2,-5,5c4169,102,4171,104,4174,104v3,,5,-2,5,-5c4179,96,4177,94,4174,94m4149,52v10,,10,,10,c4159,46,4159,46,4159,46v-10,,-10,,-10,c4149,26,4149,26,4149,26v-6,,-6,,-6,c4143,46,4143,46,4143,46v-6,,-6,,-6,c4137,52,4137,52,4137,52v6,,6,,6,c4143,103,4143,103,4143,103v6,,6,,6,l4149,52xm4125,54v-3,-6,-9,-9,-15,-9c4101,45,4095,51,4095,60v,7,4,11,16,15c4120,79,4122,81,4122,87v,7,-5,13,-12,13c4103,100,4098,96,4095,88v-5,2,-5,2,-5,2c4093,100,4100,105,4110,105v10,,18,-8,18,-18c4128,82,4126,78,4123,75v-3,-2,-4,-3,-11,-5c4103,66,4100,64,4100,59v,-4,5,-9,10,-9c4114,50,4118,52,4120,57r5,-3xm4039,46v-5,,-5,,-5,c4034,82,4034,82,4034,82v,8,1,12,4,16c4041,102,4047,105,4054,105v7,,13,-3,16,-7c4074,94,4075,90,4075,82v,-36,,-36,,-36c4069,46,4069,46,4069,46v,34,,34,,34c4069,87,4068,90,4067,93v-2,4,-7,7,-13,7c4048,100,4043,97,4041,93v-1,-3,-2,-6,-2,-13l4039,46xm3997,46v,57,,57,,57c4003,103,4003,103,4003,103v,-30,,-30,,-30c4003,63,4003,60,4005,57v2,-4,6,-7,10,-7c4016,50,4017,50,4019,51v3,-5,3,-5,3,-5c4019,45,4018,45,4016,45v-6,,-10,3,-13,9c4003,46,4003,46,4003,46r-6,xm3967,16v24,,24,,24,c3991,10,3991,10,3991,10v-54,,-54,,-54,c3937,16,3937,16,3937,16v24,,24,,24,c3961,103,3961,103,3961,103v6,,6,,6,l3967,16xm3893,54v-4,-6,-9,-9,-15,-9c3869,45,3862,51,3862,60v,7,5,11,17,15c3888,79,3890,81,3890,87v,7,-5,13,-13,13c3870,100,3866,96,3863,88v-5,2,-5,2,-5,2c3861,100,3868,105,3877,105v11,,19,-8,19,-18c3896,82,3894,78,3890,75v-2,-2,-3,-3,-11,-5c3871,66,3868,64,3868,59v,-4,5,-9,10,-9c3882,50,3885,52,3888,57r5,-3xm3798,70v1,-11,10,-20,21,-20c3829,50,3838,58,3840,70r-42,xm3846,76v,-19,-11,-31,-27,-31c3803,45,3791,58,3791,75v,17,12,30,28,30c3830,105,3838,100,3844,89v-4,-2,-4,-2,-4,-2c3834,96,3828,100,3819,100v-13,,-21,-10,-22,-24l3846,76xm3772,22v-3,,-5,3,-5,5c3767,30,3769,32,3772,32v3,,5,-2,5,-5c3777,25,3775,22,3772,22t3,24c3769,46,3769,46,3769,46v,57,,57,,57c3775,103,3775,103,3775,103r,-57xm3678,46v,57,,57,,57c3684,103,3684,103,3684,103v,-33,,-33,,-33c3684,58,3689,50,3698,50v9,,13,6,13,17c3711,103,3711,103,3711,103v6,,6,,6,c3717,69,3717,69,3717,69v,-12,5,-19,14,-19c3740,50,3744,55,3744,65v,38,,38,,38c3749,103,3749,103,3749,103v,-37,,-37,,-37c3749,58,3749,55,3746,51v-3,-4,-9,-6,-15,-6c3724,45,3718,48,3714,55v-3,-7,-8,-10,-15,-10c3692,45,3687,48,3684,53v,-7,,-7,,-7l3678,46xm3613,70v2,-11,11,-20,22,-20c3645,50,3653,58,3656,70r-43,xm3662,76v,-19,-11,-31,-27,-31c3619,45,3607,58,3607,75v,17,12,30,28,30c3646,105,3654,100,3660,89v-5,-2,-5,-2,-5,-2c3650,96,3644,100,3635,100v-13,,-21,-10,-22,-24l3662,76xm3563,50v13,,22,10,22,24c3585,89,3576,100,3563,100v-13,,-23,-11,-23,-25c3540,61,3550,50,3563,50m3585,1v,55,,55,,55c3579,49,3572,45,3563,45v-17,,-28,12,-28,30c3535,92,3546,105,3563,105v9,,17,-4,22,-12c3585,103,3585,103,3585,103v6,,6,,6,c3591,1,3591,1,3591,1r-6,xm3491,50v13,,22,10,22,24c3513,89,3504,100,3491,100v-13,,-23,-11,-23,-25c3468,61,3478,50,3491,50t22,-4c3513,56,3513,56,3513,56v-6,-7,-13,-11,-22,-11c3474,45,3463,57,3463,75v,17,11,30,28,30c3500,105,3508,101,3513,93v,10,,10,,10c3518,103,3518,103,3518,103v,-57,,-57,,-57l3513,46xm3450,52v-6,-5,-12,-7,-20,-7c3414,45,3401,58,3401,75v,17,13,30,29,30c3438,105,3444,102,3451,97v,-8,,-8,,-8c3445,96,3438,100,3430,100v-13,,-23,-11,-23,-25c3407,61,3417,50,3430,50v8,,13,3,20,10l3450,52xm3371,67v-35,,-35,,-35,c3354,23,3354,23,3354,23r17,44xm3373,73v13,30,13,30,13,30c3393,103,3393,103,3393,103,3354,7,3354,7,3354,7v-39,96,-39,96,-39,96c3321,103,3321,103,3321,103v13,-30,13,-30,13,-30l3373,73xm3263,52v15,,15,,15,c3278,46,3278,46,3278,46v-15,,-15,,-15,c3263,20,3263,20,3263,20v,-10,3,-15,10,-15c3274,5,3276,5,3278,6v,-5,,-5,,-5c3276,,3275,,3273,v-10,,-15,6,-15,19c3258,46,3258,46,3258,46v-6,,-6,,-6,c3252,52,3252,52,3252,52v6,,6,,6,c3258,103,3258,103,3258,103v5,,5,,5,l3263,52xm3211,50v14,,25,11,25,25c3236,89,3225,100,3211,100v-13,,-23,-11,-23,-25c3188,61,3198,50,3211,50t,-5c3195,45,3182,59,3182,75v,17,13,30,29,30c3228,105,3242,92,3242,75v,-17,-13,-30,-31,-30m3089,46v,57,,57,,57c3094,103,3094,103,3094,103v,-29,,-29,,-29c3094,58,3100,50,3111,50v10,,14,5,14,17c3125,103,3125,103,3125,103v5,,5,,5,c3130,67,3130,67,3130,67v,-6,,-11,-2,-14c3125,48,3119,45,3112,45v-8,,-13,3,-18,10c3094,46,3094,46,3094,46r-5,xm3042,50v14,,25,11,25,25c3067,89,3056,100,3042,100v-13,,-23,-11,-23,-25c3019,61,3029,50,3042,50t1,-5c3026,45,3013,59,3013,75v,17,13,30,30,30c3059,105,3073,92,3073,75v,-17,-13,-30,-30,-30m2994,22v-3,,-5,3,-5,5c2989,30,2991,32,2994,32v3,,5,-2,5,-5c2999,25,2997,22,2994,22t2,24c2991,46,2991,46,2991,46v,57,,57,,57c2996,103,2996,103,2996,103r,-57xm2970,52v10,,10,,10,c2980,46,2980,46,2980,46v-10,,-10,,-10,c2970,26,2970,26,2970,26v-6,,-6,,-6,c2964,46,2964,46,2964,46v-6,,-6,,-6,c2958,52,2958,52,2958,52v6,,6,,6,c2964,103,2964,103,2964,103v6,,6,,6,l2970,52xm2916,50v13,,23,10,23,24c2939,89,2930,100,2916,100v-13,,-22,-11,-22,-25c2894,61,2903,50,2916,50t22,-4c2938,56,2938,56,2938,56v-6,-7,-13,-11,-22,-11c2899,45,2888,57,2888,75v,17,12,30,28,30c2925,105,2933,101,2938,93v,10,,10,,10c2944,103,2944,103,2944,103v,-57,,-57,,-57l2938,46xm2859,46v,57,,57,,57c2864,103,2864,103,2864,103v,-30,,-30,,-30c2864,63,2865,60,2866,57v2,-4,6,-7,10,-7c2877,50,2878,50,2880,51v3,-5,3,-5,3,-5c2881,45,2879,45,2877,45v-6,,-10,3,-13,9c2864,46,2864,46,2864,46r-5,xm2794,70v2,-11,11,-20,21,-20c2826,50,2834,58,2836,70r-42,xm2843,76v-1,-19,-12,-31,-28,-31c2799,45,2787,58,2787,75v,17,12,30,28,30c2826,105,2835,100,2841,89v-5,-2,-5,-2,-5,-2c2831,96,2825,100,2816,100v-13,,-22,-10,-22,-24l2843,76xm2743,50v13,,23,10,23,24c2766,89,2757,100,2743,100v-12,,-22,-11,-22,-25c2721,61,2731,50,2743,50m2766,1v,55,,55,,55c2760,49,2753,45,2743,45v-16,,-28,12,-28,30c2715,92,2727,105,2744,105v9,,17,-4,22,-12c2766,103,2766,103,2766,103v5,,5,,5,c2771,1,2771,1,2771,1r-5,xm2654,70v2,-11,11,-20,21,-20c2686,50,2694,58,2696,70r-42,xm2703,76v-1,-19,-11,-31,-28,-31c2660,45,2648,58,2648,75v,17,11,30,27,30c2687,105,2695,100,2701,89v-5,-2,-5,-2,-5,-2c2691,96,2685,100,2676,100v-13,,-22,-10,-22,-24l2703,76xm2637,16v,-6,,-6,,-6c2600,10,2600,10,2600,10v,93,,93,,93c2606,103,2606,103,2606,103v,-48,,-48,,-48c2637,55,2637,55,2637,55v,-5,,-5,,-5c2606,50,2606,50,2606,50v,-34,,-34,,-34l2637,16xm2520,104v-14,33,-14,33,-14,33c2513,137,2513,137,2513,137v38,-91,38,-91,38,-91c2545,46,2545,46,2545,46v-22,51,-22,51,-22,51c2500,46,2500,46,2500,46v-7,,-7,,-7,l2520,104xm2462,46v,57,,57,,57c2467,103,2467,103,2467,103v,-30,,-30,,-30c2467,63,2468,60,2469,57v2,-4,6,-7,10,-7c2480,50,2481,50,2483,51v3,-5,3,-5,3,-5c2483,45,2482,45,2480,45v-6,,-10,3,-13,9c2467,46,2467,46,2467,46r-5,xm2415,50v14,,25,11,25,25c2440,89,2429,100,2415,100v-13,,-24,-11,-24,-25c2391,61,2402,50,2415,50t,-5c2399,45,2386,59,2386,75v,17,13,30,29,30c2432,105,2446,92,2446,75v,-17,-13,-30,-31,-30m2367,22v-3,,-5,3,-5,5c2362,30,2364,32,2367,32v3,,5,-2,5,-5c2372,25,2370,22,2367,22t2,24c2364,46,2364,46,2364,46v,57,,57,,57c2369,103,2369,103,2369,103r,-57xm2328,46v,57,,57,,57c2333,103,2333,103,2333,103v,-30,,-30,,-30c2333,63,2334,60,2335,57v2,-4,6,-7,10,-7c2346,50,2347,50,2349,51v3,-5,3,-5,3,-5c2349,45,2348,45,2346,45v-6,,-10,3,-13,9c2333,46,2333,46,2333,46r-5,xm2274,53v,-37,,-37,,-37c2285,16,2285,16,2285,16v14,,22,6,22,18c2307,46,2299,53,2286,53r-12,xm2274,59v12,,12,,12,c2303,59,2313,50,2313,35v,-16,-10,-25,-27,-25c2268,10,2268,10,2268,10v,93,,93,,93c2274,103,2274,103,2274,103r,-44xm2166,70v1,-11,10,-20,21,-20c2197,50,2206,58,2208,70r-42,xm2214,76v,-19,-11,-31,-27,-31c2171,45,2159,58,2159,75v,17,12,30,28,30c2198,105,2206,100,2212,89v-4,-2,-4,-2,-4,-2c2202,96,2196,100,2187,100v-13,,-21,-10,-22,-24l2214,76xm2101,1v,102,,102,,102c2106,103,2106,103,2106,103v,-29,,-29,,-29c2106,58,2112,50,2123,50v10,,14,5,14,17c2137,103,2137,103,2137,103v6,,6,,6,c2143,67,2143,67,2143,67v,-6,-1,-11,-3,-14c2137,48,2131,45,2124,45v-8,,-13,3,-18,10c2106,1,2106,1,2106,1r-5,xm2065,16v24,,24,,24,c2089,10,2089,10,2089,10v-54,,-54,,-54,c2035,16,2035,16,2035,16v24,,24,,24,c2059,103,2059,103,2059,103v6,,6,,6,l2065,16xm1984,52v14,,14,,14,c1998,46,1998,46,1998,46v-14,,-14,,-14,c1984,20,1984,20,1984,20v,-10,2,-15,9,-15c1994,5,1996,5,1998,6v,-5,,-5,,-5c1996,,1995,,1993,v-10,,-15,6,-15,19c1978,46,1978,46,1978,46v-6,,-6,,-6,c1972,52,1972,52,1972,52v6,,6,,6,c1978,103,1978,103,1978,103v6,,6,,6,l1984,52xm1931,50v14,,25,11,25,25c1956,89,1945,100,1931,100v-13,,-23,-11,-23,-25c1908,61,1918,50,1931,50t1,-5c1915,45,1902,59,1902,75v,17,13,30,30,30c1949,105,1962,92,1962,75v,-17,-13,-30,-30,-30m1850,52v10,,10,,10,c1860,46,1860,46,1860,46v-10,,-10,,-10,c1850,26,1850,26,1850,26v-6,,-6,,-6,c1844,46,1844,46,1844,46v-6,,-6,,-6,c1838,52,1838,52,1838,52v6,,6,,6,c1844,103,1844,103,1844,103v6,,6,,6,l1850,52xm1804,46v,57,,57,,57c1810,103,1810,103,1810,103v,-30,,-30,,-30c1810,63,1810,60,1812,57v1,-4,6,-7,10,-7c1823,50,1824,50,1826,51v3,-5,3,-5,3,-5c1826,45,1825,45,1823,45v-6,,-10,3,-13,9c1810,46,1810,46,1810,46r-6,xm1756,50v14,,23,10,23,24c1779,89,1770,100,1757,100v-13,,-23,-11,-23,-25c1734,61,1744,50,1756,50t23,-4c1779,56,1779,56,1779,56v-6,-7,-13,-11,-22,-11c1740,45,1729,57,1729,75v,17,11,30,28,30c1766,105,1774,101,1779,93v,10,,10,,10c1784,103,1784,103,1784,103v,-57,,-57,,-57l1779,46xm1688,50v13,,22,11,22,25c1710,89,1701,100,1688,100v-13,,-23,-10,-23,-24c1665,61,1674,50,1688,50t-22,87c1666,94,1666,94,1666,94v6,7,13,11,22,11c1705,105,1716,93,1716,75v,-17,-12,-30,-28,-30c1679,45,1671,49,1666,57v,-11,,-11,,-11c1660,46,1660,46,1660,46v,91,,91,,91l1666,137xm1607,54v-3,-6,-8,-9,-14,-9c1584,45,1577,51,1577,60v,7,5,11,17,15c1602,79,1605,81,1605,87v,7,-5,13,-13,13c1585,100,1581,96,1578,88v-5,2,-5,2,-5,2c1576,100,1583,105,1592,105v11,,19,-8,19,-18c1611,82,1609,78,1605,75v-2,-2,-4,-3,-11,-5c1586,66,1583,64,1583,59v,-4,5,-9,10,-9c1597,50,1600,52,1603,57r4,-3xm1555,22v-3,,-6,3,-6,5c1549,30,1552,32,1555,32v2,,5,-2,5,-5c1560,25,1557,22,1555,22t2,24c1552,46,1552,46,1552,46v,57,,57,,57c1557,103,1557,103,1557,103r,-57xm1475,104v-14,33,-14,33,-14,33c1467,137,1467,137,1467,137v39,-91,39,-91,39,-91c1499,46,1499,46,1499,46v-21,51,-21,51,-21,51c1454,46,1454,46,1454,46v-6,,-6,,-6,l1475,104xm1368,46v,57,,57,,57c1374,103,1374,103,1374,103v,-33,,-33,,-33c1374,58,1379,50,1388,50v8,,13,6,13,17c1401,103,1401,103,1401,103v5,,5,,5,c1406,69,1406,69,1406,69v,-12,6,-19,15,-19c1430,50,1434,55,1434,65v,38,,38,,38c1439,103,1439,103,1439,103v,-37,,-37,,-37c1439,58,1438,55,1436,51v-3,-4,-9,-6,-15,-6c1413,45,1408,48,1404,55v-3,-7,-8,-10,-16,-10c1382,45,1377,48,1374,53v,-7,,-7,,-7l1368,46xm1303,70v2,-11,11,-20,22,-20c1335,50,1343,58,1345,70r-42,xm1352,76v,-19,-11,-31,-28,-31c1309,45,1297,58,1297,75v,17,11,30,27,30c1336,105,1344,100,1350,89v-5,-2,-5,-2,-5,-2c1340,96,1334,100,1325,100v-13,,-22,-10,-22,-24l1352,76xm1252,50v14,,23,10,23,24c1275,89,1266,100,1253,100v-13,,-23,-11,-23,-25c1230,61,1240,50,1252,50m1275,1v,55,,55,,55c1269,49,1262,45,1253,45v-17,,-28,12,-28,30c1225,92,1236,105,1253,105v9,,17,-4,22,-12c1275,103,1275,103,1275,103v5,,5,,5,c1280,1,1280,1,1280,1r-5,xm1180,50v14,,23,10,23,24c1203,89,1194,100,1181,100v-13,,-23,-11,-23,-25c1158,61,1168,50,1180,50t23,-4c1203,56,1203,56,1203,56v-6,-7,-13,-11,-23,-11c1164,45,1152,57,1152,75v,17,12,30,29,30c1190,105,1198,101,1203,93v,10,,10,,10c1208,103,1208,103,1208,103v,-57,,-57,,-57l1203,46xm1140,52v-6,-5,-12,-7,-20,-7c1103,45,1091,58,1091,75v,17,12,30,29,30c1128,105,1134,102,1141,97v,-8,,-8,,-8c1135,96,1128,100,1120,100v-13,,-24,-11,-24,-25c1096,61,1107,50,1120,50v8,,13,3,20,10l1140,52xm1061,67v-35,,-35,,-35,c1044,23,1044,23,1044,23r17,44xm1063,73v13,30,13,30,13,30c1082,103,1082,103,1082,103,1044,7,1044,7,1044,7v-40,96,-40,96,-40,96c1011,103,1011,103,1011,103v13,-30,13,-30,13,-30l1063,73xm887,46v,57,,57,,57c892,103,892,103,892,103v,-33,,-33,,-33c892,58,898,50,907,50v8,,13,6,13,17c920,103,920,103,920,103v5,,5,,5,c925,69,925,69,925,69v,-12,5,-19,15,-19c949,50,952,55,952,65v,38,,38,,38c958,103,958,103,958,103v,-37,,-37,,-37c958,58,957,55,954,51v-3,-4,-8,-6,-14,-6c932,45,927,48,923,55,920,48,914,45,907,45v-7,,-11,3,-15,8c892,46,892,46,892,46r-5,xm839,50v13,,23,10,23,24c862,89,853,100,839,100v-13,,-22,-11,-22,-25c817,61,826,50,839,50t22,-4c861,56,861,56,861,56,856,49,848,45,839,45v-17,,-28,12,-28,30c811,92,823,105,839,105v9,,17,-4,22,-12c861,103,861,103,861,103v6,,6,,6,c867,46,867,46,867,46r-6,xm753,1v,102,,102,,102c759,103,759,103,759,103v,-29,,-29,,-29c759,58,764,50,775,50v10,,14,5,14,17c789,103,789,103,789,103v6,,6,,6,c795,67,795,67,795,67v,-6,-1,-11,-3,-14c789,48,783,45,776,45v-8,,-13,3,-17,10c759,1,759,1,759,1r-6,xm731,52v10,,10,,10,c741,46,741,46,741,46v-10,,-10,,-10,c731,26,731,26,731,26v-6,,-6,,-6,c725,46,725,46,725,46v-6,,-6,,-6,c719,52,719,52,719,52v6,,6,,6,c725,103,725,103,725,103v6,,6,,6,l731,52xm702,22v-3,,-5,3,-5,5c697,30,699,32,702,32v3,,5,-2,5,-5c707,25,705,22,702,22t3,24c699,46,699,46,699,46v,57,,57,,57c705,103,705,103,705,103r,-57xm562,10v-7,,-7,,-7,c586,107,586,107,586,107,621,22,621,22,621,22v31,85,31,85,31,85c688,10,688,10,688,10v-6,,-6,,-6,c652,89,652,89,652,89,621,5,621,5,621,5,587,89,587,89,587,89l562,10xm486,104v-14,33,-14,33,-14,33c478,137,478,137,478,137,517,46,517,46,517,46v-7,,-7,,-7,c489,97,489,97,489,97,466,46,466,46,466,46v-7,,-7,,-7,l486,104xm427,46v,57,,57,,57c433,103,433,103,433,103v,-30,,-30,,-30c433,63,433,60,435,57v2,-4,6,-7,10,-7c446,50,447,50,449,51v3,-5,3,-5,3,-5c449,45,448,45,446,45v-6,,-10,3,-13,9c433,46,433,46,433,46r-6,xm381,50v14,,24,11,24,25c405,89,395,100,381,100v-13,,-24,-11,-24,-25c357,61,368,50,381,50t,-5c365,45,351,59,351,75v,17,14,30,30,30c398,105,411,92,411,75,411,58,398,45,381,45m332,22v-3,,-5,3,-5,5c327,30,329,32,332,32v3,,5,-2,5,-5c337,25,335,22,332,22t3,24c329,46,329,46,329,46v,57,,57,,57c335,103,335,103,335,103r,-57xm293,46v,57,,57,,57c299,103,299,103,299,103v,-30,,-30,,-30c299,63,299,60,301,57v1,-4,6,-7,10,-7c312,50,313,50,315,51v3,-5,3,-5,3,-5c315,45,314,45,311,45v-5,,-9,3,-12,9c299,46,299,46,299,46r-6,xm240,53v,-37,,-37,,-37c251,16,251,16,251,16v14,,21,6,21,18c272,46,264,53,252,53r-12,xm240,59v12,,12,,12,c269,59,279,50,279,35,279,19,269,10,252,10v-18,,-18,,-18,c234,103,234,103,234,103v6,,6,,6,l240,59xm131,70v2,-11,11,-20,21,-20c163,50,171,58,173,70r-42,xm180,76c179,57,169,45,152,45v-15,,-27,13,-27,30c125,92,136,105,152,105v12,,20,-5,26,-16c173,87,173,87,173,87v-5,9,-11,13,-20,13c140,100,131,90,131,76r49,xm67,1v,102,,102,,102c72,103,72,103,72,103v,-29,,-29,,-29c72,58,78,50,89,50v10,,14,5,14,17c103,103,103,103,103,103v5,,5,,5,c108,67,108,67,108,67v,-6,-1,-11,-3,-14c102,48,96,45,90,45v-8,,-13,3,-18,10c72,1,72,1,72,1r-5,xm30,16v25,,25,,25,c55,10,55,10,55,10,,10,,10,,10v,6,,6,,6c24,16,24,16,24,16v,87,,87,,87c30,103,30,103,30,103r,-87xe" fillcolor="#003974" stroked="f">
                  <v:path arrowok="t" o:connecttype="custom" o:connectlocs="3923665,65405;3853180,28575;3781425,29210;3752215,66675;3646805,66675;3620135,34290;3527425,28575;3485515,47625;3359150,31750;3319780,33020;3279140,66675;3239770,28575;3138170,47625;3119120,65405;3065780,13970;2976880,44450;2939415,34925;2904490,31750;2858135,29210;2794000,46355;2712085,6350;2626995,29210;2619375,34290;2549525,31750;2461895,63500;2425065,63500;2360295,43815;2324100,56515;2230755,46990;2163445,47625;2078355,3175;2038985,28575;1913255,47625;1878330,29210;1815465,29210;1800860,55245;1711960,44450;1674495,10160;1563370,29210;1478280,29210;1451610,6350;1337310,46990;1268730,33020;1226820,28575;1149350,46355;1132840,65405;1012190,47625;988695,65405;910590,41275;841375,63500;735330,47625;723900,38100;587375,65405;532765,28575;478155,635;443865,65405;291465,29210;241935,66675;197485,28575;83185,44450;45720,34925" o:connectangles="0,0,0,0,0,0,0,0,0,0,0,0,0,0,0,0,0,0,0,0,0,0,0,0,0,0,0,0,0,0,0,0,0,0,0,0,0,0,0,0,0,0,0,0,0,0,0,0,0,0,0,0,0,0,0,0,0,0,0,0,0"/>
                  <o:lock v:ext="edit" verticies="t"/>
                </v:shape>
                <v:shape id="Freeform 122" o:spid="_x0000_s1047" style="position:absolute;left:34671;top:97828;width:12553;height:1117;visibility:visible;mso-wrap-style:square;v-text-anchor:top" coordsize="197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" path="m1915,v-21,,-21,,-21,c1894,134,1894,134,1894,134v21,,21,,21,c1915,103,1915,103,1915,103v3,-2,3,-2,3,-2c1947,134,1947,134,1947,134v30,,30,,30,c1937,91,1937,91,1937,91v37,-34,37,-34,37,-34c1944,57,1944,57,1944,57v-29,28,-29,28,-29,28l1915,xm1819,57v-22,,-22,,-22,c1797,104,1797,104,1797,104v,21,14,33,38,33c1859,137,1873,125,1873,104v,-47,,-47,,-47c1851,57,1851,57,1851,57v,44,,44,,44c1851,112,1845,118,1835,118v-11,,-16,-6,-16,-17l1819,57xm1764,109v-7,,-14,6,-14,14c1750,131,1757,137,1764,137v8,,14,-6,14,-14c1778,115,1772,109,1764,109m1691,74v12,,22,9,22,22c1713,108,1703,117,1691,117v-12,,-22,-10,-22,-21c1669,84,1679,74,1691,74t,-20c1665,54,1646,71,1646,96v,24,19,41,45,41c1717,137,1735,120,1735,95v,-24,-18,-41,-44,-41m1634,59v-6,-4,-12,-5,-19,-5c1590,54,1571,72,1571,96v,23,19,41,42,41c1621,137,1627,136,1634,132v,-21,,-21,,-21c1628,115,1623,117,1617,117v-14,,-23,-9,-23,-21c1594,83,1603,74,1616,74v7,,12,1,18,6l1634,59xm1543,109v-8,,-15,6,-15,14c1528,131,1535,137,1543,137v7,,14,-6,14,-14c1557,115,1550,109,1543,109m1388,57v,77,,77,,77c1410,134,1410,134,1410,134v,-39,,-39,,-39c1410,87,1411,83,1413,80v2,-5,7,-7,12,-7c1430,73,1435,76,1436,80v2,3,2,6,2,13c1438,134,1438,134,1438,134v22,,22,,22,c1460,95,1460,95,1460,95v,-15,5,-22,15,-22c1484,73,1488,78,1488,92v,42,,42,,42c1510,134,1510,134,1510,134v,-50,,-50,,-50c1510,64,1501,54,1484,54v-11,,-20,5,-26,14c1452,58,1445,54,1434,54v-10,,-17,3,-24,12c1410,57,1410,57,1410,57r-22,xm1326,74v12,,22,9,22,22c1348,108,1338,117,1326,117v-12,,-22,-10,-22,-22c1304,83,1314,74,1326,74t20,-17c1346,67,1346,67,1346,67v-8,-9,-16,-13,-26,-13c1298,54,1282,72,1282,95v,24,16,42,38,42c1331,137,1339,133,1346,124v,10,,10,,10c1367,134,1367,134,1367,134v,-77,,-77,,-77l1346,57xm1190,v,134,,134,,134c1212,134,1212,134,1212,134v,-39,,-39,,-39c1212,80,1217,73,1228,73v11,,15,5,15,19c1243,134,1243,134,1243,134v22,,22,,22,c1265,86,1265,86,1265,86v,-11,-2,-17,-6,-22c1254,57,1245,54,1236,54v-10,,-17,4,-24,13c1212,,1212,,1212,r-22,xm1161,75v16,,16,,16,c1177,57,1177,57,1177,57v-16,,-16,,-16,c1161,30,1161,30,1161,30v-22,,-22,,-22,c1139,57,1139,57,1139,57v-8,,-8,,-8,c1131,75,1131,75,1131,75v8,,8,,8,c1139,134,1139,134,1139,134v22,,22,,22,l1161,75xm1108,10v-7,,-13,6,-13,14c1095,31,1101,37,1108,37v7,,13,-6,13,-13c1121,16,1115,10,1108,10t11,47c1097,57,1097,57,1097,57v,77,,77,,77c1119,134,1119,134,1119,134r,-77xm969,57v-25,,-25,,-25,c984,136,984,136,984,136v10,,10,,10,c1015,89,1015,89,1015,89v21,47,21,47,21,47c1046,136,1046,136,1046,136v40,-79,40,-79,40,-79c1062,57,1062,57,1062,57v-21,45,-21,45,-21,45c1020,54,1020,54,1020,54v-9,,-9,,-9,c989,102,989,102,989,102l969,57xm885,123v-29,53,-29,53,-29,53c881,176,881,176,881,176,944,57,944,57,944,57v-25,,-25,,-25,c897,101,897,101,897,101,873,57,873,57,873,57v-25,,-25,,-25,l885,123xm788,57v,77,,77,,77c809,134,809,134,809,134v,-37,,-37,,-37c809,81,815,74,828,74v4,,7,,11,2c842,56,842,56,842,56v-4,-2,-7,-2,-10,-2c822,54,815,58,809,68v,-11,,-11,,-11l788,57xm726,74v12,,22,9,22,22c748,108,738,117,726,117v-12,,-22,-10,-22,-21c704,84,714,74,726,74t,-20c700,54,682,71,682,96v,24,18,41,44,41c753,137,771,120,771,95,771,71,753,54,726,54m655,10v-8,,-14,6,-14,14c641,31,647,37,655,37v7,,13,-6,13,-13c668,16,662,10,655,10t10,47c644,57,644,57,644,57v,77,,77,,77c665,134,665,134,665,134r,-77xm578,57v,77,,77,,77c600,134,600,134,600,134v,-37,,-37,,-37c600,81,606,74,619,74v4,,6,,10,2c632,56,632,56,632,56v-4,-2,-6,-2,-9,-2c613,54,605,58,600,68v,-11,,-11,,-11l578,57xm517,74v12,,22,9,22,22c539,108,529,117,517,117v-12,,-22,-10,-22,-22c495,83,505,74,517,74m497,176v,-52,,-52,,-52c505,133,513,137,523,137v22,,38,-18,38,-41c561,72,545,54,523,54v-11,,-19,4,-26,13c497,57,497,57,497,57v-21,,-21,,-21,c476,176,476,176,476,176r21,xm443,109v-8,,-14,6,-14,14c429,131,435,137,443,137v8,,14,-6,14,-14c457,115,451,109,443,109m310,57v-24,,-24,,-24,c326,136,326,136,326,136v10,,10,,10,c356,89,356,89,356,89v21,47,21,47,21,47c387,136,387,136,387,136,428,57,428,57,428,57v-25,,-25,,-25,c382,102,382,102,382,102,361,54,361,54,361,54v-9,,-9,,-9,c331,102,331,102,331,102l310,57xm168,57v-25,,-25,,-25,c183,136,183,136,183,136v10,,10,,10,c214,89,214,89,214,89v21,47,21,47,21,47c245,136,245,136,245,136,285,57,285,57,285,57v-24,,-24,,-24,c240,102,240,102,240,102,219,54,219,54,219,54v-10,,-10,,-10,c188,102,188,102,188,102l168,57xm25,57c,57,,57,,57v40,79,40,79,40,79c51,136,51,136,51,136,71,89,71,89,71,89v21,47,21,47,21,47c102,136,102,136,102,136,142,57,142,57,142,57v-24,,-24,,-24,c97,102,97,102,97,102,76,54,76,54,76,54v-9,,-9,,-9,c45,102,45,102,45,102l25,57xe" fillcolor="#c4995b" stroked="f">
                  <v:path arrowok="t" o:connecttype="custom" o:connectlocs="1216025,65405;1253490,36195;1141095,36195;1175385,36195;1120140,69215;1073785,46990;1073785,34290;1037590,37465;1037590,70485;1037590,37465;979805,69215;897255,50800;927100,85090;958850,85090;895350,41910;842010,74295;838200,34290;868045,85090;769620,85090;803275,85090;769620,0;737235,36195;718185,47625;703580,6350;710565,36195;615315,36195;657860,86360;647700,34290;543560,111760;554355,36195;513715,85090;528320,34290;474980,60960;433070,60960;407035,15240;408940,36195;367030,85090;401320,35560;328295,46990;315595,111760;315595,42545;281305,69215;196850,36195;239395,86360;229235,34290;90805,36195;155575,86360;132715,34290;25400,86360;90170,36195;28575,64770" o:connectangles="0,0,0,0,0,0,0,0,0,0,0,0,0,0,0,0,0,0,0,0,0,0,0,0,0,0,0,0,0,0,0,0,0,0,0,0,0,0,0,0,0,0,0,0,0,0,0,0,0,0,0"/>
                  <o:lock v:ext="edit" verticies="t"/>
                </v:shape>
                <v:shape id="Freeform 123" o:spid="_x0000_s1048" style="position:absolute;left:18148;top:97847;width:15945;height:1105;visibility:visible;mso-wrap-style:square;v-text-anchor:top" coordsize="2511,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" path="m2461,v-7,,-7,,-7,c2454,131,2454,131,2454,131v7,,7,,7,c2461,99,2461,99,2461,99v4,-4,4,-4,4,-4c2501,131,2501,131,2501,131v10,,10,,10,c2470,90,2470,90,2470,90v30,-32,30,-32,30,-32c2491,58,2491,58,2491,58v-30,31,-30,31,-30,31l2461,xm2382,58v-7,,-7,,-7,c2375,104,2375,104,2375,104v,11,2,16,6,20c2385,130,2393,133,2402,133v8,,16,-3,21,-9c2427,120,2428,115,2428,104v,-46,,-46,,-46c2421,58,2421,58,2421,58v,44,,44,,44c2421,110,2420,115,2419,118v-3,5,-10,9,-17,9c2394,127,2388,123,2385,118v-2,-3,-3,-8,-3,-16l2382,58xm2344,120v-3,,-6,2,-6,6c2338,130,2341,133,2344,133v4,,7,-3,7,-7c2351,122,2348,120,2344,120m2279,63v18,,32,14,32,32c2311,113,2297,127,2279,127v-17,,-31,-14,-31,-32c2248,77,2262,63,2279,63t,-7c2258,56,2241,74,2241,95v,21,17,38,38,38c2301,133,2318,117,2318,95v,-22,-17,-39,-39,-39m2225,66v-8,-7,-16,-10,-26,-10c2178,56,2162,73,2162,95v,22,16,38,37,38c2209,133,2218,130,2226,123v,-10,,-10,,-10c2218,122,2210,127,2199,127v-16,,-30,-14,-30,-32c2169,77,2182,63,2199,63v10,,17,3,26,12l2225,66xm2135,120v-3,,-6,2,-6,6c2129,130,2132,133,2135,133v4,,7,-3,7,-7c2142,122,2139,120,2135,120m2013,58v,73,,73,,73c2020,131,2020,131,2020,131v,-42,,-42,,-42c2020,72,2027,63,2039,63v11,,16,7,16,21c2055,131,2055,131,2055,131v7,,7,,7,c2062,87,2062,87,2062,87v,-15,7,-24,19,-24c2093,63,2097,69,2097,82v,49,,49,,49c2105,131,2105,131,2105,131v,-48,,-48,,-48c2105,73,2103,69,2100,64v-4,-5,-11,-8,-18,-8c2071,56,2064,61,2060,70v-5,-9,-11,-14,-21,-14c2031,56,2025,60,2020,67v,-9,,-9,,-9l2013,58xm1952,63v17,,29,13,29,30c1981,113,1969,127,1952,127v-16,,-29,-14,-29,-33c1923,77,1936,63,1952,63t28,-5c1980,71,1980,71,1980,71v-7,-10,-16,-15,-28,-15c1931,56,1916,72,1916,94v,23,15,39,36,39c1964,133,1974,128,1980,118v,13,,13,,13c1988,131,1988,131,1988,131v,-73,,-73,,-73l1980,58xm1841,v,131,,131,,131c1848,131,1848,131,1848,131v,-38,,-38,,-38c1848,73,1855,63,1870,63v12,,18,6,18,22c1888,131,1888,131,1888,131v7,,7,,7,c1895,85,1895,85,1895,85v,-9,-1,-14,-4,-18c1887,60,1879,56,1871,56v-10,,-17,4,-23,14c1848,,1848,,1848,r-7,xm1813,65v13,,13,,13,c1826,58,1826,58,1826,58v-13,,-13,,-13,c1813,32,1813,32,1813,32v-7,,-7,,-7,c1806,58,1806,58,1806,58v-8,,-8,,-8,c1798,65,1798,65,1798,65v8,,8,,8,c1806,131,1806,131,1806,131v7,,7,,7,l1813,65xm1776,27v-4,,-7,3,-7,7c1769,37,1772,40,1776,40v3,,6,-3,6,-6c1782,30,1779,27,1776,27t3,31c1772,58,1772,58,1772,58v,73,,73,,73c1779,131,1779,131,1779,131r,-73xm1648,58v-8,,-8,,-8,c1673,136,1673,136,1673,136v25,-64,25,-64,25,-64c1724,136,1724,136,1724,136v34,-78,34,-78,34,-78c1749,58,1749,58,1749,58v-25,59,-25,59,-25,59c1698,54,1698,54,1698,54v-25,63,-25,63,-25,63l1648,58xm1598,133v-18,41,-18,41,-18,41c1588,174,1588,174,1588,174,1637,58,1637,58,1637,58v-8,,-8,,-8,c1601,123,1601,123,1601,123,1571,58,1571,58,1571,58v-8,,-8,,-8,l1598,133xm1522,58v,73,,73,,73c1529,131,1529,131,1529,131v,-39,,-39,,-39c1529,80,1530,76,1531,72v3,-5,8,-9,13,-9c1546,63,1547,63,1549,64v4,-6,4,-6,4,-6c1550,57,1548,56,1545,56v-7,,-12,4,-16,12c1529,58,1529,58,1529,58r-7,xm1462,63v18,,32,14,32,32c1494,113,1480,127,1462,127v-17,,-30,-14,-30,-32c1432,77,1445,63,1462,63t1,-7c1441,56,1424,74,1424,95v,21,17,38,39,38c1484,133,1501,117,1501,95v,-22,-17,-39,-38,-39m1400,27v-4,,-7,3,-7,7c1393,37,1396,40,1400,40v3,,6,-3,6,-6c1406,30,1403,27,1400,27t3,31c1396,58,1396,58,1396,58v,73,,73,,73c1403,131,1403,131,1403,131r,-73xm1350,58v,73,,73,,73c1357,131,1357,131,1357,131v,-39,,-39,,-39c1357,80,1357,76,1359,72v2,-5,8,-9,13,-9c1374,63,1375,63,1377,64v4,-6,4,-6,4,-6c1378,57,1376,56,1373,56v-7,,-12,4,-16,12c1357,58,1357,58,1357,58r-7,xm1293,63v16,,28,14,28,32c1321,113,1309,127,1293,127v-17,,-29,-13,-29,-31c1264,76,1275,63,1293,63t-29,111c1264,119,1264,119,1264,119v8,10,17,14,29,14c1314,133,1329,118,1329,95v,-22,-15,-39,-37,-39c1281,56,1271,62,1264,71v,-13,,-13,,-13c1257,58,1257,58,1257,58v,116,,116,,116l1264,174xm1175,46v13,,22,9,22,22c1197,84,1185,97,1172,97v-13,,-22,-10,-22,-24c1150,58,1161,46,1175,46xm1208,41v-8,,-8,,-8,c1199,53,1199,53,1199,53v-7,-10,-14,-14,-24,-14c1156,39,1143,54,1143,73v,18,11,30,28,30c1180,103,1186,100,1194,91v,1,,1,,1c1194,98,1200,103,1207,103v15,,28,-18,28,-40c1235,33,1210,10,1178,10v-35,,-63,27,-63,62c1115,108,1142,133,1180,133v16,,28,-3,42,-10c1220,117,1220,117,1220,117v-15,7,-26,10,-40,10c1168,127,1158,124,1149,120v-16,-10,-27,-28,-27,-48c1122,41,1146,16,1177,16v30,,52,20,52,47c1229,81,1219,97,1208,97v-4,,-7,-3,-7,-7c1203,81,1203,81,1203,81r5,-40xm1096,68v-4,-7,-11,-12,-19,-12c1066,56,1057,64,1057,75v,9,6,15,22,20c1090,99,1093,103,1093,110v,10,-7,17,-16,17c1068,127,1062,122,1058,112v-7,2,-7,2,-7,2c1055,126,1064,133,1077,133v13,,23,-9,23,-22c1100,104,1098,98,1093,95v-3,-3,-5,-4,-14,-7c1068,84,1065,81,1065,75v,-6,5,-12,12,-12c1083,63,1087,66,1090,72r6,-4xm974,89v2,-15,13,-26,27,-26c1014,63,1025,73,1028,89r-54,xm1036,96v,-24,-14,-40,-35,-40c981,56,965,73,965,95v,22,15,38,36,38c1016,133,1026,127,1034,113v-6,-3,-6,-3,-6,-3c1021,122,1013,127,1002,127v-17,,-28,-12,-29,-31l1036,96xm941,27v-4,,-7,3,-7,7c934,37,937,40,941,40v3,,6,-3,6,-6c947,30,944,27,941,27t3,31c937,58,937,58,937,58v,73,,73,,73c944,131,944,131,944,131r,-73xm891,58v,73,,73,,73c898,131,898,131,898,131v,-39,,-39,,-39c898,80,898,76,900,72v2,-5,8,-9,13,-9c915,63,916,63,918,64v4,-6,4,-6,4,-6c919,57,917,56,914,56v-7,,-12,4,-16,12c898,58,898,58,898,58r-7,xm861,27v-3,,-6,3,-6,7c855,37,858,40,861,40v4,,7,-3,7,-6c868,30,865,27,861,27t4,31c858,58,858,58,858,58v,73,,73,,73c865,131,865,131,865,131r,-73xm786,58v-7,,-7,,-7,c779,104,779,104,779,104v,11,1,16,6,20c789,130,797,133,806,133v8,,16,-3,21,-9c831,120,832,115,832,104v,-46,,-46,,-46c825,58,825,58,825,58v,44,,44,,44c825,110,824,115,822,118v-2,5,-9,9,-16,9c798,127,791,123,789,118v-2,-3,-3,-8,-3,-16l786,58xm718,63v17,,29,14,29,32c747,114,735,127,717,127v-16,,-28,-14,-28,-32c689,77,701,63,718,63t28,111c753,174,753,174,753,174v,-116,,-116,,-116c746,58,746,58,746,58v,13,,13,,13c740,62,730,56,718,56v-21,,-36,17,-36,39c682,118,696,133,718,133v12,,21,-4,28,-14l746,174xm607,58v,73,,73,,73c614,131,614,131,614,131v,-38,,-38,,-38c614,73,622,63,636,63v12,,17,6,17,22c653,131,653,131,653,131v8,,8,,8,c661,85,661,85,661,85v,-9,-1,-14,-4,-18c653,60,645,56,637,56v-10,,-17,4,-23,14c614,58,614,58,614,58r-7,xm524,89v2,-15,13,-26,27,-26c564,63,575,73,578,89r-54,xm586,96c586,72,572,56,551,56v-20,,-36,17,-36,39c515,117,530,133,551,133v15,,25,-6,33,-20c578,110,578,110,578,110v-7,12,-15,17,-26,17c535,127,524,115,523,96r63,xm494,v-7,,-7,,-7,c487,131,487,131,487,131v7,,7,,7,l494,xm426,63v17,,29,13,29,30c455,113,443,127,426,127v-17,,-29,-14,-29,-33c397,77,409,63,426,63t28,-5c454,71,454,71,454,71,447,61,438,56,426,56v-22,,-36,16,-36,38c390,117,405,133,426,133v12,,22,-5,28,-15c454,131,454,131,454,131v8,,8,,8,c462,58,462,58,462,58r-8,xm352,58v,73,,73,,73c359,131,359,131,359,131v,-39,,-39,,-39c359,80,360,76,362,72v2,-5,8,-9,13,-9c376,63,377,63,380,64v4,-6,4,-6,4,-6c380,57,378,56,376,56v-8,,-13,4,-17,12c359,58,359,58,359,58r-7,xm269,89v2,-15,13,-26,27,-26c310,63,320,73,323,89r-54,xm331,96c331,72,317,56,296,56v-20,,-36,17,-36,39c260,117,276,133,296,133v15,,25,-6,33,-20c323,110,323,110,323,110v-7,12,-15,17,-26,17c280,127,269,115,268,96r63,xm186,58v,73,,73,,73c193,131,193,131,193,131v,-38,,-38,,-38c193,73,200,63,215,63v12,,17,6,17,22c232,131,232,131,232,131v7,,7,,7,c239,85,239,85,239,85v,-9,-1,-14,-3,-18c232,60,224,56,215,56v-9,,-16,4,-22,14c193,58,193,58,193,58r-7,xm103,89v2,-15,13,-26,27,-26c143,63,154,73,157,89r-54,xm165,96c165,72,151,56,130,56,110,56,94,73,94,95v,22,15,38,36,38c144,133,155,127,163,113v-6,-3,-6,-3,-6,-3c150,122,142,127,131,127v-17,,-28,-12,-29,-31l165,96xm36,63v17,,30,13,30,31c66,113,54,127,37,127,20,127,8,113,8,95,8,77,21,63,36,63m73,58v-7,,-7,,-7,c66,71,66,71,66,71,57,60,49,56,37,56,17,56,1,73,1,95v,21,15,38,35,38c48,133,57,129,66,119v,11,,11,,11c66,154,55,167,36,167,20,167,9,158,7,142v-7,,-7,,-7,c2,162,15,174,36,174v12,,22,-5,29,-14c71,153,73,145,73,130r,-72xe" fillcolor="#003974" stroked="f">
                  <v:path arrowok="t" o:connecttype="custom" o:connectlocs="1594485,83185;1508125,66040;1536065,74930;1492885,80010;1423035,60325;1413510,78105;1351915,80010;1294765,40005;1336675,83185;1278255,36830;1239520,35560;1169035,0;1203325,53975;1159510,36830;1146810,83185;1129665,36830;1078230,45720;1014730,84455;1014730,84455;986155,36830;909320,60325;884555,21590;890905,36830;876935,36830;802640,60960;802640,36830;746125,29210;758190,58420;749300,80645;767080,26035;667385,72390;695960,43180;635635,84455;597535,25400;565785,36830;580390,35560;546735,17145;494665,66040;521970,74930;437515,60325;433070,60325;403860,40005;389890,36830;327025,60325;309245,0;270510,40005;293370,83185;238125,40005;187960,40005;205105,69850;136525,40005;122555,36830;59690,60325;41910,59690;635,60325;41275,101600" o:connectangles="0,0,0,0,0,0,0,0,0,0,0,0,0,0,0,0,0,0,0,0,0,0,0,0,0,0,0,0,0,0,0,0,0,0,0,0,0,0,0,0,0,0,0,0,0,0,0,0,0,0,0,0,0,0,0,0"/>
                  <o:lock v:ext="edit" verticies="t"/>
                </v:shape>
                <v:shape id="Freeform 124" o:spid="_x0000_s1049" style="position:absolute;left:14954;top:97828;width:2800;height:870;visibility:visible;mso-wrap-style:square;v-text-anchor:top" coordsize="44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" path="m427,54v-8,,-14,6,-14,14c413,76,419,82,427,82v8,,14,-6,14,-14c441,60,435,54,427,54t,55c419,109,413,115,413,123v,7,6,14,14,14c435,137,441,130,441,123v,-8,-6,-14,-14,-14m394,c373,,373,,373,v,134,,134,,134c394,134,394,134,394,134l394,xm341,10v-7,,-13,6,-13,14c328,31,334,37,341,37v7,,13,-6,13,-13c354,16,349,10,341,10t11,47c330,57,330,57,330,57v,77,,77,,77c352,134,352,134,352,134r,-77xm268,74v13,,22,9,22,22c290,108,281,117,268,117v-12,,-22,-10,-22,-22c246,83,256,74,268,74m288,57v,10,,10,,10c280,58,273,54,262,54v-21,,-38,18,-38,41c224,119,240,137,263,137v10,,18,-4,25,-13c288,134,288,134,288,134v22,,22,,22,c310,57,310,57,310,57r-22,xm86,57v,77,,77,,77c108,134,108,134,108,134v,-40,,-40,,-40c108,87,108,83,110,80v2,-5,8,-7,12,-7c128,73,132,76,134,80v1,3,2,6,2,13c136,134,136,134,136,134v22,,22,,22,c158,94,158,94,158,94v,-14,5,-21,15,-21c182,73,186,78,186,92v,42,,42,,42c207,134,207,134,207,134v,-50,,-50,,-50c207,64,198,54,181,54v-11,,-19,5,-25,14c150,59,142,54,132,54v-10,,-17,3,-24,12c108,57,108,57,108,57r-22,xm67,35v,-21,,-21,,-21c,14,,14,,14,,134,,134,,134v67,,67,,67,c67,114,67,114,67,114v-43,,-43,,-43,c24,82,24,82,24,82v41,,41,,41,c65,61,65,61,65,61v-41,,-41,,-41,c24,35,24,35,24,35r43,xe" fillcolor="#c4995b" stroked="f">
                  <v:path arrowok="t" o:connecttype="custom" o:connectlocs="262255,43180;280035,43180;271145,69215;271145,86995;271145,69215;236855,0;250190,85090;216535,6350;216535,23495;216535,6350;209550,36195;223520,85090;170180,46990;170180,74295;170180,46990;182880,42545;142240,60325;182880,78740;196850,85090;182880,36195;54610,85090;68580,59690;77470,46355;86360,59055;100330,85090;109855,46355;118110,85090;131445,53340;99060,43180;68580,41910;54610,36195;42545,8890;0,85090;42545,72390;15240,52070;41275,38735;15240,22225" o:connectangles="0,0,0,0,0,0,0,0,0,0,0,0,0,0,0,0,0,0,0,0,0,0,0,0,0,0,0,0,0,0,0,0,0,0,0,0,0"/>
                  <o:lock v:ext="edit" verticies="t"/>
                </v:shape>
                <v:shape id="Freeform 125" o:spid="_x0000_s1050" style="position:absolute;left:7334;top:97910;width:6928;height:781;visibility:visible;mso-wrap-style:square;v-text-anchor:top" coordsize="1091,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" path="m1047,7v20,,36,25,36,54c1083,91,1067,116,1047,116v-20,,-36,-24,-36,-54c1011,31,1027,7,1047,7t,-7c1023,,1004,28,1004,62v,33,19,61,43,61c1071,123,1091,95,1091,62,1091,27,1072,,1047,m949,7v19,,35,25,35,54c984,91,968,116,949,116v-20,,-36,-24,-36,-54c913,31,929,7,949,7t,-7c925,,905,28,905,62v,33,20,61,43,61c973,123,992,95,992,62,992,27,973,,949,m851,7v19,,34,16,34,35c885,61,870,76,851,76,831,76,816,61,816,42,816,23,831,7,851,7t-6,116c885,67,885,67,885,67v5,-8,8,-16,8,-25c893,19,874,,851,,827,,808,19,808,42v,23,19,42,42,42c855,84,859,83,866,81v-27,37,-27,37,-27,37l845,123xm730,114c762,79,762,79,762,79,773,67,773,67,777,61v8,-10,11,-17,11,-26c788,15,772,,752,,740,,728,6,721,15v-3,6,-5,10,-5,20c724,35,724,35,724,35v,-7,1,-11,4,-15c732,12,742,7,752,7v16,,28,12,28,28c780,45,775,54,759,71v-45,50,-45,50,-45,50c787,121,787,121,787,121v,-7,,-7,,-7l730,114xm653,63v15,,27,11,27,26c680,104,668,116,653,116v-15,,-27,-12,-27,-27c626,74,638,63,653,63xm653,7v14,,25,11,25,24c678,45,667,56,653,56,640,56,629,45,629,31,629,18,640,7,653,7m638,59v-13,7,-19,17,-19,30c619,109,633,123,653,123v20,,35,-15,35,-34c688,75,681,65,668,59v11,-6,18,-16,18,-28c686,13,672,,653,,635,,621,14,621,32v,11,6,21,17,27xm555,63v14,,26,11,26,26c581,104,569,116,555,116v-15,,-27,-12,-27,-27c528,74,540,63,555,63xm555,7v13,,24,11,24,24c579,45,568,56,555,56,542,56,531,45,531,31,531,18,542,7,555,7m539,59v-13,7,-19,17,-19,30c520,109,535,123,555,123v19,,35,-15,35,-34c590,75,583,65,570,59v11,-6,17,-16,17,-28c587,13,573,,555,,537,,523,14,523,32v,11,6,21,16,27xm390,114c421,79,421,79,421,79,433,67,433,67,437,61v7,-10,11,-17,11,-26c448,15,432,,412,,400,,387,6,381,15v-4,6,-5,10,-5,20c384,35,384,35,384,35v,-7,1,-11,3,-15c392,12,401,7,412,7v15,,28,12,28,28c440,45,434,54,419,71v-46,50,-46,50,-46,50c447,121,447,121,447,121v,-7,,-7,,-7l390,114xm292,114c323,79,323,79,323,79,334,67,334,67,339,61v7,-10,10,-17,10,-26c349,15,333,,313,,301,,289,6,283,15v-4,6,-5,10,-6,20c285,35,285,35,285,35v1,-7,1,-11,4,-15c294,12,303,7,313,7v16,,28,12,28,28c341,45,336,54,321,71v-46,50,-46,50,-46,50c349,121,349,121,349,121v,-7,,-7,,-7l292,114xm250,9v,-8,,-8,,-8c204,1,204,1,204,1,189,52,189,52,189,52v7,-3,11,-5,18,-5c226,47,242,62,242,81v,20,-16,35,-35,35c195,116,185,110,178,100v-7,3,-7,3,-7,3c179,116,192,123,207,123v24,,43,-18,43,-42c250,58,232,40,208,40v-3,,-5,,-8,1c210,9,210,9,210,9r40,xm130,9v,112,,112,,112c138,121,138,121,138,121,138,1,138,1,138,1v-23,,-23,,-23,c111,9,111,9,111,9r19,xm44,7v20,,36,25,36,54c80,91,64,116,44,116,24,116,8,92,8,62,8,31,24,7,44,7m44,c20,,,28,,62v,33,20,61,44,61c68,123,87,95,87,62,87,27,68,,44,e" fillcolor="#003974" stroked="f">
                  <v:path arrowok="t" o:connecttype="custom" o:connectlocs="664845,73660;664845,0;692785,39370;624840,38735;602615,4445;601980,78105;540385,4445;518160,26670;561975,42545;513080,26670;532765,74930;483870,50165;477520,0;459740,22225;495300,22225;499745,76835;414655,40005;397510,56515;430530,19685;414655,4445;414655,78105;435610,19685;405130,37465;352425,73660;352425,4445;337185,19685;330200,56515;361950,37465;332105,20320;267335,50165;261620,0;243840,22225;279400,22225;283845,76835;185420,72390;221615,22225;175895,22225;198755,4445;174625,76835;185420,72390;129540,635;153670,51435;108585,65405;132080,25400;158750,5715;87630,76835;70485,5715;50800,38735;27940,4445;27940,78105" o:connectangles="0,0,0,0,0,0,0,0,0,0,0,0,0,0,0,0,0,0,0,0,0,0,0,0,0,0,0,0,0,0,0,0,0,0,0,0,0,0,0,0,0,0,0,0,0,0,0,0,0,0"/>
                  <o:lock v:ext="edit" verticies="t"/>
                </v:shape>
                <v:shape id="Freeform 126" o:spid="_x0000_s1051" style="position:absolute;left:5410;top:97828;width:1555;height:870;visibility:visible;mso-wrap-style:square;v-text-anchor:top" coordsize="245,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" path="m230,54v-7,,-14,6,-14,14c216,76,223,82,230,82v8,,15,-6,15,-14c245,60,238,54,230,54t,55c223,109,216,115,216,123v,7,7,14,14,14c238,137,245,130,245,123v,-8,-7,-14,-15,-14m197,c176,,176,,176,v,134,,134,,134c197,134,197,134,197,134l197,xm101,85v2,-10,9,-15,19,-15c129,70,136,75,138,85r-37,xm159,99v,-3,,-3,,-3c159,70,144,54,119,54,94,54,78,70,78,96v,25,17,41,42,41c139,137,152,129,158,113v-20,-4,-20,-4,-20,-4c133,117,128,120,120,120v-12,,-19,-7,-19,-21l159,99xm50,134v,-99,,-99,,-99c77,35,77,35,77,35v,-21,,-21,,-21c,14,,14,,14,,35,,35,,35v27,,27,,27,c27,134,27,134,27,134r23,xe" fillcolor="#c4995b" stroked="f">
                  <v:path arrowok="t" o:connecttype="custom" o:connectlocs="146050,34290;137160,43180;146050,52070;155575,43180;146050,34290;146050,69215;137160,78105;146050,86995;155575,78105;146050,69215;125095,0;111760,0;111760,85090;125095,85090;125095,0;64135,53975;76200,44450;87630,53975;64135,53975;100965,62865;100965,60960;75565,34290;49530,60960;76200,86995;100330,71755;87630,69215;76200,76200;64135,62865;100965,62865;31750,85090;31750,22225;48895,22225;48895,8890;0,8890;0,22225;17145,22225;17145,85090;31750,85090" o:connectangles="0,0,0,0,0,0,0,0,0,0,0,0,0,0,0,0,0,0,0,0,0,0,0,0,0,0,0,0,0,0,0,0,0,0,0,0,0,0"/>
                  <o:lock v:ext="edit" verticies="t"/>
                </v:shape>
                <v:shape id="Freeform 127" o:spid="_x0000_s1052" style="position:absolute;left:5410;top:96177;width:34798;height:1117;visibility:visible;mso-wrap-style:square;v-text-anchor:top" coordsize="5480,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" path="m5449,22v31,,31,,31,c5480,14,5480,14,5480,14v-70,,-70,,-70,c5410,22,5410,22,5410,22v31,,31,,31,c5441,134,5441,134,5441,134v8,,8,,8,l5449,22xm5328,127v,-105,,-105,,-105c5344,22,5344,22,5344,22v31,,54,21,54,53c5398,105,5375,127,5344,127r-16,xm5320,134v24,,24,,24,c5363,134,5377,129,5388,118v11,-11,18,-27,18,-43c5406,58,5400,42,5388,31,5377,20,5363,14,5344,14v-24,,-24,,-24,l5320,134xm5290,22v-78,109,-78,109,-78,109c5218,136,5218,136,5218,136,5304,14,5304,14,5304,14v-87,,-87,,-87,c5217,22,5217,22,5217,22r73,xm5111,59v20,,35,16,35,35c5146,113,5131,129,5111,129v-19,,-34,-16,-34,-35c5077,75,5092,59,5111,59t5,-46c5076,69,5076,69,5076,69v-5,7,-7,16,-7,25c5069,117,5088,136,5111,136v24,,43,-19,43,-42c5154,71,5135,52,5112,52v-6,,-9,1,-16,3c5122,17,5122,17,5122,17r-6,-4xm4938,134v7,,7,,7,c4945,32,4945,32,4945,32v101,106,101,106,101,106c5046,14,5046,14,5046,14v-8,,-8,,-8,c5038,119,5038,119,5038,119,4938,13,4938,13,4938,13r,121xm4889,14v-8,,-8,,-8,c4881,134,4881,134,4881,134v38,,38,,38,c4919,127,4919,127,4919,127v-30,,-30,,-30,l4889,14xm4801,123v-11,36,-11,36,-11,36c4795,161,4795,161,4795,161v13,-36,13,-36,13,-36l4801,123xm4713,92v2,-15,13,-26,27,-26c4753,66,4764,76,4767,92r-54,xm4775,99v,-24,-14,-40,-35,-40c4720,59,4704,76,4704,98v,22,15,38,36,38c4754,136,4765,130,4773,116v-6,-3,-6,-3,-6,-3c4760,125,4752,130,4741,130v-17,,-28,-12,-29,-31l4775,99xm4667,61v,73,,73,,73c4674,134,4674,134,4674,134v,-39,,-39,,-39c4674,83,4675,79,4676,75v3,-5,8,-9,13,-9c4691,66,4692,66,4694,67v4,-6,4,-6,4,-6c4695,60,4693,59,4690,59v-7,,-12,4,-16,12c4674,61,4674,61,4674,61r-7,xm4638,30v-4,,-7,3,-7,7c4631,40,4634,43,4638,43v3,,6,-3,6,-6c4644,33,4641,30,4638,30t3,31c4634,61,4634,61,4634,61v,73,,73,,73c4641,134,4641,134,4641,134r,-73xm4555,3v,131,,131,,131c4562,134,4562,134,4562,134v,-38,,-38,,-38c4562,76,4569,66,4584,66v12,,17,6,17,22c4601,134,4601,134,4601,134v7,,7,,7,c4608,88,4608,88,4608,88v,-9,-1,-14,-3,-18c4601,63,4593,59,4584,59v-10,,-16,4,-22,14c4562,3,4562,3,4562,3r-7,xm4532,71v-4,-7,-11,-12,-19,-12c4502,59,4493,67,4493,78v,9,6,15,22,20c4526,102,4529,106,4529,113v,10,-7,17,-16,17c4504,130,4498,125,4494,115v-7,2,-7,2,-7,2c4491,129,4500,136,4513,136v13,,23,-9,23,-22c4536,107,4534,101,4529,98v-3,-3,-5,-4,-14,-7c4504,87,4501,84,4501,78v,-6,5,-12,12,-12c4519,66,4523,69,4526,75r6,-4xm4414,61v,73,,73,,73c4421,134,4421,134,4421,134v,-38,,-38,,-38c4421,76,4428,66,4443,66v12,,17,6,17,22c4460,134,4460,134,4460,134v7,,7,,7,c4467,88,4467,88,4467,88v,-9,-1,-14,-3,-18c4460,63,4452,59,4443,59v-9,,-16,4,-22,14c4421,61,4421,61,4421,61r-7,xm4388,3v-7,,-7,,-7,c4381,134,4381,134,4381,134v7,,7,,7,l4388,3xm4321,66v18,,32,14,32,32c4353,116,4339,130,4321,130v-17,,-30,-14,-30,-32c4291,80,4304,66,4321,66t,-7c4300,59,4283,77,4283,98v,21,17,38,38,38c4343,136,4360,120,4360,98v,-22,-17,-39,-39,-39m4267,69v-8,-7,-15,-10,-25,-10c4220,59,4204,76,4204,98v,22,16,38,38,38c4252,136,4260,133,4268,126v,-10,,-10,,-10c4260,125,4252,130,4242,130v-17,,-31,-14,-31,-32c4211,80,4225,66,4241,66v10,,18,3,26,12l4267,69xm4129,61v,73,,73,,73c4137,134,4137,134,4137,134v,-38,,-38,,-38c4137,76,4144,66,4158,66v13,,18,6,18,22c4176,134,4176,134,4176,134v7,,7,,7,c4183,88,4183,88,4183,88v,-9,-1,-14,-4,-18c4175,63,4168,59,4159,59v-10,,-16,4,-22,14c4137,61,4137,61,4137,61r-8,xm4100,30v-4,,-6,3,-6,7c4094,40,4096,43,4100,43v4,,7,-3,7,-6c4107,33,4104,30,4100,30t4,31c4096,61,4096,61,4096,61v,73,,73,,73c4104,134,4104,134,4104,134r,-73xm4051,14v-8,,-8,,-8,c4043,134,4043,134,4043,134v38,,38,,38,c4081,127,4081,127,4081,127v-30,,-30,,-30,l4051,14xm3963,123v-11,36,-11,36,-11,36c3957,161,3957,161,3957,161v13,-36,13,-36,13,-36l3963,123xm3879,61v,73,,73,,73c3886,134,3886,134,3886,134v,-38,,-38,,-38c3886,76,3893,66,3908,66v12,,17,6,17,22c3925,134,3925,134,3925,134v7,,7,,7,c3932,88,3932,88,3932,88v,-9,-1,-14,-3,-18c3925,63,3917,59,3909,59v-10,,-17,4,-23,14c3886,61,3886,61,3886,61r-7,xm3853,3v-7,,-7,,-7,c3846,134,3846,134,3846,134v7,,7,,7,l3853,3xm3786,66v18,,32,14,32,32c3818,116,3804,130,3786,130v-17,,-30,-14,-30,-32c3756,80,3769,66,3786,66t,-7c3765,59,3748,77,3748,98v,21,17,38,38,38c3808,136,3825,120,3825,98v,-22,-17,-39,-39,-39m3732,69v-8,-7,-15,-10,-25,-10c3685,59,3669,76,3669,98v,22,16,38,38,38c3717,136,3725,133,3733,126v,-10,,-10,,-10c3725,125,3717,130,3707,130v-17,,-31,-14,-31,-32c3676,80,3690,66,3707,66v9,,17,3,25,12l3732,69xm3594,61v,73,,73,,73c3602,134,3602,134,3602,134v,-38,,-38,,-38c3602,76,3609,66,3623,66v13,,18,6,18,22c3641,134,3641,134,3641,134v7,,7,,7,c3648,88,3648,88,3648,88v,-9,-1,-14,-4,-18c3641,63,3633,59,3624,59v-10,,-16,4,-22,14c3602,61,3602,61,3602,61r-8,xm3565,30v-4,,-6,3,-6,7c3559,40,3561,43,3565,43v4,,7,-3,7,-6c3572,33,3569,30,3565,30t4,31c3561,61,3561,61,3561,61v,73,,73,,73c3569,134,3569,134,3569,134r,-73xm3516,14v-8,,-8,,-8,c3508,134,3508,134,3508,134v38,,38,,38,c3546,127,3546,127,3546,127v-30,,-30,,-30,l3516,14xm3428,123v-11,36,-11,36,-11,36c3422,161,3422,161,3422,161v13,-36,13,-36,13,-36l3428,123xm3340,92v2,-15,13,-26,27,-26c3381,66,3391,76,3394,92r-54,xm3402,99v,-24,-14,-40,-35,-40c3347,59,3331,76,3331,98v,22,16,38,36,38c3382,136,3392,130,3400,116v-6,-3,-6,-3,-6,-3c3387,125,3379,130,3368,130v-17,,-28,-12,-29,-31l3402,99xm3265,61v-7,,-7,,-7,c3258,107,3258,107,3258,107v,11,1,16,5,20c3268,133,3275,136,3284,136v9,,16,-3,21,-9c3309,123,3310,118,3310,107v,-46,,-46,,-46c3303,61,3303,61,3303,61v,44,,44,,44c3303,113,3302,118,3301,121v-3,5,-10,9,-17,9c3277,130,3270,126,3267,121v-1,-3,-2,-8,-2,-16l3265,61xm3178,61v,73,,73,,73c3186,134,3186,134,3186,134v,-38,,-38,,-38c3186,76,3193,66,3207,66v13,,18,6,18,22c3225,134,3225,134,3225,134v7,,7,,7,c3232,88,3232,88,3232,88v,-9,-1,-14,-4,-18c3225,63,3217,59,3208,59v-10,,-16,4,-22,14c3186,61,3186,61,3186,61r-8,xm3095,92v2,-15,14,-26,27,-26c3136,66,3147,76,3149,92r-54,xm3158,99v-1,-24,-15,-40,-36,-40c3102,59,3087,76,3087,98v,22,15,38,35,38c3137,136,3148,130,3155,116v-6,-3,-6,-3,-6,-3c3142,125,3134,130,3123,130v-16,,-28,-12,-28,-31l3158,99xm3020,61v-8,,-8,,-8,c3046,139,3046,139,3046,139v33,-78,33,-78,33,-78c3071,61,3071,61,3071,61v-25,59,-25,59,-25,59l3020,61xm2982,88v-45,,-45,,-45,c2960,31,2960,31,2960,31r22,57xm2985,95v16,39,16,39,16,39c3010,134,3010,134,3010,134,2960,11,2960,11,2960,11v-51,123,-51,123,-51,123c2918,134,2918,134,2918,134v16,-39,16,-39,16,-39l2985,95xm2848,68v13,,13,,13,c2861,61,2861,61,2861,61v-13,,-13,,-13,c2848,35,2848,35,2848,35v-7,,-7,,-7,c2841,61,2841,61,2841,61v-8,,-8,,-8,c2833,68,2833,68,2833,68v8,,8,,8,c2841,134,2841,134,2841,134v7,,7,,7,l2848,68xm2761,61v,73,,73,,73c2768,134,2768,134,2768,134v,-38,,-38,,-38c2768,76,2775,66,2789,66v13,,18,6,18,22c2807,134,2807,134,2807,134v7,,7,,7,c2814,88,2814,88,2814,88v,-9,-1,-14,-3,-18c2807,63,2799,59,2790,59v-10,,-16,4,-22,14c2768,61,2768,61,2768,61r-7,xm2731,30v-3,,-6,3,-6,7c2725,40,2728,43,2731,43v4,,7,-3,7,-6c2738,33,2735,30,2731,30t4,31c2728,61,2728,61,2728,61v,73,,73,,73c2735,134,2735,134,2735,134r,-73xm2551,14v-9,,-9,,-9,c2582,139,2582,139,2582,139,2627,30,2627,30,2627,30v40,109,40,109,40,109c2714,14,2714,14,2714,14v-9,,-9,,-9,c2667,116,2667,116,2667,116,2627,8,2627,8,2627,8v-44,108,-44,108,-44,108l2551,14xm2424,92v2,-15,13,-26,27,-26c2465,66,2475,76,2478,92r-54,xm2486,99v,-24,-14,-40,-35,-40c2431,59,2415,76,2415,98v,22,16,38,36,38c2466,136,2476,130,2484,116v-6,-3,-6,-3,-6,-3c2471,125,2463,130,2452,130v-17,,-28,-12,-29,-31l2486,99xm2320,127v,-105,,-105,,-105c2336,22,2336,22,2336,22v32,,54,21,54,53c2390,105,2367,127,2336,127r-16,xm2313,134v23,,23,,23,c2355,134,2369,129,2380,118v12,-11,18,-27,18,-43c2398,58,2392,42,2380,31,2369,20,2355,14,2336,14v-23,,-23,,-23,l2313,134xm2232,123v-10,36,-10,36,-10,36c2226,161,2226,161,2226,161v14,-36,14,-36,14,-36l2232,123xm2156,123v-29,53,-29,53,-29,53c2152,176,2152,176,2152,176,2215,57,2215,57,2215,57v-25,,-25,,-25,c2167,101,2167,101,2167,101,2144,57,2144,57,2144,57v-25,,-25,,-25,l2156,123xm1990,57v,77,,77,,77c2012,134,2012,134,2012,134v,-40,,-40,,-40c2012,87,2012,83,2014,80v2,-5,7,-7,12,-7c2031,73,2036,76,2038,80v1,3,2,6,2,13c2040,134,2040,134,2040,134v21,,21,,21,c2061,94,2061,94,2061,94v,-14,5,-21,15,-21c2086,73,2090,78,2090,92v,42,,42,,42c2111,134,2111,134,2111,134v,-50,,-50,,-50c2111,64,2102,54,2085,54v-11,,-19,5,-25,14c2054,59,2046,54,2036,54v-10,,-17,3,-24,12c2012,57,2012,57,2012,57r-22,xm1916,85v2,-10,8,-15,18,-15c1944,70,1950,75,1952,85r-36,xm1973,99v,-3,,-3,,-3c1973,70,1958,54,1933,54v-25,,-41,16,-41,42c1892,121,1909,137,1935,137v18,,31,-8,37,-24c1952,109,1952,109,1952,109v-5,8,-10,11,-18,11c1922,120,1915,113,1915,99r58,xm1834,74v12,,22,9,22,22c1856,108,1846,117,1834,117v-12,,-22,-10,-22,-22c1812,83,1822,74,1834,74m1854,v,67,,67,,67c1846,58,1839,54,1828,54v-21,,-38,18,-38,41c1790,119,1806,137,1828,137v11,,19,-4,26,-13c1854,134,1854,134,1854,134v22,,22,,22,c1876,,1876,,1876,r-22,xm1732,74v12,,22,9,22,22c1754,108,1744,117,1732,117v-12,,-22,-10,-22,-22c1710,83,1720,74,1732,74t19,-17c1751,67,1751,67,1751,67v-7,-9,-15,-13,-25,-13c1704,54,1688,72,1688,95v,24,16,42,38,42c1737,137,1744,133,1751,124v,10,,10,,10c1773,134,1773,134,1773,134v,-77,,-77,,-77l1751,57xm1675,59v-6,-4,-12,-5,-19,-5c1631,54,1613,72,1613,96v,23,18,41,42,41c1663,137,1668,136,1675,132v,-21,,-21,,-21c1669,115,1664,117,1658,117v-13,,-23,-9,-23,-21c1635,83,1645,74,1657,74v7,,12,1,18,6l1675,59xm1564,90v-34,,-34,,-34,c1547,47,1547,47,1547,47r17,43xm1571,109v10,25,10,25,10,25c1606,134,1606,134,1606,134,1556,12,1556,12,1556,12v-18,,-18,,-18,c1486,134,1486,134,1486,134v25,,25,,25,c1522,109,1522,109,1522,109r49,xm1309,57v,77,,77,,77c1331,134,1331,134,1331,134v,-40,,-40,,-40c1331,87,1332,83,1334,80v2,-5,7,-7,12,-7c1351,73,1356,76,1358,80v1,3,1,6,1,13c1359,134,1359,134,1359,134v22,,22,,22,c1381,94,1381,94,1381,94v,-14,5,-21,15,-21c1405,73,1409,78,1409,92v,42,,42,,42c1431,134,1431,134,1431,134v,-50,,-50,,-50c1431,64,1422,54,1405,54v-11,,-20,5,-26,14c1373,59,1366,54,1356,54v-11,,-17,3,-25,12c1331,57,1331,57,1331,57r-22,xm1247,74v12,,22,9,22,22c1269,108,1259,117,1247,117v-12,,-22,-10,-22,-22c1225,83,1235,74,1247,74t20,-17c1267,67,1267,67,1267,67v-8,-9,-16,-13,-26,-13c1219,54,1203,72,1203,95v,24,16,42,38,42c1252,137,1260,133,1267,124v,10,,10,,10c1288,134,1288,134,1288,134v,-77,,-77,,-77l1267,57xm1111,v,134,,134,,134c1133,134,1133,134,1133,134v,-40,,-40,,-40c1133,80,1138,73,1149,73v11,,15,5,15,19c1164,134,1164,134,1164,134v22,,22,,22,c1186,85,1186,85,1186,85v,-10,-2,-16,-6,-21c1175,57,1166,54,1157,54v-10,,-17,4,-24,13c1133,,1133,,1133,r-22,xm1082,75v16,,16,,16,c1098,57,1098,57,1098,57v-16,,-16,,-16,c1082,30,1082,30,1082,30v-22,,-22,,-22,c1060,57,1060,57,1060,57v-8,,-8,,-8,c1052,75,1052,75,1052,75v8,,8,,8,c1060,134,1060,134,1060,134v22,,22,,22,l1082,75xm1029,10v-7,,-13,6,-13,14c1016,31,1022,37,1029,37v7,,13,-6,13,-13c1042,16,1036,10,1029,10t11,47c1018,57,1018,57,1018,57v,77,,77,,77c1040,134,1040,134,1040,134r,-77xm855,14v-25,,-25,,-25,c873,137,873,137,873,137v16,,16,,16,c917,58,917,58,917,58v27,79,27,79,27,79c960,137,960,137,960,137,1006,14,1006,14,1006,14v-25,,-25,,-25,c952,96,952,96,952,96,924,13,924,13,924,13v-13,,-13,,-13,c882,96,882,96,882,96l855,14xm726,123v-29,53,-29,53,-29,53c722,176,722,176,722,176,785,57,785,57,785,57v-25,,-25,,-25,c738,101,738,101,738,101,715,57,715,57,715,57v-26,,-26,,-26,l726,123xm629,57v,77,,77,,77c650,134,650,134,650,134v,-37,,-37,,-37c650,81,657,74,669,74v4,,7,,11,2c683,56,683,56,683,56v-4,-2,-7,-2,-10,-2c663,54,656,59,650,68v,-11,,-11,,-11l629,57xm567,74v13,,22,9,22,22c589,108,580,117,567,117v-12,,-22,-10,-22,-21c545,84,555,74,567,74t,-20c541,54,523,71,523,96v,24,18,41,44,41c594,137,612,120,612,95,612,71,594,54,567,54m496,10v-8,,-13,6,-13,14c483,31,488,37,496,37v7,,13,-6,13,-13c509,16,503,10,496,10t10,47c485,57,485,57,485,57v,77,,77,,77c506,134,506,134,506,134r,-77xm419,57v,77,,77,,77c441,134,441,134,441,134v,-37,,-37,,-37c441,81,447,74,460,74v4,,6,,10,2c473,56,473,56,473,56v-4,-2,-6,-2,-9,-2c454,54,446,59,441,68v,-11,,-11,,-11l419,57xm350,70v,-35,,-35,,-35c358,35,358,35,358,35v16,,23,5,23,17c381,64,374,70,359,70r-9,xm350,90v15,,15,,15,c391,90,405,76,405,52v,-11,-4,-22,-12,-28c385,17,377,14,361,14v-35,,-35,,-35,c326,134,326,134,326,134v24,,24,,24,l350,90xm204,85v2,-10,8,-15,18,-15c232,70,238,75,240,85r-36,xm261,99v,-3,,-3,,-3c261,70,246,54,221,54v-25,,-41,16,-41,42c180,121,197,137,223,137v18,,31,-8,38,-24c240,109,240,109,240,109v-4,8,-10,11,-18,11c210,120,203,113,203,99r58,xm89,v,134,,134,,134c110,134,110,134,110,134v,-40,,-40,,-40c110,80,116,73,127,73v11,,15,5,15,19c142,134,142,134,142,134v22,,22,,22,c164,85,164,85,164,85v,-10,-2,-16,-6,-21c152,57,144,54,135,54v-11,,-18,4,-25,13c110,,110,,110,l89,xm50,134v,-99,,-99,,-99c77,35,77,35,77,35v,-21,,-21,,-21c,14,,14,,14,,35,,35,,35v27,,27,,27,c27,134,27,134,27,134r23,xe" fillcolor="#003974" stroked="f">
                  <v:path arrowok="t" o:connecttype="custom" o:connectlocs="3393440,13970;3359150,13970;3248660,8255;3204210,87630;3104515,8890;2987040,62230;2977515,41910;2947035,38735;2926080,85090;2865755,82550;2802890,85090;2802890,38735;2719705,62230;2693035,41910;2653665,44450;2600960,85090;2512695,102235;2494915,44450;2404110,82550;2370455,80010;2312035,55880;2268220,23495;2232660,80645;2138045,37465;2085340,86360;2018030,85090;2018030,38735;1965325,62865;1893570,55880;1808480,38735;1757680,85090;1734185,19050;1639570,88265;1539240,58420;1483360,13970;1417320,78105;1345565,36195;1308735,59690;1216660,53975;1216025,62865;1177290,78740;1096010,34290;1063625,83820;1003935,85090;847090,50800;892175,34290;804545,42545;719455,59690;697230,47625;653415,6350;554355,86995;461010,78105;412750,61595;360045,46990;307975,36195;280035,43180;249555,15240;140335,34290;80645,46355;48895,22225" o:connectangles="0,0,0,0,0,0,0,0,0,0,0,0,0,0,0,0,0,0,0,0,0,0,0,0,0,0,0,0,0,0,0,0,0,0,0,0,0,0,0,0,0,0,0,0,0,0,0,0,0,0,0,0,0,0,0,0,0,0,0,0"/>
                  <o:lock v:ext="edit" verticies="t"/>
                </v:shape>
                <v:shape id="Freeform 129" o:spid="_x0000_s1053" style="position:absolute;left:64801;top:102755;width:381;height:388;visibility:visible;mso-wrap-style:square;v-text-anchor:top" coordsize="6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" path="m30,56v14,,25,-9,25,-25c55,15,44,5,30,5,16,5,5,15,5,31v,16,11,25,25,25m30,c47,,60,12,60,31,60,49,47,61,30,61,13,61,,49,,31,,12,13,,30,e" fillcolor="#003974" stroked="f">
                  <v:path arrowok="t" o:connecttype="custom" o:connectlocs="19050,35560;34925,19685;19050,3175;3175,19685;19050,35560;19050,0;38100,19685;19050,38735;0,19685;19050,0" o:connectangles="0,0,0,0,0,0,0,0,0,0"/>
                  <o:lock v:ext="edit" verticies="t"/>
                </v:shape>
                <v:shape id="Freeform 130" o:spid="_x0000_s1054" style="position:absolute;left:65246;top:102768;width:241;height:368;visibility:visible;mso-wrap-style:square;v-text-anchor:top" coordsize="3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" path="m5,4r,22l32,26r,4l5,30r,28l,58,,,38,r,4l5,4xe" fillcolor="#003974" stroked="f">
                  <v:path arrowok="t" o:connecttype="custom" o:connectlocs="3175,2540;3175,16510;20320,16510;20320,19050;3175,19050;3175,36830;0,36830;0,0;24130,0;24130,2540;3175,2540" o:connectangles="0,0,0,0,0,0,0,0,0,0,0"/>
                </v:shape>
                <v:shape id="Freeform 131" o:spid="_x0000_s1055" style="position:absolute;left:65652;top:102768;width:356;height:368;visibility:visible;mso-wrap-style:square;v-text-anchor:top" coordsize="5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" path="m35,20c33,15,29,5,29,5v-1,,-1,,-1,c28,5,24,15,22,20,15,36,15,36,15,36v27,,27,,27,l35,20xm13,41c6,58,6,58,6,58,,58,,58,,58,26,,26,,26,v5,,5,,5,c56,58,56,58,56,58v-5,,-5,,-5,c44,41,44,41,44,41r-31,xe" fillcolor="#003974" stroked="f">
                  <v:path arrowok="t" o:connecttype="custom" o:connectlocs="22225,12700;18415,3175;17780,3175;13970,12700;9525,22860;26670,22860;22225,12700;8255,26035;3810,36830;0,36830;16510,0;19685,0;35560,36830;32385,36830;27940,26035;8255,26035" o:connectangles="0,0,0,0,0,0,0,0,0,0,0,0,0,0,0,0"/>
                  <o:lock v:ext="edit" verticies="t"/>
                </v:shape>
                <v:shape id="Freeform 132" o:spid="_x0000_s1056" style="position:absolute;left:66027;top:102755;width:362;height:388;visibility:visible;mso-wrap-style:square;v-text-anchor:top" coordsize="5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" path="m57,44c53,55,43,61,30,61,13,61,,49,,31,,12,13,,30,,44,,53,8,57,16v-5,1,-5,1,-5,1c50,14,44,5,30,5,16,5,5,15,5,31v,16,11,25,25,25c40,56,49,51,53,42r4,2xe" fillcolor="#003974" stroked="f">
                  <v:path arrowok="t" o:connecttype="custom" o:connectlocs="36195,27940;19050,38735;0,19685;19050,0;36195,10160;33020,10795;19050,3175;3175,19685;19050,35560;33655,26670;36195,27940" o:connectangles="0,0,0,0,0,0,0,0,0,0,0"/>
                </v:shape>
                <v:shape id="Freeform 133" o:spid="_x0000_s1057" style="position:absolute;left:66427;top:102768;width:355;height:368;visibility:visible;mso-wrap-style:square;v-text-anchor:top" coordsize="5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" path="m35,20c32,15,28,5,28,5v,,,,,c28,5,24,15,22,20,15,36,15,36,15,36v27,,27,,27,l35,20xm13,41c5,58,5,58,5,58,,58,,58,,58,26,,26,,26,v5,,5,,5,c56,58,56,58,56,58v-5,,-5,,-5,c44,41,44,41,44,41r-31,xe" fillcolor="#003974" stroked="f">
                  <v:path arrowok="t" o:connecttype="custom" o:connectlocs="22225,12700;17780,3175;17780,3175;13970,12700;9525,22860;26670,22860;22225,12700;8255,26035;3175,36830;0,36830;16510,0;19685,0;35560,36830;32385,36830;27940,26035;8255,26035" o:connectangles="0,0,0,0,0,0,0,0,0,0,0,0,0,0,0,0"/>
                  <o:lock v:ext="edit" verticies="t"/>
                </v:shape>
                <v:shape id="Freeform 134" o:spid="_x0000_s1058" style="position:absolute;left:66840;top:102768;width:317;height:368;visibility:visible;mso-wrap-style:square;v-text-anchor:top" coordsize="5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" path="m20,53v14,,25,-8,25,-24c45,13,34,4,19,4,5,4,5,4,5,4v,49,,49,,49l20,53xm19,c37,,50,11,50,29,50,47,37,58,20,58,,58,,58,,58,,,,,,l19,xe" fillcolor="#003974" stroked="f">
                  <v:path arrowok="t" o:connecttype="custom" o:connectlocs="12700,33655;28575,18415;12065,2540;3175,2540;3175,33655;12700,33655;12065,0;31750,18415;12700,36830;0,36830;0,0;12065,0" o:connectangles="0,0,0,0,0,0,0,0,0,0,0,0"/>
                  <o:lock v:ext="edit" verticies="t"/>
                </v:shape>
                <v:shape id="Freeform 135" o:spid="_x0000_s1059" style="position:absolute;left:67221;top:102768;width:247;height:368;visibility:visible;mso-wrap-style:square;v-text-anchor:top" coordsize="3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" path="m,l39,r,4l5,4r,21l32,25r,4l5,29r,24l39,53r,5l,58,,xe" fillcolor="#003974" stroked="f">
                  <v:path arrowok="t" o:connecttype="custom" o:connectlocs="0,0;24765,0;24765,2540;3175,2540;3175,15875;20320,15875;20320,18415;3175,18415;3175,33655;24765,33655;24765,36830;0,36830;0,0" o:connectangles="0,0,0,0,0,0,0,0,0,0,0,0,0"/>
                </v:shape>
                <v:shape id="Freeform 136" o:spid="_x0000_s1060" style="position:absolute;left:67538;top:102768;width:337;height:368;visibility:visible;mso-wrap-style:square;v-text-anchor:top" coordsize="5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" path="m48,28v,-7,,-21,,-21c48,7,48,7,48,7v,,-2,5,-8,15c28,44,28,44,28,44v-3,,-3,,-3,c13,23,13,23,13,23,7,12,5,7,5,7,4,7,4,7,4,7v,,1,14,1,21c5,58,5,58,5,58,,58,,58,,58,,,,,,,5,,5,,5,,26,38,26,38,26,38v,,,,,c48,,48,,48,v5,,5,,5,c53,58,53,58,53,58v-5,,-5,,-5,l48,28xe" fillcolor="#003974" stroked="f">
                  <v:path arrowok="t" o:connecttype="custom" o:connectlocs="30480,17780;30480,4445;30480,4445;25400,13970;17780,27940;15875,27940;8255,14605;3175,4445;2540,4445;3175,17780;3175,36830;0,36830;0,0;3175,0;16510,24130;16510,24130;30480,0;33655,0;33655,36830;30480,36830;30480,17780" o:connectangles="0,0,0,0,0,0,0,0,0,0,0,0,0,0,0,0,0,0,0,0,0"/>
                </v:shape>
                <v:rect id="Rectangle 137" o:spid="_x0000_s1061" style="position:absolute;left:67957;top:102768;width:32;height: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" fillcolor="#003974" stroked="f"/>
                <v:shape id="Freeform 138" o:spid="_x0000_s1062" style="position:absolute;left:68078;top:102768;width:241;height:368;visibility:visible;mso-wrap-style:square;v-text-anchor:top" coordsize="3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" path="m,l38,r,4l5,4r,21l31,25r,4l5,29r,24l38,53r,5l,58,,xe" fillcolor="#003974" stroked="f">
                  <v:path arrowok="t" o:connecttype="custom" o:connectlocs="0,0;24130,0;24130,2540;3175,2540;3175,15875;19685,15875;19685,18415;3175,18415;3175,33655;24130,33655;24130,36830;0,36830;0,0" o:connectangles="0,0,0,0,0,0,0,0,0,0,0,0,0"/>
                </v:shape>
                <v:shape id="Freeform 139" o:spid="_x0000_s1063" style="position:absolute;left:68370;top:102755;width:267;height:388;visibility:visible;mso-wrap-style:square;v-text-anchor:top" coordsize="4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" path="m4,43v1,10,8,14,18,14c31,57,37,53,37,45,37,34,27,33,19,32,12,30,1,27,1,16,1,6,8,,20,,31,,39,5,41,15v-5,1,-5,1,-5,1c35,9,30,5,20,5,11,5,6,9,6,16v,8,8,10,16,12c31,29,42,32,42,45v,10,-7,16,-20,16c12,61,1,58,,44l4,43xe" fillcolor="#003974" stroked="f">
                  <v:path arrowok="t" o:connecttype="custom" o:connectlocs="2540,27305;13970,36195;23495,28575;12065,20320;635,10160;12700,0;26035,9525;22860,10160;12700,3175;3810,10160;13970,17780;26670,28575;13970,38735;0,27940;2540,27305" o:connectangles="0,0,0,0,0,0,0,0,0,0,0,0,0,0,0"/>
                </v:shape>
                <v:shape id="Freeform 140" o:spid="_x0000_s1064" style="position:absolute;left:68808;top:102768;width:292;height:368;visibility:visible;mso-wrap-style:square;v-text-anchor:top" coordsize="4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" path="m25,4r,54l21,58,21,4,,4,,,46,r,4l25,4xe" fillcolor="#003974" stroked="f">
                  <v:path arrowok="t" o:connecttype="custom" o:connectlocs="15875,2540;15875,36830;13335,36830;13335,2540;0,2540;0,0;29210,0;29210,2540;15875,2540" o:connectangles="0,0,0,0,0,0,0,0,0"/>
                </v:shape>
                <v:shape id="Freeform 141" o:spid="_x0000_s1065" style="position:absolute;left:69164;top:102768;width:247;height:368;visibility:visible;mso-wrap-style:square;v-text-anchor:top" coordsize="3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" path="m17,30v10,,16,-3,16,-12c33,8,27,4,17,4,5,4,5,4,5,4v,26,,26,,26l17,30xm19,34v-6,,-6,,-6,c5,34,5,34,5,34v,24,,24,,24c,58,,58,,58,,,,,,,17,,17,,17,,30,,38,6,38,17v,10,-5,15,-14,16c39,58,39,58,39,58v-6,,-6,,-6,l19,34xe" fillcolor="#003974" stroked="f">
                  <v:path arrowok="t" o:connecttype="custom" o:connectlocs="10795,19050;20955,11430;10795,2540;3175,2540;3175,19050;10795,19050;12065,21590;8255,21590;3175,21590;3175,36830;0,36830;0,0;10795,0;24130,10795;15240,20955;24765,36830;20955,36830;12065,21590" o:connectangles="0,0,0,0,0,0,0,0,0,0,0,0,0,0,0,0,0,0"/>
                  <o:lock v:ext="edit" verticies="t"/>
                </v:shape>
                <v:shape id="Freeform 142" o:spid="_x0000_s1066" style="position:absolute;left:69469;top:102768;width:292;height:375;visibility:visible;mso-wrap-style:square;v-text-anchor:top" coordsize="4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" path="m46,34v,16,-8,25,-23,25c8,59,,50,,34,,,,,,,5,,5,,5,v,34,,34,,34c5,48,11,54,23,54v12,,18,-6,18,-20c41,,41,,41,v5,,5,,5,l46,34xe" fillcolor="#003974" stroked="f">
                  <v:path arrowok="t" o:connecttype="custom" o:connectlocs="29210,21590;14605,37465;0,21590;0,0;3175,0;3175,21590;14605,34290;26035,21590;26035,0;29210,0;29210,21590" o:connectangles="0,0,0,0,0,0,0,0,0,0,0"/>
                </v:shape>
                <v:shape id="Freeform 143" o:spid="_x0000_s1067" style="position:absolute;left:69818;top:102755;width:266;height:388;visibility:visible;mso-wrap-style:square;v-text-anchor:top" coordsize="4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" path="m4,43v1,10,9,14,18,14c32,57,37,53,37,45,37,34,27,33,20,32,12,30,1,27,1,16,1,6,8,,20,,31,,39,5,41,15v-4,1,-4,1,-4,1c35,9,30,5,20,5,11,5,6,9,6,16v,8,8,10,16,12c31,29,42,32,42,45v,10,-7,16,-20,16c12,61,1,58,,44l4,43xe" fillcolor="#003974" stroked="f">
                  <v:path arrowok="t" o:connecttype="custom" o:connectlocs="2540,27305;13970,36195;23495,28575;12700,20320;635,10160;12700,0;26035,9525;23495,10160;12700,3175;3810,10160;13970,17780;26670,28575;13970,38735;0,27940;2540,27305" o:connectangles="0,0,0,0,0,0,0,0,0,0,0,0,0,0,0"/>
                </v:shape>
                <v:shape id="Freeform 144" o:spid="_x0000_s1068" style="position:absolute;left:70110;top:102768;width:292;height:368;visibility:visible;mso-wrap-style:square;v-text-anchor:top" coordsize="4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" path="m26,4r,54l21,58,21,4,,4,,,46,r,4l26,4xe" fillcolor="#003974" stroked="f">
                  <v:path arrowok="t" o:connecttype="custom" o:connectlocs="16510,2540;16510,36830;13335,36830;13335,2540;0,2540;0,0;29210,0;29210,2540;16510,2540" o:connectangles="0,0,0,0,0,0,0,0,0"/>
                </v:shape>
                <v:shape id="Freeform 145" o:spid="_x0000_s1069" style="position:absolute;left:67005;top:99669;width:349;height:432;visibility:visible;mso-wrap-style:square;v-text-anchor:top" coordsize="5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" path="m32,7r,61l24,68,24,7,,7,,,55,r,7l32,7xe" fillcolor="#003974" stroked="f">
                  <v:path arrowok="t" o:connecttype="custom" o:connectlocs="20320,4445;20320,43180;15240,43180;15240,4445;0,4445;0,0;34925,0;34925,4445;20320,4445" o:connectangles="0,0,0,0,0,0,0,0,0"/>
                </v:shape>
                <v:shape id="Freeform 146" o:spid="_x0000_s1070" style="position:absolute;left:67424;top:99669;width:343;height:432;visibility:visible;mso-wrap-style:square;v-text-anchor:top" coordsize="5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" path="m46,36l8,36r,32l,68,,,8,r,29l46,29,46,r8,l54,68r-8,l46,36xe" fillcolor="#003974" stroked="f">
                  <v:path arrowok="t" o:connecttype="custom" o:connectlocs="29210,22860;5080,22860;5080,43180;0,43180;0,0;5080,0;5080,18415;29210,18415;29210,0;34290,0;34290,43180;29210,43180;29210,22860" o:connectangles="0,0,0,0,0,0,0,0,0,0,0,0,0"/>
                </v:shape>
                <v:shape id="Freeform 147" o:spid="_x0000_s1071" style="position:absolute;left:67862;top:99669;width:292;height:432;visibility:visible;mso-wrap-style:square;v-text-anchor:top" coordsize="4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" path="m,l45,r,7l7,7r,22l37,29r,7l7,36r,25l46,61r,7l,68,,xe" fillcolor="#003974" stroked="f">
                  <v:path arrowok="t" o:connecttype="custom" o:connectlocs="0,0;28575,0;28575,4445;4445,4445;4445,18415;23495,18415;23495,22860;4445,22860;4445,38735;29210,38735;29210,43180;0,43180;0,0" o:connectangles="0,0,0,0,0,0,0,0,0,0,0,0,0"/>
                </v:shape>
                <v:shape id="Freeform 148" o:spid="_x0000_s1072" style="position:absolute;left:64858;top:100412;width:794;height:1175;visibility:visible;mso-wrap-style:square;v-text-anchor:top" coordsize="12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" path="m56,96v31,,47,-13,47,-38c103,32,86,20,56,20v-35,,-35,,-35,c21,96,21,96,21,96r35,xm56,v43,,69,20,69,58c125,94,99,115,56,115v-35,,-35,,-35,c21,185,21,185,21,185,,185,,185,,185,,,,,,l56,xe" fillcolor="#003974" stroked="f">
                  <v:path arrowok="t" o:connecttype="custom" o:connectlocs="35560,60960;65405,36830;35560,12700;13335,12700;13335,60960;35560,60960;35560,0;79375,36830;35560,73025;13335,73025;13335,117475;0,117475;0,0;35560,0" o:connectangles="0,0,0,0,0,0,0,0,0,0,0,0,0,0"/>
                  <o:lock v:ext="edit" verticies="t"/>
                </v:shape>
                <v:shape id="Freeform 149" o:spid="_x0000_s1073" style="position:absolute;left:65824;top:100412;width:819;height:1175;visibility:visible;mso-wrap-style:square;v-text-anchor:top" coordsize="12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" path="m58,95v27,,45,-10,45,-36c103,32,86,20,57,20v-36,,-36,,-36,c21,95,21,95,21,95r37,xm61,112v-4,1,-13,1,-17,1c21,113,21,113,21,113v,72,,72,,72c,185,,185,,185,,,,,,,56,,56,,56,v44,,69,22,69,58c125,86,109,103,83,108v46,77,46,77,46,77c103,185,103,185,103,185l61,112xe" fillcolor="#003974" stroked="f">
                  <v:path arrowok="t" o:connecttype="custom" o:connectlocs="36830,60325;65405,37465;36195,12700;13335,12700;13335,60325;36830,60325;38735,71120;27940,71755;13335,71755;13335,117475;0,117475;0,0;35560,0;79375,36830;52705,68580;81915,117475;65405,117475;38735,71120" o:connectangles="0,0,0,0,0,0,0,0,0,0,0,0,0,0,0,0,0,0"/>
                  <o:lock v:ext="edit" verticies="t"/>
                </v:shape>
                <v:rect id="Rectangle 150" o:spid="_x0000_s1074" style="position:absolute;left:66833;top:100412;width:134;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" fillcolor="#003974" stroked="f"/>
                <v:shape id="Freeform 151" o:spid="_x0000_s1075" style="position:absolute;left:67157;top:100387;width:1219;height:1219;visibility:visible;mso-wrap-style:square;v-text-anchor:top" coordsize="1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" path="m96,172v42,,74,-29,74,-76c170,49,138,21,96,21,55,21,22,50,22,96v,47,33,76,74,76m96,v54,,96,39,96,96c192,154,150,192,96,192,42,192,,154,,96,,39,42,,96,e" fillcolor="#003974" stroked="f">
                  <v:path arrowok="t" o:connecttype="custom" o:connectlocs="60960,109220;107950,60960;60960,13335;13970,60960;60960,109220;60960,0;121920,60960;60960,121920;0,60960;60960,0" o:connectangles="0,0,0,0,0,0,0,0,0,0"/>
                  <o:lock v:ext="edit" verticies="t"/>
                </v:shape>
                <v:shape id="Freeform 152" o:spid="_x0000_s1076" style="position:absolute;left:68567;top:100412;width:819;height:1175;visibility:visible;mso-wrap-style:square;v-text-anchor:top" coordsize="12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" path="m59,95v27,,45,-10,45,-36c104,32,86,20,58,20v-36,,-36,,-36,c22,95,22,95,22,95r37,xm61,112v-4,1,-13,1,-16,1c22,113,22,113,22,113v,72,,72,,72c,185,,185,,185,,,,,,,57,,57,,57,v43,,69,22,69,58c126,86,110,103,84,108v45,77,45,77,45,77c103,185,103,185,103,185l61,112xe" fillcolor="#003974" stroked="f">
                  <v:path arrowok="t" o:connecttype="custom" o:connectlocs="37465,60325;66040,37465;36830,12700;13970,12700;13970,60325;37465,60325;38735,71120;28575,71755;13970,71755;13970,117475;0,117475;0,0;36195,0;80010,36830;53340,68580;81915,117475;65405,117475;38735,71120" o:connectangles="0,0,0,0,0,0,0,0,0,0,0,0,0,0,0,0,0,0"/>
                  <o:lock v:ext="edit" verticies="t"/>
                </v:shape>
                <v:shape id="Freeform 153" o:spid="_x0000_s1077" style="position:absolute;left:69418;top:100412;width:1041;height:1175;visibility:visible;mso-wrap-style:square;v-text-anchor:top" coordsize="164,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" path="m93,185v-22,,-22,,-22,c71,105,71,105,71,105,,,,,,,25,,25,,25,,66,61,66,61,66,61v9,14,16,24,16,24c83,85,83,85,83,85v,,6,-10,16,-24c141,,141,,141,v23,,23,,23,c93,105,93,105,93,105r,80xe" fillcolor="#003974" stroked="f">
                  <v:path arrowok="t" o:connecttype="custom" o:connectlocs="59055,117475;45085,117475;45085,66675;0,0;15875,0;41910,38735;52070,53975;52705,53975;62865,38735;89535,0;104140,0;59055,66675;59055,117475" o:connectangles="0,0,0,0,0,0,0,0,0,0,0,0,0"/>
                </v:shape>
                <v:shape id="Freeform 154" o:spid="_x0000_s1078" style="position:absolute;left:64852;top:101841;width:426;height:654;visibility:visible;mso-wrap-style:square;v-text-anchor:top" coordsize="67,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" path="m8,8r,39l55,47r,8l8,55r,48l,103,,,67,r,8l8,8xe" fillcolor="#003974" stroked="f">
                  <v:path arrowok="t" o:connecttype="custom" o:connectlocs="5080,5080;5080,29845;34925,29845;34925,34925;5080,34925;5080,65405;0,65405;0,0;42545,0;42545,5080;5080,5080" o:connectangles="0,0,0,0,0,0,0,0,0,0,0"/>
                </v:shape>
                <v:shape id="Freeform 155" o:spid="_x0000_s1079" style="position:absolute;left:65392;top:101841;width:432;height:654;visibility:visible;mso-wrap-style:square;v-text-anchor:top" coordsize="68,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" path="m,l68,r,8l9,8r,37l56,45r,8l9,53r,42l68,95r,8l,103,,xe" fillcolor="#003974" stroked="f">
                  <v:path arrowok="t" o:connecttype="custom" o:connectlocs="0,0;43180,0;43180,5080;5715,5080;5715,28575;35560,28575;35560,33655;5715,33655;5715,60325;43180,60325;43180,65405;0,65405;0,0" o:connectangles="0,0,0,0,0,0,0,0,0,0,0,0,0"/>
                </v:shape>
                <v:shape id="Freeform 156" o:spid="_x0000_s1080" style="position:absolute;left:65951;top:101841;width:565;height:654;visibility:visible;mso-wrap-style:square;v-text-anchor:top" coordsize="89,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" path="m35,95c60,95,80,81,80,52,80,23,60,8,33,8,9,8,9,8,9,8v,87,,87,,87l35,95xm34,c66,,89,20,89,52v,32,-23,51,-54,51c,103,,103,,103,,,,,,l34,xe" fillcolor="#003974" stroked="f">
                  <v:path arrowok="t" o:connecttype="custom" o:connectlocs="22225,60325;50800,33020;20955,5080;5715,5080;5715,60325;22225,60325;21590,0;56515,33020;22225,65405;0,65405;0,0;21590,0" o:connectangles="0,0,0,0,0,0,0,0,0,0,0,0"/>
                  <o:lock v:ext="edit" verticies="t"/>
                </v:shape>
                <v:shape id="Freeform 157" o:spid="_x0000_s1081" style="position:absolute;left:66630;top:101841;width:432;height:654;visibility:visible;mso-wrap-style:square;v-text-anchor:top" coordsize="68,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" path="m,l68,r,8l9,8r,37l56,45r,8l9,53r,42l68,95r,8l,103,,xe" fillcolor="#003974" stroked="f">
                  <v:path arrowok="t" o:connecttype="custom" o:connectlocs="0,0;43180,0;43180,5080;5715,5080;5715,28575;35560,28575;35560,33655;5715,33655;5715,60325;43180,60325;43180,65405;0,65405;0,0" o:connectangles="0,0,0,0,0,0,0,0,0,0,0,0,0"/>
                </v:shape>
                <v:shape id="Freeform 158" o:spid="_x0000_s1082" style="position:absolute;left:67189;top:101841;width:438;height:654;visibility:visible;mso-wrap-style:square;v-text-anchor:top" coordsize="69,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" path="m31,54v16,,28,-6,28,-22c59,15,48,8,30,8,9,8,9,8,9,8v,46,,46,,46l31,54xm34,61v-11,,-11,,-11,c9,61,9,61,9,61v,42,,42,,42c,103,,103,,103,,,,,,,30,,30,,30,,53,,68,11,68,31,68,48,58,57,43,59v26,44,26,44,26,44c59,103,59,103,59,103l34,61xe" fillcolor="#003974" stroked="f">
                  <v:path arrowok="t" o:connecttype="custom" o:connectlocs="19685,34290;37465,20320;19050,5080;5715,5080;5715,34290;19685,34290;21590,38735;14605,38735;5715,38735;5715,65405;0,65405;0,0;19050,0;43180,19685;27305,37465;43815,65405;37465,65405;21590,38735" o:connectangles="0,0,0,0,0,0,0,0,0,0,0,0,0,0,0,0,0,0"/>
                  <o:lock v:ext="edit" verticies="t"/>
                </v:shape>
                <v:shape id="Freeform 159" o:spid="_x0000_s1083" style="position:absolute;left:67691;top:101841;width:635;height:654;visibility:visible;mso-wrap-style:square;v-text-anchor:top" coordsize="100,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" path="m62,36c57,27,50,10,50,10v,,,,,c50,10,43,27,39,36,26,65,26,65,26,65v48,,48,,48,l62,36xm23,73c9,103,9,103,9,103v-9,,-9,,-9,c46,,46,,46,v9,,9,,9,c100,103,100,103,100,103v-9,,-9,,-9,c77,73,77,73,77,73r-54,xe" fillcolor="#003974" stroked="f">
                  <v:path arrowok="t" o:connecttype="custom" o:connectlocs="39370,22860;31750,6350;31750,6350;24765,22860;16510,41275;46990,41275;39370,22860;14605,46355;5715,65405;0,65405;29210,0;34925,0;63500,65405;57785,65405;48895,46355;14605,46355" o:connectangles="0,0,0,0,0,0,0,0,0,0,0,0,0,0,0,0"/>
                  <o:lock v:ext="edit" verticies="t"/>
                </v:shape>
                <v:shape id="Freeform 160" o:spid="_x0000_s1084" style="position:absolute;left:68281;top:101841;width:521;height:654;visibility:visible;mso-wrap-style:square;v-text-anchor:top" coordsize="8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" path="m45,8r,95l37,103,37,8,,8,,,82,r,8l45,8xe" fillcolor="#003974" stroked="f">
                  <v:path arrowok="t" o:connecttype="custom" o:connectlocs="28575,5080;28575,65405;23495,65405;23495,5080;0,5080;0,0;52070,0;52070,5080;28575,5080" o:connectangles="0,0,0,0,0,0,0,0,0"/>
                </v:shape>
                <v:rect id="Rectangle 161" o:spid="_x0000_s1085" style="position:absolute;left:68916;top:101841;width:51;height: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" fillcolor="#003974" stroked="f"/>
                <v:shape id="Freeform 162" o:spid="_x0000_s1086" style="position:absolute;left:69088;top:101828;width:673;height:680;visibility:visible;mso-wrap-style:square;v-text-anchor:top" coordsize="10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" path="m53,99c78,99,98,82,98,53,98,25,78,8,53,8,28,8,8,25,8,53v,29,20,46,45,46m53,v30,,53,21,53,53c106,86,83,107,53,107,23,107,,86,,53,,21,23,,53,e" fillcolor="#003974" stroked="f">
                  <v:path arrowok="t" o:connecttype="custom" o:connectlocs="33655,62865;62230,33655;33655,5080;5080,33655;33655,62865;33655,0;67310,33655;33655,67945;0,33655;33655,0" o:connectangles="0,0,0,0,0,0,0,0,0,0"/>
                  <o:lock v:ext="edit" verticies="t"/>
                </v:shape>
                <v:shape id="Freeform 163" o:spid="_x0000_s1087" style="position:absolute;left:69881;top:101841;width:521;height:654;visibility:visible;mso-wrap-style:square;v-text-anchor:top" coordsize="8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" path="m8,13v,,,,,c8,13,8,25,8,38v,65,,65,,65c,103,,103,,103,,,,,,,8,,8,,8,,73,89,73,89,73,89v1,,1,,1,c74,89,73,78,73,65,73,,73,,73,v9,,9,,9,c82,103,82,103,82,103v-9,,-9,,-9,l8,13xe" fillcolor="#003974" stroked="f">
                  <v:path arrowok="t" o:connecttype="custom" o:connectlocs="5080,8255;5080,8255;5080,24130;5080,65405;0,65405;0,0;5080,0;46355,56515;46990,56515;46355,41275;46355,0;52070,0;52070,65405;46355,65405;5080,8255" o:connectangles="0,0,0,0,0,0,0,0,0,0,0,0,0,0,0"/>
                </v:shape>
                <v:shape id="Freeform 164" o:spid="_x0000_s1088" style="position:absolute;left:65500;top:95764;width:4216;height:3969;visibility:visible;mso-wrap-style:square;v-text-anchor:top" coordsize="66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" path="m331,c261,241,261,241,261,241,,242,,242,,242,203,397,203,397,203,397,126,625,126,625,126,625v,,155,-300,538,-386c410,240,410,240,410,240l331,xe" fillcolor="#a7a9ac" stroked="f">
                  <v:path arrowok="t" o:connecttype="custom" o:connectlocs="210185,0;165735,153035;0,153670;128905,252095;80010,396875;421640,151765;260350,152400;210185,0" o:connectangles="0,0,0,0,0,0,0,0"/>
                </v:shape>
                <v:shape id="Freeform 165" o:spid="_x0000_s1089" style="position:absolute;left:67640;top:98291;width:1244;height:1454;visibility:visible;mso-wrap-style:square;v-text-anchor:top" coordsize="196,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" path="m,86c,86,40,23,115,v81,229,81,229,81,229l,86xe" fillcolor="#a7a9ac" stroked="f">
                  <v:path arrowok="t" o:connecttype="custom" o:connectlocs="0,54610;73025,0;124460,145415;0,54610" o:connectangles="0,0,0,0"/>
                </v:shape>
                <v:shape id="Freeform 166" o:spid="_x0000_s1090" style="position:absolute;left:66300;top:97282;width:3416;height:2451;visibility:visible;mso-wrap-style:square;v-text-anchor:top" coordsize="538,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" path="m,386c,386,155,86,538,,538,,201,90,,386e" fillcolor="#003974" stroked="f">
                  <v:path arrowok="t" o:connecttype="custom" o:connectlocs="0,245110;341630,0;0,245110" o:connectangles="0,0,0"/>
                </v:shape>
                <v:shape id="Freeform 167" o:spid="_x0000_s1091" style="position:absolute;left:5842;top:12261;width:2609;height:1905;visibility:visible;mso-wrap-style:square;v-text-anchor:top" coordsize="41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" path="m113,218l204,r86,218l376,14r35,l289,300,203,83,112,300,,14r35,l113,218xe" fillcolor="#003974" stroked="f">
                  <v:path arrowok="t" o:connecttype="custom" o:connectlocs="71755,138430;129540,0;184150,138430;238760,8890;260985,8890;183515,190500;128905,52705;71120,190500;0,8890;22225,8890;71755,138430" o:connectangles="0,0,0,0,0,0,0,0,0,0,0"/>
                </v:shape>
                <v:rect id="Rectangle 168" o:spid="_x0000_s1092" style="position:absolute;left:8712;top:12350;width:209;height:1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" fillcolor="#003974" stroked="f"/>
                <v:shape id="Freeform 169" o:spid="_x0000_s1093" style="position:absolute;left:9194;top:12350;width:1105;height:1734;visibility:visible;mso-wrap-style:square;v-text-anchor:top" coordsize="174,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" path="m103,273r-32,l71,28,,28,,,174,r,28l103,28r,245xe" fillcolor="#003974" stroked="f">
                  <v:path arrowok="t" o:connecttype="custom" o:connectlocs="65405,173355;45085,173355;45085,17780;0,17780;0,0;110490,0;110490,17780;65405,17780;65405,173355" o:connectangles="0,0,0,0,0,0,0,0,0"/>
                </v:shape>
                <v:shape id="Freeform 170" o:spid="_x0000_s1094" style="position:absolute;left:10579;top:12350;width:1365;height:1734;visibility:visible;mso-wrap-style:square;v-text-anchor:top" coordsize="21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" path="m182,111l182,r33,l215,273r-33,l182,139r-149,l33,273,,273,,,33,r,111l182,111xe" fillcolor="#003974" stroked="f">
                  <v:path arrowok="t" o:connecttype="custom" o:connectlocs="115570,70485;115570,0;136525,0;136525,173355;115570,173355;115570,88265;20955,88265;20955,173355;0,173355;0,0;20955,0;20955,70485;115570,70485" o:connectangles="0,0,0,0,0,0,0,0,0,0,0,0,0"/>
                </v:shape>
                <v:shape id="Freeform 171" o:spid="_x0000_s1095" style="position:absolute;left:12198;top:12268;width:1689;height:1816;visibility:visible;mso-wrap-style:square;v-text-anchor:top" coordsize="266,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" path="m134,71l84,180r99,l134,71xm71,208l36,286,,286,134,,266,286r-36,l195,208r-124,xe" fillcolor="#003974" stroked="f">
                  <v:path arrowok="t" o:connecttype="custom" o:connectlocs="85090,45085;53340,114300;116205,114300;85090,45085;45085,132080;22860,181610;0,181610;85090,0;168910,181610;146050,181610;123825,132080;45085,132080" o:connectangles="0,0,0,0,0,0,0,0,0,0,0,0"/>
                  <o:lock v:ext="edit" verticies="t"/>
                </v:shape>
                <v:shape id="Freeform 172" o:spid="_x0000_s1096" style="position:absolute;left:14077;top:12249;width:2026;height:1905;visibility:visible;mso-wrap-style:square;v-text-anchor:top" coordsize="31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" path="m48,1l160,231,274,r45,289l286,289,259,99,160,300,62,99,33,289,,289,48,1xe" fillcolor="#003974" stroked="f">
                  <v:path arrowok="t" o:connecttype="custom" o:connectlocs="30480,635;101600,146685;173990,0;202565,183515;181610,183515;164465,62865;101600,190500;39370,62865;20955,183515;0,183515;30480,635" o:connectangles="0,0,0,0,0,0,0,0,0,0,0"/>
                </v:shape>
                <v:shape id="Freeform 173" o:spid="_x0000_s1097" style="position:absolute;left:5994;top:14490;width:711;height:826;visibility:visible;mso-wrap-style:square;v-text-anchor:top" coordsize="11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" path="m56,32l35,82r42,l56,32xm29,95l15,130,,130,57,r55,130l97,130,82,95r-53,xe" fillcolor="#003974" stroked="f">
                  <v:path arrowok="t" o:connecttype="custom" o:connectlocs="35560,20320;22225,52070;48895,52070;35560,20320;18415,60325;9525,82550;0,82550;36195,0;71120,82550;61595,82550;52070,60325;18415,60325" o:connectangles="0,0,0,0,0,0,0,0,0,0,0,0"/>
                  <o:lock v:ext="edit" verticies="t"/>
                </v:shape>
                <v:shape id="Freeform 174" o:spid="_x0000_s1098" style="position:absolute;left:7124;top:14528;width:413;height:788;visibility:visible;mso-wrap-style:square;v-text-anchor:top" coordsize="65,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" path="m25,57v17,,27,-8,27,-23c52,20,42,12,24,12v-10,,-10,,-10,c14,57,14,57,14,57r11,xm14,124c,124,,124,,124,,,,,,,23,,23,,23,,38,,47,2,54,8v7,7,11,16,11,27c65,56,50,69,26,69v-12,,-12,,-12,l14,124xe" fillcolor="#003974" stroked="f">
                  <v:path arrowok="t" o:connecttype="custom" o:connectlocs="15875,36195;33020,21590;15240,7620;8890,7620;8890,36195;15875,36195;8890,78740;0,78740;0,0;14605,0;34290,5080;41275,22225;16510,43815;8890,43815;8890,78740" o:connectangles="0,0,0,0,0,0,0,0,0,0,0,0,0,0,0"/>
                  <o:lock v:ext="edit" verticies="t"/>
                </v:shape>
                <v:shape id="Freeform 175" o:spid="_x0000_s1099" style="position:absolute;left:7670;top:14528;width:458;height:788;visibility:visible;mso-wrap-style:square;v-text-anchor:top" coordsize="72,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" path="m23,57v18,,27,-8,27,-23c50,20,40,12,22,12v-8,,-8,,-8,c14,57,14,57,14,57r9,xm72,124v-17,,-17,,-17,c17,69,17,69,17,69v-3,,-3,,-3,c14,124,14,124,14,124,,124,,124,,124,,,,,,,20,,20,,20,,34,,43,1,50,6v8,6,14,17,14,28c64,53,52,66,32,68r40,56xe" fillcolor="#003974" stroked="f">
                  <v:path arrowok="t" o:connecttype="custom" o:connectlocs="14605,36195;31750,21590;13970,7620;8890,7620;8890,36195;14605,36195;45720,78740;34925,78740;10795,43815;8890,43815;8890,78740;0,78740;0,0;12700,0;31750,3810;40640,21590;20320,43180;45720,78740" o:connectangles="0,0,0,0,0,0,0,0,0,0,0,0,0,0,0,0,0,0"/>
                  <o:lock v:ext="edit" verticies="t"/>
                </v:shape>
                <v:rect id="Rectangle 176" o:spid="_x0000_s1100" style="position:absolute;left:8267;top:14528;width:89;height: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" fillcolor="#003974" stroked="f"/>
                <v:shape id="Freeform 177" o:spid="_x0000_s1101" style="position:absolute;left:8521;top:14516;width:826;height:812;visibility:visible;mso-wrap-style:square;v-text-anchor:top" coordsize="130,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" path="m14,64v,28,23,51,51,51c93,115,116,92,116,64,116,35,93,13,65,13,37,13,14,35,14,64t116,c130,99,100,128,65,128,29,128,,99,,64,,29,30,,65,v35,,65,29,65,64e" fillcolor="#003974" stroked="f">
                  <v:path arrowok="t" o:connecttype="custom" o:connectlocs="8890,40640;41275,73025;73660,40640;41275,8255;8890,40640;82550,40640;41275,81280;0,40640;41275,0;82550,40640" o:connectangles="0,0,0,0,0,0,0,0,0,0"/>
                  <o:lock v:ext="edit" verticies="t"/>
                </v:shape>
                <v:shape id="Freeform 178" o:spid="_x0000_s1102" style="position:absolute;left:9512;top:14528;width:457;height:788;visibility:visible;mso-wrap-style:square;v-text-anchor:top" coordsize="72,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" path="m23,57v18,,27,-8,27,-23c50,20,40,12,22,12v-8,,-8,,-8,c14,57,14,57,14,57r9,xm72,124v-17,,-17,,-17,c17,69,17,69,17,69v-3,,-3,,-3,c14,124,14,124,14,124,,124,,124,,124,,,,,,,20,,20,,20,,34,,43,1,50,6v8,6,14,17,14,28c64,53,51,66,32,68r40,56xe" fillcolor="#003974" stroked="f">
                  <v:path arrowok="t" o:connecttype="custom" o:connectlocs="14605,36195;31750,21590;13970,7620;8890,7620;8890,36195;14605,36195;45720,78740;34925,78740;10795,43815;8890,43815;8890,78740;0,78740;0,0;12700,0;31750,3810;40640,21590;20320,43180;45720,78740" o:connectangles="0,0,0,0,0,0,0,0,0,0,0,0,0,0,0,0,0,0"/>
                  <o:lock v:ext="edit" verticies="t"/>
                </v:shape>
                <v:shape id="Freeform 179" o:spid="_x0000_s1103" style="position:absolute;left:9988;top:14528;width:603;height:788;visibility:visible;mso-wrap-style:square;v-text-anchor:top" coordsize="95,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" path="m,l16,,47,55,79,,95,,54,70r,54l40,124r,-54l,xe" fillcolor="#003974" stroked="f">
                  <v:path arrowok="t" o:connecttype="custom" o:connectlocs="0,0;10160,0;29845,34925;50165,0;60325,0;34290,44450;34290,78740;25400,78740;25400,44450;0,0" o:connectangles="0,0,0,0,0,0,0,0,0,0"/>
                </v:shape>
                <v:shape id="Freeform 180" o:spid="_x0000_s1104" style="position:absolute;left:10915;top:14490;width:718;height:826;visibility:visible;mso-wrap-style:square;v-text-anchor:top" coordsize="11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" path="m57,32l36,82r42,l57,32xm30,95l15,130,,130,57,r56,130l98,130,83,95r-53,xe" fillcolor="#003974" stroked="f">
                  <v:path arrowok="t" o:connecttype="custom" o:connectlocs="36195,20320;22860,52070;49530,52070;36195,20320;19050,60325;9525,82550;0,82550;36195,0;71755,82550;62230,82550;52705,60325;19050,60325" o:connectangles="0,0,0,0,0,0,0,0,0,0,0,0"/>
                  <o:lock v:ext="edit" verticies="t"/>
                </v:shape>
                <v:shape id="Freeform 181" o:spid="_x0000_s1105" style="position:absolute;left:11671;top:14516;width:648;height:812;visibility:visible;mso-wrap-style:square;v-text-anchor:top" coordsize="10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" path="m102,29c90,17,78,13,64,13,37,13,14,36,14,64v,28,23,51,50,51c78,115,90,110,102,99v,17,,17,,17c90,124,78,128,65,128,29,128,,99,,64,,29,29,,65,v14,,24,3,37,12l102,29xe" fillcolor="#003974" stroked="f">
                  <v:path arrowok="t" o:connecttype="custom" o:connectlocs="64770,18415;40640,8255;8890,40640;40640,73025;64770,62865;64770,73660;41275,81280;0,40640;41275,0;64770,7620;64770,18415" o:connectangles="0,0,0,0,0,0,0,0,0,0,0"/>
                </v:shape>
                <v:shape id="Freeform 182" o:spid="_x0000_s1106" style="position:absolute;left:12407;top:14490;width:718;height:826;visibility:visible;mso-wrap-style:square;v-text-anchor:top" coordsize="11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" path="m57,32l35,82r42,l57,32xm30,95l15,130,,130,57,r56,130l97,130,83,95r-53,xe" fillcolor="#003974" stroked="f">
                  <v:path arrowok="t" o:connecttype="custom" o:connectlocs="36195,20320;22225,52070;48895,52070;36195,20320;19050,60325;9525,82550;0,82550;36195,0;71755,82550;61595,82550;52705,60325;19050,60325" o:connectangles="0,0,0,0,0,0,0,0,0,0,0,0"/>
                  <o:lock v:ext="edit" verticies="t"/>
                </v:shape>
                <v:shape id="Freeform 183" o:spid="_x0000_s1107" style="position:absolute;left:13239;top:14528;width:584;height:788;visibility:visible;mso-wrap-style:square;v-text-anchor:top" coordsize="92,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" path="m26,111v31,,52,-20,52,-49c78,32,58,12,26,12v-12,,-12,,-12,c14,111,14,111,14,111r12,xm,c25,,25,,25,,45,,59,4,71,14,85,25,92,42,92,62v,19,-7,36,-22,47c58,120,45,124,25,124,,124,,124,,124l,xe" fillcolor="#003974" stroked="f">
                  <v:path arrowok="t" o:connecttype="custom" o:connectlocs="16510,70485;49530,39370;16510,7620;8890,7620;8890,70485;16510,70485;0,0;15875,0;45085,8890;58420,39370;44450,69215;15875,78740;0,78740;0,0" o:connectangles="0,0,0,0,0,0,0,0,0,0,0,0,0,0"/>
                  <o:lock v:ext="edit" verticies="t"/>
                </v:shape>
                <v:shape id="Freeform 184" o:spid="_x0000_s1108" style="position:absolute;left:13989;top:14528;width:412;height:788;visibility:visible;mso-wrap-style:square;v-text-anchor:top" coordsize="65,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" path="m14,12r,37l63,49r,13l14,62r,49l65,111r,13l,124,,,65,r,12l14,12xe" fillcolor="#003974" stroked="f">
                  <v:path arrowok="t" o:connecttype="custom" o:connectlocs="8890,7620;8890,31115;40005,31115;40005,39370;8890,39370;8890,70485;41275,70485;41275,78740;0,78740;0,0;41275,0;41275,7620;8890,7620" o:connectangles="0,0,0,0,0,0,0,0,0,0,0,0,0"/>
                </v:shape>
                <v:shape id="Freeform 185" o:spid="_x0000_s1109" style="position:absolute;left:14541;top:14484;width:864;height:863;visibility:visible;mso-wrap-style:square;v-text-anchor:top" coordsize="136,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" path="m20,l68,104,116,r20,131l121,131,110,44,68,136,26,44,14,131,,131,20,xe" fillcolor="#003974" stroked="f">
                  <v:path arrowok="t" o:connecttype="custom" o:connectlocs="12700,0;43180,66040;73660,0;86360,83185;76835,83185;69850,27940;43180,86360;16510,27940;8890,83185;0,83185;12700,0" o:connectangles="0,0,0,0,0,0,0,0,0,0,0"/>
                </v:shape>
                <v:shape id="Freeform 186" o:spid="_x0000_s1110" style="position:absolute;left:15500;top:14528;width:603;height:788;visibility:visible;mso-wrap-style:square;v-text-anchor:top" coordsize="95,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" path="m,l16,,47,55,79,,95,,54,70r,54l40,124r,-54l,xe" fillcolor="#003974" stroked="f">
                  <v:path arrowok="t" o:connecttype="custom" o:connectlocs="0,0;10160,0;29845,34925;50165,0;60325,0;34290,44450;34290,78740;25400,78740;25400,44450;0,0" o:connectangles="0,0,0,0,0,0,0,0,0,0"/>
                </v:shape>
                <v:shape id="Freeform 187" o:spid="_x0000_s1111" style="position:absolute;left:8248;top:6921;width:1010;height:3315;visibility:visible;mso-wrap-style:square;v-text-anchor:top" coordsize="159,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" path="m23,177c,274,22,415,94,492v10,7,37,25,65,30c159,511,144,486,141,481,91,416,63,335,63,252v,-14,1,-28,3,-42c66,210,66,210,66,210,66,132,88,61,126,,75,48,38,109,23,177e" fillcolor="#c4995b" stroked="f">
                  <v:path arrowok="t" o:connecttype="custom" o:connectlocs="14605,112395;59690,312420;100965,331470;89535,305435;40005,160020;41910,133350;41910,133350;80010,0;14605,112395" o:connectangles="0,0,0,0,0,0,0,0,0"/>
                </v:shape>
                <v:shape id="Freeform 188" o:spid="_x0000_s1112" style="position:absolute;left:8724;top:6426;width:1156;height:1505;visibility:visible;mso-wrap-style:square;v-text-anchor:top" coordsize="182,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" path="m,237c26,135,93,50,182,,140,15,102,37,69,63,33,113,9,172,,237e" fillcolor="#c4995b" stroked="f">
                  <v:path arrowok="t" o:connecttype="custom" o:connectlocs="0,150495;115570,0;43815,40005;0,150495" o:connectangles="0,0,0,0"/>
                </v:shape>
                <v:shape id="Freeform 189" o:spid="_x0000_s1113" style="position:absolute;left:9251;top:5842;width:3614;height:869;visibility:visible;mso-wrap-style:square;v-text-anchor:top" coordsize="56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" path="m284,c170,,68,54,,137,38,109,83,88,131,75,178,55,230,43,284,43v55,,106,12,153,32c486,88,531,109,569,137,501,54,399,,284,e" fillcolor="#c4995b" stroked="f">
                  <v:path arrowok="t" o:connecttype="custom" o:connectlocs="180340,0;0,86995;83185,47625;180340,27305;277495,47625;361315,86995;180340,0" o:connectangles="0,0,0,0,0,0,0"/>
                </v:shape>
                <v:shape id="Freeform 190" o:spid="_x0000_s1114" style="position:absolute;left:9137;top:10668;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" path="m,c,,,,,,,,,,,,,,,,,e" fillcolor="#c4995b" stroked="f">
                  <v:path arrowok="t" o:connecttype="custom" o:connectlocs="0,0;0,0;0,0;0,0" o:connectangles="0,0,0,0"/>
                </v:shape>
                <v:shape id="Freeform 191" o:spid="_x0000_s1115" style="position:absolute;left:8902;top:10121;width:1994;height:1289;visibility:visible;mso-wrap-style:square;v-text-anchor:top" coordsize="314,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" path="m53,100v4,4,8,9,12,13c67,115,67,115,67,115v69,68,150,75,181,65c280,169,298,134,288,101,284,88,275,78,263,72,251,66,238,65,226,69v-10,3,-18,10,-23,19c198,98,197,108,201,118v2,8,8,14,15,18c223,139,231,140,239,138v6,-2,11,-7,13,-12c254,122,255,118,255,114v-2,9,-10,16,-20,16c229,130,223,127,220,123v-2,-2,-4,-5,-5,-7c212,105,218,93,229,89v6,-2,13,-1,19,2c254,94,259,99,261,106v2,7,2,16,-2,23c255,136,249,142,241,144v-9,3,-20,3,-28,-2c204,138,197,130,194,120v-4,-11,-3,-24,3,-35c202,74,212,66,223,62v15,-4,30,-3,43,4c280,72,290,84,294,99v10,29,-1,61,-26,78c269,177,269,177,269,177v,,-29,26,-85,20c198,200,212,201,226,201v15,-1,30,-4,43,-11c296,176,314,147,314,116,314,90,301,70,280,56,258,42,229,37,206,48v-13,6,-23,20,-27,34c179,83,178,88,178,89,173,77,173,77,173,77,153,38,109,28,69,28,43,28,20,14,,,5,15,25,65,53,100e" fillcolor="#c4995b" stroked="f">
                  <v:path arrowok="t" o:connecttype="custom" o:connectlocs="33655,63500;41275,71755;42545,73025;157480,114300;182880,64135;167005,45720;143510,43815;128905,55880;127635,74930;137160,86360;151765,87630;160020,80010;161925,72390;149225,82550;139700,78105;136525,73660;145415,56515;157480,57785;165735,67310;164465,81915;153035,91440;135255,90170;123190,76200;125095,53975;141605,39370;168910,41910;186690,62865;170180,112395;170815,112395;116840,125095;143510,127635;170815,120650;199390,73660;177800,35560;130810,30480;113665,52070;113030,56515;109855,48895;43815,17780;0,0;33655,63500" o:connectangles="0,0,0,0,0,0,0,0,0,0,0,0,0,0,0,0,0,0,0,0,0,0,0,0,0,0,0,0,0,0,0,0,0,0,0,0,0,0,0,0,0"/>
                </v:shape>
                <v:shape id="Freeform 192" o:spid="_x0000_s1116" style="position:absolute;left:12236;top:6426;width:1156;height:1505;visibility:visible;mso-wrap-style:square;v-text-anchor:top" coordsize="182,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" path="m,c89,50,156,135,182,237,173,173,149,113,113,63,80,37,42,15,,e" fillcolor="#c4995b" stroked="f">
                  <v:path arrowok="t" o:connecttype="custom" o:connectlocs="0,0;115570,150495;71755,40005;0,0" o:connectangles="0,0,0,0"/>
                </v:shape>
                <v:shape id="Freeform 193" o:spid="_x0000_s1117" style="position:absolute;left:7931;top:5410;width:6254;height:6127;visibility:visible;mso-wrap-style:square;v-text-anchor:top" coordsize="985,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" path="m725,914v,,,,,c725,914,677,940,649,945v1,,1,,1,c638,947,627,949,615,950v-25,1,-50,-5,-68,-19c525,914,512,886,513,858v2,-27,15,-51,37,-66c580,772,630,769,652,803v1,1,3,4,3,5c666,789,684,777,705,772v4,-2,9,-3,14,-3c718,769,718,769,718,769v,,29,-6,50,-28c830,673,866,583,866,490v,-14,-1,-28,-3,-42c863,448,863,448,863,448v,,,-1,,-1c848,314,763,203,646,150v-1,,-2,-1,-3,-1c643,149,643,149,643,149,597,128,546,117,492,117v-53,,-104,11,-150,32c342,149,342,149,342,149v-1,,-2,1,-3,1c222,203,137,314,122,447v,,,1,,1c122,448,122,448,122,448v-2,14,-3,28,-3,42c119,584,155,675,219,744v21,19,47,25,47,25c264,769,264,769,264,769v6,,11,1,17,3c301,778,319,789,330,808v,-1,3,-4,3,-5c355,769,405,773,435,792v22,15,36,39,37,66c473,886,461,914,438,931v-18,15,-43,20,-68,19c358,949,346,948,335,945v,,,,,c307,940,260,914,260,914v,,,,,c106,829,11,668,11,492,11,227,227,11,492,11v266,,482,216,482,481c974,668,879,830,725,914m492,c221,,,221,,492,,672,98,838,255,924v2,2,5,3,7,5c265,931,268,933,271,934v4,2,8,5,13,7c285,941,286,942,286,942v1,1,1,1,1,1c291,944,295,946,299,948v3,1,3,1,3,1c306,951,311,952,316,954v5,1,11,3,16,4c345,961,357,963,369,964v3,,5,,7,c404,964,429,956,447,942v23,-18,37,-46,38,-76c485,865,485,865,485,865v1,-2,1,-5,1,-7c484,826,469,798,443,781v-2,-2,-5,-3,-7,-4c434,776,431,774,429,773v-5,-2,-10,-4,-16,-5c402,765,391,763,380,764v-8,,-17,2,-24,5c350,771,345,773,340,776v-3,3,-7,6,-10,9c328,783,326,781,324,779v-11,-9,-24,-16,-40,-20c281,758,278,757,273,756v-2,,-2,,-2,c270,755,269,755,268,755v-1,,-1,,-1,c267,755,267,755,267,755v,,-22,-5,-41,-20c164,668,130,581,130,490,130,290,293,128,492,128v200,,363,162,363,362c855,581,821,668,759,735v-16,13,-34,18,-39,20c718,755,716,755,714,755v,1,-1,1,-2,1c708,757,704,757,701,758v,,,,,c695,760,689,762,684,764v-11,6,-21,12,-29,21c652,781,648,779,645,776v-9,-6,-20,-10,-32,-12c605,763,597,763,588,764v-5,1,-11,2,-16,3c569,768,566,769,564,770v-8,3,-15,6,-22,11c526,791,514,806,507,824v-4,10,-7,22,-7,33c500,860,500,863,500,866v1,30,15,58,38,76c558,957,585,965,616,963v12,,25,-2,38,-5c659,957,664,955,669,954v1,-1,2,-1,2,-1c672,953,672,953,672,953v4,-2,8,-3,12,-5c685,948,686,947,688,947v3,-2,6,-3,10,-5c702,941,702,941,702,941v4,-3,9,-5,12,-7c717,932,720,931,723,929v2,-2,5,-3,7,-5c887,838,985,672,985,492,985,221,764,,492,e" fillcolor="#c4995b" stroked="f">
                  <v:path arrowok="t" o:connecttype="custom" o:connectlocs="460375,580390;412750,600075;347345,591185;349250,502920;415925,513080;456565,488315;487680,470535;548005,284480;548005,283845;408305,94615;312420,74295;217170,94615;77470,283845;77470,284480;139065,472440;167640,488315;209550,513080;276225,502920;278130,591185;212725,600075;165100,580390;6985,312420;618490,312420;312420,0;161925,586740;172085,593090;181610,598170;189865,601980;200660,605790;234315,612140;283845,598170;307975,549275;281305,495935;272415,490855;241300,485140;215900,492760;205740,494665;173355,480060;170180,479425;169545,479425;82550,311150;542925,311150;457200,479425;452120,480060;445135,481330;415925,498475;389255,485140;363220,487045;344170,495935;317500,544195;341630,598170;415290,608330;426085,605155;434340,601980;443230,598170;453390,593090;463550,586740;312420,0" o:connectangles="0,0,0,0,0,0,0,0,0,0,0,0,0,0,0,0,0,0,0,0,0,0,0,0,0,0,0,0,0,0,0,0,0,0,0,0,0,0,0,0,0,0,0,0,0,0,0,0,0,0,0,0,0,0,0,0,0,0"/>
                  <o:lock v:ext="edit" verticies="t"/>
                </v:shape>
                <v:shape id="Freeform 194" o:spid="_x0000_s1118" style="position:absolute;left:8032;top:5511;width:6045;height:5582;visibility:visible;mso-wrap-style:square;v-text-anchor:top" coordsize="952,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" path="m476,c214,,,214,,476,,640,85,792,223,879v-3,-3,-5,-5,-8,-9c179,835,149,786,127,722v,,,,,c83,677,62,617,53,574,39,515,39,451,51,398,68,321,112,253,173,203,242,108,352,46,476,46v125,,235,62,303,157c841,253,884,321,902,398v12,53,11,117,-2,176c890,617,870,677,826,721v,,,,,1c804,785,775,834,739,869v-3,4,-5,7,-8,9c868,791,952,640,952,476,952,214,739,,476,e" fillcolor="#c4995b" stroked="f">
                  <v:path arrowok="t" o:connecttype="custom" o:connectlocs="302260,0;0,302260;141605,558165;136525,552450;80645,458470;80645,458470;33655,364490;32385,252730;109855,128905;302260,29210;494665,128905;572770,252730;571500,364490;524510,457835;524510,458470;469265,551815;464185,557530;604520,302260;302260,0" o:connectangles="0,0,0,0,0,0,0,0,0,0,0,0,0,0,0,0,0,0,0"/>
                </v:shape>
                <v:shape id="Freeform 195" o:spid="_x0000_s1119" style="position:absolute;left:12979;top:10668;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" path="m,l,,,xe" fillcolor="#c4995b" stroked="f">
                  <v:path arrowok="t" o:connecttype="custom" o:connectlocs="0,0;0,0;0,0" o:connectangles="0,0,0"/>
                </v:shape>
                <v:shape id="Freeform 196" o:spid="_x0000_s1120" style="position:absolute;left:12979;top:10668;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" path="m,l,,,e" filled="f" stroked="f">
                  <v:path arrowok="t" o:connecttype="custom" o:connectlocs="0,0;0,0;0,0" o:connectangles="0,0,0"/>
                </v:shape>
                <v:shape id="Freeform 197" o:spid="_x0000_s1121" style="position:absolute;left:12852;top:6921;width:1010;height:3315;visibility:visible;mso-wrap-style:square;v-text-anchor:top" coordsize="159,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" path="m66,491v72,-77,93,-217,71,-314c122,109,85,48,33,,72,61,94,132,94,210v,,,,,c95,224,96,238,96,252v,83,-28,164,-78,230c14,489,,512,,522v27,-5,53,-21,64,-29c65,492,66,492,66,491e" fillcolor="#c4995b" stroked="f">
                  <v:path arrowok="t" o:connecttype="custom" o:connectlocs="41910,311785;86995,112395;20955,0;59690,133350;59690,133350;60960,160020;11430,306070;0,331470;40640,313055;41910,311785" o:connectangles="0,0,0,0,0,0,0,0,0,0"/>
                </v:shape>
                <v:shape id="Freeform 198" o:spid="_x0000_s1122" style="position:absolute;left:11226;top:10121;width:1994;height:1283;visibility:visible;mso-wrap-style:square;v-text-anchor:top" coordsize="314,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" path="m267,91c292,57,309,14,314,v,,,,,c293,14,270,28,245,28v-41,,-85,10,-105,49c135,88,135,88,135,88v1,-1,-1,-5,-1,-6c130,68,120,54,107,48,84,37,55,42,33,56,12,70,,90,,116v,31,17,60,44,74c57,197,72,200,87,201v14,,27,-1,40,-4c73,202,44,177,44,177v1,,1,,1,1c21,160,9,128,19,98,23,84,33,72,47,65,60,59,75,57,90,62v11,4,21,12,26,23c122,96,123,108,119,120v-3,10,-10,17,-18,22c92,146,82,147,72,144,64,142,58,136,54,129v-3,-7,-4,-16,-2,-24c55,99,59,94,65,91v6,-3,13,-4,19,-2c91,91,96,97,98,104v1,2,1,4,1,6c99,121,90,130,79,130v-11,,-20,-9,-20,-20c59,109,59,109,59,108v-2,6,-1,12,2,18c63,131,68,135,74,137v8,3,16,2,23,-1c105,132,110,126,112,118v4,-10,3,-21,-2,-30c105,79,97,72,88,69,75,65,62,66,50,72,38,78,30,88,26,101v-11,32,7,68,40,79c99,191,195,182,267,91e" fillcolor="#c4995b" stroked="f">
                  <v:path arrowok="t" o:connecttype="custom" o:connectlocs="169545,57785;199390,0;199390,0;155575,17780;88900,48895;85725,55880;85090,52070;67945,30480;20955,35560;0,73660;27940,120650;55245,127635;80645,125095;27940,112395;28575,113030;12065,62230;29845,41275;57150,39370;73660,53975;75565,76200;64135,90170;45720,91440;34290,81915;33020,66675;41275,57785;53340,56515;62230,66040;62865,69850;50165,82550;37465,69850;37465,68580;38735,80010;46990,86995;61595,86360;71120,74930;69850,55880;55880,43815;31750,45720;16510,64135;41910,114300;169545,57785" o:connectangles="0,0,0,0,0,0,0,0,0,0,0,0,0,0,0,0,0,0,0,0,0,0,0,0,0,0,0,0,0,0,0,0,0,0,0,0,0,0,0,0,0"/>
                </v:shape>
                <v:shape id="Freeform 199" o:spid="_x0000_s1123" style="position:absolute;left:9423;top:6737;width:3365;height:3359;visibility:visible;mso-wrap-style:square;v-text-anchor:top" coordsize="530,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" path="m440,378v,,,1,,1c435,386,428,391,420,393v-8,2,-17,1,-24,-3c380,381,376,361,385,346v,,,,,c389,338,396,333,404,331v9,-2,17,-1,25,3c444,344,449,363,440,378t-71,-8c370,376,372,381,375,386v,1,,1,,1c374,388,374,388,374,388v-2,1,-4,2,-6,3c342,406,308,403,283,386v,-1,,-1,-1,-1c254,365,249,343,249,336v5,21,24,37,47,37c300,373,304,372,308,371v45,-8,46,-69,46,-69c354,302,355,302,355,302v,,,,,c355,302,355,302,355,302v1,,2,,3,c365,300,371,298,377,294v20,-13,33,-42,34,-66c412,224,411,220,410,215v,-2,1,-3,2,-4c412,210,414,209,415,209v2,,2,1,3,2c438,238,440,277,420,305v-2,5,-6,9,-10,13c410,318,410,318,410,318v-5,,-9,1,-14,3c388,324,381,329,376,336v-7,10,-10,22,-7,34m318,433v-27,20,-65,21,-94,2c220,432,215,429,212,425v,,-1,,-1,-1c211,419,210,415,209,411v-4,-8,-9,-15,-16,-20c183,384,172,381,159,383v-6,1,-11,3,-16,7c142,390,142,390,142,390v,-1,,-1,,-1c140,387,139,385,138,383v-15,-27,-12,-61,6,-85c144,298,144,297,144,297v20,-28,42,-33,50,-34c172,268,156,288,156,311v,3,1,7,2,11c167,367,227,369,227,369v,,,,,c227,369,227,369,227,369v,,,,,c227,371,227,372,228,373v1,6,3,12,7,18c248,412,278,424,301,426v4,,8,,13,-1c316,425,317,425,318,426v1,1,2,2,2,4c320,431,319,432,318,433m195,443v-9,16,-29,21,-44,11c151,454,151,454,151,454v-8,-4,-13,-11,-15,-19c134,426,135,418,140,410v9,-15,29,-20,44,-11c184,399,184,399,184,399v7,5,12,12,14,20c201,427,199,436,195,443m104,329v1,1,,3,-1,4c102,334,101,334,99,334v-1,,-2,,-2,-1c77,305,75,267,94,238v3,-4,7,-8,10,-12c104,226,105,226,105,226v5,,9,-1,13,-3c127,220,133,215,138,208v8,-10,10,-22,8,-35c145,168,143,162,140,157v-1,,-1,,-1,c140,156,140,156,140,156v2,-1,4,-2,6,-3c173,138,207,140,232,158v,,,1,,1c260,179,265,201,266,208v-5,-21,-24,-37,-47,-37c215,171,211,172,207,172v-45,9,-46,69,-46,69c160,241,160,242,160,242v,,,,,c160,242,160,242,160,242v-1,,-2,,-4,c150,243,144,246,138,249v-21,14,-33,43,-35,67c103,320,103,324,104,329m75,165v,,,,,c79,158,86,153,95,150v8,-2,17,,24,4c134,163,139,183,130,198v,,,,,c126,206,119,211,110,213v-8,2,-17,1,-24,-4c71,200,66,180,75,165t184,92c245,252,229,259,223,273v-7,19,2,39,21,46c267,328,293,316,302,293v3,-8,4,-17,3,-26c302,237,276,216,246,216v-12,-1,-24,2,-35,7c205,226,200,229,195,233v-2,2,-5,4,-7,7c186,241,181,247,181,247v12,-15,26,-27,43,-33c246,207,274,211,291,227v19,16,26,45,17,68c298,322,268,335,241,325v-21,-8,-32,-32,-24,-54c224,254,244,245,261,251v15,6,22,22,16,36c274,295,268,300,261,301v-5,2,-9,2,-14,c237,297,231,285,235,275v4,-11,16,-16,27,-12c266,264,269,267,272,270v-3,-6,-7,-10,-13,-13m196,111v28,-20,66,-21,95,-2c295,112,299,115,303,119v,,,,,1c304,124,304,129,306,133v3,8,8,15,15,20c332,160,343,163,356,161v5,-1,11,-3,16,-7c372,154,372,154,372,154v1,1,1,1,1,1c374,157,375,159,377,161v14,27,12,61,-6,85c371,246,371,247,371,247v-20,28,-42,33,-50,34c342,276,358,256,358,233v,-4,,-8,-1,-11c348,176,288,175,288,175v,,,,,-1c288,174,288,175,287,175v1,-1,1,-1,1,-1c288,173,287,172,287,171v-1,-6,-4,-13,-7,-18c267,132,237,120,214,118v-4,,-9,,-14,1c199,119,198,119,196,118v-1,-1,-1,-3,-1,-4c195,113,195,112,196,111m320,101v9,-16,29,-21,44,-12c364,89,364,89,364,89v7,5,13,12,15,20c381,118,380,126,375,134v-9,15,-29,20,-44,11c331,145,331,145,331,145v-7,-5,-13,-12,-15,-20c314,117,316,108,320,101m306,26c171,,40,88,13,223,,288,13,355,50,410v38,55,94,93,159,106c275,529,341,516,397,479v55,-38,93,-94,106,-159c530,185,441,53,306,26e" fillcolor="#c4995b" stroked="f">
                  <v:path arrowok="t" o:connecttype="custom" o:connectlocs="266700,249555;244475,219710;279400,240030;238125,245745;179705,245110;187960,236855;225425,191770;227330,191770;260350,136525;265430,133985;260350,201930;234315,234950;134620,269875;122555,248285;90170,247650;91440,189230;99060,197485;144145,234315;144780,236855;199390,269875;201930,274955;95885,288290;116840,253365;123825,281305;62865,212090;66040,143510;87630,132080;88265,99695;147320,100330;139065,108585;101600,153670;99060,153670;66040,208915;60325,95250;82550,125730;47625,104775;154940,202565;156210,137160;119380,152400;184785,144145;137795,172085;165735,191135;166370,167005;124460,70485;192405,76200;226060,102235;236855,98425;235585,156845;226695,140970;182245,111125;177800,97155;124460,74930;203200,64135;240665,69215;210185,92075;194310,16510;132715,327660;194310,16510" o:connectangles="0,0,0,0,0,0,0,0,0,0,0,0,0,0,0,0,0,0,0,0,0,0,0,0,0,0,0,0,0,0,0,0,0,0,0,0,0,0,0,0,0,0,0,0,0,0,0,0,0,0,0,0,0,0,0,0,0,0"/>
                  <o:lock v:ext="edit" verticies="t"/>
                </v:shape>
                <v:shape id="Freeform 200" o:spid="_x0000_s1124" style="position:absolute;left:9207;top:6616;width:3702;height:3696;visibility:visible;mso-wrap-style:square;v-text-anchor:top" coordsize="58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" path="m435,503v-43,29,-92,44,-143,44c276,547,259,545,242,542,175,529,117,490,79,433,41,376,27,308,40,240v,,,,,c68,101,203,11,342,38,481,66,571,201,544,340,530,407,492,465,435,503m554,343c583,198,488,57,343,28,198,,57,94,29,239,,384,94,525,239,554,384,582,525,488,554,343e" fillcolor="#c4995b" stroked="f">
                  <v:path arrowok="t" o:connecttype="custom" o:connectlocs="276225,319405;185420,347345;153670,344170;50165,274955;25400,152400;25400,152400;217170,24130;345440,215900;276225,319405;351790,217805;217805,17780;18415,151765;151765,351790;351790,217805" o:connectangles="0,0,0,0,0,0,0,0,0,0,0,0,0,0"/>
                  <o:lock v:ext="edit" verticies="t"/>
                </v:shape>
                <v:shapetype id="_x0000_t202" coordsize="21600,21600" o:spt="202" path="m,l,21600r21600,l21600,xe">
                  <v:stroke joinstyle="miter"/>
                  <v:path gradientshapeok="t" o:connecttype="rect"/>
                </v:shapetype>
                <v:shape id="Text Box 2" o:spid="_x0000_s1125" type="#_x0000_t202" style="position:absolute;left:4444;top:93886;width:28895;height:2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" filled="f" stroked="f">
                  <v:textbox style="mso-fit-shape-to-text:t">
                    <w:txbxContent>
                      <w:p w14:paraId="45FDE1AA" w14:textId="77777777" w:rsidR="006E31D8" w:rsidRPr="006E31D8" w:rsidRDefault="006E31D8" w:rsidP="006E31D8">
                        <w:pPr>
                          <w:rPr>
                            <w:rFonts w:ascii="Century Gothic" w:eastAsia="MS Mincho" w:hAnsi="Century Gothic"/>
                            <w:color w:val="C19357"/>
                            <w:sz w:val="15"/>
                            <w:szCs w:val="15"/>
                          </w:rPr>
                        </w:pPr>
                        <w:r w:rsidRPr="006E31D8">
                          <w:rPr>
                            <w:rFonts w:ascii="Century Gothic" w:eastAsia="MS Mincho" w:hAnsi="Century Gothic"/>
                            <w:b/>
                            <w:bCs/>
                            <w:color w:val="C19357"/>
                            <w:sz w:val="15"/>
                            <w:szCs w:val="15"/>
                          </w:rPr>
                          <w:t>Co-Headteachers:</w:t>
                        </w:r>
                        <w:r w:rsidRPr="006E31D8">
                          <w:rPr>
                            <w:rFonts w:ascii="Century Gothic" w:eastAsia="MS Mincho" w:hAnsi="Century Gothic"/>
                            <w:color w:val="C19357"/>
                            <w:sz w:val="15"/>
                            <w:szCs w:val="15"/>
                          </w:rPr>
                          <w:t xml:space="preserve"> </w:t>
                        </w:r>
                        <w:r w:rsidR="00D972E0">
                          <w:rPr>
                            <w:rFonts w:ascii="Century Gothic" w:eastAsia="MS Mincho" w:hAnsi="Century Gothic"/>
                            <w:color w:val="C19357"/>
                            <w:sz w:val="15"/>
                            <w:szCs w:val="15"/>
                          </w:rPr>
                          <w:t>Mrs Micelle Garner</w:t>
                        </w:r>
                        <w:r w:rsidR="007839E0">
                          <w:rPr>
                            <w:rFonts w:ascii="Century Gothic" w:eastAsia="MS Mincho" w:hAnsi="Century Gothic"/>
                            <w:color w:val="C19357"/>
                            <w:sz w:val="15"/>
                            <w:szCs w:val="15"/>
                          </w:rPr>
                          <w:t xml:space="preserve"> &amp; </w:t>
                        </w:r>
                        <w:r w:rsidRPr="006E31D8">
                          <w:rPr>
                            <w:rFonts w:ascii="Century Gothic" w:eastAsia="MS Mincho" w:hAnsi="Century Gothic"/>
                            <w:color w:val="C19357"/>
                            <w:sz w:val="15"/>
                            <w:szCs w:val="15"/>
                          </w:rPr>
                          <w:t>Mrs Amy Tallentire</w:t>
                        </w:r>
                      </w:p>
                    </w:txbxContent>
                  </v:textbox>
                </v:shape>
              </v:group>
            </v:group>
          </w:pict>
        </mc:Fallback>
      </mc:AlternateContent>
    </w:r>
    <w:r>
      <w:rPr>
        <w:noProof/>
      </w:rPr>
      <mc:AlternateContent>
        <mc:Choice Requires="wps">
          <w:drawing>
            <wp:anchor distT="0" distB="0" distL="114300" distR="114300" simplePos="0" relativeHeight="251667456" behindDoc="0" locked="0" layoutInCell="1" allowOverlap="1" wp14:anchorId="0F9ACB41" wp14:editId="40743ABB">
              <wp:simplePos x="0" y="0"/>
              <wp:positionH relativeFrom="page">
                <wp:posOffset>-3398</wp:posOffset>
              </wp:positionH>
              <wp:positionV relativeFrom="page">
                <wp:posOffset>0</wp:posOffset>
              </wp:positionV>
              <wp:extent cx="7559675" cy="359410"/>
              <wp:effectExtent l="0" t="0" r="3175" b="2540"/>
              <wp:wrapNone/>
              <wp:docPr id="1" name="Rectangle 1"/>
              <wp:cNvGraphicFramePr/>
              <a:graphic xmlns:a="http://schemas.openxmlformats.org/drawingml/2006/main">
                <a:graphicData uri="http://schemas.microsoft.com/office/word/2010/wordprocessingShape">
                  <wps:wsp>
                    <wps:cNvSpPr/>
                    <wps:spPr>
                      <a:xfrm>
                        <a:off x="0" y="0"/>
                        <a:ext cx="7559675" cy="35941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9DE348" id="Rectangle 1" o:spid="_x0000_s1026" style="position:absolute;margin-left:-.25pt;margin-top:0;width:595.25pt;height:28.3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" fillcolor="#9d7c2f [3204]" stroked="f" strokeweight="1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F0097E"/>
    <w:multiLevelType w:val="multilevel"/>
    <w:tmpl w:val="94DC35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E5E"/>
    <w:rsid w:val="000068FA"/>
    <w:rsid w:val="00014519"/>
    <w:rsid w:val="00036981"/>
    <w:rsid w:val="00063436"/>
    <w:rsid w:val="000642CD"/>
    <w:rsid w:val="00064AFF"/>
    <w:rsid w:val="00072653"/>
    <w:rsid w:val="000D26E5"/>
    <w:rsid w:val="00124FDC"/>
    <w:rsid w:val="001719DE"/>
    <w:rsid w:val="001A2026"/>
    <w:rsid w:val="001F0D32"/>
    <w:rsid w:val="00203154"/>
    <w:rsid w:val="00221790"/>
    <w:rsid w:val="002445C3"/>
    <w:rsid w:val="00322837"/>
    <w:rsid w:val="003D0897"/>
    <w:rsid w:val="003F7077"/>
    <w:rsid w:val="00597669"/>
    <w:rsid w:val="006A2501"/>
    <w:rsid w:val="006A25FD"/>
    <w:rsid w:val="006A4D6A"/>
    <w:rsid w:val="006E31D8"/>
    <w:rsid w:val="007839E0"/>
    <w:rsid w:val="00803252"/>
    <w:rsid w:val="00837A64"/>
    <w:rsid w:val="00923FBB"/>
    <w:rsid w:val="0096719A"/>
    <w:rsid w:val="009950C1"/>
    <w:rsid w:val="00A549C2"/>
    <w:rsid w:val="00A92248"/>
    <w:rsid w:val="00BD0080"/>
    <w:rsid w:val="00C23CAE"/>
    <w:rsid w:val="00C31E5E"/>
    <w:rsid w:val="00D44B57"/>
    <w:rsid w:val="00D972E0"/>
    <w:rsid w:val="00E73A6A"/>
    <w:rsid w:val="00E9256F"/>
    <w:rsid w:val="00F1187E"/>
    <w:rsid w:val="00F1400E"/>
    <w:rsid w:val="00F771D5"/>
    <w:rsid w:val="00F772D8"/>
    <w:rsid w:val="00F81132"/>
    <w:rsid w:val="00FE59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987B04"/>
  <w15:chartTrackingRefBased/>
  <w15:docId w15:val="{103333A5-AFF9-48F0-ADA8-3B8937126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39"/>
    <w:rsid w:val="00244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character" w:styleId="Hyperlink">
    <w:name w:val="Hyperlink"/>
    <w:basedOn w:val="DefaultParagraphFont"/>
    <w:uiPriority w:val="99"/>
    <w:semiHidden/>
    <w:unhideWhenUsed/>
    <w:rsid w:val="00C31E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684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priorywitham.co.uk/page/?title=PSHE+%2D+Parental+Consultation&amp;pid=1502"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prioryacademies.co.uk\Federation\msideploy\Office\Templates\Witham\Priory%20Witham%20Academy%20Letterhead%20Template.dotx" TargetMode="External"/></Relationships>
</file>

<file path=word/theme/theme1.xml><?xml version="1.0" encoding="utf-8"?>
<a:theme xmlns:a="http://schemas.openxmlformats.org/drawingml/2006/main" name="Office Theme">
  <a:themeElements>
    <a:clrScheme name="Custom 696">
      <a:dk1>
        <a:sysClr val="windowText" lastClr="000000"/>
      </a:dk1>
      <a:lt1>
        <a:sysClr val="window" lastClr="FFFFFF"/>
      </a:lt1>
      <a:dk2>
        <a:srgbClr val="44546A"/>
      </a:dk2>
      <a:lt2>
        <a:srgbClr val="E7E6E6"/>
      </a:lt2>
      <a:accent1>
        <a:srgbClr val="9D7C2F"/>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Picture" ma:contentTypeID="0x0101020023EE10E6AE919B4CB68B6731A2D884B7" ma:contentTypeVersion="14" ma:contentTypeDescription="Upload an image or a photograph." ma:contentTypeScope="" ma:versionID="8755a25d3de768674e369c4669db4eef">
  <xsd:schema xmlns:xsd="http://www.w3.org/2001/XMLSchema" xmlns:xs="http://www.w3.org/2001/XMLSchema" xmlns:p="http://schemas.microsoft.com/office/2006/metadata/properties" xmlns:ns1="http://schemas.microsoft.com/sharepoint/v3" xmlns:ns2="6507cfbc-9032-4b79-9cca-0950e8708b73" xmlns:ns3="d9886184-c1e5-427b-b5c4-69d156ebe22e" targetNamespace="http://schemas.microsoft.com/office/2006/metadata/properties" ma:root="true" ma:fieldsID="63b9a7022ad8f3b4f263cc7793db08f6" ns1:_="" ns2:_="" ns3:_="">
    <xsd:import namespace="http://schemas.microsoft.com/sharepoint/v3"/>
    <xsd:import namespace="6507cfbc-9032-4b79-9cca-0950e8708b73"/>
    <xsd:import namespace="d9886184-c1e5-427b-b5c4-69d156ebe22e"/>
    <xsd:element name="properties">
      <xsd:complexType>
        <xsd:sequence>
          <xsd:element name="documentManagement">
            <xsd:complexType>
              <xsd:all>
                <xsd:element ref="ns1:ImageWidth" minOccurs="0"/>
                <xsd:element ref="ns1:ImageHeight" minOccurs="0"/>
                <xsd:element ref="ns1:ImageCreateDate" minOccurs="0"/>
                <xsd:element ref="ns1:Description" minOccurs="0"/>
                <xsd:element ref="ns1:ThumbnailExists" minOccurs="0"/>
                <xsd:element ref="ns1:PreviewExists" minOccurs="0"/>
                <xsd:element ref="ns1:AlternateThumbnailUrl" minOccurs="0"/>
                <xsd:element ref="ns2:MediaServiceMetadata" minOccurs="0"/>
                <xsd:element ref="ns2:MediaServiceFastMetadata" minOccurs="0"/>
                <xsd:element ref="ns2:MediaServiceAutoTags" minOccurs="0"/>
                <xsd:element ref="ns2:MediaServiceOCR"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ImageWidth" ma:index="11" nillable="true" ma:displayName="Picture Width" ma:internalName="ImageWidth" ma:readOnly="true">
      <xsd:simpleType>
        <xsd:restriction base="dms:Unknown"/>
      </xsd:simpleType>
    </xsd:element>
    <xsd:element name="ImageHeight" ma:index="12" nillable="true" ma:displayName="Picture Height" ma:internalName="ImageHeight" ma:readOnly="true">
      <xsd:simpleType>
        <xsd:restriction base="dms:Unknown"/>
      </xsd:simpleType>
    </xsd:element>
    <xsd:element name="ImageCreateDate" ma:index="13" nillable="true" ma:displayName="Date Picture Taken" ma:format="DateTime" ma:hidden="true" ma:internalName="ImageCreateDate">
      <xsd:simpleType>
        <xsd:restriction base="dms:DateTime"/>
      </xsd:simpleType>
    </xsd:element>
    <xsd:element name="Description" ma:index="14" nillable="true" ma:displayName="Description" ma:description="Used as alternative text for the picture." ma:hidden="true" ma:internalName="Description">
      <xsd:simpleType>
        <xsd:restriction base="dms:Note">
          <xsd:maxLength value="255"/>
        </xsd:restriction>
      </xsd:simpleType>
    </xsd:element>
    <xsd:element name="ThumbnailExists" ma:index="23" nillable="true" ma:displayName="Thumbnail Exists" ma:default="FALSE" ma:hidden="true" ma:internalName="ThumbnailExists" ma:readOnly="true">
      <xsd:simpleType>
        <xsd:restriction base="dms:Boolean"/>
      </xsd:simpleType>
    </xsd:element>
    <xsd:element name="PreviewExists" ma:index="24" nillable="true" ma:displayName="Preview Exists" ma:default="FALSE" ma:hidden="true" ma:internalName="PreviewExists" ma:readOnly="true">
      <xsd:simpleType>
        <xsd:restriction base="dms:Boolean"/>
      </xsd:simpleType>
    </xsd:element>
    <xsd:element name="AlternateThumbnailUrl" ma:index="25" nillable="true" ma:displayName="Preview Image URL" ma:format="Image" ma:hidden="true" ma:internalName="AlternateThumbnail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507cfbc-9032-4b79-9cca-0950e8708b73" elementFormDefault="qualified">
    <xsd:import namespace="http://schemas.microsoft.com/office/2006/documentManagement/types"/>
    <xsd:import namespace="http://schemas.microsoft.com/office/infopath/2007/PartnerControls"/>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AutoTags" ma:index="28" nillable="true" ma:displayName="Tags" ma:internalName="MediaServiceAutoTags"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bjectDetectorVersions" ma:index="35" nillable="true" ma:displayName="MediaServiceObjectDetectorVersions" ma:hidden="true" ma:indexed="true" ma:internalName="MediaServiceObjectDetectorVersions"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SearchProperties" ma:index="3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886184-c1e5-427b-b5c4-69d156ebe22e" elementFormDefault="qualified">
    <xsd:import namespace="http://schemas.microsoft.com/office/2006/documentManagement/types"/>
    <xsd:import namespace="http://schemas.microsoft.com/office/infopath/2007/PartnerControls"/>
    <xsd:element name="TaxCatchAll" ma:index="38" nillable="true" ma:displayName="Taxonomy Catch All Column" ma:hidden="true" ma:list="{58415833-7705-438a-9642-8400d4d6b287}" ma:internalName="TaxCatchAll" ma:showField="CatchAllData" ma:web="d9886184-c1e5-427b-b5c4-69d156ebe2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8" ma:displayName="Title"/>
        <xsd:element ref="dc:subject" minOccurs="0" maxOccurs="1"/>
        <xsd:element ref="dc:description" minOccurs="0" maxOccurs="1"/>
        <xsd:element name="keywords" minOccurs="0" maxOccurs="1" type="xsd:string" ma:index="2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lternateThumbnailUrl xmlns="http://schemas.microsoft.com/sharepoint/v3">
      <Url xsi:nil="true"/>
      <Description xsi:nil="true"/>
    </AlternateThumbnailUrl>
    <ImageCreateDate xmlns="http://schemas.microsoft.com/sharepoint/v3" xsi:nil="true"/>
    <Description xmlns="http://schemas.microsoft.com/sharepoint/v3" xsi:nil="true"/>
    <TaxCatchAll xmlns="d9886184-c1e5-427b-b5c4-69d156ebe22e" xsi:nil="true"/>
    <lcf76f155ced4ddcb4097134ff3c332f xmlns="6507cfbc-9032-4b79-9cca-0950e8708b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54E1B28-8298-48BF-81D8-3A875E8AC6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507cfbc-9032-4b79-9cca-0950e8708b73"/>
    <ds:schemaRef ds:uri="d9886184-c1e5-427b-b5c4-69d156ebe2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FC8077-2FCC-456A-B51A-7F0CF9E4078D}">
  <ds:schemaRefs>
    <ds:schemaRef ds:uri="http://schemas.microsoft.com/sharepoint/v3/contenttype/forms"/>
  </ds:schemaRefs>
</ds:datastoreItem>
</file>

<file path=customXml/itemProps3.xml><?xml version="1.0" encoding="utf-8"?>
<ds:datastoreItem xmlns:ds="http://schemas.openxmlformats.org/officeDocument/2006/customXml" ds:itemID="{79165BA8-01EE-4E72-8091-FE4A3FD64D88}">
  <ds:schemaRefs>
    <ds:schemaRef ds:uri="http://schemas.microsoft.com/office/2006/metadata/properties"/>
    <ds:schemaRef ds:uri="http://schemas.microsoft.com/office/infopath/2007/PartnerControls"/>
    <ds:schemaRef ds:uri="http://schemas.microsoft.com/sharepoint/v3"/>
    <ds:schemaRef ds:uri="d9886184-c1e5-427b-b5c4-69d156ebe22e"/>
    <ds:schemaRef ds:uri="6507cfbc-9032-4b79-9cca-0950e8708b73"/>
  </ds:schemaRefs>
</ds:datastoreItem>
</file>

<file path=docProps/app.xml><?xml version="1.0" encoding="utf-8"?>
<Properties xmlns="http://schemas.openxmlformats.org/officeDocument/2006/extended-properties" xmlns:vt="http://schemas.openxmlformats.org/officeDocument/2006/docPropsVTypes">
  <Template>Priory Witham Academy Letterhead Template</Template>
  <TotalTime>320</TotalTime>
  <Pages>1</Pages>
  <Words>240</Words>
  <Characters>1372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 J Brown</dc:creator>
  <cp:keywords/>
  <dc:description/>
  <cp:lastModifiedBy>Mr M J Brown</cp:lastModifiedBy>
  <cp:revision>3</cp:revision>
  <dcterms:created xsi:type="dcterms:W3CDTF">2026-06-25T09:35:00Z</dcterms:created>
  <dcterms:modified xsi:type="dcterms:W3CDTF">2026-06-30T11:19:00Z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0x0101020023EE10E6AE919B4CB68B6731A2D884B7</vt:lpwstr>
  </property>
  <property fmtid="{D5CDD505-2E9C-101B-9397-08002B2CF9AE}" pid="3" name="Order">
    <vt:r8>19000</vt:r8>
  </property>
  <property fmtid="{D5CDD505-2E9C-101B-9397-08002B2CF9AE}" pid="4" name="MediaServiceImageTags">
    <vt:lpwstr/>
  </property>
</Properties>
</file>